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6B087E" w:rsidP="00FC032C">
      <w:pPr>
        <w:pStyle w:val="1"/>
        <w:rPr>
          <w:bCs/>
          <w:iCs w:val="0"/>
        </w:rPr>
      </w:pPr>
      <w:r w:rsidRPr="006B087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E1DF9" w:rsidRDefault="00CE1DF9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0DEC">
        <w:rPr>
          <w:b w:val="0"/>
          <w:bCs/>
          <w:iCs w:val="0"/>
        </w:rPr>
        <w:t xml:space="preserve">                                         </w:t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6B087E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01E88">
        <w:rPr>
          <w:rFonts w:ascii="Liberation Serif" w:hAnsi="Liberation Serif"/>
          <w:sz w:val="28"/>
          <w:szCs w:val="28"/>
        </w:rPr>
        <w:t>от 26.10.2023 № 686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53029E" w:rsidRPr="00275219" w:rsidRDefault="00FB4A74" w:rsidP="0053029E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866351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3029E">
        <w:rPr>
          <w:rFonts w:ascii="Liberation Serif" w:hAnsi="Liberation Serif"/>
          <w:b w:val="0"/>
          <w:sz w:val="28"/>
          <w:szCs w:val="28"/>
        </w:rPr>
        <w:t>от 14.12.2022 № 172</w:t>
      </w:r>
      <w:r w:rsidR="00F62BB2">
        <w:rPr>
          <w:rFonts w:ascii="Liberation Serif" w:hAnsi="Liberation Serif"/>
          <w:b w:val="0"/>
          <w:sz w:val="28"/>
          <w:szCs w:val="28"/>
        </w:rPr>
        <w:t xml:space="preserve"> (в редакции решений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F62BB2">
        <w:rPr>
          <w:rFonts w:ascii="Liberation Serif" w:hAnsi="Liberation Serif"/>
          <w:b w:val="0"/>
          <w:sz w:val="28"/>
          <w:szCs w:val="28"/>
        </w:rPr>
        <w:t xml:space="preserve"> от 21.06.2023 № 239, от 20.09.2023 № 278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>)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53029E">
        <w:rPr>
          <w:rFonts w:ascii="Liberation Serif" w:hAnsi="Liberation Serif"/>
          <w:b w:val="0"/>
          <w:sz w:val="28"/>
          <w:szCs w:val="28"/>
        </w:rPr>
        <w:t>родского округа на 2023 год  и  плановый период 2024 и 2025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в целях уточнения объемов ф</w:t>
      </w:r>
      <w:r w:rsidR="008F03E4">
        <w:rPr>
          <w:rFonts w:ascii="Liberation Serif" w:hAnsi="Liberation Serif"/>
          <w:b w:val="0"/>
          <w:sz w:val="28"/>
          <w:szCs w:val="28"/>
        </w:rPr>
        <w:t>инансирования и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корректировки целевых показателей и мероприятий муниципальной программы «Развитие физической культуры  и спорта в Каменск-Уральском городском</w:t>
      </w:r>
      <w:proofErr w:type="gramEnd"/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proofErr w:type="gramStart"/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836 (в редакции постановлений</w:t>
      </w:r>
      <w:proofErr w:type="gramEnd"/>
      <w:r w:rsidRPr="009A2966">
        <w:rPr>
          <w:rFonts w:ascii="Liberation Serif" w:hAnsi="Liberation Serif"/>
        </w:rPr>
        <w:t xml:space="preserve"> </w:t>
      </w:r>
      <w:proofErr w:type="gramStart"/>
      <w:r w:rsidRPr="009A2966">
        <w:rPr>
          <w:rFonts w:ascii="Liberation Serif" w:hAnsi="Liberation Serif"/>
        </w:rPr>
        <w:t xml:space="preserve">Администрации города  Каменска-Уральского от 28.01.2020  №  63, от 29.05.2020 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>от 19.10.2020 № 787, от 30.12.2020  № 1044, от 27.04.2021 № 336,  от 18.06.2021  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="00A30753">
        <w:rPr>
          <w:rFonts w:ascii="Liberation Serif" w:hAnsi="Liberation Serif"/>
        </w:rPr>
        <w:t xml:space="preserve">, </w:t>
      </w:r>
      <w:r w:rsidR="00A30753" w:rsidRPr="00A30753">
        <w:rPr>
          <w:rFonts w:ascii="Liberation Serif" w:hAnsi="Liberation Serif"/>
        </w:rPr>
        <w:t>от 12.05.2023 № 284</w:t>
      </w:r>
      <w:r w:rsidRPr="009A2966">
        <w:rPr>
          <w:rFonts w:ascii="Liberation Serif" w:hAnsi="Liberation Serif"/>
        </w:rPr>
        <w:t xml:space="preserve">), следующие изменения: </w:t>
      </w:r>
      <w:proofErr w:type="gramEnd"/>
    </w:p>
    <w:p w:rsidR="00330F77" w:rsidRPr="00EC1FC8" w:rsidRDefault="00330F77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</w:t>
      </w:r>
      <w:r w:rsidRPr="00EC1FC8">
        <w:rPr>
          <w:rFonts w:ascii="Liberation Serif" w:hAnsi="Liberation Serif"/>
        </w:rPr>
        <w:t>) строку «Объемы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9B5583" w:rsidRPr="00EC1FC8" w:rsidRDefault="00C125D7" w:rsidP="009B558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2</w:t>
      </w:r>
      <w:r w:rsidR="009B5583" w:rsidRPr="00EC1FC8">
        <w:rPr>
          <w:rFonts w:ascii="Liberation Serif" w:hAnsi="Liberation Serif"/>
          <w:sz w:val="28"/>
          <w:szCs w:val="28"/>
        </w:rPr>
        <w:t xml:space="preserve">) </w:t>
      </w:r>
      <w:r w:rsidR="00CE1DF9">
        <w:rPr>
          <w:rFonts w:ascii="Liberation Serif" w:hAnsi="Liberation Serif"/>
          <w:sz w:val="28"/>
          <w:szCs w:val="28"/>
        </w:rPr>
        <w:t xml:space="preserve">строки </w:t>
      </w:r>
      <w:r w:rsidR="0066188F">
        <w:rPr>
          <w:rFonts w:ascii="Liberation Serif" w:hAnsi="Liberation Serif"/>
          <w:sz w:val="28"/>
          <w:szCs w:val="28"/>
        </w:rPr>
        <w:t>1.6.</w:t>
      </w:r>
      <w:r w:rsidR="00CE1DF9">
        <w:rPr>
          <w:rFonts w:ascii="Liberation Serif" w:hAnsi="Liberation Serif"/>
          <w:sz w:val="28"/>
          <w:szCs w:val="28"/>
        </w:rPr>
        <w:t xml:space="preserve"> и</w:t>
      </w:r>
      <w:r w:rsidR="00715F63" w:rsidRPr="00EC1FC8">
        <w:rPr>
          <w:rFonts w:ascii="Liberation Serif" w:hAnsi="Liberation Serif"/>
          <w:sz w:val="28"/>
          <w:szCs w:val="28"/>
        </w:rPr>
        <w:t xml:space="preserve"> </w:t>
      </w:r>
      <w:r w:rsidR="00CE1DF9">
        <w:rPr>
          <w:rFonts w:ascii="Liberation Serif" w:hAnsi="Liberation Serif"/>
          <w:sz w:val="28"/>
          <w:szCs w:val="28"/>
        </w:rPr>
        <w:t>6.1.</w:t>
      </w:r>
      <w:r w:rsidR="00CE1DF9" w:rsidRPr="00EC1FC8">
        <w:rPr>
          <w:rFonts w:ascii="Liberation Serif" w:hAnsi="Liberation Serif"/>
          <w:sz w:val="28"/>
          <w:szCs w:val="28"/>
        </w:rPr>
        <w:t xml:space="preserve"> </w:t>
      </w:r>
      <w:r w:rsidR="009B5583" w:rsidRPr="00EC1FC8">
        <w:rPr>
          <w:rFonts w:ascii="Liberation Serif" w:hAnsi="Liberation Serif"/>
          <w:sz w:val="28"/>
          <w:szCs w:val="28"/>
        </w:rPr>
        <w:t>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2020-2026 годы» изложить в следующей редакции:</w:t>
      </w:r>
    </w:p>
    <w:p w:rsidR="009B5583" w:rsidRPr="00EC1FC8" w:rsidRDefault="009B5583" w:rsidP="009B5583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348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126"/>
        <w:gridCol w:w="567"/>
        <w:gridCol w:w="850"/>
        <w:gridCol w:w="851"/>
        <w:gridCol w:w="850"/>
        <w:gridCol w:w="851"/>
        <w:gridCol w:w="850"/>
        <w:gridCol w:w="851"/>
        <w:gridCol w:w="850"/>
        <w:gridCol w:w="1134"/>
      </w:tblGrid>
      <w:tr w:rsidR="0066188F" w:rsidRPr="0076166C" w:rsidTr="0066188F">
        <w:trPr>
          <w:trHeight w:val="416"/>
          <w:tblCellSpacing w:w="5" w:type="nil"/>
        </w:trPr>
        <w:tc>
          <w:tcPr>
            <w:tcW w:w="568" w:type="dxa"/>
          </w:tcPr>
          <w:p w:rsidR="0066188F" w:rsidRPr="006B27A0" w:rsidRDefault="0066188F" w:rsidP="00CE1D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1.6</w:t>
            </w:r>
          </w:p>
        </w:tc>
        <w:tc>
          <w:tcPr>
            <w:tcW w:w="2126" w:type="dxa"/>
          </w:tcPr>
          <w:p w:rsidR="0066188F" w:rsidRPr="006B27A0" w:rsidRDefault="0066188F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6.</w:t>
            </w:r>
          </w:p>
          <w:p w:rsidR="0066188F" w:rsidRPr="006B27A0" w:rsidRDefault="0066188F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часов доступа к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объектам спорта  </w:t>
            </w:r>
          </w:p>
        </w:tc>
        <w:tc>
          <w:tcPr>
            <w:tcW w:w="567" w:type="dxa"/>
          </w:tcPr>
          <w:p w:rsidR="0066188F" w:rsidRPr="006B27A0" w:rsidRDefault="0066188F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час</w:t>
            </w:r>
          </w:p>
        </w:tc>
        <w:tc>
          <w:tcPr>
            <w:tcW w:w="850" w:type="dxa"/>
          </w:tcPr>
          <w:p w:rsidR="0066188F" w:rsidRPr="006B27A0" w:rsidRDefault="0066188F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20074</w:t>
            </w:r>
          </w:p>
        </w:tc>
        <w:tc>
          <w:tcPr>
            <w:tcW w:w="851" w:type="dxa"/>
          </w:tcPr>
          <w:p w:rsidR="0066188F" w:rsidRPr="006B27A0" w:rsidRDefault="0066188F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24575</w:t>
            </w:r>
          </w:p>
        </w:tc>
        <w:tc>
          <w:tcPr>
            <w:tcW w:w="850" w:type="dxa"/>
          </w:tcPr>
          <w:p w:rsidR="0066188F" w:rsidRPr="006B27A0" w:rsidRDefault="0066188F" w:rsidP="00CE1DF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22610</w:t>
            </w:r>
          </w:p>
        </w:tc>
        <w:tc>
          <w:tcPr>
            <w:tcW w:w="851" w:type="dxa"/>
          </w:tcPr>
          <w:p w:rsidR="0066188F" w:rsidRPr="006B27A0" w:rsidRDefault="0066188F" w:rsidP="00CE1DF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4800</w:t>
            </w:r>
          </w:p>
        </w:tc>
        <w:tc>
          <w:tcPr>
            <w:tcW w:w="850" w:type="dxa"/>
          </w:tcPr>
          <w:p w:rsidR="0066188F" w:rsidRPr="006B27A0" w:rsidRDefault="0066188F" w:rsidP="00CE1DF9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25000</w:t>
            </w:r>
          </w:p>
        </w:tc>
        <w:tc>
          <w:tcPr>
            <w:tcW w:w="851" w:type="dxa"/>
          </w:tcPr>
          <w:p w:rsidR="0066188F" w:rsidRPr="006B27A0" w:rsidRDefault="0066188F" w:rsidP="00CE1DF9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25080</w:t>
            </w:r>
          </w:p>
          <w:p w:rsidR="0066188F" w:rsidRPr="006B27A0" w:rsidRDefault="0066188F" w:rsidP="00CE1DF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6188F" w:rsidRPr="006B27A0" w:rsidRDefault="0066188F" w:rsidP="00CE1DF9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25080</w:t>
            </w:r>
          </w:p>
          <w:p w:rsidR="0066188F" w:rsidRPr="006B27A0" w:rsidRDefault="0066188F" w:rsidP="00CE1DF9">
            <w:pPr>
              <w:pStyle w:val="ConsPlusCell"/>
              <w:ind w:left="-75" w:right="95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6188F" w:rsidRPr="0076166C" w:rsidRDefault="0066188F" w:rsidP="00715F63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E1DF9" w:rsidRPr="0076166C" w:rsidTr="0066188F">
        <w:trPr>
          <w:trHeight w:val="416"/>
          <w:tblCellSpacing w:w="5" w:type="nil"/>
        </w:trPr>
        <w:tc>
          <w:tcPr>
            <w:tcW w:w="568" w:type="dxa"/>
          </w:tcPr>
          <w:p w:rsidR="00CE1DF9" w:rsidRPr="006B27A0" w:rsidRDefault="00CE1DF9" w:rsidP="00CE1D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6.1</w:t>
            </w:r>
          </w:p>
        </w:tc>
        <w:tc>
          <w:tcPr>
            <w:tcW w:w="2126" w:type="dxa"/>
          </w:tcPr>
          <w:p w:rsidR="00CE1DF9" w:rsidRPr="006B27A0" w:rsidRDefault="00CE1DF9" w:rsidP="00CE1DF9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Целевой показатель 16. </w:t>
            </w:r>
          </w:p>
          <w:p w:rsidR="00CE1DF9" w:rsidRPr="006B27A0" w:rsidRDefault="00CE1DF9" w:rsidP="00CE1DF9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детей и подростков муниципальных спортивных школ, получивших услуги по организации отдыха и оздоровления, от общей численности занимающихся  </w:t>
            </w:r>
          </w:p>
          <w:p w:rsidR="00CE1DF9" w:rsidRPr="006B27A0" w:rsidRDefault="00CE1DF9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муниципальных спортивных школ</w:t>
            </w:r>
          </w:p>
        </w:tc>
        <w:tc>
          <w:tcPr>
            <w:tcW w:w="567" w:type="dxa"/>
          </w:tcPr>
          <w:p w:rsidR="00CE1DF9" w:rsidRPr="006B27A0" w:rsidRDefault="00CE1DF9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850" w:type="dxa"/>
          </w:tcPr>
          <w:p w:rsidR="00CE1DF9" w:rsidRPr="006B27A0" w:rsidRDefault="00CE1DF9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CE1DF9" w:rsidRPr="006B27A0" w:rsidRDefault="00CE1DF9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13,2</w:t>
            </w:r>
          </w:p>
        </w:tc>
        <w:tc>
          <w:tcPr>
            <w:tcW w:w="850" w:type="dxa"/>
          </w:tcPr>
          <w:p w:rsidR="00CE1DF9" w:rsidRPr="006B27A0" w:rsidRDefault="00CE1DF9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851" w:type="dxa"/>
          </w:tcPr>
          <w:p w:rsidR="00CE1DF9" w:rsidRPr="006B27A0" w:rsidRDefault="00CE1DF9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CE1DF9" w:rsidRPr="006B27A0" w:rsidRDefault="00F4553D" w:rsidP="00CE1DF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="00CE1DF9"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CE1DF9" w:rsidRPr="006B27A0" w:rsidRDefault="00F4553D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14</w:t>
            </w:r>
            <w:r w:rsidR="00CE1DF9"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CE1DF9" w:rsidRPr="006B27A0" w:rsidRDefault="00F4553D" w:rsidP="00CE1DF9">
            <w:pPr>
              <w:pStyle w:val="ConsPlusCell"/>
              <w:ind w:left="-303" w:firstLine="30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="00CE1DF9"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CE1DF9" w:rsidRPr="006B27A0" w:rsidRDefault="00CE1DF9" w:rsidP="00CE1DF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</w:tbl>
    <w:p w:rsidR="009B5583" w:rsidRDefault="009B5583" w:rsidP="009B55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9B5583" w:rsidRPr="009A2966" w:rsidRDefault="00F62BB2" w:rsidP="009B55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) Приложение № 2  к муниципальной программе  «План мероприятий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по выполнению муниципальной программы «Развитие физической культуры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и спорта в Каменск-Уральском городском округе на 2020-2026 годы»  изложить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в новой  </w:t>
      </w:r>
      <w:r w:rsidR="0076166C">
        <w:rPr>
          <w:rFonts w:ascii="Liberation Serif" w:hAnsi="Liberation Serif" w:cs="Times New Roman"/>
          <w:sz w:val="28"/>
          <w:szCs w:val="28"/>
        </w:rPr>
        <w:t>редакции согласно Приложению № 2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9A29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A296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9A2966">
        <w:rPr>
          <w:rFonts w:ascii="Liberation Serif" w:hAnsi="Liberation Serif"/>
          <w:sz w:val="28"/>
          <w:szCs w:val="28"/>
        </w:rPr>
        <w:t xml:space="preserve">лава </w:t>
      </w:r>
      <w:r w:rsidRPr="009A2966">
        <w:rPr>
          <w:rFonts w:ascii="Liberation Serif" w:hAnsi="Liberation Serif"/>
          <w:sz w:val="28"/>
          <w:szCs w:val="28"/>
        </w:rPr>
        <w:tab/>
      </w:r>
      <w:r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D77FA" w:rsidRDefault="006D77F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501E8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26.10.2023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686</w:t>
      </w:r>
      <w:r w:rsidR="0034740C">
        <w:rPr>
          <w:rFonts w:ascii="Liberation Serif" w:hAnsi="Liberation Serif"/>
          <w:sz w:val="28"/>
          <w:szCs w:val="28"/>
        </w:rPr>
        <w:t xml:space="preserve"> 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9A2966" w:rsidTr="0099471B">
        <w:trPr>
          <w:tblCellSpacing w:w="5" w:type="nil"/>
        </w:trPr>
        <w:tc>
          <w:tcPr>
            <w:tcW w:w="4536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тыс. руб.</w:t>
            </w:r>
            <w:r w:rsidR="00321640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523DDA" w:rsidRPr="009A2966">
              <w:rPr>
                <w:rFonts w:ascii="Liberation Serif" w:hAnsi="Liberation Serif"/>
              </w:rPr>
              <w:t>2</w:t>
            </w:r>
            <w:r w:rsidR="00A30753">
              <w:rPr>
                <w:rFonts w:ascii="Liberation Serif" w:hAnsi="Liberation Serif"/>
              </w:rPr>
              <w:t> 781 066,3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FB4A74" w:rsidRPr="009A2966" w:rsidRDefault="0059253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01103D"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23DDA" w:rsidRPr="009A2966">
              <w:rPr>
                <w:rFonts w:ascii="Liberation Serif" w:hAnsi="Liberation Serif"/>
              </w:rPr>
              <w:t>3</w:t>
            </w:r>
            <w:r w:rsidR="0001103D">
              <w:rPr>
                <w:rFonts w:ascii="Liberation Serif" w:hAnsi="Liberation Serif"/>
              </w:rPr>
              <w:t>28 980,9</w:t>
            </w:r>
          </w:p>
          <w:p w:rsidR="00FB4A74" w:rsidRPr="009A2966" w:rsidRDefault="000F4F77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391 731,2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441 950,5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01103D">
              <w:rPr>
                <w:rFonts w:ascii="Liberation Serif" w:hAnsi="Liberation Serif"/>
                <w:color w:val="000000"/>
              </w:rPr>
              <w:t>25 г.-  410 349,5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-  379 344,3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FB4A74" w:rsidRPr="009A2966" w:rsidRDefault="00A3075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21 789,4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357,6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A153B4" w:rsidRDefault="00C64107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 – 7</w:t>
            </w:r>
            <w:r w:rsidR="0001103D"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006,4</w:t>
            </w:r>
          </w:p>
          <w:p w:rsidR="00C64107" w:rsidRDefault="00A3075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г.- 7 358,3</w:t>
            </w:r>
          </w:p>
          <w:p w:rsidR="00275219" w:rsidRDefault="00275219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г.- 0</w:t>
            </w:r>
            <w:r w:rsidR="00DE25E8">
              <w:rPr>
                <w:rFonts w:ascii="Liberation Serif" w:hAnsi="Liberation Serif"/>
                <w:color w:val="000000"/>
              </w:rPr>
              <w:t>,0</w:t>
            </w:r>
          </w:p>
          <w:p w:rsidR="00DE25E8" w:rsidRDefault="00DE25E8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- 0,0</w:t>
            </w:r>
          </w:p>
          <w:p w:rsidR="009F5604" w:rsidRPr="00DE25E8" w:rsidRDefault="009F560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0,0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A30753">
              <w:rPr>
                <w:rFonts w:ascii="Liberation Serif" w:hAnsi="Liberation Serif"/>
                <w:color w:val="000000"/>
              </w:rPr>
              <w:t>- 2 754 303,4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</w:t>
            </w:r>
            <w:r w:rsidR="00584A71" w:rsidRPr="009A2966">
              <w:rPr>
                <w:rFonts w:ascii="Liberation Serif" w:hAnsi="Liberation Serif"/>
                <w:color w:val="000000"/>
              </w:rPr>
              <w:t> 883,1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</w:rPr>
              <w:t>376 981,1</w:t>
            </w:r>
          </w:p>
          <w:p w:rsidR="00F22BCC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C64107"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FB4A74" w:rsidRPr="009A2966" w:rsidRDefault="00A3075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383 662,4</w:t>
            </w:r>
          </w:p>
          <w:p w:rsidR="00FB4A74" w:rsidRPr="009A2966" w:rsidRDefault="00A153B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C64107">
              <w:rPr>
                <w:rFonts w:ascii="Liberation Serif" w:hAnsi="Liberation Serif"/>
                <w:color w:val="000000"/>
              </w:rPr>
              <w:t>441</w:t>
            </w:r>
            <w:r w:rsidR="00FC032C">
              <w:rPr>
                <w:rFonts w:ascii="Liberation Serif" w:hAnsi="Liberation Serif"/>
                <w:color w:val="000000"/>
              </w:rPr>
              <w:t xml:space="preserve"> </w:t>
            </w:r>
            <w:r w:rsidR="00C64107">
              <w:rPr>
                <w:rFonts w:ascii="Liberation Serif" w:hAnsi="Liberation Serif"/>
                <w:color w:val="000000"/>
              </w:rPr>
              <w:t>240,0</w:t>
            </w:r>
          </w:p>
          <w:p w:rsidR="00FB4A74" w:rsidRPr="009A2966" w:rsidRDefault="00C64107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409 639,0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- 378 633,80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</w:t>
            </w:r>
            <w:r w:rsidR="00584A71" w:rsidRPr="009A2966">
              <w:rPr>
                <w:rFonts w:ascii="Liberation Serif" w:hAnsi="Liberation Serif"/>
                <w:color w:val="000000"/>
              </w:rPr>
              <w:t xml:space="preserve">ебюджетные источники – 4 973,5 </w:t>
            </w: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710,5</w:t>
            </w:r>
            <w:r w:rsidR="00FB4A74"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C64107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501E88">
        <w:rPr>
          <w:rFonts w:ascii="Liberation Serif" w:hAnsi="Liberation Serif"/>
          <w:sz w:val="28"/>
          <w:szCs w:val="28"/>
        </w:rPr>
        <w:t xml:space="preserve"> 26.10.2023  № 686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464" w:type="dxa"/>
        <w:tblInd w:w="95" w:type="dxa"/>
        <w:tblLayout w:type="fixed"/>
        <w:tblLook w:val="04A0"/>
      </w:tblPr>
      <w:tblGrid>
        <w:gridCol w:w="722"/>
        <w:gridCol w:w="191"/>
        <w:gridCol w:w="2746"/>
        <w:gridCol w:w="40"/>
        <w:gridCol w:w="1417"/>
        <w:gridCol w:w="1276"/>
        <w:gridCol w:w="1418"/>
        <w:gridCol w:w="1275"/>
        <w:gridCol w:w="1311"/>
        <w:gridCol w:w="1241"/>
        <w:gridCol w:w="153"/>
        <w:gridCol w:w="970"/>
        <w:gridCol w:w="153"/>
        <w:gridCol w:w="11"/>
        <w:gridCol w:w="1275"/>
        <w:gridCol w:w="1265"/>
      </w:tblGrid>
      <w:tr w:rsidR="00195E83" w:rsidRPr="00F913ED" w:rsidTr="00195E83">
        <w:trPr>
          <w:trHeight w:val="645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2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Объем финансирования, тыс. рублей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95E83" w:rsidRPr="00F913ED" w:rsidTr="00A30753">
        <w:trPr>
          <w:trHeight w:val="276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2022 год 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3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95E83" w:rsidRPr="00195E83" w:rsidTr="00A30753">
        <w:trPr>
          <w:trHeight w:val="39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2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5E83" w:rsidRPr="00195E83" w:rsidRDefault="00195E83" w:rsidP="00195E83">
            <w:pPr>
              <w:rPr>
                <w:sz w:val="24"/>
                <w:szCs w:val="24"/>
              </w:rPr>
            </w:pPr>
          </w:p>
        </w:tc>
      </w:tr>
      <w:tr w:rsidR="00195E83" w:rsidRPr="00195E83" w:rsidTr="00A30753">
        <w:trPr>
          <w:trHeight w:val="25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b/>
                <w:bCs/>
                <w:sz w:val="24"/>
                <w:szCs w:val="24"/>
              </w:rPr>
            </w:pPr>
            <w:r w:rsidRPr="00195E83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F913ED" w:rsidRPr="00195E83" w:rsidTr="00A30753">
        <w:trPr>
          <w:trHeight w:val="12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center"/>
              <w:rPr>
                <w:sz w:val="24"/>
                <w:szCs w:val="24"/>
              </w:rPr>
            </w:pPr>
            <w:r w:rsidRPr="00195E83">
              <w:rPr>
                <w:sz w:val="24"/>
                <w:szCs w:val="24"/>
              </w:rPr>
              <w:t>1</w:t>
            </w:r>
          </w:p>
        </w:tc>
        <w:tc>
          <w:tcPr>
            <w:tcW w:w="2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F913ED" w:rsidRDefault="00F913ED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F913ED" w:rsidRPr="00F913ED" w:rsidRDefault="00F913ED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F913ED" w:rsidRDefault="00F913ED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F913ED">
              <w:rPr>
                <w:rFonts w:ascii="Liberation Serif" w:hAnsi="Liberation Serif" w:cs="Liberation Serif"/>
              </w:rPr>
              <w:t>781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F913ED">
              <w:rPr>
                <w:rFonts w:ascii="Liberation Serif" w:hAnsi="Liberation Serif" w:cs="Liberation Serif"/>
              </w:rPr>
              <w:t>066,30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right"/>
            </w:pPr>
            <w:r w:rsidRPr="00195E83">
              <w:t>443</w:t>
            </w:r>
            <w:r>
              <w:t xml:space="preserve"> </w:t>
            </w:r>
            <w:r w:rsidRPr="00195E83">
              <w:t>951,20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right"/>
            </w:pPr>
            <w:r w:rsidRPr="00195E83">
              <w:t>384</w:t>
            </w:r>
            <w:r>
              <w:t xml:space="preserve"> </w:t>
            </w:r>
            <w:r w:rsidRPr="00195E83">
              <w:t>758,70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right"/>
            </w:pPr>
            <w:r w:rsidRPr="00195E83">
              <w:t>328</w:t>
            </w:r>
            <w:r>
              <w:t xml:space="preserve"> </w:t>
            </w:r>
            <w:r w:rsidRPr="00195E83">
              <w:t>980,90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right"/>
            </w:pPr>
            <w:r w:rsidRPr="00195E83">
              <w:t>391</w:t>
            </w:r>
            <w:r>
              <w:t xml:space="preserve"> </w:t>
            </w:r>
            <w:r w:rsidRPr="00195E83">
              <w:t>731,20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right"/>
            </w:pPr>
            <w:r w:rsidRPr="00195E83">
              <w:t>441</w:t>
            </w:r>
            <w:r>
              <w:t xml:space="preserve"> </w:t>
            </w:r>
            <w:r w:rsidRPr="00195E83">
              <w:t>950,50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center"/>
            </w:pPr>
            <w:r w:rsidRPr="00195E83">
              <w:t>410</w:t>
            </w:r>
            <w:r>
              <w:t xml:space="preserve"> </w:t>
            </w:r>
            <w:r w:rsidRPr="00195E83">
              <w:t>349,50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center"/>
            </w:pPr>
            <w:r w:rsidRPr="00195E83">
              <w:t>379</w:t>
            </w:r>
            <w:r>
              <w:t xml:space="preserve"> </w:t>
            </w:r>
            <w:r w:rsidRPr="00195E83">
              <w:t>344,30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ED" w:rsidRPr="00195E83" w:rsidRDefault="00F913ED" w:rsidP="00195E83">
            <w:pPr>
              <w:jc w:val="center"/>
            </w:pPr>
            <w:proofErr w:type="spellStart"/>
            <w:r w:rsidRPr="00195E83">
              <w:t>х</w:t>
            </w:r>
            <w:proofErr w:type="spellEnd"/>
          </w:p>
        </w:tc>
      </w:tr>
      <w:tr w:rsidR="00195E83" w:rsidRPr="00195E83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sz w:val="24"/>
                <w:szCs w:val="24"/>
              </w:rPr>
            </w:pPr>
            <w:r w:rsidRPr="00195E83">
              <w:rPr>
                <w:sz w:val="24"/>
                <w:szCs w:val="24"/>
              </w:rPr>
              <w:t>2</w:t>
            </w:r>
          </w:p>
        </w:tc>
        <w:tc>
          <w:tcPr>
            <w:tcW w:w="2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</w:t>
            </w:r>
            <w:r w:rsidR="00F913ED">
              <w:rPr>
                <w:rFonts w:ascii="Liberation Serif" w:hAnsi="Liberation Serif" w:cs="Liberation Serif"/>
              </w:rPr>
              <w:t xml:space="preserve"> </w:t>
            </w:r>
            <w:r w:rsidRPr="00F913ED">
              <w:rPr>
                <w:rFonts w:ascii="Liberation Serif" w:hAnsi="Liberation Serif" w:cs="Liberation Serif"/>
              </w:rPr>
              <w:t>754</w:t>
            </w:r>
            <w:r w:rsidR="00F913ED">
              <w:rPr>
                <w:rFonts w:ascii="Liberation Serif" w:hAnsi="Liberation Serif" w:cs="Liberation Serif"/>
              </w:rPr>
              <w:t xml:space="preserve"> </w:t>
            </w:r>
            <w:r w:rsidRPr="00F913ED">
              <w:rPr>
                <w:rFonts w:ascii="Liberation Serif" w:hAnsi="Liberation Serif" w:cs="Liberation Serif"/>
              </w:rPr>
              <w:t>303,40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442 883,10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F62BB2">
            <w:pPr>
              <w:jc w:val="right"/>
            </w:pPr>
            <w:r w:rsidRPr="00195E83">
              <w:t>376 981,10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321 264,00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383 662,40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441 240,00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409 639,00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378 633,80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</w:pPr>
            <w:proofErr w:type="spellStart"/>
            <w:r w:rsidRPr="00195E83">
              <w:t>х</w:t>
            </w:r>
            <w:proofErr w:type="spellEnd"/>
          </w:p>
        </w:tc>
      </w:tr>
      <w:tr w:rsidR="00195E83" w:rsidRPr="00195E83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sz w:val="24"/>
                <w:szCs w:val="24"/>
              </w:rPr>
            </w:pPr>
            <w:r w:rsidRPr="00195E83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21 789,40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357,60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7 067,10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7 006,40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7 358,30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</w:pPr>
            <w:proofErr w:type="spellStart"/>
            <w:r w:rsidRPr="00195E83">
              <w:t>х</w:t>
            </w:r>
            <w:proofErr w:type="spellEnd"/>
          </w:p>
        </w:tc>
      </w:tr>
      <w:tr w:rsidR="00195E83" w:rsidRPr="00195E83" w:rsidTr="00A30753">
        <w:trPr>
          <w:trHeight w:val="34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sz w:val="24"/>
                <w:szCs w:val="24"/>
              </w:rPr>
            </w:pPr>
            <w:r w:rsidRPr="00195E83">
              <w:rPr>
                <w:sz w:val="24"/>
                <w:szCs w:val="24"/>
              </w:rPr>
              <w:t>4</w:t>
            </w:r>
          </w:p>
        </w:tc>
        <w:tc>
          <w:tcPr>
            <w:tcW w:w="2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right"/>
            </w:pPr>
            <w:r w:rsidRPr="00195E83">
              <w:t>710,50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</w:pPr>
            <w:proofErr w:type="spellStart"/>
            <w:r w:rsidRPr="00195E83">
              <w:t>х</w:t>
            </w:r>
            <w:proofErr w:type="spellEnd"/>
          </w:p>
        </w:tc>
      </w:tr>
      <w:tr w:rsidR="00195E83" w:rsidRPr="00195E83" w:rsidTr="00195E8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195E83" w:rsidRDefault="00195E83" w:rsidP="00195E83">
            <w:pPr>
              <w:jc w:val="center"/>
              <w:rPr>
                <w:sz w:val="24"/>
                <w:szCs w:val="24"/>
              </w:rPr>
            </w:pPr>
            <w:r w:rsidRPr="00195E83">
              <w:rPr>
                <w:sz w:val="24"/>
                <w:szCs w:val="24"/>
              </w:rPr>
              <w:t> </w:t>
            </w:r>
          </w:p>
        </w:tc>
        <w:tc>
          <w:tcPr>
            <w:tcW w:w="147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195E83" w:rsidRPr="00F913ED" w:rsidTr="00A30753">
        <w:trPr>
          <w:trHeight w:val="9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2 694 387,30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393 951,20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348 079,70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328 980,90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391 731,20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441 950,50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410 349,50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379 344,30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</w:t>
            </w:r>
            <w:r w:rsidR="00F913ED">
              <w:rPr>
                <w:rFonts w:ascii="Liberation Serif" w:hAnsi="Liberation Serif" w:cs="Liberation Serif"/>
              </w:rPr>
              <w:t> </w:t>
            </w:r>
            <w:r w:rsidRPr="00F913ED">
              <w:rPr>
                <w:rFonts w:ascii="Liberation Serif" w:hAnsi="Liberation Serif" w:cs="Liberation Serif"/>
              </w:rPr>
              <w:t>667</w:t>
            </w:r>
            <w:r w:rsidR="00F913ED">
              <w:rPr>
                <w:rFonts w:ascii="Liberation Serif" w:hAnsi="Liberation Serif" w:cs="Liberation Serif"/>
              </w:rPr>
              <w:t xml:space="preserve"> </w:t>
            </w:r>
            <w:r w:rsidRPr="00F913ED">
              <w:rPr>
                <w:rFonts w:ascii="Liberation Serif" w:hAnsi="Liberation Serif" w:cs="Liberation Serif"/>
              </w:rPr>
              <w:t>624,40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392 883,10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340 302,10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383 662,40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441 240,00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409 639,00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378 633,80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21 789,40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31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451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1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1 640 312,36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234 754,00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296 302,20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261 990,20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268 397,86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12,13,14</w:t>
            </w:r>
          </w:p>
        </w:tc>
      </w:tr>
      <w:tr w:rsidR="00195E83" w:rsidRPr="00F913ED" w:rsidTr="00A30753">
        <w:trPr>
          <w:trHeight w:val="39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1 640 312,36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234 754,00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296 302,20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261 990,20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268 397,86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18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BB2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</w:t>
            </w:r>
            <w:r w:rsidR="00F62BB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</w:p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12,13,14</w:t>
            </w:r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188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931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2.1</w:t>
            </w:r>
          </w:p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Государственная поддержка организаций, входящих в систему подготовки, на условиях </w:t>
            </w:r>
            <w:proofErr w:type="spellStart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2 718,30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929,30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1 139,00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12,13,14</w:t>
            </w:r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815,50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195,00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278,80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341,70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1 902,80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455,00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650,50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797,30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131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BB2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Создание спортивной площадки для одного или нескольких видов спорта  («</w:t>
            </w:r>
            <w:proofErr w:type="spellStart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Богатырек</w:t>
            </w:r>
            <w:proofErr w:type="spell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»)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1,2,3,4,15</w:t>
            </w:r>
          </w:p>
        </w:tc>
      </w:tr>
      <w:tr w:rsidR="00195E83" w:rsidRPr="00F913ED" w:rsidTr="00A30753">
        <w:trPr>
          <w:trHeight w:val="36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110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3.1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Установка малой архитектурной формы «Арка «Урал-Сибирь»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1.2,3,4</w:t>
            </w:r>
          </w:p>
        </w:tc>
      </w:tr>
      <w:tr w:rsidR="00195E83" w:rsidRPr="00F913ED" w:rsidTr="00A30753">
        <w:trPr>
          <w:trHeight w:val="36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08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3.2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образований, расположенных на территории Свердловской области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 xml:space="preserve">1,2,3,4 </w:t>
            </w:r>
          </w:p>
        </w:tc>
      </w:tr>
      <w:tr w:rsidR="00195E83" w:rsidRPr="00F913ED" w:rsidTr="00A30753">
        <w:trPr>
          <w:trHeight w:val="26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36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194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24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723 381,55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66 877,30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115 432,50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87 677,10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117 829,20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122 159,90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126 370,90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87 034,65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5,6,7,8,15</w:t>
            </w:r>
          </w:p>
        </w:tc>
      </w:tr>
      <w:tr w:rsidR="00195E83" w:rsidRPr="00F913ED" w:rsidTr="00A30753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718 408,05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66 166,80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114 722,00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86 966,60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117 118,70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121 449,40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125 660,40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86 324,15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383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06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4.1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433,40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92,60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340,80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7,8</w:t>
            </w:r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27,80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102,20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303,40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64,80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238,60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1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4.2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 </w:t>
            </w:r>
            <w:r w:rsidR="00F913ED">
              <w:rPr>
                <w:rFonts w:ascii="Liberation Serif" w:hAnsi="Liberation Serif"/>
              </w:rPr>
              <w:t>1, 2, 3, 4</w:t>
            </w:r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 </w:t>
            </w:r>
            <w:proofErr w:type="spellStart"/>
            <w:r w:rsid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 </w:t>
            </w:r>
            <w:proofErr w:type="spellStart"/>
            <w:r w:rsid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737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33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35 296,40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9 209,60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11 719,00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11 038,20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3 329,60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</w:t>
            </w:r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leftChars="-7" w:hangingChars="6" w:hanging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19 082,40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5 362,80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5 551,80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4 838,20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3 329,60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5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16 214,00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3 846,80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6 167,20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6 200,00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23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физкультурно</w:t>
            </w:r>
            <w:proofErr w:type="spell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- спортивного</w:t>
            </w:r>
            <w:proofErr w:type="gram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712,20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301,50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</w:t>
            </w:r>
          </w:p>
        </w:tc>
      </w:tr>
      <w:tr w:rsidR="00195E83" w:rsidRPr="00F913ED" w:rsidTr="00A30753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335,50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171,10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376,70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130,40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2192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6.1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физкультурно</w:t>
            </w:r>
            <w:proofErr w:type="spell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- спортивного</w:t>
            </w:r>
            <w:proofErr w:type="gram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363,50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</w:t>
            </w:r>
          </w:p>
        </w:tc>
      </w:tr>
      <w:tr w:rsidR="00195E83" w:rsidRPr="00F913ED" w:rsidTr="00A30753">
        <w:trPr>
          <w:trHeight w:val="338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  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222,10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60,60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A30753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ind w:firstLineChars="14"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195E83">
        <w:trPr>
          <w:trHeight w:val="300"/>
        </w:trPr>
        <w:tc>
          <w:tcPr>
            <w:tcW w:w="1546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proofErr w:type="spellStart"/>
            <w:r w:rsidRPr="00F913ED">
              <w:rPr>
                <w:rFonts w:ascii="Liberation Serif" w:hAnsi="Liberation Serif" w:cs="Liberation Serif"/>
                <w:b/>
                <w:bCs/>
              </w:rPr>
              <w:t>Общепрограммные</w:t>
            </w:r>
            <w:proofErr w:type="spellEnd"/>
            <w:r w:rsidRPr="00F913ED">
              <w:rPr>
                <w:rFonts w:ascii="Liberation Serif" w:hAnsi="Liberation Serif" w:cs="Liberation Serif"/>
                <w:b/>
                <w:bCs/>
              </w:rPr>
              <w:t xml:space="preserve"> расходы </w:t>
            </w:r>
          </w:p>
        </w:tc>
      </w:tr>
      <w:tr w:rsidR="00195E83" w:rsidRPr="00F913ED" w:rsidTr="00F913ED">
        <w:trPr>
          <w:trHeight w:val="94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42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Всего по </w:t>
            </w:r>
            <w:proofErr w:type="spellStart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общепрограммным</w:t>
            </w:r>
            <w:proofErr w:type="spellEnd"/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147 577,49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24 117,10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23 488,40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21 988,40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20 582,19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F913ED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147 577,49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24 117,10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23 488,40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21 988,40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20 582,19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F913ED">
        <w:trPr>
          <w:trHeight w:val="30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93 325,38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15 290,10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14 988,40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14 988,40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12 703,98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16</w:t>
            </w:r>
          </w:p>
        </w:tc>
      </w:tr>
      <w:tr w:rsidR="00195E83" w:rsidRPr="00F913ED" w:rsidTr="00F913ED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ind w:firstLineChars="200" w:firstLine="48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93 325,38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15 290,10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14 988,40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14 988,40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12 703,98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F913ED">
        <w:trPr>
          <w:trHeight w:val="1423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E83" w:rsidRPr="00F913ED" w:rsidRDefault="00F913ED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    </w:t>
            </w:r>
            <w:r w:rsidR="00195E83" w:rsidRPr="00F913ED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54 252,11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8 827,00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8 500,00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7 000,00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7 878,21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17,18</w:t>
            </w:r>
          </w:p>
        </w:tc>
      </w:tr>
      <w:tr w:rsidR="00195E83" w:rsidRPr="00F913ED" w:rsidTr="00F913ED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54 252,11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8 827,00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8 500,00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7 000,00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7 878,21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195E83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  <w:tc>
          <w:tcPr>
            <w:tcW w:w="132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Капитальные вложения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95E83" w:rsidRPr="00F913ED" w:rsidTr="00F913ED">
        <w:trPr>
          <w:trHeight w:val="930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F913ED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195E83" w:rsidRPr="00F913ED" w:rsidTr="00F913ED">
        <w:trPr>
          <w:trHeight w:val="1320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Реконструкция лыжно-лодочной базы «Металлист» (Центр гребного спорта)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1,2,3,4,15</w:t>
            </w:r>
          </w:p>
        </w:tc>
      </w:tr>
      <w:tr w:rsidR="00195E83" w:rsidRPr="00F913ED" w:rsidTr="00F913ED">
        <w:trPr>
          <w:trHeight w:val="255"/>
        </w:trPr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F913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13E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right"/>
              <w:rPr>
                <w:rFonts w:ascii="Liberation Serif" w:hAnsi="Liberation Serif" w:cs="Liberation Serif"/>
              </w:rPr>
            </w:pPr>
            <w:r w:rsidRPr="00F913E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5E83" w:rsidRPr="00F913ED" w:rsidRDefault="00195E83" w:rsidP="00195E83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F913ED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</w:tbl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sectPr w:rsidR="00374FA9" w:rsidRPr="00F913ED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C5C" w:rsidRDefault="00651C5C" w:rsidP="00955101">
      <w:r>
        <w:separator/>
      </w:r>
    </w:p>
  </w:endnote>
  <w:endnote w:type="continuationSeparator" w:id="1">
    <w:p w:rsidR="00651C5C" w:rsidRDefault="00651C5C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C5C" w:rsidRDefault="00651C5C" w:rsidP="00955101">
      <w:r>
        <w:separator/>
      </w:r>
    </w:p>
  </w:footnote>
  <w:footnote w:type="continuationSeparator" w:id="1">
    <w:p w:rsidR="00651C5C" w:rsidRDefault="00651C5C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CE1DF9" w:rsidRDefault="006B087E">
        <w:pPr>
          <w:pStyle w:val="aa"/>
          <w:jc w:val="center"/>
        </w:pPr>
        <w:fldSimple w:instr="PAGE   \* MERGEFORMAT">
          <w:r w:rsidR="00CE1DF9">
            <w:rPr>
              <w:noProof/>
            </w:rPr>
            <w:t>4</w:t>
          </w:r>
        </w:fldSimple>
      </w:p>
    </w:sdtContent>
  </w:sdt>
  <w:p w:rsidR="00CE1DF9" w:rsidRDefault="00CE1DF9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CE1DF9" w:rsidRDefault="006B087E">
        <w:pPr>
          <w:pStyle w:val="aa"/>
          <w:jc w:val="center"/>
        </w:pPr>
        <w:fldSimple w:instr=" PAGE   \* MERGEFORMAT ">
          <w:r w:rsidR="006D77FA">
            <w:rPr>
              <w:noProof/>
            </w:rPr>
            <w:t>3</w:t>
          </w:r>
        </w:fldSimple>
      </w:p>
    </w:sdtContent>
  </w:sdt>
  <w:p w:rsidR="00CE1DF9" w:rsidRDefault="00CE1DF9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F9" w:rsidRDefault="00CE1DF9">
    <w:pPr>
      <w:pStyle w:val="aa"/>
      <w:jc w:val="center"/>
    </w:pPr>
  </w:p>
  <w:p w:rsidR="00CE1DF9" w:rsidRDefault="00CE1DF9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F9" w:rsidRDefault="006B087E">
    <w:pPr>
      <w:pStyle w:val="aa"/>
      <w:jc w:val="center"/>
    </w:pPr>
    <w:fldSimple w:instr=" PAGE   \* MERGEFORMAT ">
      <w:r w:rsidR="006D77FA">
        <w:rPr>
          <w:noProof/>
        </w:rPr>
        <w:t>4</w:t>
      </w:r>
    </w:fldSimple>
  </w:p>
  <w:p w:rsidR="00CE1DF9" w:rsidRDefault="00CE1DF9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51647"/>
    <w:rsid w:val="000524D0"/>
    <w:rsid w:val="00054B24"/>
    <w:rsid w:val="0005773A"/>
    <w:rsid w:val="00061FF2"/>
    <w:rsid w:val="000766C7"/>
    <w:rsid w:val="000870CC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79D2"/>
    <w:rsid w:val="001259D9"/>
    <w:rsid w:val="00126109"/>
    <w:rsid w:val="001267AB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6502"/>
    <w:rsid w:val="00177E9A"/>
    <w:rsid w:val="00195E83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3F63"/>
    <w:rsid w:val="001F59F7"/>
    <w:rsid w:val="00205CE6"/>
    <w:rsid w:val="002113FE"/>
    <w:rsid w:val="00215D89"/>
    <w:rsid w:val="00217B07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C1B4C"/>
    <w:rsid w:val="002C2617"/>
    <w:rsid w:val="002C426C"/>
    <w:rsid w:val="002D257E"/>
    <w:rsid w:val="002D2CB2"/>
    <w:rsid w:val="002E06D6"/>
    <w:rsid w:val="002E6C8F"/>
    <w:rsid w:val="002F0BE5"/>
    <w:rsid w:val="002F55FF"/>
    <w:rsid w:val="00301773"/>
    <w:rsid w:val="00306DB1"/>
    <w:rsid w:val="00311136"/>
    <w:rsid w:val="00312A26"/>
    <w:rsid w:val="00321640"/>
    <w:rsid w:val="00330F77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D74"/>
    <w:rsid w:val="003F11E1"/>
    <w:rsid w:val="003F3C69"/>
    <w:rsid w:val="003F6459"/>
    <w:rsid w:val="00405EC2"/>
    <w:rsid w:val="00410BB5"/>
    <w:rsid w:val="004204DB"/>
    <w:rsid w:val="00433884"/>
    <w:rsid w:val="0043504E"/>
    <w:rsid w:val="004417FC"/>
    <w:rsid w:val="00447658"/>
    <w:rsid w:val="00451CE4"/>
    <w:rsid w:val="0045594B"/>
    <w:rsid w:val="00460A7B"/>
    <w:rsid w:val="00467333"/>
    <w:rsid w:val="0048104D"/>
    <w:rsid w:val="00487683"/>
    <w:rsid w:val="004878E5"/>
    <w:rsid w:val="00492010"/>
    <w:rsid w:val="0049640A"/>
    <w:rsid w:val="004A3E0A"/>
    <w:rsid w:val="004A4893"/>
    <w:rsid w:val="004A7D0B"/>
    <w:rsid w:val="004B3903"/>
    <w:rsid w:val="004B4675"/>
    <w:rsid w:val="004B4A80"/>
    <w:rsid w:val="004B525F"/>
    <w:rsid w:val="004B7F82"/>
    <w:rsid w:val="004C37CE"/>
    <w:rsid w:val="004C3D72"/>
    <w:rsid w:val="004D6CF2"/>
    <w:rsid w:val="004E7827"/>
    <w:rsid w:val="004F1BF0"/>
    <w:rsid w:val="004F4165"/>
    <w:rsid w:val="004F4246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52AD3"/>
    <w:rsid w:val="005631FA"/>
    <w:rsid w:val="005729FC"/>
    <w:rsid w:val="0058294D"/>
    <w:rsid w:val="0058491B"/>
    <w:rsid w:val="00584A71"/>
    <w:rsid w:val="005857A7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E2AE3"/>
    <w:rsid w:val="005E556B"/>
    <w:rsid w:val="005F5DE4"/>
    <w:rsid w:val="005F6A12"/>
    <w:rsid w:val="006054A8"/>
    <w:rsid w:val="00605E6C"/>
    <w:rsid w:val="006112EF"/>
    <w:rsid w:val="0061643E"/>
    <w:rsid w:val="006218EF"/>
    <w:rsid w:val="006338C4"/>
    <w:rsid w:val="006372D5"/>
    <w:rsid w:val="00646D96"/>
    <w:rsid w:val="00647E23"/>
    <w:rsid w:val="00651869"/>
    <w:rsid w:val="00651C5C"/>
    <w:rsid w:val="0065512B"/>
    <w:rsid w:val="0066188F"/>
    <w:rsid w:val="00662F9A"/>
    <w:rsid w:val="00681E3C"/>
    <w:rsid w:val="00683981"/>
    <w:rsid w:val="00684BFE"/>
    <w:rsid w:val="00684C5C"/>
    <w:rsid w:val="006B087E"/>
    <w:rsid w:val="006B15B7"/>
    <w:rsid w:val="006C5819"/>
    <w:rsid w:val="006C6C5E"/>
    <w:rsid w:val="006D3B2C"/>
    <w:rsid w:val="006D4EEA"/>
    <w:rsid w:val="006D5BBE"/>
    <w:rsid w:val="006D77FA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A3689"/>
    <w:rsid w:val="007A706F"/>
    <w:rsid w:val="007B1F25"/>
    <w:rsid w:val="007B4B59"/>
    <w:rsid w:val="007B6CEB"/>
    <w:rsid w:val="007D40BF"/>
    <w:rsid w:val="007D5D21"/>
    <w:rsid w:val="007D6CD7"/>
    <w:rsid w:val="007E0E76"/>
    <w:rsid w:val="007E4DB9"/>
    <w:rsid w:val="007F100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66351"/>
    <w:rsid w:val="00871148"/>
    <w:rsid w:val="00885F20"/>
    <w:rsid w:val="008905E3"/>
    <w:rsid w:val="00894D0D"/>
    <w:rsid w:val="00896CBC"/>
    <w:rsid w:val="008A01D8"/>
    <w:rsid w:val="008A2BE4"/>
    <w:rsid w:val="008A2E98"/>
    <w:rsid w:val="008B08AA"/>
    <w:rsid w:val="008C0BF3"/>
    <w:rsid w:val="008C0E41"/>
    <w:rsid w:val="008C28E3"/>
    <w:rsid w:val="008C4C23"/>
    <w:rsid w:val="008D5130"/>
    <w:rsid w:val="008D73F5"/>
    <w:rsid w:val="008E532A"/>
    <w:rsid w:val="008F03E4"/>
    <w:rsid w:val="008F4E28"/>
    <w:rsid w:val="0090441C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471B"/>
    <w:rsid w:val="009A1C1E"/>
    <w:rsid w:val="009A2966"/>
    <w:rsid w:val="009B5583"/>
    <w:rsid w:val="009C57B4"/>
    <w:rsid w:val="009E0EDC"/>
    <w:rsid w:val="009F3CB4"/>
    <w:rsid w:val="009F3FB2"/>
    <w:rsid w:val="009F4045"/>
    <w:rsid w:val="009F5604"/>
    <w:rsid w:val="00A0471C"/>
    <w:rsid w:val="00A05E42"/>
    <w:rsid w:val="00A1076A"/>
    <w:rsid w:val="00A153B4"/>
    <w:rsid w:val="00A201F6"/>
    <w:rsid w:val="00A23946"/>
    <w:rsid w:val="00A26589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7EB"/>
    <w:rsid w:val="00A72FB2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D002A"/>
    <w:rsid w:val="00AD3C1B"/>
    <w:rsid w:val="00AD552D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12FE6"/>
    <w:rsid w:val="00B25C70"/>
    <w:rsid w:val="00B36C7E"/>
    <w:rsid w:val="00B408B2"/>
    <w:rsid w:val="00B428C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D2E3C"/>
    <w:rsid w:val="00BE2892"/>
    <w:rsid w:val="00BE379F"/>
    <w:rsid w:val="00BF6DFD"/>
    <w:rsid w:val="00BF6E52"/>
    <w:rsid w:val="00C0730B"/>
    <w:rsid w:val="00C1096B"/>
    <w:rsid w:val="00C1225A"/>
    <w:rsid w:val="00C125D7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DBF"/>
    <w:rsid w:val="00C80C6D"/>
    <w:rsid w:val="00C8290F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C16B5"/>
    <w:rsid w:val="00CC3426"/>
    <w:rsid w:val="00CC4149"/>
    <w:rsid w:val="00CE09DA"/>
    <w:rsid w:val="00CE0E0B"/>
    <w:rsid w:val="00CE1DF9"/>
    <w:rsid w:val="00CF6950"/>
    <w:rsid w:val="00CF7251"/>
    <w:rsid w:val="00CF77AF"/>
    <w:rsid w:val="00D0209C"/>
    <w:rsid w:val="00D02906"/>
    <w:rsid w:val="00D05D68"/>
    <w:rsid w:val="00D13931"/>
    <w:rsid w:val="00D141E0"/>
    <w:rsid w:val="00D15074"/>
    <w:rsid w:val="00D17FCF"/>
    <w:rsid w:val="00D239C4"/>
    <w:rsid w:val="00D32A36"/>
    <w:rsid w:val="00D46873"/>
    <w:rsid w:val="00D5709E"/>
    <w:rsid w:val="00D5770E"/>
    <w:rsid w:val="00D67854"/>
    <w:rsid w:val="00D71454"/>
    <w:rsid w:val="00D841BB"/>
    <w:rsid w:val="00D921D5"/>
    <w:rsid w:val="00DA20F8"/>
    <w:rsid w:val="00DA59BE"/>
    <w:rsid w:val="00DB2AF3"/>
    <w:rsid w:val="00DC1329"/>
    <w:rsid w:val="00DD56CA"/>
    <w:rsid w:val="00DE25E8"/>
    <w:rsid w:val="00DE43A0"/>
    <w:rsid w:val="00DE4BE7"/>
    <w:rsid w:val="00DF58AA"/>
    <w:rsid w:val="00DF7658"/>
    <w:rsid w:val="00E00863"/>
    <w:rsid w:val="00E1327C"/>
    <w:rsid w:val="00E15667"/>
    <w:rsid w:val="00E16D25"/>
    <w:rsid w:val="00E21EE2"/>
    <w:rsid w:val="00E252A8"/>
    <w:rsid w:val="00E4159B"/>
    <w:rsid w:val="00E45F1B"/>
    <w:rsid w:val="00E47951"/>
    <w:rsid w:val="00E503B1"/>
    <w:rsid w:val="00E513C4"/>
    <w:rsid w:val="00E5334D"/>
    <w:rsid w:val="00E654CA"/>
    <w:rsid w:val="00E67C84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E10"/>
    <w:rsid w:val="00ED4586"/>
    <w:rsid w:val="00ED4DA5"/>
    <w:rsid w:val="00ED79CD"/>
    <w:rsid w:val="00EE4587"/>
    <w:rsid w:val="00F04047"/>
    <w:rsid w:val="00F1298E"/>
    <w:rsid w:val="00F129BF"/>
    <w:rsid w:val="00F1525C"/>
    <w:rsid w:val="00F22BCC"/>
    <w:rsid w:val="00F25082"/>
    <w:rsid w:val="00F26E9B"/>
    <w:rsid w:val="00F31C96"/>
    <w:rsid w:val="00F44EF0"/>
    <w:rsid w:val="00F454F0"/>
    <w:rsid w:val="00F4553D"/>
    <w:rsid w:val="00F6272B"/>
    <w:rsid w:val="00F62BB2"/>
    <w:rsid w:val="00F632AB"/>
    <w:rsid w:val="00F80124"/>
    <w:rsid w:val="00F8057E"/>
    <w:rsid w:val="00F8248E"/>
    <w:rsid w:val="00F913ED"/>
    <w:rsid w:val="00FA194B"/>
    <w:rsid w:val="00FA3C20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7DEC"/>
    <w:rsid w:val="00FE224B"/>
    <w:rsid w:val="00FE27C9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BA93-2D6E-48F9-8FCD-19CBAC14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1677</TotalTime>
  <Pages>10</Pages>
  <Words>1641</Words>
  <Characters>9381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62</cp:revision>
  <cp:lastPrinted>2023-10-13T07:19:00Z</cp:lastPrinted>
  <dcterms:created xsi:type="dcterms:W3CDTF">2021-11-25T04:17:00Z</dcterms:created>
  <dcterms:modified xsi:type="dcterms:W3CDTF">2023-10-27T05:11:00Z</dcterms:modified>
</cp:coreProperties>
</file>