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CB0C59" w:rsidRDefault="00567DE9" w:rsidP="0090679C">
      <w:pPr>
        <w:pStyle w:val="1"/>
        <w:ind w:left="5387"/>
        <w:jc w:val="right"/>
        <w:rPr>
          <w:bCs/>
          <w:iCs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33698"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236A5" w:rsidRDefault="001236A5" w:rsidP="00FD7DEC">
      <w:pPr>
        <w:spacing w:before="120"/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bookmarkStart w:id="0" w:name="_GoBack"/>
      <w:bookmarkEnd w:id="0"/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A74044">
        <w:rPr>
          <w:sz w:val="24"/>
        </w:rPr>
        <w:t>01.11.2023</w:t>
      </w:r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A74044">
        <w:rPr>
          <w:sz w:val="24"/>
        </w:rPr>
        <w:t>1390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756E7F">
        <w:rPr>
          <w:b/>
          <w:sz w:val="28"/>
          <w:szCs w:val="28"/>
        </w:rPr>
        <w:t>Ленина, дом 89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>В соответствии со стать</w:t>
      </w:r>
      <w:r w:rsidR="00FB5E4B">
        <w:rPr>
          <w:sz w:val="28"/>
          <w:szCs w:val="28"/>
        </w:rPr>
        <w:t>ей 32 Жилищного</w:t>
      </w:r>
      <w:r w:rsidRPr="00D56C68">
        <w:rPr>
          <w:sz w:val="28"/>
          <w:szCs w:val="28"/>
        </w:rPr>
        <w:t xml:space="preserve"> кодекса Российской Федерации,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756E7F">
        <w:rPr>
          <w:sz w:val="28"/>
          <w:szCs w:val="28"/>
        </w:rPr>
        <w:t>23</w:t>
      </w:r>
      <w:r w:rsidR="00D13B01" w:rsidRPr="00D13B01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756E7F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E23579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 xml:space="preserve"> № </w:t>
      </w:r>
      <w:r w:rsidR="00756E7F">
        <w:rPr>
          <w:sz w:val="28"/>
          <w:szCs w:val="28"/>
        </w:rPr>
        <w:t>178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756E7F">
        <w:rPr>
          <w:sz w:val="28"/>
          <w:szCs w:val="28"/>
        </w:rPr>
        <w:t>ица Ленина</w:t>
      </w:r>
      <w:r w:rsidR="00D13B01" w:rsidRPr="00D13B01">
        <w:rPr>
          <w:sz w:val="28"/>
          <w:szCs w:val="28"/>
        </w:rPr>
        <w:t>, д</w:t>
      </w:r>
      <w:r w:rsidR="00756E7F">
        <w:rPr>
          <w:sz w:val="28"/>
          <w:szCs w:val="28"/>
        </w:rPr>
        <w:t>ом 89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756E7F">
        <w:rPr>
          <w:sz w:val="28"/>
          <w:szCs w:val="28"/>
        </w:rPr>
        <w:t>ица Ленина</w:t>
      </w:r>
      <w:r w:rsidR="00D13B01" w:rsidRPr="00D13B01">
        <w:rPr>
          <w:sz w:val="28"/>
          <w:szCs w:val="28"/>
        </w:rPr>
        <w:t>, д</w:t>
      </w:r>
      <w:r w:rsidR="00756E7F">
        <w:rPr>
          <w:sz w:val="28"/>
          <w:szCs w:val="28"/>
        </w:rPr>
        <w:t>ом 89</w:t>
      </w:r>
      <w:r w:rsidR="00FB5E4B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объект</w:t>
      </w:r>
      <w:r w:rsidR="00E23579">
        <w:rPr>
          <w:sz w:val="28"/>
        </w:rPr>
        <w:t>ы недвижимости (жилые помещения</w:t>
      </w:r>
      <w:r w:rsidR="00FB5E4B">
        <w:rPr>
          <w:sz w:val="28"/>
        </w:rPr>
        <w:t>)</w:t>
      </w:r>
      <w:r w:rsidR="00FB5E4B" w:rsidRPr="00D13B01">
        <w:rPr>
          <w:sz w:val="28"/>
        </w:rPr>
        <w:t>, расположенные</w:t>
      </w:r>
      <w:r w:rsidR="00D13B01" w:rsidRPr="00D13B01">
        <w:rPr>
          <w:sz w:val="28"/>
        </w:rPr>
        <w:t xml:space="preserve"> в аварийном жилом доме по адресу: Свердловская область, город Каменск-Уральский, улица </w:t>
      </w:r>
      <w:r w:rsidR="00E23579">
        <w:rPr>
          <w:sz w:val="28"/>
        </w:rPr>
        <w:t>Ле</w:t>
      </w:r>
      <w:r w:rsidR="00756E7F">
        <w:rPr>
          <w:sz w:val="28"/>
        </w:rPr>
        <w:t>нина</w:t>
      </w:r>
      <w:r w:rsidR="00D13B01" w:rsidRPr="00D13B01">
        <w:rPr>
          <w:sz w:val="28"/>
        </w:rPr>
        <w:t>, д.</w:t>
      </w:r>
      <w:r w:rsidR="00756E7F">
        <w:rPr>
          <w:sz w:val="28"/>
        </w:rPr>
        <w:t>89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236A5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756E7F"/>
    <w:rsid w:val="0083594B"/>
    <w:rsid w:val="00871148"/>
    <w:rsid w:val="00896CBC"/>
    <w:rsid w:val="008C0E41"/>
    <w:rsid w:val="008C51F3"/>
    <w:rsid w:val="0090679C"/>
    <w:rsid w:val="00956960"/>
    <w:rsid w:val="00975A1C"/>
    <w:rsid w:val="009B586A"/>
    <w:rsid w:val="00A1076A"/>
    <w:rsid w:val="00A26589"/>
    <w:rsid w:val="00A74044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EE5D6C"/>
    <w:rsid w:val="00F129BF"/>
    <w:rsid w:val="00FA194B"/>
    <w:rsid w:val="00FA3C20"/>
    <w:rsid w:val="00FB5E4B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8949D24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7FFC4-F284-41B8-B1D0-2EEAE9CF6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2023-11-02T06:52:00Z</cp:lastPrinted>
  <dcterms:created xsi:type="dcterms:W3CDTF">2023-10-31T10:32:00Z</dcterms:created>
  <dcterms:modified xsi:type="dcterms:W3CDTF">2023-11-02T09:07:00Z</dcterms:modified>
</cp:coreProperties>
</file>