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4676C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4676C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677C9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Default="004676C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>от</w:t>
      </w:r>
      <w:r w:rsidR="00591251" w:rsidRPr="002B1671">
        <w:rPr>
          <w:rFonts w:ascii="Liberation Serif" w:hAnsi="Liberation Serif" w:cs="Liberation Serif"/>
          <w:sz w:val="28"/>
          <w:szCs w:val="28"/>
        </w:rPr>
        <w:t xml:space="preserve"> </w:t>
      </w:r>
      <w:r w:rsidR="00831134">
        <w:rPr>
          <w:rFonts w:ascii="Liberation Serif" w:hAnsi="Liberation Serif" w:cs="Liberation Serif"/>
          <w:sz w:val="28"/>
          <w:szCs w:val="28"/>
        </w:rPr>
        <w:t xml:space="preserve">  </w:t>
      </w:r>
      <w:r w:rsidR="002178D2">
        <w:rPr>
          <w:rFonts w:ascii="Liberation Serif" w:hAnsi="Liberation Serif" w:cs="Liberation Serif"/>
          <w:sz w:val="28"/>
          <w:szCs w:val="28"/>
        </w:rPr>
        <w:t>07.11.2023</w:t>
      </w:r>
      <w:r w:rsidR="00831134">
        <w:rPr>
          <w:rFonts w:ascii="Liberation Serif" w:hAnsi="Liberation Serif" w:cs="Liberation Serif"/>
          <w:sz w:val="28"/>
          <w:szCs w:val="28"/>
        </w:rPr>
        <w:t xml:space="preserve">  </w:t>
      </w:r>
      <w:r w:rsidR="002A2D07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8E4F81">
        <w:rPr>
          <w:rFonts w:ascii="Liberation Serif" w:hAnsi="Liberation Serif" w:cs="Liberation Serif"/>
          <w:sz w:val="28"/>
          <w:szCs w:val="28"/>
        </w:rPr>
        <w:t>№</w:t>
      </w:r>
      <w:r w:rsidR="007D55E3">
        <w:rPr>
          <w:rFonts w:ascii="Liberation Serif" w:hAnsi="Liberation Serif" w:cs="Liberation Serif"/>
          <w:sz w:val="28"/>
          <w:szCs w:val="28"/>
        </w:rPr>
        <w:t xml:space="preserve"> </w:t>
      </w:r>
      <w:r w:rsidR="004A4B2B">
        <w:rPr>
          <w:rFonts w:ascii="Liberation Serif" w:hAnsi="Liberation Serif" w:cs="Liberation Serif"/>
          <w:sz w:val="28"/>
          <w:szCs w:val="28"/>
        </w:rPr>
        <w:t xml:space="preserve"> </w:t>
      </w:r>
      <w:r w:rsidR="002178D2">
        <w:rPr>
          <w:rFonts w:ascii="Liberation Serif" w:hAnsi="Liberation Serif" w:cs="Liberation Serif"/>
          <w:sz w:val="28"/>
          <w:szCs w:val="28"/>
        </w:rPr>
        <w:t>722</w:t>
      </w:r>
      <w:r w:rsidR="00F95D84">
        <w:rPr>
          <w:rFonts w:ascii="Liberation Serif" w:hAnsi="Liberation Serif" w:cs="Liberation Serif"/>
          <w:sz w:val="28"/>
          <w:szCs w:val="28"/>
        </w:rPr>
        <w:t xml:space="preserve"> </w:t>
      </w:r>
      <w:r w:rsidR="00070B6B">
        <w:rPr>
          <w:rFonts w:ascii="Liberation Serif" w:hAnsi="Liberation Serif" w:cs="Liberation Serif"/>
          <w:sz w:val="28"/>
          <w:szCs w:val="28"/>
        </w:rPr>
        <w:t xml:space="preserve"> </w:t>
      </w:r>
      <w:r w:rsidR="007F5523">
        <w:rPr>
          <w:rFonts w:ascii="Liberation Serif" w:hAnsi="Liberation Serif" w:cs="Liberation Serif"/>
          <w:sz w:val="28"/>
          <w:szCs w:val="28"/>
        </w:rPr>
        <w:t xml:space="preserve"> </w:t>
      </w:r>
      <w:r w:rsidR="00632CB9" w:rsidRPr="008E4F8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D29E1" w:rsidRDefault="009D29E1" w:rsidP="009D29E1">
      <w:pPr>
        <w:pStyle w:val="ab"/>
        <w:spacing w:before="0" w:beforeAutospacing="0" w:after="0"/>
        <w:jc w:val="center"/>
        <w:rPr>
          <w:rFonts w:ascii="Liberation Serif" w:hAnsi="Liberation Serif"/>
          <w:b/>
        </w:rPr>
      </w:pPr>
    </w:p>
    <w:p w:rsidR="002128B7" w:rsidRPr="00831134" w:rsidRDefault="002128B7" w:rsidP="002128B7">
      <w:pPr>
        <w:pStyle w:val="ab"/>
        <w:spacing w:before="0" w:beforeAutospacing="0" w:after="0"/>
        <w:jc w:val="center"/>
        <w:rPr>
          <w:rFonts w:ascii="Liberation Serif" w:hAnsi="Liberation Serif"/>
          <w:b/>
          <w:sz w:val="28"/>
          <w:szCs w:val="28"/>
        </w:rPr>
      </w:pPr>
      <w:r w:rsidRPr="00831134">
        <w:rPr>
          <w:rFonts w:ascii="Liberation Serif" w:hAnsi="Liberation Serif"/>
          <w:b/>
          <w:sz w:val="28"/>
          <w:szCs w:val="28"/>
        </w:rPr>
        <w:t xml:space="preserve">Об утверждении нормативов </w:t>
      </w:r>
      <w:r w:rsidR="00743BFA" w:rsidRPr="00743BFA">
        <w:rPr>
          <w:rFonts w:ascii="Liberation Serif" w:hAnsi="Liberation Serif"/>
          <w:b/>
          <w:sz w:val="28"/>
          <w:szCs w:val="28"/>
        </w:rPr>
        <w:t xml:space="preserve">водоотведения для абонентов </w:t>
      </w:r>
      <w:r w:rsidR="00743BFA">
        <w:rPr>
          <w:rFonts w:ascii="Liberation Serif" w:hAnsi="Liberation Serif"/>
          <w:b/>
          <w:sz w:val="28"/>
          <w:szCs w:val="28"/>
        </w:rPr>
        <w:t xml:space="preserve">                       </w:t>
      </w:r>
      <w:r w:rsidR="00743BFA" w:rsidRPr="00743BFA">
        <w:rPr>
          <w:rFonts w:ascii="Liberation Serif" w:hAnsi="Liberation Serif"/>
          <w:b/>
          <w:sz w:val="28"/>
          <w:szCs w:val="28"/>
        </w:rPr>
        <w:t xml:space="preserve">АО «Водоканал Каменск-Уральский», осуществляющих сброс сточных вод в централизованную систему водоотведения </w:t>
      </w:r>
      <w:r w:rsidR="00743BFA">
        <w:rPr>
          <w:rFonts w:ascii="Liberation Serif" w:hAnsi="Liberation Serif"/>
          <w:b/>
          <w:sz w:val="28"/>
          <w:szCs w:val="28"/>
        </w:rPr>
        <w:t xml:space="preserve">                                      </w:t>
      </w:r>
      <w:r w:rsidR="00743BFA" w:rsidRPr="00743BFA">
        <w:rPr>
          <w:rFonts w:ascii="Liberation Serif" w:hAnsi="Liberation Serif"/>
          <w:b/>
          <w:sz w:val="28"/>
          <w:szCs w:val="28"/>
        </w:rPr>
        <w:t>Каменск-Уральск</w:t>
      </w:r>
      <w:r w:rsidR="00743BFA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743BFA" w:rsidRDefault="00743BFA" w:rsidP="00743BFA">
      <w:pPr>
        <w:ind w:firstLine="708"/>
        <w:jc w:val="both"/>
        <w:rPr>
          <w:sz w:val="28"/>
          <w:szCs w:val="28"/>
        </w:rPr>
      </w:pPr>
    </w:p>
    <w:p w:rsidR="00743BFA" w:rsidRPr="007C6E87" w:rsidRDefault="00743BFA" w:rsidP="007C6E87">
      <w:pPr>
        <w:pStyle w:val="ab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C6E87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07 декабря 2011 </w:t>
      </w:r>
      <w:r w:rsidR="00EC36BC">
        <w:rPr>
          <w:rFonts w:ascii="Liberation Serif" w:hAnsi="Liberation Serif"/>
          <w:sz w:val="28"/>
          <w:szCs w:val="28"/>
        </w:rPr>
        <w:t xml:space="preserve">года             </w:t>
      </w:r>
      <w:r w:rsidRPr="007C6E87">
        <w:rPr>
          <w:rFonts w:ascii="Liberation Serif" w:hAnsi="Liberation Serif"/>
          <w:sz w:val="28"/>
          <w:szCs w:val="28"/>
        </w:rPr>
        <w:t>№ 416-ФЗ «О водоснабжении и водоотведении», пунктами 136, 141 Правил холодного водоснабжения и водоотведения, утвержденных постановлением Правительства Российской Федерации от 29.07.2013 № 644, на основании письма АО «Водоканал Каменск-Уральский» от 19.10.2023 № 2872, Администрация Каменск-Уральского городского округа</w:t>
      </w:r>
    </w:p>
    <w:p w:rsidR="002128B7" w:rsidRPr="00831134" w:rsidRDefault="002128B7" w:rsidP="00831134">
      <w:pPr>
        <w:pStyle w:val="ab"/>
        <w:spacing w:before="0" w:beforeAutospacing="0" w:after="0"/>
        <w:rPr>
          <w:rFonts w:ascii="Liberation Serif" w:hAnsi="Liberation Serif"/>
          <w:b/>
          <w:sz w:val="28"/>
          <w:szCs w:val="28"/>
        </w:rPr>
      </w:pPr>
      <w:r w:rsidRPr="00831134">
        <w:rPr>
          <w:rFonts w:ascii="Liberation Serif" w:hAnsi="Liberation Serif"/>
          <w:b/>
          <w:sz w:val="28"/>
          <w:szCs w:val="28"/>
        </w:rPr>
        <w:t>ПОСТАНОВЛЯЕТ:</w:t>
      </w:r>
    </w:p>
    <w:p w:rsidR="00743BFA" w:rsidRPr="007C6E87" w:rsidRDefault="00743BFA" w:rsidP="007C6E87">
      <w:pPr>
        <w:pStyle w:val="ab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C6E87">
        <w:rPr>
          <w:rFonts w:ascii="Liberation Serif" w:hAnsi="Liberation Serif"/>
          <w:sz w:val="28"/>
          <w:szCs w:val="28"/>
        </w:rPr>
        <w:t xml:space="preserve">1.Утвердить нормативы водоотведения для абонентов АО «Водоканал Каменск-Уральский», </w:t>
      </w:r>
      <w:r w:rsidR="005522AA" w:rsidRPr="007C6E87">
        <w:rPr>
          <w:rFonts w:ascii="Liberation Serif" w:hAnsi="Liberation Serif"/>
          <w:sz w:val="28"/>
          <w:szCs w:val="28"/>
        </w:rPr>
        <w:t>о</w:t>
      </w:r>
      <w:r w:rsidRPr="007C6E87">
        <w:rPr>
          <w:rFonts w:ascii="Liberation Serif" w:hAnsi="Liberation Serif"/>
          <w:sz w:val="28"/>
          <w:szCs w:val="28"/>
        </w:rPr>
        <w:t>существляющих сброс сточных вод в централизованную систему водоотведения Каменск-Уральского городского округа (далее -  нормативы водоотведения, прилагаются).</w:t>
      </w:r>
    </w:p>
    <w:p w:rsidR="005522AA" w:rsidRPr="007C6E87" w:rsidRDefault="00743BFA" w:rsidP="007C6E87">
      <w:pPr>
        <w:pStyle w:val="ab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C6E87">
        <w:rPr>
          <w:rFonts w:ascii="Liberation Serif" w:hAnsi="Liberation Serif"/>
          <w:sz w:val="28"/>
          <w:szCs w:val="28"/>
        </w:rPr>
        <w:t>2. Нормативы водоотведения, утвержденные пунктом 1 настоящего постановления, вступают в силу с 01.01.2024  и действуют до 31.12.2028  (включительно).</w:t>
      </w:r>
    </w:p>
    <w:p w:rsidR="00743BFA" w:rsidRPr="007C6E87" w:rsidRDefault="005522AA" w:rsidP="007C6E87">
      <w:pPr>
        <w:pStyle w:val="ab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522AA">
        <w:rPr>
          <w:rFonts w:ascii="Liberation Serif" w:hAnsi="Liberation Serif"/>
          <w:sz w:val="28"/>
          <w:szCs w:val="28"/>
        </w:rPr>
        <w:t xml:space="preserve">3. </w:t>
      </w:r>
      <w:r w:rsidR="00EC36BC">
        <w:rPr>
          <w:rFonts w:ascii="Liberation Serif" w:hAnsi="Liberation Serif"/>
          <w:sz w:val="28"/>
          <w:szCs w:val="28"/>
        </w:rPr>
        <w:t>Признать</w:t>
      </w:r>
      <w:r w:rsidRPr="005522AA">
        <w:rPr>
          <w:rFonts w:ascii="Liberation Serif" w:hAnsi="Liberation Serif"/>
          <w:sz w:val="28"/>
          <w:szCs w:val="28"/>
        </w:rPr>
        <w:t xml:space="preserve"> утратившим силу постановление Администрации города Каменска-Уральского от 21.11.2018  № 999  «Об утверждении </w:t>
      </w:r>
      <w:r w:rsidR="00EC36BC">
        <w:rPr>
          <w:rFonts w:ascii="Liberation Serif" w:hAnsi="Liberation Serif"/>
          <w:sz w:val="28"/>
          <w:szCs w:val="28"/>
        </w:rPr>
        <w:t xml:space="preserve">нормативов </w:t>
      </w:r>
      <w:r w:rsidRPr="007C6E87">
        <w:rPr>
          <w:rFonts w:ascii="Liberation Serif" w:hAnsi="Liberation Serif"/>
          <w:sz w:val="28"/>
          <w:szCs w:val="28"/>
        </w:rPr>
        <w:t>водоотведения для абонентов АО «Водоканал Каменск-Уральский», осуществляющих сброс сточных вод в централизованную систему водоотведения муниципального образования город Каменск-Уральский</w:t>
      </w:r>
      <w:r w:rsidRPr="005522AA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с 01.01.2024</w:t>
      </w:r>
      <w:r w:rsidR="00EC36BC">
        <w:rPr>
          <w:rFonts w:ascii="Liberation Serif" w:hAnsi="Liberation Serif"/>
          <w:sz w:val="28"/>
          <w:szCs w:val="28"/>
        </w:rPr>
        <w:t xml:space="preserve"> года</w:t>
      </w:r>
      <w:r w:rsidRPr="005522AA">
        <w:rPr>
          <w:rFonts w:ascii="Liberation Serif" w:hAnsi="Liberation Serif"/>
          <w:sz w:val="28"/>
          <w:szCs w:val="28"/>
        </w:rPr>
        <w:t>.</w:t>
      </w:r>
    </w:p>
    <w:p w:rsidR="00743BFA" w:rsidRPr="007C6E87" w:rsidRDefault="005522AA" w:rsidP="007C6E87">
      <w:pPr>
        <w:pStyle w:val="ab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C6E87">
        <w:rPr>
          <w:rFonts w:ascii="Liberation Serif" w:hAnsi="Liberation Serif"/>
          <w:sz w:val="28"/>
          <w:szCs w:val="28"/>
        </w:rPr>
        <w:t>4</w:t>
      </w:r>
      <w:r w:rsidR="00743BFA" w:rsidRPr="007C6E87">
        <w:rPr>
          <w:rFonts w:ascii="Liberation Serif" w:hAnsi="Liberation Serif"/>
          <w:sz w:val="28"/>
          <w:szCs w:val="28"/>
        </w:rPr>
        <w:t>. Рекомендовать АО «Водоканал Каменск-Уральский</w:t>
      </w:r>
      <w:r w:rsidR="007C6E87">
        <w:rPr>
          <w:rFonts w:ascii="Liberation Serif" w:hAnsi="Liberation Serif"/>
          <w:sz w:val="28"/>
          <w:szCs w:val="28"/>
        </w:rPr>
        <w:t>»</w:t>
      </w:r>
      <w:r w:rsidR="00743BFA" w:rsidRPr="007C6E87">
        <w:rPr>
          <w:rFonts w:ascii="Liberation Serif" w:hAnsi="Liberation Serif"/>
          <w:sz w:val="28"/>
          <w:szCs w:val="28"/>
        </w:rPr>
        <w:t>:</w:t>
      </w:r>
    </w:p>
    <w:p w:rsidR="00743BFA" w:rsidRPr="007C6E87" w:rsidRDefault="00743BFA" w:rsidP="007C6E87">
      <w:pPr>
        <w:pStyle w:val="ab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C6E87">
        <w:rPr>
          <w:rFonts w:ascii="Liberation Serif" w:hAnsi="Liberation Serif"/>
          <w:sz w:val="28"/>
          <w:szCs w:val="28"/>
        </w:rPr>
        <w:t>1) довести до сведения абонентов нормативы водоотведения, утвержденные  пунктом 1 настоящего постановления;</w:t>
      </w:r>
    </w:p>
    <w:p w:rsidR="00743BFA" w:rsidRPr="007C6E87" w:rsidRDefault="00743BFA" w:rsidP="007C6E87">
      <w:pPr>
        <w:pStyle w:val="ab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C6E87">
        <w:rPr>
          <w:rFonts w:ascii="Liberation Serif" w:hAnsi="Liberation Serif"/>
          <w:sz w:val="28"/>
          <w:szCs w:val="28"/>
        </w:rPr>
        <w:t xml:space="preserve">2) осуществлять </w:t>
      </w:r>
      <w:proofErr w:type="gramStart"/>
      <w:r w:rsidRPr="007C6E8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7C6E87">
        <w:rPr>
          <w:rFonts w:ascii="Liberation Serif" w:hAnsi="Liberation Serif"/>
          <w:sz w:val="28"/>
          <w:szCs w:val="28"/>
        </w:rPr>
        <w:t xml:space="preserve"> соблюдением абонентами установленных для них нормативов водоотведения.</w:t>
      </w:r>
    </w:p>
    <w:p w:rsidR="00743BFA" w:rsidRPr="007C6E87" w:rsidRDefault="005522AA" w:rsidP="007C6E87">
      <w:pPr>
        <w:pStyle w:val="ab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C6E87">
        <w:rPr>
          <w:rFonts w:ascii="Liberation Serif" w:hAnsi="Liberation Serif"/>
          <w:sz w:val="28"/>
          <w:szCs w:val="28"/>
        </w:rPr>
        <w:t>5</w:t>
      </w:r>
      <w:r w:rsidR="00743BFA" w:rsidRPr="007C6E8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128B7" w:rsidRPr="00831134" w:rsidRDefault="007C6E87" w:rsidP="00743BFA">
      <w:pPr>
        <w:pStyle w:val="ab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C6E87">
        <w:rPr>
          <w:rFonts w:ascii="Liberation Serif" w:hAnsi="Liberation Serif"/>
          <w:sz w:val="28"/>
          <w:szCs w:val="28"/>
        </w:rPr>
        <w:t>6</w:t>
      </w:r>
      <w:r w:rsidR="00743BFA" w:rsidRPr="007C6E8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43BFA" w:rsidRPr="007C6E8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43BFA" w:rsidRPr="007C6E87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</w:t>
      </w:r>
      <w:r w:rsidRPr="007C6E87">
        <w:rPr>
          <w:rFonts w:ascii="Liberation Serif" w:hAnsi="Liberation Serif"/>
          <w:sz w:val="28"/>
          <w:szCs w:val="28"/>
        </w:rPr>
        <w:t>ского округа</w:t>
      </w:r>
      <w:r w:rsidR="00EC36BC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EC36BC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EC36BC">
        <w:rPr>
          <w:rFonts w:ascii="Liberation Serif" w:hAnsi="Liberation Serif"/>
          <w:sz w:val="28"/>
          <w:szCs w:val="28"/>
        </w:rPr>
        <w:t xml:space="preserve"> В.В.</w:t>
      </w:r>
      <w:r w:rsidR="00743BFA" w:rsidRPr="007C6E87">
        <w:rPr>
          <w:rFonts w:ascii="Liberation Serif" w:hAnsi="Liberation Serif"/>
          <w:sz w:val="28"/>
          <w:szCs w:val="28"/>
        </w:rPr>
        <w:t xml:space="preserve"> </w:t>
      </w:r>
    </w:p>
    <w:p w:rsidR="00831134" w:rsidRDefault="00831134" w:rsidP="00831134">
      <w:pPr>
        <w:pStyle w:val="a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831134" w:rsidRDefault="00831134" w:rsidP="00831134">
      <w:pPr>
        <w:pStyle w:val="a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4C7E18" w:rsidRPr="00831134" w:rsidRDefault="004C7E18" w:rsidP="00831134">
      <w:pPr>
        <w:pStyle w:val="a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831134">
        <w:rPr>
          <w:rFonts w:ascii="Liberation Serif" w:hAnsi="Liberation Serif"/>
          <w:sz w:val="28"/>
          <w:szCs w:val="28"/>
        </w:rPr>
        <w:t xml:space="preserve">Глава </w:t>
      </w:r>
    </w:p>
    <w:p w:rsidR="009E2DBF" w:rsidRDefault="004C7E18" w:rsidP="00EC36BC">
      <w:pPr>
        <w:pStyle w:val="a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831134">
        <w:rPr>
          <w:rFonts w:ascii="Liberation Serif" w:hAnsi="Liberation Serif"/>
          <w:sz w:val="28"/>
          <w:szCs w:val="28"/>
        </w:rPr>
        <w:t>Каменск-Уральского  городского округа</w:t>
      </w:r>
      <w:r w:rsidRPr="00831134">
        <w:rPr>
          <w:rFonts w:ascii="Liberation Serif" w:hAnsi="Liberation Serif"/>
          <w:sz w:val="28"/>
          <w:szCs w:val="28"/>
        </w:rPr>
        <w:tab/>
      </w:r>
      <w:r w:rsidRPr="00831134">
        <w:rPr>
          <w:rFonts w:ascii="Liberation Serif" w:hAnsi="Liberation Serif"/>
          <w:sz w:val="28"/>
          <w:szCs w:val="28"/>
        </w:rPr>
        <w:tab/>
      </w:r>
      <w:r w:rsidRPr="00831134">
        <w:rPr>
          <w:rFonts w:ascii="Liberation Serif" w:hAnsi="Liberation Serif"/>
          <w:sz w:val="28"/>
          <w:szCs w:val="28"/>
        </w:rPr>
        <w:tab/>
      </w:r>
      <w:r w:rsidRPr="00831134">
        <w:rPr>
          <w:rFonts w:ascii="Liberation Serif" w:hAnsi="Liberation Serif"/>
          <w:sz w:val="28"/>
          <w:szCs w:val="28"/>
        </w:rPr>
        <w:tab/>
        <w:t xml:space="preserve">       А.А. Герасимов</w:t>
      </w:r>
    </w:p>
    <w:p w:rsidR="002B068D" w:rsidRDefault="002B068D" w:rsidP="002B068D">
      <w:pPr>
        <w:ind w:left="5760"/>
        <w:jc w:val="both"/>
        <w:rPr>
          <w:sz w:val="28"/>
          <w:szCs w:val="28"/>
        </w:rPr>
      </w:pPr>
    </w:p>
    <w:p w:rsidR="002B068D" w:rsidRDefault="002B068D" w:rsidP="002B068D">
      <w:pPr>
        <w:ind w:left="5760"/>
        <w:jc w:val="both"/>
        <w:rPr>
          <w:sz w:val="28"/>
          <w:szCs w:val="28"/>
        </w:rPr>
      </w:pPr>
      <w:r w:rsidRPr="00F55AD8">
        <w:rPr>
          <w:sz w:val="28"/>
          <w:szCs w:val="28"/>
        </w:rPr>
        <w:t>У</w:t>
      </w:r>
      <w:r>
        <w:rPr>
          <w:sz w:val="28"/>
          <w:szCs w:val="28"/>
        </w:rPr>
        <w:t>ТВЕРЖДЕНЫ</w:t>
      </w:r>
      <w:r w:rsidRPr="00F55AD8">
        <w:rPr>
          <w:sz w:val="28"/>
          <w:szCs w:val="28"/>
        </w:rPr>
        <w:t xml:space="preserve"> </w:t>
      </w:r>
    </w:p>
    <w:p w:rsidR="002B068D" w:rsidRDefault="002B068D" w:rsidP="002B068D">
      <w:pPr>
        <w:ind w:left="5760"/>
        <w:jc w:val="both"/>
        <w:rPr>
          <w:sz w:val="28"/>
          <w:szCs w:val="28"/>
        </w:rPr>
      </w:pPr>
      <w:r w:rsidRPr="00F55AD8">
        <w:rPr>
          <w:sz w:val="28"/>
          <w:szCs w:val="28"/>
        </w:rPr>
        <w:t xml:space="preserve">постановлением Администрации  Каменск-Уральского </w:t>
      </w:r>
      <w:r>
        <w:rPr>
          <w:sz w:val="28"/>
          <w:szCs w:val="28"/>
        </w:rPr>
        <w:t>городского округа</w:t>
      </w:r>
    </w:p>
    <w:p w:rsidR="002B068D" w:rsidRDefault="002B068D" w:rsidP="002B068D">
      <w:pPr>
        <w:ind w:left="5760"/>
        <w:jc w:val="both"/>
        <w:rPr>
          <w:sz w:val="28"/>
          <w:szCs w:val="28"/>
        </w:rPr>
      </w:pPr>
      <w:r>
        <w:rPr>
          <w:sz w:val="28"/>
          <w:szCs w:val="28"/>
        </w:rPr>
        <w:t>от   07.11.2023 №722</w:t>
      </w:r>
    </w:p>
    <w:p w:rsidR="002B068D" w:rsidRDefault="002B068D" w:rsidP="002B068D">
      <w:pPr>
        <w:ind w:left="5760"/>
        <w:jc w:val="both"/>
        <w:rPr>
          <w:sz w:val="24"/>
          <w:szCs w:val="24"/>
        </w:rPr>
      </w:pPr>
      <w:r>
        <w:rPr>
          <w:sz w:val="28"/>
          <w:szCs w:val="28"/>
        </w:rPr>
        <w:t>«</w:t>
      </w:r>
      <w:r w:rsidRPr="00F55AD8">
        <w:rPr>
          <w:sz w:val="28"/>
          <w:szCs w:val="28"/>
        </w:rPr>
        <w:t xml:space="preserve">Об утверждении нормативов водоотведения для абонентов АО </w:t>
      </w:r>
      <w:r>
        <w:rPr>
          <w:sz w:val="28"/>
          <w:szCs w:val="28"/>
        </w:rPr>
        <w:t>«</w:t>
      </w:r>
      <w:r w:rsidRPr="00F55AD8">
        <w:rPr>
          <w:sz w:val="28"/>
          <w:szCs w:val="28"/>
        </w:rPr>
        <w:t>Водоканал Каменск-Уральский</w:t>
      </w:r>
      <w:r>
        <w:rPr>
          <w:sz w:val="28"/>
          <w:szCs w:val="28"/>
        </w:rPr>
        <w:t>»</w:t>
      </w:r>
      <w:r w:rsidRPr="00F55AD8">
        <w:rPr>
          <w:sz w:val="28"/>
          <w:szCs w:val="28"/>
        </w:rPr>
        <w:t xml:space="preserve">, осуществляющих сброс сточных вод в централизованную систему водоотведения </w:t>
      </w:r>
      <w:r>
        <w:rPr>
          <w:sz w:val="28"/>
          <w:szCs w:val="28"/>
        </w:rPr>
        <w:t>Каменск-Уральского городского округа»</w:t>
      </w:r>
      <w:r w:rsidRPr="00F55AD8">
        <w:rPr>
          <w:sz w:val="24"/>
          <w:szCs w:val="24"/>
        </w:rPr>
        <w:t xml:space="preserve"> </w:t>
      </w:r>
    </w:p>
    <w:p w:rsidR="002B068D" w:rsidRDefault="002B068D" w:rsidP="002B068D">
      <w:pPr>
        <w:jc w:val="center"/>
        <w:rPr>
          <w:bCs/>
          <w:sz w:val="28"/>
          <w:szCs w:val="28"/>
        </w:rPr>
      </w:pPr>
    </w:p>
    <w:p w:rsidR="002B068D" w:rsidRPr="00E76473" w:rsidRDefault="002B068D" w:rsidP="002B068D">
      <w:pPr>
        <w:jc w:val="center"/>
        <w:rPr>
          <w:sz w:val="24"/>
          <w:szCs w:val="24"/>
        </w:rPr>
      </w:pPr>
      <w:r w:rsidRPr="00E76473">
        <w:rPr>
          <w:bCs/>
          <w:sz w:val="24"/>
          <w:szCs w:val="24"/>
        </w:rPr>
        <w:t>Нормативы</w:t>
      </w:r>
    </w:p>
    <w:p w:rsidR="002B068D" w:rsidRPr="00E76473" w:rsidRDefault="002B068D" w:rsidP="002B068D">
      <w:pPr>
        <w:jc w:val="center"/>
        <w:rPr>
          <w:sz w:val="24"/>
          <w:szCs w:val="24"/>
        </w:rPr>
      </w:pPr>
      <w:r w:rsidRPr="00E76473">
        <w:rPr>
          <w:sz w:val="24"/>
          <w:szCs w:val="24"/>
        </w:rPr>
        <w:t>водоотведения для абонентов АО «Водоканал Каменск-Уральский», осуществляющих сброс сточных вод в централизованную систему водоотведения  Каменск-Уральского городского округа</w:t>
      </w:r>
    </w:p>
    <w:p w:rsidR="002B068D" w:rsidRPr="00E76473" w:rsidRDefault="002B068D" w:rsidP="002B068D">
      <w:pPr>
        <w:jc w:val="center"/>
        <w:rPr>
          <w:sz w:val="24"/>
          <w:szCs w:val="24"/>
        </w:rPr>
      </w:pPr>
    </w:p>
    <w:tbl>
      <w:tblPr>
        <w:tblW w:w="9371" w:type="dxa"/>
        <w:tblInd w:w="93" w:type="dxa"/>
        <w:tblLook w:val="0000"/>
      </w:tblPr>
      <w:tblGrid>
        <w:gridCol w:w="594"/>
        <w:gridCol w:w="4808"/>
        <w:gridCol w:w="1985"/>
        <w:gridCol w:w="1984"/>
      </w:tblGrid>
      <w:tr w:rsidR="002B068D" w:rsidRPr="00E76473" w:rsidTr="002B068D">
        <w:trPr>
          <w:trHeight w:val="8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7647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76473">
              <w:rPr>
                <w:sz w:val="24"/>
                <w:szCs w:val="24"/>
              </w:rPr>
              <w:t>/</w:t>
            </w:r>
            <w:proofErr w:type="spellStart"/>
            <w:r w:rsidRPr="00E7647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Юридическое лицо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Норматив по объему, м3/</w:t>
            </w:r>
            <w:proofErr w:type="spellStart"/>
            <w:proofErr w:type="gramStart"/>
            <w:r w:rsidRPr="00E76473">
              <w:rPr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Норматив по объему, м3/год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АО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КУЗОЦМ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7 356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88272</w:t>
            </w:r>
          </w:p>
        </w:tc>
      </w:tr>
      <w:tr w:rsidR="002B068D" w:rsidRPr="00E76473" w:rsidTr="002B068D">
        <w:trPr>
          <w:trHeight w:val="384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АО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КУЛЗ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4 480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53760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АО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E76473">
              <w:rPr>
                <w:sz w:val="24"/>
                <w:szCs w:val="24"/>
              </w:rPr>
              <w:t>Прокатмонтаж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6 219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74628</w:t>
            </w:r>
          </w:p>
        </w:tc>
      </w:tr>
      <w:tr w:rsidR="002B068D" w:rsidRPr="00E76473" w:rsidTr="002B068D">
        <w:trPr>
          <w:trHeight w:val="43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АО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РУСАЛ Урал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82 000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984000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АО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E76473">
              <w:rPr>
                <w:sz w:val="24"/>
                <w:szCs w:val="24"/>
              </w:rPr>
              <w:t>Синарская</w:t>
            </w:r>
            <w:proofErr w:type="spellEnd"/>
            <w:r w:rsidRPr="00E76473">
              <w:rPr>
                <w:sz w:val="24"/>
                <w:szCs w:val="24"/>
              </w:rPr>
              <w:t xml:space="preserve"> ТЭЦ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14 200,8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170409,6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</w:t>
            </w:r>
            <w:proofErr w:type="spellStart"/>
            <w:r w:rsidRPr="00E76473">
              <w:rPr>
                <w:sz w:val="24"/>
                <w:szCs w:val="24"/>
              </w:rPr>
              <w:t>Синарское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2 787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33444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7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</w:t>
            </w:r>
            <w:proofErr w:type="spellStart"/>
            <w:r w:rsidRPr="00E76473">
              <w:rPr>
                <w:sz w:val="24"/>
                <w:szCs w:val="24"/>
              </w:rPr>
              <w:t>СинТЗ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152 672,2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1832066,4</w:t>
            </w:r>
          </w:p>
        </w:tc>
      </w:tr>
      <w:tr w:rsidR="002B068D" w:rsidRPr="00E76473" w:rsidTr="002B068D">
        <w:trPr>
          <w:trHeight w:val="403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8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</w:t>
            </w:r>
            <w:r w:rsidRPr="00E76473">
              <w:rPr>
                <w:sz w:val="24"/>
                <w:szCs w:val="24"/>
              </w:rPr>
              <w:t xml:space="preserve">УПКБ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Деталь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6 595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79140</w:t>
            </w:r>
          </w:p>
        </w:tc>
      </w:tr>
      <w:tr w:rsidR="002B068D" w:rsidRPr="00E76473" w:rsidTr="002B068D">
        <w:trPr>
          <w:trHeight w:val="423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9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ГАСУСО </w:t>
            </w:r>
            <w:proofErr w:type="gramStart"/>
            <w:r>
              <w:rPr>
                <w:sz w:val="24"/>
                <w:szCs w:val="24"/>
              </w:rPr>
              <w:t>СО</w:t>
            </w:r>
            <w:proofErr w:type="gramEnd"/>
            <w:r>
              <w:rPr>
                <w:sz w:val="24"/>
                <w:szCs w:val="24"/>
              </w:rPr>
              <w:t xml:space="preserve"> «</w:t>
            </w:r>
            <w:r w:rsidRPr="00E76473">
              <w:rPr>
                <w:sz w:val="24"/>
                <w:szCs w:val="24"/>
              </w:rPr>
              <w:t>Каменск-Уральский ПНИ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5 542,7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66512,4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10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ГАУЗ СО «</w:t>
            </w:r>
            <w:r w:rsidRPr="00E76473">
              <w:rPr>
                <w:sz w:val="24"/>
                <w:szCs w:val="24"/>
              </w:rPr>
              <w:t>БСМЭ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1 581,0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18972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11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ГАУЗ СО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ГБ г</w:t>
            </w:r>
            <w:proofErr w:type="gramStart"/>
            <w:r w:rsidRPr="00E76473">
              <w:rPr>
                <w:sz w:val="24"/>
                <w:szCs w:val="24"/>
              </w:rPr>
              <w:t>.К</w:t>
            </w:r>
            <w:proofErr w:type="gramEnd"/>
            <w:r w:rsidRPr="00E76473">
              <w:rPr>
                <w:sz w:val="24"/>
                <w:szCs w:val="24"/>
              </w:rPr>
              <w:t>аменск-Уральский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5 527,2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66326,4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ГАУЗ СО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ДГБ г</w:t>
            </w:r>
            <w:proofErr w:type="gramStart"/>
            <w:r w:rsidRPr="00E76473">
              <w:rPr>
                <w:sz w:val="24"/>
                <w:szCs w:val="24"/>
              </w:rPr>
              <w:t>.К</w:t>
            </w:r>
            <w:proofErr w:type="gramEnd"/>
            <w:r w:rsidRPr="00E76473">
              <w:rPr>
                <w:sz w:val="24"/>
                <w:szCs w:val="24"/>
              </w:rPr>
              <w:t>аменск-Уральский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1 985,1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23821,2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13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ЗАО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E76473">
              <w:rPr>
                <w:sz w:val="24"/>
                <w:szCs w:val="24"/>
              </w:rPr>
              <w:t>Уралтехмаш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1 843,3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22119,6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14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 w:rsidRPr="00E76473">
              <w:rPr>
                <w:sz w:val="24"/>
                <w:szCs w:val="24"/>
              </w:rPr>
              <w:t>Уралэлектромаш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3 300,0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39600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15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Зуев  С.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1 985,1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23821,2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16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Калинин  М. В.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4 172,4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50068,8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17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МАОУ Школа №1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5 217,7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62612,4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18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МАОУ Школа №34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3 936,8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47241,6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19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Мезенцева А.В.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3 879,4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46552,8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20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МО МВД России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Каменск-Уральский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1 626,8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19521,6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21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«</w:t>
            </w:r>
            <w:r w:rsidRPr="00E76473">
              <w:rPr>
                <w:sz w:val="24"/>
                <w:szCs w:val="24"/>
              </w:rPr>
              <w:t>Спецтехника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2 068,0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24816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«</w:t>
            </w:r>
            <w:proofErr w:type="spellStart"/>
            <w:r w:rsidRPr="00E76473">
              <w:rPr>
                <w:sz w:val="24"/>
                <w:szCs w:val="24"/>
              </w:rPr>
              <w:t>Тепловодоснабжение</w:t>
            </w:r>
            <w:proofErr w:type="spellEnd"/>
            <w:r w:rsidRPr="00E76473">
              <w:rPr>
                <w:sz w:val="24"/>
                <w:szCs w:val="24"/>
              </w:rPr>
              <w:t xml:space="preserve"> КГО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4 600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55200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23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proofErr w:type="spellStart"/>
            <w:r w:rsidRPr="00E76473">
              <w:rPr>
                <w:sz w:val="24"/>
                <w:szCs w:val="24"/>
              </w:rPr>
              <w:t>Надрова</w:t>
            </w:r>
            <w:proofErr w:type="spellEnd"/>
            <w:r w:rsidRPr="00E76473">
              <w:rPr>
                <w:sz w:val="24"/>
                <w:szCs w:val="24"/>
              </w:rPr>
              <w:t xml:space="preserve"> Н.М.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2 000,0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24000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24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 З</w:t>
            </w:r>
            <w:r w:rsidRPr="00E76473">
              <w:rPr>
                <w:sz w:val="24"/>
                <w:szCs w:val="24"/>
              </w:rPr>
              <w:t xml:space="preserve">авод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Исеть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7 898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94776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25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ОАО</w:t>
            </w:r>
            <w:r>
              <w:rPr>
                <w:sz w:val="24"/>
                <w:szCs w:val="24"/>
              </w:rPr>
              <w:t xml:space="preserve"> «З</w:t>
            </w:r>
            <w:r w:rsidRPr="00E76473">
              <w:rPr>
                <w:sz w:val="24"/>
                <w:szCs w:val="24"/>
              </w:rPr>
              <w:t xml:space="preserve">авод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Исеть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2 220,0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26640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26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ОАО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КУМЗ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52 000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624000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27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ОАО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РЖД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2 261,1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27133,2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28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ОАО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РЖД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1 965,6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23587,2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29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ООО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Аполлон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E76473">
              <w:rPr>
                <w:sz w:val="24"/>
                <w:szCs w:val="24"/>
              </w:rPr>
              <w:t>922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23068,8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30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Грин Сервис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7 420,0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89040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31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Зелёный отель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2 013,0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24156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 xml:space="preserve">Каменск-Уральский </w:t>
            </w:r>
            <w:proofErr w:type="spellStart"/>
            <w:r w:rsidRPr="00E76473">
              <w:rPr>
                <w:sz w:val="24"/>
                <w:szCs w:val="24"/>
              </w:rPr>
              <w:t>хлебокомбинат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3 607,4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43288,8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33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Квас-люкс плюс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11 594,8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139137,6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34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ООО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E76473">
              <w:rPr>
                <w:sz w:val="24"/>
                <w:szCs w:val="24"/>
              </w:rPr>
              <w:t>Миком</w:t>
            </w:r>
            <w:proofErr w:type="spellEnd"/>
            <w:r w:rsidRPr="00E76473">
              <w:rPr>
                <w:sz w:val="24"/>
                <w:szCs w:val="24"/>
              </w:rPr>
              <w:t xml:space="preserve"> </w:t>
            </w:r>
            <w:proofErr w:type="spellStart"/>
            <w:r w:rsidRPr="00E76473">
              <w:rPr>
                <w:sz w:val="24"/>
                <w:szCs w:val="24"/>
              </w:rPr>
              <w:t>девелопмент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15 250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183000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35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ПАРТНЕРЪ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47 434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569203,2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36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Плазма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2 380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28558,8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37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ООО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E76473">
              <w:rPr>
                <w:sz w:val="24"/>
                <w:szCs w:val="24"/>
              </w:rPr>
              <w:t>Полевская</w:t>
            </w:r>
            <w:proofErr w:type="spellEnd"/>
            <w:r w:rsidRPr="00E76473">
              <w:rPr>
                <w:sz w:val="24"/>
                <w:szCs w:val="24"/>
              </w:rPr>
              <w:t xml:space="preserve"> </w:t>
            </w:r>
            <w:proofErr w:type="spellStart"/>
            <w:r w:rsidRPr="00E76473">
              <w:rPr>
                <w:sz w:val="24"/>
                <w:szCs w:val="24"/>
              </w:rPr>
              <w:t>варня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5 000,0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60000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38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ПТП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4 812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57740,4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39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РТЦС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7 410,0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88920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40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ООО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РУСАЛ Кремний Урал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5 165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61980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41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«Санаторий-профилакторий «</w:t>
            </w:r>
            <w:r w:rsidRPr="00E76473">
              <w:rPr>
                <w:sz w:val="24"/>
                <w:szCs w:val="24"/>
              </w:rPr>
              <w:t>Чистый ключ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4026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48312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Сервис-центр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3 722,9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44674,8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43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«СОК «</w:t>
            </w:r>
            <w:proofErr w:type="spellStart"/>
            <w:r w:rsidRPr="00E76473">
              <w:rPr>
                <w:sz w:val="24"/>
                <w:szCs w:val="24"/>
              </w:rPr>
              <w:t>Синара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5 453,0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65436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44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Союз</w:t>
            </w:r>
            <w:proofErr w:type="gramStart"/>
            <w:r w:rsidRPr="00E76473">
              <w:rPr>
                <w:sz w:val="24"/>
                <w:szCs w:val="24"/>
              </w:rPr>
              <w:t xml:space="preserve"> С</w:t>
            </w:r>
            <w:proofErr w:type="gramEnd"/>
            <w:r w:rsidRPr="00E76473">
              <w:rPr>
                <w:sz w:val="24"/>
                <w:szCs w:val="24"/>
              </w:rPr>
              <w:t>в. Иоанна Воина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4 743,4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56920,8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45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ТМК-ИНОКС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2 584,0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31008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46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 xml:space="preserve">Торговое предприятие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Кировский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3 532,3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42387,6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47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У трех пещер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2 485,0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29820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48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 w:rsidRPr="00E76473">
              <w:rPr>
                <w:sz w:val="24"/>
                <w:szCs w:val="24"/>
              </w:rPr>
              <w:t>УралВторПолимер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21 081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252972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49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76473">
              <w:rPr>
                <w:sz w:val="24"/>
                <w:szCs w:val="24"/>
              </w:rPr>
              <w:t>Уральский медицинский центр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1 818,2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21818,4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50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ООО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ЭЙС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1 580,5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18966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51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proofErr w:type="spellStart"/>
            <w:r w:rsidRPr="00E76473">
              <w:rPr>
                <w:sz w:val="24"/>
                <w:szCs w:val="24"/>
              </w:rPr>
              <w:t>Патапова</w:t>
            </w:r>
            <w:proofErr w:type="spellEnd"/>
            <w:r w:rsidRPr="00E76473">
              <w:rPr>
                <w:sz w:val="24"/>
                <w:szCs w:val="24"/>
              </w:rPr>
              <w:t xml:space="preserve"> О.В.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1 626,0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19512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52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proofErr w:type="spellStart"/>
            <w:r w:rsidRPr="00E76473">
              <w:rPr>
                <w:sz w:val="24"/>
                <w:szCs w:val="24"/>
              </w:rPr>
              <w:t>Рахимьянова</w:t>
            </w:r>
            <w:proofErr w:type="spellEnd"/>
            <w:r w:rsidRPr="00E76473">
              <w:rPr>
                <w:sz w:val="24"/>
                <w:szCs w:val="24"/>
              </w:rPr>
              <w:t xml:space="preserve"> Х.М.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2511,9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30142,8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53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Соколов А.А.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24000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54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Соснин В.С.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1600,0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19200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55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Третьяков А.А.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1674,4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20092,8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56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ФГБУ «</w:t>
            </w:r>
            <w:r w:rsidRPr="00E76473">
              <w:rPr>
                <w:sz w:val="24"/>
                <w:szCs w:val="24"/>
              </w:rPr>
              <w:t>ЦЖКУ</w:t>
            </w:r>
            <w:r>
              <w:rPr>
                <w:sz w:val="24"/>
                <w:szCs w:val="24"/>
              </w:rPr>
              <w:t>»</w:t>
            </w:r>
            <w:r w:rsidRPr="00E76473">
              <w:rPr>
                <w:sz w:val="24"/>
                <w:szCs w:val="24"/>
              </w:rPr>
              <w:t xml:space="preserve"> МО РФ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1503,5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18042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57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ФГУП ПО «</w:t>
            </w:r>
            <w:r w:rsidRPr="00E76473">
              <w:rPr>
                <w:sz w:val="24"/>
                <w:szCs w:val="24"/>
              </w:rPr>
              <w:t>Октябрь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7935,8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95229,6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58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ФКУ ИК-47 ГУФСИН России по Свердловской области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7346,7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88160,4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59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ФКУ ИК-47 ГУФСИН России по Свердловской области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2170,0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26040</w:t>
            </w:r>
          </w:p>
        </w:tc>
      </w:tr>
      <w:tr w:rsidR="002B068D" w:rsidRPr="00E76473" w:rsidTr="002B068D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068D" w:rsidRPr="00E76473" w:rsidRDefault="002B068D" w:rsidP="005D41E5">
            <w:pPr>
              <w:jc w:val="center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60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068D" w:rsidRPr="00E76473" w:rsidRDefault="002B068D" w:rsidP="005D41E5">
            <w:pPr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 xml:space="preserve">Центр образования </w:t>
            </w:r>
            <w:r>
              <w:rPr>
                <w:sz w:val="24"/>
                <w:szCs w:val="24"/>
              </w:rPr>
              <w:t>«</w:t>
            </w:r>
            <w:r w:rsidRPr="00E76473">
              <w:rPr>
                <w:sz w:val="24"/>
                <w:szCs w:val="24"/>
              </w:rPr>
              <w:t>Аксиома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4286,4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068D" w:rsidRPr="00E76473" w:rsidRDefault="002B068D" w:rsidP="005D41E5">
            <w:pPr>
              <w:jc w:val="right"/>
              <w:rPr>
                <w:sz w:val="24"/>
                <w:szCs w:val="24"/>
              </w:rPr>
            </w:pPr>
            <w:r w:rsidRPr="00E76473">
              <w:rPr>
                <w:sz w:val="24"/>
                <w:szCs w:val="24"/>
              </w:rPr>
              <w:t>51436,8</w:t>
            </w:r>
          </w:p>
        </w:tc>
      </w:tr>
    </w:tbl>
    <w:p w:rsidR="002B068D" w:rsidRPr="00831134" w:rsidRDefault="002B068D" w:rsidP="00EC36BC">
      <w:pPr>
        <w:pStyle w:val="a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2B068D" w:rsidRPr="00831134" w:rsidSect="002B068D">
      <w:pgSz w:w="11906" w:h="16838"/>
      <w:pgMar w:top="426" w:right="70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46C" w:rsidRDefault="0031046C" w:rsidP="008B37E6">
      <w:r>
        <w:separator/>
      </w:r>
    </w:p>
  </w:endnote>
  <w:endnote w:type="continuationSeparator" w:id="1">
    <w:p w:rsidR="0031046C" w:rsidRDefault="0031046C" w:rsidP="008B37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46C" w:rsidRDefault="0031046C" w:rsidP="008B37E6">
      <w:r>
        <w:separator/>
      </w:r>
    </w:p>
  </w:footnote>
  <w:footnote w:type="continuationSeparator" w:id="1">
    <w:p w:rsidR="0031046C" w:rsidRDefault="0031046C" w:rsidP="008B37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799A"/>
    <w:rsid w:val="00042D2A"/>
    <w:rsid w:val="00062398"/>
    <w:rsid w:val="00070B6B"/>
    <w:rsid w:val="00074A62"/>
    <w:rsid w:val="00084E7E"/>
    <w:rsid w:val="0008795B"/>
    <w:rsid w:val="000910C3"/>
    <w:rsid w:val="00092D2B"/>
    <w:rsid w:val="00092E88"/>
    <w:rsid w:val="000C7FCE"/>
    <w:rsid w:val="00133698"/>
    <w:rsid w:val="00134D90"/>
    <w:rsid w:val="001464EC"/>
    <w:rsid w:val="001517CB"/>
    <w:rsid w:val="0015750E"/>
    <w:rsid w:val="0017563D"/>
    <w:rsid w:val="00175BC4"/>
    <w:rsid w:val="00185117"/>
    <w:rsid w:val="001A48B5"/>
    <w:rsid w:val="001B2F67"/>
    <w:rsid w:val="001B4952"/>
    <w:rsid w:val="001C1205"/>
    <w:rsid w:val="001C485F"/>
    <w:rsid w:val="001D226F"/>
    <w:rsid w:val="001E3DE3"/>
    <w:rsid w:val="001E4D76"/>
    <w:rsid w:val="001F1E75"/>
    <w:rsid w:val="001F1F25"/>
    <w:rsid w:val="001F2BAE"/>
    <w:rsid w:val="001F3AB1"/>
    <w:rsid w:val="001F454A"/>
    <w:rsid w:val="002128B7"/>
    <w:rsid w:val="002178D2"/>
    <w:rsid w:val="00224C77"/>
    <w:rsid w:val="0023226A"/>
    <w:rsid w:val="00253673"/>
    <w:rsid w:val="00262FEE"/>
    <w:rsid w:val="0028350E"/>
    <w:rsid w:val="0028799A"/>
    <w:rsid w:val="002A2D07"/>
    <w:rsid w:val="002A6C8E"/>
    <w:rsid w:val="002B068D"/>
    <w:rsid w:val="002B1671"/>
    <w:rsid w:val="002C04C1"/>
    <w:rsid w:val="002D3FC0"/>
    <w:rsid w:val="002D6606"/>
    <w:rsid w:val="002D7594"/>
    <w:rsid w:val="002E188C"/>
    <w:rsid w:val="002E3DA7"/>
    <w:rsid w:val="002F0825"/>
    <w:rsid w:val="00301773"/>
    <w:rsid w:val="0031046C"/>
    <w:rsid w:val="00311136"/>
    <w:rsid w:val="0031180E"/>
    <w:rsid w:val="003128F4"/>
    <w:rsid w:val="00313103"/>
    <w:rsid w:val="00325880"/>
    <w:rsid w:val="00333BF6"/>
    <w:rsid w:val="00342922"/>
    <w:rsid w:val="00352B7E"/>
    <w:rsid w:val="0036371B"/>
    <w:rsid w:val="00371536"/>
    <w:rsid w:val="00374C89"/>
    <w:rsid w:val="003A4649"/>
    <w:rsid w:val="003A716B"/>
    <w:rsid w:val="003F6459"/>
    <w:rsid w:val="00442378"/>
    <w:rsid w:val="004676C9"/>
    <w:rsid w:val="00484174"/>
    <w:rsid w:val="004976B4"/>
    <w:rsid w:val="004A4375"/>
    <w:rsid w:val="004A4B2B"/>
    <w:rsid w:val="004C3D72"/>
    <w:rsid w:val="004C7E18"/>
    <w:rsid w:val="004F1BF0"/>
    <w:rsid w:val="004F4246"/>
    <w:rsid w:val="0050296A"/>
    <w:rsid w:val="005041DC"/>
    <w:rsid w:val="00536788"/>
    <w:rsid w:val="00545D96"/>
    <w:rsid w:val="005522AA"/>
    <w:rsid w:val="00553D5C"/>
    <w:rsid w:val="0057389D"/>
    <w:rsid w:val="00591251"/>
    <w:rsid w:val="005B5FA4"/>
    <w:rsid w:val="005E2A6D"/>
    <w:rsid w:val="005F4D14"/>
    <w:rsid w:val="00602231"/>
    <w:rsid w:val="00632CB9"/>
    <w:rsid w:val="00633B08"/>
    <w:rsid w:val="00633D8D"/>
    <w:rsid w:val="006462BC"/>
    <w:rsid w:val="006641AD"/>
    <w:rsid w:val="00672414"/>
    <w:rsid w:val="00677C95"/>
    <w:rsid w:val="00685286"/>
    <w:rsid w:val="006A5C4F"/>
    <w:rsid w:val="006C66F6"/>
    <w:rsid w:val="006C6C5E"/>
    <w:rsid w:val="006D21DA"/>
    <w:rsid w:val="006E0663"/>
    <w:rsid w:val="006E2BE1"/>
    <w:rsid w:val="00702165"/>
    <w:rsid w:val="00711D17"/>
    <w:rsid w:val="00717795"/>
    <w:rsid w:val="0072063C"/>
    <w:rsid w:val="00720985"/>
    <w:rsid w:val="00722CFF"/>
    <w:rsid w:val="00743BFA"/>
    <w:rsid w:val="0074544B"/>
    <w:rsid w:val="007465F7"/>
    <w:rsid w:val="007808C8"/>
    <w:rsid w:val="007A2A0E"/>
    <w:rsid w:val="007B2421"/>
    <w:rsid w:val="007B2DAB"/>
    <w:rsid w:val="007C6E87"/>
    <w:rsid w:val="007D55E3"/>
    <w:rsid w:val="007F18C5"/>
    <w:rsid w:val="007F5523"/>
    <w:rsid w:val="00823A28"/>
    <w:rsid w:val="008265BC"/>
    <w:rsid w:val="00831134"/>
    <w:rsid w:val="00833F0F"/>
    <w:rsid w:val="0083594B"/>
    <w:rsid w:val="008556E0"/>
    <w:rsid w:val="008609A9"/>
    <w:rsid w:val="0086437F"/>
    <w:rsid w:val="008646F8"/>
    <w:rsid w:val="00864F8A"/>
    <w:rsid w:val="00870F14"/>
    <w:rsid w:val="00871148"/>
    <w:rsid w:val="00892624"/>
    <w:rsid w:val="00896CBC"/>
    <w:rsid w:val="0089781D"/>
    <w:rsid w:val="008B37E6"/>
    <w:rsid w:val="008B3D94"/>
    <w:rsid w:val="008B67F8"/>
    <w:rsid w:val="008C0E41"/>
    <w:rsid w:val="008D274F"/>
    <w:rsid w:val="008E4F81"/>
    <w:rsid w:val="008E742D"/>
    <w:rsid w:val="00907188"/>
    <w:rsid w:val="0091268D"/>
    <w:rsid w:val="00912DEE"/>
    <w:rsid w:val="00913BC9"/>
    <w:rsid w:val="00915567"/>
    <w:rsid w:val="009302DF"/>
    <w:rsid w:val="0094062B"/>
    <w:rsid w:val="00940B47"/>
    <w:rsid w:val="0094634C"/>
    <w:rsid w:val="00956960"/>
    <w:rsid w:val="0095731C"/>
    <w:rsid w:val="00975A1C"/>
    <w:rsid w:val="00977AE0"/>
    <w:rsid w:val="009C1F92"/>
    <w:rsid w:val="009C4ED2"/>
    <w:rsid w:val="009D29E1"/>
    <w:rsid w:val="009E2DBF"/>
    <w:rsid w:val="009E56EE"/>
    <w:rsid w:val="009F3874"/>
    <w:rsid w:val="009F53F6"/>
    <w:rsid w:val="009F70B1"/>
    <w:rsid w:val="00A1076A"/>
    <w:rsid w:val="00A22188"/>
    <w:rsid w:val="00A25A77"/>
    <w:rsid w:val="00A25D0C"/>
    <w:rsid w:val="00A26589"/>
    <w:rsid w:val="00A26C28"/>
    <w:rsid w:val="00A3136D"/>
    <w:rsid w:val="00A36396"/>
    <w:rsid w:val="00A36732"/>
    <w:rsid w:val="00A406F2"/>
    <w:rsid w:val="00A45488"/>
    <w:rsid w:val="00A46385"/>
    <w:rsid w:val="00A62B68"/>
    <w:rsid w:val="00A72CCF"/>
    <w:rsid w:val="00A96113"/>
    <w:rsid w:val="00AA5A92"/>
    <w:rsid w:val="00AD28C6"/>
    <w:rsid w:val="00AF4DFC"/>
    <w:rsid w:val="00AF51D4"/>
    <w:rsid w:val="00B117EC"/>
    <w:rsid w:val="00B42ADD"/>
    <w:rsid w:val="00B50A22"/>
    <w:rsid w:val="00B521BF"/>
    <w:rsid w:val="00B53828"/>
    <w:rsid w:val="00B54AEF"/>
    <w:rsid w:val="00B55C91"/>
    <w:rsid w:val="00B577C3"/>
    <w:rsid w:val="00B626F2"/>
    <w:rsid w:val="00B748F5"/>
    <w:rsid w:val="00B82DDE"/>
    <w:rsid w:val="00B84F17"/>
    <w:rsid w:val="00B91D93"/>
    <w:rsid w:val="00B95DBC"/>
    <w:rsid w:val="00B96675"/>
    <w:rsid w:val="00BA1A2C"/>
    <w:rsid w:val="00BA7870"/>
    <w:rsid w:val="00BB3E7F"/>
    <w:rsid w:val="00BC77AC"/>
    <w:rsid w:val="00BC7B54"/>
    <w:rsid w:val="00BF6E52"/>
    <w:rsid w:val="00C07537"/>
    <w:rsid w:val="00C256C3"/>
    <w:rsid w:val="00C26F2E"/>
    <w:rsid w:val="00C40F7B"/>
    <w:rsid w:val="00C55198"/>
    <w:rsid w:val="00C62ABA"/>
    <w:rsid w:val="00C75D01"/>
    <w:rsid w:val="00C7678F"/>
    <w:rsid w:val="00C8290F"/>
    <w:rsid w:val="00C9486E"/>
    <w:rsid w:val="00C979E7"/>
    <w:rsid w:val="00CA047F"/>
    <w:rsid w:val="00CA14D7"/>
    <w:rsid w:val="00CA5886"/>
    <w:rsid w:val="00CE33EB"/>
    <w:rsid w:val="00CF1C4F"/>
    <w:rsid w:val="00CF7251"/>
    <w:rsid w:val="00D01CAF"/>
    <w:rsid w:val="00D04F60"/>
    <w:rsid w:val="00D218A5"/>
    <w:rsid w:val="00D33DF7"/>
    <w:rsid w:val="00D42193"/>
    <w:rsid w:val="00D46873"/>
    <w:rsid w:val="00D47981"/>
    <w:rsid w:val="00D50C12"/>
    <w:rsid w:val="00D57901"/>
    <w:rsid w:val="00D8060A"/>
    <w:rsid w:val="00D875EB"/>
    <w:rsid w:val="00D921D5"/>
    <w:rsid w:val="00DB4643"/>
    <w:rsid w:val="00DD5D41"/>
    <w:rsid w:val="00DE4BE7"/>
    <w:rsid w:val="00DF2448"/>
    <w:rsid w:val="00E03585"/>
    <w:rsid w:val="00E12E4C"/>
    <w:rsid w:val="00E251C2"/>
    <w:rsid w:val="00E27778"/>
    <w:rsid w:val="00E5682C"/>
    <w:rsid w:val="00E64E75"/>
    <w:rsid w:val="00E66739"/>
    <w:rsid w:val="00E76468"/>
    <w:rsid w:val="00E809E1"/>
    <w:rsid w:val="00EA331E"/>
    <w:rsid w:val="00EB40E1"/>
    <w:rsid w:val="00EB4170"/>
    <w:rsid w:val="00EB5E02"/>
    <w:rsid w:val="00EB63FA"/>
    <w:rsid w:val="00EC36BC"/>
    <w:rsid w:val="00EC3D25"/>
    <w:rsid w:val="00EC65F3"/>
    <w:rsid w:val="00ED2185"/>
    <w:rsid w:val="00ED4DA5"/>
    <w:rsid w:val="00EE4587"/>
    <w:rsid w:val="00EE5DE4"/>
    <w:rsid w:val="00EF198F"/>
    <w:rsid w:val="00F129BF"/>
    <w:rsid w:val="00F24D51"/>
    <w:rsid w:val="00F46B24"/>
    <w:rsid w:val="00F61D9B"/>
    <w:rsid w:val="00F81ECF"/>
    <w:rsid w:val="00F84E12"/>
    <w:rsid w:val="00F95D84"/>
    <w:rsid w:val="00FA194B"/>
    <w:rsid w:val="00FA3C20"/>
    <w:rsid w:val="00FB5D4A"/>
    <w:rsid w:val="00FD7DEC"/>
    <w:rsid w:val="00FE224B"/>
    <w:rsid w:val="00FE7AC4"/>
    <w:rsid w:val="00FF0081"/>
    <w:rsid w:val="00FF1A2F"/>
    <w:rsid w:val="00FF2795"/>
    <w:rsid w:val="00FF2AF7"/>
    <w:rsid w:val="00FF3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styleId="a7">
    <w:name w:val="header"/>
    <w:basedOn w:val="a"/>
    <w:link w:val="a8"/>
    <w:uiPriority w:val="99"/>
    <w:rsid w:val="008B37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B37E6"/>
  </w:style>
  <w:style w:type="paragraph" w:styleId="a9">
    <w:name w:val="footer"/>
    <w:basedOn w:val="a"/>
    <w:link w:val="aa"/>
    <w:rsid w:val="008B37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8B37E6"/>
  </w:style>
  <w:style w:type="paragraph" w:styleId="ab">
    <w:name w:val="Normal (Web)"/>
    <w:basedOn w:val="a"/>
    <w:uiPriority w:val="99"/>
    <w:unhideWhenUsed/>
    <w:rsid w:val="002A2D07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0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4905B-91C1-4614-9AD2-5556B11A4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3</Pages>
  <Words>685</Words>
  <Characters>13143</Characters>
  <Application>Microsoft Office Word</Application>
  <DocSecurity>0</DocSecurity>
  <Lines>109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2</cp:revision>
  <cp:lastPrinted>2023-10-24T07:13:00Z</cp:lastPrinted>
  <dcterms:created xsi:type="dcterms:W3CDTF">2023-11-07T05:59:00Z</dcterms:created>
  <dcterms:modified xsi:type="dcterms:W3CDTF">2023-11-07T05:59:00Z</dcterms:modified>
</cp:coreProperties>
</file>