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A9" w:rsidRPr="00B91D93" w:rsidRDefault="006534E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34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E05A9" w:rsidRDefault="006534EA" w:rsidP="004C3D72">
                  <w:r w:rsidRPr="006534E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5pt;height:57.2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E05A9" w:rsidRPr="00B91D93" w:rsidRDefault="006E05A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6E05A9" w:rsidRPr="00B91D93" w:rsidRDefault="006E05A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6E05A9" w:rsidRPr="00B91D93" w:rsidRDefault="006E05A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E05A9" w:rsidRPr="00B91D93" w:rsidRDefault="006E05A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E05A9" w:rsidRPr="00B91D93" w:rsidRDefault="006E05A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6E05A9" w:rsidRPr="00B91D93" w:rsidRDefault="006E05A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E05A9" w:rsidRPr="00B91D93" w:rsidRDefault="006E05A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E05A9" w:rsidRPr="00D82482" w:rsidRDefault="006534EA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6534EA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E05A9" w:rsidRPr="00D82482">
        <w:rPr>
          <w:rFonts w:ascii="Liberation Serif" w:hAnsi="Liberation Serif" w:cs="Liberation Serif"/>
          <w:sz w:val="28"/>
          <w:szCs w:val="28"/>
        </w:rPr>
        <w:t>от</w:t>
      </w:r>
      <w:r w:rsidR="006E05A9">
        <w:rPr>
          <w:rFonts w:ascii="Liberation Serif" w:hAnsi="Liberation Serif" w:cs="Liberation Serif"/>
          <w:sz w:val="28"/>
          <w:szCs w:val="28"/>
        </w:rPr>
        <w:t xml:space="preserve"> </w:t>
      </w:r>
      <w:r w:rsidR="00EC39E4">
        <w:rPr>
          <w:rFonts w:ascii="Liberation Serif" w:hAnsi="Liberation Serif" w:cs="Liberation Serif"/>
          <w:sz w:val="28"/>
          <w:szCs w:val="28"/>
        </w:rPr>
        <w:t xml:space="preserve"> 22.11.2023 </w:t>
      </w:r>
      <w:r w:rsidR="006E05A9" w:rsidRPr="00D82482">
        <w:rPr>
          <w:rFonts w:ascii="Liberation Serif" w:hAnsi="Liberation Serif" w:cs="Liberation Serif"/>
          <w:sz w:val="28"/>
          <w:szCs w:val="28"/>
        </w:rPr>
        <w:t xml:space="preserve"> № </w:t>
      </w:r>
      <w:r w:rsidR="00EC39E4">
        <w:rPr>
          <w:rFonts w:ascii="Liberation Serif" w:hAnsi="Liberation Serif" w:cs="Liberation Serif"/>
          <w:sz w:val="28"/>
          <w:szCs w:val="28"/>
        </w:rPr>
        <w:t xml:space="preserve"> 753</w:t>
      </w:r>
    </w:p>
    <w:p w:rsidR="006E05A9" w:rsidRDefault="006E05A9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6E05A9" w:rsidRDefault="006E05A9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 xml:space="preserve">О </w:t>
      </w:r>
      <w:r w:rsidR="00FA787D">
        <w:rPr>
          <w:rFonts w:ascii="Liberation Serif" w:hAnsi="Liberation Serif"/>
          <w:b/>
          <w:bCs/>
          <w:iCs/>
          <w:sz w:val="28"/>
          <w:szCs w:val="28"/>
        </w:rPr>
        <w:t>к</w:t>
      </w:r>
      <w:r>
        <w:rPr>
          <w:rFonts w:ascii="Liberation Serif" w:hAnsi="Liberation Serif"/>
          <w:b/>
          <w:bCs/>
          <w:iCs/>
          <w:sz w:val="28"/>
          <w:szCs w:val="28"/>
        </w:rPr>
        <w:t>омиссии по изменению</w:t>
      </w:r>
      <w:r w:rsidR="00FA787D">
        <w:rPr>
          <w:rFonts w:ascii="Liberation Serif" w:hAnsi="Liberation Serif"/>
          <w:b/>
          <w:bCs/>
          <w:iCs/>
          <w:sz w:val="28"/>
          <w:szCs w:val="28"/>
        </w:rPr>
        <w:t xml:space="preserve"> типа</w:t>
      </w:r>
      <w:r>
        <w:rPr>
          <w:rFonts w:ascii="Liberation Serif" w:hAnsi="Liberation Serif"/>
          <w:b/>
          <w:bCs/>
          <w:iCs/>
          <w:sz w:val="28"/>
          <w:szCs w:val="28"/>
        </w:rPr>
        <w:t xml:space="preserve"> защитных сооружений гражданской обороны, расположенных на территории жилого фонда</w:t>
      </w:r>
      <w:r w:rsidR="00FA787D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iCs/>
          <w:sz w:val="28"/>
          <w:szCs w:val="28"/>
        </w:rPr>
        <w:t>Каменск-</w:t>
      </w:r>
      <w:r w:rsidR="00D13D7C">
        <w:rPr>
          <w:rFonts w:ascii="Liberation Serif" w:hAnsi="Liberation Serif"/>
          <w:b/>
          <w:bCs/>
          <w:iCs/>
          <w:sz w:val="28"/>
          <w:szCs w:val="28"/>
        </w:rPr>
        <w:t>Уральского городского округа</w:t>
      </w:r>
    </w:p>
    <w:p w:rsidR="006E05A9" w:rsidRDefault="006E05A9" w:rsidP="001978CA">
      <w:pPr>
        <w:pStyle w:val="a4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51640E" w:rsidRDefault="006E05A9" w:rsidP="0051640E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proofErr w:type="gramStart"/>
      <w:r>
        <w:rPr>
          <w:rFonts w:ascii="Liberation Serif" w:hAnsi="Liberation Serif"/>
          <w:bCs/>
          <w:iCs/>
          <w:sz w:val="28"/>
          <w:szCs w:val="28"/>
        </w:rPr>
        <w:t>В соответствии с постановлением Правительства Российской Федерации от 29.11.1999 № 1309 «О порядке создания убежищ и иных объектов гражданской обороны», приказами МЧС России от 15.12.2002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№</w:t>
      </w:r>
      <w:r>
        <w:rPr>
          <w:rFonts w:ascii="Liberation Serif" w:hAnsi="Liberation Serif"/>
          <w:bCs/>
          <w:iCs/>
          <w:sz w:val="28"/>
          <w:szCs w:val="28"/>
        </w:rPr>
        <w:t xml:space="preserve">583 «Об утверждении и введении в действие Правил эксплуатации защитных сооружений гражданской обороны», от 21.07.2005 № 575 «Об утверждении Порядка содержания и использования защитных сооружений гражданской обороны в 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 xml:space="preserve">мирное время», 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 </w:t>
      </w:r>
      <w:r>
        <w:rPr>
          <w:rFonts w:ascii="Liberation Serif" w:hAnsi="Liberation Serif"/>
          <w:bCs/>
          <w:iCs/>
          <w:sz w:val="28"/>
          <w:szCs w:val="28"/>
        </w:rPr>
        <w:t>Методическими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   рекомендациями </w:t>
      </w:r>
      <w:proofErr w:type="gramEnd"/>
    </w:p>
    <w:p w:rsidR="0051640E" w:rsidRDefault="006E05A9" w:rsidP="0051640E">
      <w:pPr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по </w:t>
      </w:r>
      <w:r w:rsidR="005D7EAD">
        <w:rPr>
          <w:rFonts w:ascii="Liberation Serif" w:hAnsi="Liberation Serif"/>
          <w:bCs/>
          <w:iCs/>
          <w:sz w:val="28"/>
          <w:szCs w:val="28"/>
        </w:rPr>
        <w:t>подготовке документации на снятие с учета (изменение типа) защитных сооружений гражданской обороны,</w:t>
      </w:r>
      <w:r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>
        <w:rPr>
          <w:rFonts w:ascii="Liberation Serif" w:hAnsi="Liberation Serif"/>
          <w:bCs/>
          <w:iCs/>
          <w:sz w:val="28"/>
          <w:szCs w:val="28"/>
        </w:rPr>
        <w:t>у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твержд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енных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Заместител</w:t>
      </w:r>
      <w:r w:rsidR="00EE3220">
        <w:rPr>
          <w:rFonts w:ascii="Liberation Serif" w:hAnsi="Liberation Serif"/>
          <w:bCs/>
          <w:iCs/>
          <w:sz w:val="28"/>
          <w:szCs w:val="28"/>
        </w:rPr>
        <w:t>ем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 xml:space="preserve"> Министра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Российской Федерации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по делам гражданской обороны,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чрезвычайным ситуациям и ликвидации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 xml:space="preserve">последствий 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 xml:space="preserve">стихийных 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бедствий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 </w:t>
      </w:r>
      <w:r w:rsidR="00EE3220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E3220" w:rsidRPr="00EE3220">
        <w:rPr>
          <w:rFonts w:ascii="Liberation Serif" w:hAnsi="Liberation Serif"/>
          <w:bCs/>
          <w:iCs/>
          <w:sz w:val="28"/>
          <w:szCs w:val="28"/>
        </w:rPr>
        <w:t>В.Н.</w:t>
      </w:r>
      <w:r w:rsidR="004E2C04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spellStart"/>
      <w:r w:rsidR="00EE3220" w:rsidRPr="00EE3220">
        <w:rPr>
          <w:rFonts w:ascii="Liberation Serif" w:hAnsi="Liberation Serif"/>
          <w:bCs/>
          <w:iCs/>
          <w:sz w:val="28"/>
          <w:szCs w:val="28"/>
        </w:rPr>
        <w:t>Я</w:t>
      </w:r>
      <w:r w:rsidR="00EE3220">
        <w:rPr>
          <w:rFonts w:ascii="Liberation Serif" w:hAnsi="Liberation Serif"/>
          <w:bCs/>
          <w:iCs/>
          <w:sz w:val="28"/>
          <w:szCs w:val="28"/>
        </w:rPr>
        <w:t>цуценко</w:t>
      </w:r>
      <w:proofErr w:type="spellEnd"/>
    </w:p>
    <w:p w:rsidR="006E05A9" w:rsidRPr="0051640E" w:rsidRDefault="00EE3220" w:rsidP="0051640E">
      <w:pPr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от </w:t>
      </w:r>
      <w:r w:rsidRPr="00EE3220">
        <w:rPr>
          <w:rFonts w:ascii="Liberation Serif" w:hAnsi="Liberation Serif"/>
          <w:bCs/>
          <w:iCs/>
          <w:sz w:val="28"/>
          <w:szCs w:val="28"/>
        </w:rPr>
        <w:t>24</w:t>
      </w:r>
      <w:r>
        <w:rPr>
          <w:rFonts w:ascii="Liberation Serif" w:hAnsi="Liberation Serif"/>
          <w:bCs/>
          <w:iCs/>
          <w:sz w:val="28"/>
          <w:szCs w:val="28"/>
        </w:rPr>
        <w:t>.02.</w:t>
      </w:r>
      <w:r w:rsidRPr="00EE3220">
        <w:rPr>
          <w:rFonts w:ascii="Liberation Serif" w:hAnsi="Liberation Serif"/>
          <w:bCs/>
          <w:iCs/>
          <w:sz w:val="28"/>
          <w:szCs w:val="28"/>
        </w:rPr>
        <w:t xml:space="preserve">2022 </w:t>
      </w:r>
      <w:r>
        <w:rPr>
          <w:rFonts w:ascii="Liberation Serif" w:hAnsi="Liberation Serif"/>
          <w:bCs/>
          <w:iCs/>
          <w:sz w:val="28"/>
          <w:szCs w:val="28"/>
        </w:rPr>
        <w:t>№</w:t>
      </w:r>
      <w:r w:rsidR="0051640E">
        <w:rPr>
          <w:rFonts w:ascii="Liberation Serif" w:hAnsi="Liberation Serif"/>
          <w:bCs/>
          <w:iCs/>
          <w:sz w:val="28"/>
          <w:szCs w:val="28"/>
        </w:rPr>
        <w:t xml:space="preserve"> 2-4-71-5-1,</w:t>
      </w:r>
      <w:r>
        <w:rPr>
          <w:rFonts w:ascii="Liberation Serif" w:hAnsi="Liberation Serif"/>
          <w:bCs/>
          <w:iCs/>
          <w:sz w:val="28"/>
          <w:szCs w:val="28"/>
        </w:rPr>
        <w:t xml:space="preserve"> и </w:t>
      </w:r>
      <w:r w:rsidR="006E05A9">
        <w:rPr>
          <w:rFonts w:ascii="Liberation Serif" w:hAnsi="Liberation Serif"/>
          <w:bCs/>
          <w:iCs/>
          <w:sz w:val="28"/>
          <w:szCs w:val="28"/>
        </w:rPr>
        <w:t xml:space="preserve">в целях снижения избыточных требований к содержанию </w:t>
      </w:r>
      <w:r w:rsidR="006E05A9" w:rsidRPr="00F77DEC">
        <w:rPr>
          <w:rFonts w:ascii="Liberation Serif" w:hAnsi="Liberation Serif"/>
          <w:bCs/>
          <w:iCs/>
          <w:sz w:val="28"/>
          <w:szCs w:val="28"/>
        </w:rPr>
        <w:t xml:space="preserve">защитных сооружений гражданской обороны, расположенных на территории </w:t>
      </w:r>
      <w:r w:rsidR="006E05A9">
        <w:rPr>
          <w:rFonts w:ascii="Liberation Serif" w:hAnsi="Liberation Serif"/>
          <w:bCs/>
          <w:iCs/>
          <w:sz w:val="28"/>
          <w:szCs w:val="28"/>
        </w:rPr>
        <w:t xml:space="preserve">жилого фонда </w:t>
      </w:r>
      <w:r w:rsidR="006E05A9" w:rsidRPr="00C1193A">
        <w:t xml:space="preserve"> </w:t>
      </w:r>
      <w:r w:rsidR="006E05A9" w:rsidRPr="00C1193A">
        <w:rPr>
          <w:rFonts w:ascii="Liberation Serif" w:hAnsi="Liberation Serif"/>
          <w:bCs/>
          <w:iCs/>
          <w:sz w:val="28"/>
          <w:szCs w:val="28"/>
        </w:rPr>
        <w:t>Каменск-Уральского городского округа</w:t>
      </w:r>
      <w:r w:rsidR="006E05A9">
        <w:rPr>
          <w:rFonts w:ascii="Liberation Serif" w:hAnsi="Liberation Serif"/>
          <w:bCs/>
          <w:iCs/>
          <w:sz w:val="28"/>
          <w:szCs w:val="28"/>
        </w:rPr>
        <w:t>,</w:t>
      </w:r>
      <w:r w:rsidR="006E05A9" w:rsidRPr="009C23A1">
        <w:rPr>
          <w:rFonts w:ascii="Liberation Serif" w:hAnsi="Liberation Serif"/>
          <w:bCs/>
          <w:iCs/>
          <w:sz w:val="28"/>
          <w:szCs w:val="28"/>
        </w:rPr>
        <w:t xml:space="preserve"> Администрация </w:t>
      </w:r>
      <w:r w:rsidR="006E05A9" w:rsidRPr="009C23A1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E05A9" w:rsidRPr="009C23A1" w:rsidRDefault="006E05A9" w:rsidP="00AA4069">
      <w:pPr>
        <w:jc w:val="both"/>
        <w:rPr>
          <w:rFonts w:ascii="Liberation Serif" w:hAnsi="Liberation Serif"/>
          <w:b/>
          <w:sz w:val="28"/>
        </w:rPr>
      </w:pPr>
      <w:r w:rsidRPr="009C23A1">
        <w:rPr>
          <w:rFonts w:ascii="Liberation Serif" w:hAnsi="Liberation Serif"/>
          <w:b/>
          <w:sz w:val="28"/>
        </w:rPr>
        <w:t>ПОСТАНОВЛЯЕТ:</w:t>
      </w:r>
    </w:p>
    <w:p w:rsidR="006E05A9" w:rsidRPr="009C23A1" w:rsidRDefault="006E05A9" w:rsidP="00445A6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 xml:space="preserve">1. Утвердить состав </w:t>
      </w:r>
      <w:r w:rsidRPr="005D7472">
        <w:rPr>
          <w:rFonts w:ascii="Liberation Serif" w:hAnsi="Liberation Serif"/>
          <w:sz w:val="28"/>
          <w:szCs w:val="28"/>
        </w:rPr>
        <w:t xml:space="preserve">Комиссии </w:t>
      </w:r>
      <w:r w:rsidR="004E2C04" w:rsidRPr="004E2C04">
        <w:rPr>
          <w:rFonts w:ascii="Liberation Serif" w:hAnsi="Liberation Serif"/>
          <w:sz w:val="28"/>
          <w:szCs w:val="28"/>
        </w:rPr>
        <w:t>по изменению типа защитных сооружений гражданской обороны, расположенных на территории жилого фонда Каменск-Уральского городского округа</w:t>
      </w:r>
      <w:r w:rsidR="000862EF">
        <w:rPr>
          <w:rFonts w:ascii="Liberation Serif" w:hAnsi="Liberation Serif"/>
          <w:sz w:val="28"/>
          <w:szCs w:val="28"/>
        </w:rPr>
        <w:t xml:space="preserve"> </w:t>
      </w:r>
      <w:r w:rsidRPr="009C23A1">
        <w:rPr>
          <w:rFonts w:ascii="Liberation Serif" w:hAnsi="Liberation Serif"/>
          <w:sz w:val="28"/>
          <w:szCs w:val="28"/>
        </w:rPr>
        <w:t xml:space="preserve">(далее - </w:t>
      </w:r>
      <w:r w:rsidR="000862EF">
        <w:rPr>
          <w:rFonts w:ascii="Liberation Serif" w:hAnsi="Liberation Serif"/>
          <w:sz w:val="28"/>
          <w:szCs w:val="28"/>
        </w:rPr>
        <w:t>К</w:t>
      </w:r>
      <w:r w:rsidRPr="009C23A1">
        <w:rPr>
          <w:rFonts w:ascii="Liberation Serif" w:hAnsi="Liberation Serif"/>
          <w:sz w:val="28"/>
          <w:szCs w:val="28"/>
        </w:rPr>
        <w:t>омиссия):</w:t>
      </w:r>
    </w:p>
    <w:p w:rsidR="006E05A9" w:rsidRPr="009C23A1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 xml:space="preserve">Председатель </w:t>
      </w:r>
      <w:r w:rsidR="000862EF">
        <w:rPr>
          <w:rFonts w:ascii="Liberation Serif" w:hAnsi="Liberation Serif"/>
          <w:sz w:val="28"/>
          <w:szCs w:val="28"/>
        </w:rPr>
        <w:t>К</w:t>
      </w:r>
      <w:r w:rsidRPr="009C23A1">
        <w:rPr>
          <w:rFonts w:ascii="Liberation Serif" w:hAnsi="Liberation Serif"/>
          <w:sz w:val="28"/>
          <w:szCs w:val="28"/>
        </w:rPr>
        <w:t>омиссии:</w:t>
      </w:r>
    </w:p>
    <w:p w:rsidR="006E05A9" w:rsidRPr="009C23A1" w:rsidRDefault="005D7EAD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  <w:r>
        <w:rPr>
          <w:rFonts w:ascii="Liberation Serif" w:hAnsi="Liberation Serif"/>
          <w:sz w:val="28"/>
          <w:szCs w:val="28"/>
        </w:rPr>
        <w:t xml:space="preserve"> Владимир Владимирович</w:t>
      </w:r>
      <w:r w:rsidR="006E05A9" w:rsidRPr="009C23A1">
        <w:rPr>
          <w:rFonts w:ascii="Liberation Serif" w:hAnsi="Liberation Serif"/>
          <w:sz w:val="28"/>
          <w:szCs w:val="28"/>
        </w:rPr>
        <w:t xml:space="preserve"> – первый </w:t>
      </w:r>
      <w:r w:rsidR="006E05A9" w:rsidRPr="009C23A1">
        <w:rPr>
          <w:rFonts w:ascii="Liberation Serif" w:hAnsi="Liberation Serif"/>
          <w:bCs/>
          <w:iCs/>
          <w:sz w:val="28"/>
          <w:szCs w:val="28"/>
        </w:rPr>
        <w:t>заместитель главы Администрации городского округа</w:t>
      </w:r>
      <w:r w:rsidR="006E05A9" w:rsidRPr="009C23A1">
        <w:rPr>
          <w:rFonts w:ascii="Liberation Serif" w:hAnsi="Liberation Serif"/>
          <w:sz w:val="28"/>
          <w:szCs w:val="28"/>
        </w:rPr>
        <w:t>;</w:t>
      </w:r>
    </w:p>
    <w:p w:rsidR="006E05A9" w:rsidRPr="009C23A1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 xml:space="preserve">Заместитель председателя </w:t>
      </w:r>
      <w:r w:rsidR="000862EF">
        <w:rPr>
          <w:rFonts w:ascii="Liberation Serif" w:hAnsi="Liberation Serif"/>
          <w:sz w:val="28"/>
          <w:szCs w:val="28"/>
        </w:rPr>
        <w:t>К</w:t>
      </w:r>
      <w:r w:rsidRPr="009C23A1">
        <w:rPr>
          <w:rFonts w:ascii="Liberation Serif" w:hAnsi="Liberation Serif"/>
          <w:sz w:val="28"/>
          <w:szCs w:val="28"/>
        </w:rPr>
        <w:t>омиссии:</w:t>
      </w:r>
    </w:p>
    <w:p w:rsidR="006E05A9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Гайсин Алексей </w:t>
      </w:r>
      <w:proofErr w:type="spellStart"/>
      <w:r>
        <w:rPr>
          <w:rFonts w:ascii="Liberation Serif" w:hAnsi="Liberation Serif"/>
          <w:sz w:val="28"/>
          <w:szCs w:val="28"/>
        </w:rPr>
        <w:t>Гаязович</w:t>
      </w:r>
      <w:proofErr w:type="spellEnd"/>
      <w:r w:rsidRPr="009C23A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– </w:t>
      </w:r>
      <w:r w:rsidR="000862EF">
        <w:rPr>
          <w:rFonts w:ascii="Liberation Serif" w:hAnsi="Liberation Serif"/>
          <w:sz w:val="28"/>
          <w:szCs w:val="28"/>
        </w:rPr>
        <w:t>н</w:t>
      </w:r>
      <w:r w:rsidRPr="009C23A1">
        <w:rPr>
          <w:rFonts w:ascii="Liberation Serif" w:hAnsi="Liberation Serif"/>
          <w:sz w:val="28"/>
          <w:szCs w:val="28"/>
        </w:rPr>
        <w:t>ачальник МКУ «Управление ГОЧС</w:t>
      </w:r>
      <w:r w:rsidR="000862EF">
        <w:rPr>
          <w:rFonts w:ascii="Liberation Serif" w:hAnsi="Liberation Serif"/>
          <w:sz w:val="28"/>
          <w:szCs w:val="28"/>
        </w:rPr>
        <w:t xml:space="preserve">              </w:t>
      </w:r>
      <w:r w:rsidRPr="009C23A1">
        <w:rPr>
          <w:rFonts w:ascii="Liberation Serif" w:hAnsi="Liberation Serif"/>
          <w:sz w:val="28"/>
          <w:szCs w:val="28"/>
        </w:rPr>
        <w:t xml:space="preserve"> г. </w:t>
      </w:r>
      <w:r>
        <w:rPr>
          <w:rFonts w:ascii="Liberation Serif" w:hAnsi="Liberation Serif"/>
          <w:sz w:val="28"/>
          <w:szCs w:val="28"/>
        </w:rPr>
        <w:t>Каменска-Уральского»;</w:t>
      </w:r>
    </w:p>
    <w:p w:rsidR="000862EF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820E2">
        <w:rPr>
          <w:rFonts w:ascii="Liberation Serif" w:hAnsi="Liberation Serif"/>
          <w:sz w:val="28"/>
          <w:szCs w:val="28"/>
        </w:rPr>
        <w:t xml:space="preserve">Секретарь </w:t>
      </w:r>
      <w:r w:rsidR="000862EF">
        <w:rPr>
          <w:rFonts w:ascii="Liberation Serif" w:hAnsi="Liberation Serif"/>
          <w:sz w:val="28"/>
          <w:szCs w:val="28"/>
        </w:rPr>
        <w:t>К</w:t>
      </w:r>
      <w:r w:rsidRPr="00D820E2">
        <w:rPr>
          <w:rFonts w:ascii="Liberation Serif" w:hAnsi="Liberation Serif"/>
          <w:sz w:val="28"/>
          <w:szCs w:val="28"/>
        </w:rPr>
        <w:t>омиссии:</w:t>
      </w:r>
    </w:p>
    <w:p w:rsidR="006E05A9" w:rsidRPr="009C23A1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D820E2">
        <w:rPr>
          <w:rFonts w:ascii="Liberation Serif" w:hAnsi="Liberation Serif"/>
          <w:sz w:val="28"/>
          <w:szCs w:val="28"/>
        </w:rPr>
        <w:t>Бездомов</w:t>
      </w:r>
      <w:proofErr w:type="spellEnd"/>
      <w:r w:rsidRPr="00D820E2">
        <w:rPr>
          <w:rFonts w:ascii="Liberation Serif" w:hAnsi="Liberation Serif"/>
          <w:sz w:val="28"/>
          <w:szCs w:val="28"/>
        </w:rPr>
        <w:t xml:space="preserve"> Иван Владимирович - ведущий специалист гражданской обороны МКУ «Управлен</w:t>
      </w:r>
      <w:r>
        <w:rPr>
          <w:rFonts w:ascii="Liberation Serif" w:hAnsi="Liberation Serif"/>
          <w:sz w:val="28"/>
          <w:szCs w:val="28"/>
        </w:rPr>
        <w:t>ие ГОЧС г. Каменска-Уральского»;</w:t>
      </w:r>
    </w:p>
    <w:p w:rsidR="006E05A9" w:rsidRPr="009C23A1" w:rsidRDefault="006E05A9" w:rsidP="001978CA">
      <w:pPr>
        <w:ind w:firstLine="708"/>
        <w:rPr>
          <w:rFonts w:ascii="Liberation Serif" w:hAnsi="Liberation Serif"/>
          <w:bCs/>
          <w:iCs/>
          <w:sz w:val="28"/>
          <w:szCs w:val="28"/>
        </w:rPr>
      </w:pPr>
      <w:r w:rsidRPr="009C23A1">
        <w:rPr>
          <w:rFonts w:ascii="Liberation Serif" w:hAnsi="Liberation Serif"/>
          <w:sz w:val="28"/>
          <w:szCs w:val="28"/>
        </w:rPr>
        <w:t>Члены комиссии:</w:t>
      </w:r>
    </w:p>
    <w:p w:rsidR="006E05A9" w:rsidRDefault="00D13D7C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Галиев</w:t>
      </w:r>
      <w:proofErr w:type="spellEnd"/>
      <w:r>
        <w:rPr>
          <w:rFonts w:ascii="Liberation Serif" w:hAnsi="Liberation Serif"/>
          <w:sz w:val="28"/>
          <w:szCs w:val="28"/>
        </w:rPr>
        <w:t xml:space="preserve"> Евгений </w:t>
      </w:r>
      <w:proofErr w:type="spellStart"/>
      <w:r>
        <w:rPr>
          <w:rFonts w:ascii="Liberation Serif" w:hAnsi="Liberation Serif"/>
          <w:sz w:val="28"/>
          <w:szCs w:val="28"/>
        </w:rPr>
        <w:t>Вильевич</w:t>
      </w:r>
      <w:proofErr w:type="spellEnd"/>
      <w:r w:rsidR="006E05A9" w:rsidRPr="009C23A1">
        <w:rPr>
          <w:rFonts w:ascii="Liberation Serif" w:hAnsi="Liberation Serif"/>
          <w:sz w:val="28"/>
          <w:szCs w:val="28"/>
        </w:rPr>
        <w:t xml:space="preserve"> </w:t>
      </w:r>
      <w:r w:rsidR="006E05A9">
        <w:rPr>
          <w:rFonts w:ascii="Liberation Serif" w:hAnsi="Liberation Serif"/>
          <w:sz w:val="28"/>
          <w:szCs w:val="28"/>
        </w:rPr>
        <w:t>–</w:t>
      </w:r>
      <w:r w:rsidR="006E05A9" w:rsidRPr="009C23A1">
        <w:rPr>
          <w:rFonts w:ascii="Liberation Serif" w:hAnsi="Liberation Serif"/>
          <w:sz w:val="28"/>
          <w:szCs w:val="28"/>
        </w:rPr>
        <w:t xml:space="preserve"> </w:t>
      </w:r>
      <w:r w:rsidR="006E05A9">
        <w:rPr>
          <w:rFonts w:ascii="Liberation Serif" w:hAnsi="Liberation Serif"/>
          <w:sz w:val="28"/>
          <w:szCs w:val="28"/>
        </w:rPr>
        <w:t>заместитель начальника</w:t>
      </w:r>
      <w:r w:rsidR="006E05A9" w:rsidRPr="009C23A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ГУ МЧС России по Свердловской област</w:t>
      </w:r>
      <w:r w:rsidR="00895EFB">
        <w:rPr>
          <w:rFonts w:ascii="Liberation Serif" w:hAnsi="Liberation Serif"/>
          <w:sz w:val="28"/>
          <w:szCs w:val="28"/>
        </w:rPr>
        <w:t>и -</w:t>
      </w:r>
      <w:r>
        <w:rPr>
          <w:rFonts w:ascii="Liberation Serif" w:hAnsi="Liberation Serif"/>
          <w:sz w:val="28"/>
          <w:szCs w:val="28"/>
        </w:rPr>
        <w:t xml:space="preserve"> начальник управления гражданской обороны и защиты населения </w:t>
      </w:r>
      <w:r w:rsidR="00895EFB">
        <w:rPr>
          <w:rFonts w:ascii="Liberation Serif" w:hAnsi="Liberation Serif"/>
          <w:sz w:val="28"/>
          <w:szCs w:val="28"/>
        </w:rPr>
        <w:t>(по согласованию)</w:t>
      </w:r>
      <w:r w:rsidR="006E05A9" w:rsidRPr="009C23A1">
        <w:rPr>
          <w:rFonts w:ascii="Liberation Serif" w:hAnsi="Liberation Serif"/>
          <w:sz w:val="28"/>
          <w:szCs w:val="28"/>
        </w:rPr>
        <w:t>;</w:t>
      </w:r>
    </w:p>
    <w:p w:rsidR="00895EFB" w:rsidRDefault="00895EFB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Герасименко Юрий Витальевич - главный специалист отдела инженерно-технических мероприятий, радиационной, химической, биологической, медицинской защиты и первоочередного жизнеобеспечения населения управления гражданской обороны и защиты населения ГУ МЧС России по Свердловской области (по согласованию);</w:t>
      </w:r>
    </w:p>
    <w:p w:rsidR="006E05A9" w:rsidRDefault="006E05A9" w:rsidP="001978CA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Симанов</w:t>
      </w:r>
      <w:proofErr w:type="spellEnd"/>
      <w:r>
        <w:rPr>
          <w:rFonts w:ascii="Liberation Serif" w:hAnsi="Liberation Serif"/>
          <w:sz w:val="28"/>
          <w:szCs w:val="28"/>
        </w:rPr>
        <w:t xml:space="preserve"> Иван Николаевич - ведущий специалист ОМС «Комитет по управлению имуществом Каменс</w:t>
      </w:r>
      <w:r w:rsidR="0051640E">
        <w:rPr>
          <w:rFonts w:ascii="Liberation Serif" w:hAnsi="Liberation Serif"/>
          <w:sz w:val="28"/>
          <w:szCs w:val="28"/>
        </w:rPr>
        <w:t>к-Уральского городского округа»;</w:t>
      </w:r>
    </w:p>
    <w:p w:rsidR="0051640E" w:rsidRDefault="0051640E" w:rsidP="0051640E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Фридман Сергей Рудольфович - главный специалист-эксперт отдела приватизации и управления ФГУП/АО и имуществом госуд</w:t>
      </w:r>
      <w:r w:rsidR="005F1D63">
        <w:rPr>
          <w:rFonts w:ascii="Liberation Serif" w:hAnsi="Liberation Serif"/>
          <w:sz w:val="28"/>
          <w:szCs w:val="28"/>
        </w:rPr>
        <w:t xml:space="preserve">арственной казны ТУ </w:t>
      </w:r>
      <w:proofErr w:type="spellStart"/>
      <w:r w:rsidR="005F1D63">
        <w:rPr>
          <w:rFonts w:ascii="Liberation Serif" w:hAnsi="Liberation Serif"/>
          <w:sz w:val="28"/>
          <w:szCs w:val="28"/>
        </w:rPr>
        <w:t>Росимущество</w:t>
      </w:r>
      <w:proofErr w:type="spellEnd"/>
      <w:r>
        <w:rPr>
          <w:rFonts w:ascii="Liberation Serif" w:hAnsi="Liberation Serif"/>
          <w:sz w:val="28"/>
          <w:szCs w:val="28"/>
        </w:rPr>
        <w:t xml:space="preserve"> в Свердловской области (по согласованию)</w:t>
      </w:r>
      <w:r w:rsidR="005F1D63">
        <w:rPr>
          <w:rFonts w:ascii="Liberation Serif" w:hAnsi="Liberation Serif"/>
          <w:sz w:val="28"/>
          <w:szCs w:val="28"/>
        </w:rPr>
        <w:t>.</w:t>
      </w:r>
    </w:p>
    <w:p w:rsidR="009C0199" w:rsidRPr="00DC26B8" w:rsidRDefault="006E05A9" w:rsidP="001978CA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 w:rsidRPr="00DC26B8">
        <w:rPr>
          <w:rFonts w:ascii="Liberation Serif" w:hAnsi="Liberation Serif"/>
          <w:bCs/>
          <w:iCs/>
          <w:sz w:val="28"/>
          <w:szCs w:val="28"/>
        </w:rPr>
        <w:t>2. К</w:t>
      </w:r>
      <w:r w:rsidR="00124849" w:rsidRPr="00DC26B8">
        <w:rPr>
          <w:rFonts w:ascii="Liberation Serif" w:hAnsi="Liberation Serif"/>
          <w:bCs/>
          <w:iCs/>
          <w:sz w:val="28"/>
          <w:szCs w:val="28"/>
        </w:rPr>
        <w:t>омиссии (</w:t>
      </w:r>
      <w:proofErr w:type="spellStart"/>
      <w:r w:rsidR="00124849" w:rsidRPr="00DC26B8">
        <w:rPr>
          <w:rFonts w:ascii="Liberation Serif" w:hAnsi="Liberation Serif"/>
          <w:bCs/>
          <w:iCs/>
          <w:sz w:val="28"/>
          <w:szCs w:val="28"/>
        </w:rPr>
        <w:t>Горенкову</w:t>
      </w:r>
      <w:proofErr w:type="spellEnd"/>
      <w:r w:rsidR="00124849" w:rsidRPr="00DC26B8">
        <w:rPr>
          <w:rFonts w:ascii="Liberation Serif" w:hAnsi="Liberation Serif"/>
          <w:bCs/>
          <w:iCs/>
          <w:sz w:val="28"/>
          <w:szCs w:val="28"/>
        </w:rPr>
        <w:t xml:space="preserve"> В.В.</w:t>
      </w:r>
      <w:r w:rsidRPr="00DC26B8">
        <w:rPr>
          <w:rFonts w:ascii="Liberation Serif" w:hAnsi="Liberation Serif"/>
          <w:bCs/>
          <w:iCs/>
          <w:sz w:val="28"/>
          <w:szCs w:val="28"/>
        </w:rPr>
        <w:t>)</w:t>
      </w:r>
      <w:r w:rsidR="009C0199" w:rsidRPr="00DC26B8">
        <w:rPr>
          <w:rFonts w:ascii="Liberation Serif" w:hAnsi="Liberation Serif"/>
          <w:bCs/>
          <w:iCs/>
          <w:sz w:val="28"/>
          <w:szCs w:val="28"/>
        </w:rPr>
        <w:t>:</w:t>
      </w:r>
    </w:p>
    <w:p w:rsidR="006E05A9" w:rsidRDefault="0051640E" w:rsidP="001978C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1) </w:t>
      </w:r>
      <w:r w:rsidR="006E05A9" w:rsidRPr="00DC26B8">
        <w:rPr>
          <w:rFonts w:ascii="Liberation Serif" w:hAnsi="Liberation Serif"/>
          <w:sz w:val="28"/>
          <w:szCs w:val="28"/>
        </w:rPr>
        <w:t>в</w:t>
      </w:r>
      <w:r w:rsidR="009E1D53" w:rsidRPr="00DC26B8">
        <w:rPr>
          <w:rFonts w:ascii="Liberation Serif" w:hAnsi="Liberation Serif"/>
          <w:sz w:val="28"/>
          <w:szCs w:val="28"/>
        </w:rPr>
        <w:t xml:space="preserve"> срок до </w:t>
      </w:r>
      <w:r w:rsidR="00AF41AF" w:rsidRPr="00DC26B8">
        <w:rPr>
          <w:rFonts w:ascii="Liberation Serif" w:hAnsi="Liberation Serif"/>
          <w:sz w:val="28"/>
          <w:szCs w:val="28"/>
        </w:rPr>
        <w:t>29</w:t>
      </w:r>
      <w:r w:rsidR="009E1D53" w:rsidRPr="00DC26B8">
        <w:rPr>
          <w:rFonts w:ascii="Liberation Serif" w:hAnsi="Liberation Serif"/>
          <w:sz w:val="28"/>
          <w:szCs w:val="28"/>
        </w:rPr>
        <w:t xml:space="preserve"> </w:t>
      </w:r>
      <w:r w:rsidR="00AF41AF" w:rsidRPr="00DC26B8">
        <w:rPr>
          <w:rFonts w:ascii="Liberation Serif" w:hAnsi="Liberation Serif"/>
          <w:sz w:val="28"/>
          <w:szCs w:val="28"/>
        </w:rPr>
        <w:t>февраля</w:t>
      </w:r>
      <w:r w:rsidR="009E1D53" w:rsidRPr="00DC26B8">
        <w:rPr>
          <w:rFonts w:ascii="Liberation Serif" w:hAnsi="Liberation Serif"/>
          <w:sz w:val="28"/>
          <w:szCs w:val="28"/>
        </w:rPr>
        <w:t xml:space="preserve"> 202</w:t>
      </w:r>
      <w:r w:rsidR="00FC0668" w:rsidRPr="00DC26B8">
        <w:rPr>
          <w:rFonts w:ascii="Liberation Serif" w:hAnsi="Liberation Serif"/>
          <w:sz w:val="28"/>
          <w:szCs w:val="28"/>
        </w:rPr>
        <w:t>4</w:t>
      </w:r>
      <w:r w:rsidR="006E05A9" w:rsidRPr="00DC26B8">
        <w:rPr>
          <w:rFonts w:ascii="Liberation Serif" w:hAnsi="Liberation Serif"/>
          <w:sz w:val="28"/>
          <w:szCs w:val="28"/>
        </w:rPr>
        <w:t xml:space="preserve"> года </w:t>
      </w:r>
      <w:r w:rsidR="00FC0668" w:rsidRPr="00DC26B8">
        <w:rPr>
          <w:rFonts w:ascii="Liberation Serif" w:hAnsi="Liberation Serif"/>
          <w:sz w:val="28"/>
          <w:szCs w:val="28"/>
        </w:rPr>
        <w:t xml:space="preserve">на основании результатов передачи в муниципальную собственность защитных сооружений гражданской обороны, </w:t>
      </w:r>
      <w:r w:rsidR="006E05A9" w:rsidRPr="00DC26B8">
        <w:rPr>
          <w:rFonts w:ascii="Liberation Serif" w:hAnsi="Liberation Serif"/>
          <w:sz w:val="28"/>
          <w:szCs w:val="28"/>
        </w:rPr>
        <w:t xml:space="preserve">определить и сформировать Перечень защитных сооружений гражданской обороны, расположенных на территории </w:t>
      </w:r>
      <w:r w:rsidR="009E1D53" w:rsidRPr="00DC26B8">
        <w:rPr>
          <w:rFonts w:ascii="Liberation Serif" w:hAnsi="Liberation Serif"/>
          <w:bCs/>
          <w:iCs/>
          <w:sz w:val="28"/>
          <w:szCs w:val="28"/>
        </w:rPr>
        <w:t xml:space="preserve">жилого фонда </w:t>
      </w:r>
      <w:r w:rsidR="009E1D53" w:rsidRPr="00DC26B8">
        <w:t xml:space="preserve"> </w:t>
      </w:r>
      <w:r w:rsidR="009E1D53" w:rsidRPr="00DC26B8">
        <w:rPr>
          <w:rFonts w:ascii="Liberation Serif" w:hAnsi="Liberation Serif"/>
          <w:bCs/>
          <w:iCs/>
          <w:sz w:val="28"/>
          <w:szCs w:val="28"/>
        </w:rPr>
        <w:t>Каменск-Уральского городского округа</w:t>
      </w:r>
      <w:r w:rsidR="006E05A9" w:rsidRPr="00DC26B8">
        <w:rPr>
          <w:rFonts w:ascii="Liberation Serif" w:hAnsi="Liberation Serif"/>
          <w:sz w:val="28"/>
          <w:szCs w:val="28"/>
        </w:rPr>
        <w:t xml:space="preserve">, предлагаемых для </w:t>
      </w:r>
      <w:r w:rsidR="009E1D53" w:rsidRPr="00DC26B8">
        <w:rPr>
          <w:rFonts w:ascii="Liberation Serif" w:hAnsi="Liberation Serif"/>
          <w:bCs/>
          <w:iCs/>
          <w:sz w:val="28"/>
          <w:szCs w:val="28"/>
        </w:rPr>
        <w:t>изменения типа</w:t>
      </w:r>
      <w:r w:rsidR="00DC26B8" w:rsidRPr="00DC26B8">
        <w:rPr>
          <w:rFonts w:ascii="Liberation Serif" w:hAnsi="Liberation Serif"/>
          <w:bCs/>
          <w:iCs/>
          <w:sz w:val="28"/>
          <w:szCs w:val="28"/>
        </w:rPr>
        <w:t xml:space="preserve"> при отсутствии категории территории по гражданской обороне;</w:t>
      </w:r>
    </w:p>
    <w:p w:rsidR="006E05A9" w:rsidRPr="009C23A1" w:rsidRDefault="0051640E" w:rsidP="001978CA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2) </w:t>
      </w:r>
      <w:r w:rsidR="009C0199">
        <w:rPr>
          <w:rFonts w:ascii="Liberation Serif" w:hAnsi="Liberation Serif"/>
          <w:bCs/>
          <w:iCs/>
          <w:sz w:val="28"/>
          <w:szCs w:val="28"/>
        </w:rPr>
        <w:t>в</w:t>
      </w:r>
      <w:r w:rsidR="009E1D53">
        <w:rPr>
          <w:rFonts w:ascii="Liberation Serif" w:hAnsi="Liberation Serif"/>
          <w:sz w:val="28"/>
          <w:szCs w:val="28"/>
        </w:rPr>
        <w:t xml:space="preserve"> срок до 01 </w:t>
      </w:r>
      <w:r w:rsidR="00E4361B">
        <w:rPr>
          <w:rFonts w:ascii="Liberation Serif" w:hAnsi="Liberation Serif"/>
          <w:sz w:val="28"/>
          <w:szCs w:val="28"/>
        </w:rPr>
        <w:t>июля</w:t>
      </w:r>
      <w:r w:rsidR="009E1D53">
        <w:rPr>
          <w:rFonts w:ascii="Liberation Serif" w:hAnsi="Liberation Serif"/>
          <w:sz w:val="28"/>
          <w:szCs w:val="28"/>
        </w:rPr>
        <w:t xml:space="preserve"> 2024 года</w:t>
      </w:r>
      <w:r w:rsidR="009E1D53" w:rsidRPr="009C23A1">
        <w:rPr>
          <w:rFonts w:ascii="Liberation Serif" w:hAnsi="Liberation Serif"/>
          <w:sz w:val="28"/>
          <w:szCs w:val="28"/>
        </w:rPr>
        <w:t xml:space="preserve"> </w:t>
      </w:r>
      <w:r w:rsidR="009E1D53">
        <w:rPr>
          <w:rFonts w:ascii="Liberation Serif" w:hAnsi="Liberation Serif"/>
          <w:bCs/>
          <w:iCs/>
          <w:sz w:val="28"/>
          <w:szCs w:val="28"/>
        </w:rPr>
        <w:t xml:space="preserve">подготовить </w:t>
      </w:r>
      <w:r w:rsidR="00033E29">
        <w:rPr>
          <w:rFonts w:ascii="Liberation Serif" w:hAnsi="Liberation Serif"/>
          <w:bCs/>
          <w:iCs/>
          <w:sz w:val="28"/>
          <w:szCs w:val="28"/>
        </w:rPr>
        <w:t>П</w:t>
      </w:r>
      <w:r w:rsidR="009E1D53">
        <w:rPr>
          <w:rFonts w:ascii="Liberation Serif" w:hAnsi="Liberation Serif"/>
          <w:bCs/>
          <w:iCs/>
          <w:sz w:val="28"/>
          <w:szCs w:val="28"/>
        </w:rPr>
        <w:t xml:space="preserve">еречень документов, рекомендуемых к представлению в МЧС России для рассмотрения </w:t>
      </w:r>
      <w:r w:rsidR="00D133A7">
        <w:rPr>
          <w:rFonts w:ascii="Liberation Serif" w:hAnsi="Liberation Serif"/>
          <w:bCs/>
          <w:iCs/>
          <w:sz w:val="28"/>
          <w:szCs w:val="28"/>
        </w:rPr>
        <w:t xml:space="preserve">и подготовки заключения о возможности изменения типа </w:t>
      </w:r>
      <w:r w:rsidR="00D133A7">
        <w:rPr>
          <w:rFonts w:ascii="Liberation Serif" w:hAnsi="Liberation Serif"/>
          <w:sz w:val="28"/>
          <w:szCs w:val="28"/>
        </w:rPr>
        <w:t>защитных</w:t>
      </w:r>
      <w:r w:rsidR="00D133A7" w:rsidRPr="001C707D">
        <w:rPr>
          <w:rFonts w:ascii="Liberation Serif" w:hAnsi="Liberation Serif"/>
          <w:sz w:val="28"/>
          <w:szCs w:val="28"/>
        </w:rPr>
        <w:t xml:space="preserve"> сооружений гражданской обороны</w:t>
      </w:r>
      <w:r w:rsidR="00D133A7">
        <w:rPr>
          <w:rFonts w:ascii="Liberation Serif" w:hAnsi="Liberation Serif"/>
          <w:bCs/>
          <w:iCs/>
          <w:sz w:val="28"/>
          <w:szCs w:val="28"/>
        </w:rPr>
        <w:t>.</w:t>
      </w:r>
    </w:p>
    <w:p w:rsidR="006E05A9" w:rsidRPr="009C23A1" w:rsidRDefault="00D133A7" w:rsidP="001978C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3.</w:t>
      </w:r>
      <w:r w:rsidR="005F1D63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="006E05A9" w:rsidRPr="009C23A1">
        <w:rPr>
          <w:rFonts w:ascii="Liberation Serif" w:hAnsi="Liberation Serif"/>
          <w:bCs/>
          <w:iCs/>
          <w:sz w:val="28"/>
          <w:szCs w:val="28"/>
        </w:rPr>
        <w:t>Разместить</w:t>
      </w:r>
      <w:proofErr w:type="gramEnd"/>
      <w:r w:rsidR="006E05A9" w:rsidRPr="009C23A1">
        <w:rPr>
          <w:rFonts w:ascii="Liberation Serif" w:hAnsi="Liberation Serif"/>
          <w:bCs/>
          <w:iCs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6E05A9" w:rsidRPr="009C23A1" w:rsidRDefault="00D133A7" w:rsidP="001978CA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4</w:t>
      </w:r>
      <w:r w:rsidR="006E05A9" w:rsidRPr="009C23A1">
        <w:rPr>
          <w:rFonts w:ascii="Liberation Serif" w:hAnsi="Liberation Serif"/>
          <w:bCs/>
          <w:iCs/>
          <w:sz w:val="28"/>
          <w:szCs w:val="28"/>
        </w:rPr>
        <w:t xml:space="preserve">. </w:t>
      </w:r>
      <w:r w:rsidR="005F1D63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="006E05A9" w:rsidRPr="009C23A1">
        <w:rPr>
          <w:rFonts w:ascii="Liberation Serif" w:hAnsi="Liberation Serif"/>
          <w:bCs/>
          <w:iCs/>
          <w:sz w:val="28"/>
          <w:szCs w:val="28"/>
        </w:rPr>
        <w:t>Контроль за</w:t>
      </w:r>
      <w:proofErr w:type="gramEnd"/>
      <w:r w:rsidR="006E05A9" w:rsidRPr="009C23A1">
        <w:rPr>
          <w:rFonts w:ascii="Liberation Serif" w:hAnsi="Liberation Serif"/>
          <w:bCs/>
          <w:iCs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</w:t>
      </w:r>
      <w:r>
        <w:rPr>
          <w:rFonts w:ascii="Liberation Serif" w:hAnsi="Liberation Serif"/>
          <w:bCs/>
          <w:iCs/>
          <w:sz w:val="28"/>
          <w:szCs w:val="28"/>
        </w:rPr>
        <w:t xml:space="preserve"> городского округа </w:t>
      </w:r>
      <w:r w:rsidR="002D2261">
        <w:rPr>
          <w:rFonts w:ascii="Liberation Serif" w:hAnsi="Liberation Serif"/>
          <w:bCs/>
          <w:iCs/>
          <w:sz w:val="28"/>
          <w:szCs w:val="28"/>
        </w:rPr>
        <w:br/>
      </w:r>
      <w:proofErr w:type="spellStart"/>
      <w:r>
        <w:rPr>
          <w:rFonts w:ascii="Liberation Serif" w:hAnsi="Liberation Serif"/>
          <w:bCs/>
          <w:iCs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bCs/>
          <w:iCs/>
          <w:sz w:val="28"/>
          <w:szCs w:val="28"/>
        </w:rPr>
        <w:t xml:space="preserve"> В.В.</w:t>
      </w:r>
    </w:p>
    <w:p w:rsidR="006E05A9" w:rsidRPr="009C23A1" w:rsidRDefault="006E05A9" w:rsidP="001978CA">
      <w:pPr>
        <w:jc w:val="both"/>
        <w:rPr>
          <w:rFonts w:ascii="Liberation Serif" w:hAnsi="Liberation Serif"/>
          <w:sz w:val="28"/>
          <w:szCs w:val="28"/>
        </w:rPr>
      </w:pPr>
    </w:p>
    <w:p w:rsidR="006E05A9" w:rsidRPr="009C23A1" w:rsidRDefault="006E05A9" w:rsidP="001978CA">
      <w:pPr>
        <w:jc w:val="both"/>
        <w:rPr>
          <w:rFonts w:ascii="Liberation Serif" w:hAnsi="Liberation Serif"/>
          <w:sz w:val="28"/>
          <w:szCs w:val="28"/>
        </w:rPr>
      </w:pPr>
    </w:p>
    <w:p w:rsidR="006E05A9" w:rsidRDefault="006E05A9" w:rsidP="001978C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9C23A1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6E05A9" w:rsidRDefault="006E05A9" w:rsidP="002D556A">
      <w:pPr>
        <w:jc w:val="both"/>
      </w:pPr>
      <w:r w:rsidRPr="009C23A1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</w:t>
      </w:r>
      <w:r>
        <w:rPr>
          <w:rFonts w:ascii="Liberation Serif" w:hAnsi="Liberation Serif"/>
          <w:sz w:val="28"/>
          <w:szCs w:val="28"/>
        </w:rPr>
        <w:t xml:space="preserve">                             </w:t>
      </w:r>
      <w:r w:rsidRPr="009C23A1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sectPr w:rsidR="006E05A9" w:rsidSect="002D2261">
      <w:headerReference w:type="default" r:id="rId8"/>
      <w:pgSz w:w="11906" w:h="16838"/>
      <w:pgMar w:top="34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48B" w:rsidRDefault="008F048B" w:rsidP="00941585">
      <w:r>
        <w:separator/>
      </w:r>
    </w:p>
  </w:endnote>
  <w:endnote w:type="continuationSeparator" w:id="1">
    <w:p w:rsidR="008F048B" w:rsidRDefault="008F048B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48B" w:rsidRDefault="008F048B" w:rsidP="00941585">
      <w:r>
        <w:separator/>
      </w:r>
    </w:p>
  </w:footnote>
  <w:footnote w:type="continuationSeparator" w:id="1">
    <w:p w:rsidR="008F048B" w:rsidRDefault="008F048B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5A9" w:rsidRDefault="006534EA">
    <w:pPr>
      <w:pStyle w:val="a8"/>
      <w:jc w:val="center"/>
    </w:pPr>
    <w:r>
      <w:fldChar w:fldCharType="begin"/>
    </w:r>
    <w:r w:rsidR="004A1F24">
      <w:instrText xml:space="preserve"> PAGE   \* MERGEFORMAT </w:instrText>
    </w:r>
    <w:r>
      <w:fldChar w:fldCharType="separate"/>
    </w:r>
    <w:r w:rsidR="002D556A">
      <w:rPr>
        <w:noProof/>
      </w:rPr>
      <w:t>2</w:t>
    </w:r>
    <w:r>
      <w:rPr>
        <w:noProof/>
      </w:rPr>
      <w:fldChar w:fldCharType="end"/>
    </w:r>
  </w:p>
  <w:p w:rsidR="006E05A9" w:rsidRDefault="006E05A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0359"/>
    <w:rsid w:val="00017ECF"/>
    <w:rsid w:val="000209EC"/>
    <w:rsid w:val="00033E29"/>
    <w:rsid w:val="00037F84"/>
    <w:rsid w:val="000478B6"/>
    <w:rsid w:val="00052346"/>
    <w:rsid w:val="00062666"/>
    <w:rsid w:val="00070DE0"/>
    <w:rsid w:val="00082466"/>
    <w:rsid w:val="000862EF"/>
    <w:rsid w:val="000A4119"/>
    <w:rsid w:val="000A477B"/>
    <w:rsid w:val="000B35F8"/>
    <w:rsid w:val="000F16D4"/>
    <w:rsid w:val="001030A0"/>
    <w:rsid w:val="00111E9C"/>
    <w:rsid w:val="00124849"/>
    <w:rsid w:val="00133698"/>
    <w:rsid w:val="00133FF5"/>
    <w:rsid w:val="00135DBD"/>
    <w:rsid w:val="001366F1"/>
    <w:rsid w:val="00165E38"/>
    <w:rsid w:val="00167D94"/>
    <w:rsid w:val="001765FF"/>
    <w:rsid w:val="00186D56"/>
    <w:rsid w:val="001966C3"/>
    <w:rsid w:val="001978CA"/>
    <w:rsid w:val="001A788F"/>
    <w:rsid w:val="001B2644"/>
    <w:rsid w:val="001B2712"/>
    <w:rsid w:val="001B46A3"/>
    <w:rsid w:val="001C707D"/>
    <w:rsid w:val="001D7791"/>
    <w:rsid w:val="001E1C9D"/>
    <w:rsid w:val="001F700D"/>
    <w:rsid w:val="001F7981"/>
    <w:rsid w:val="00203485"/>
    <w:rsid w:val="002042D6"/>
    <w:rsid w:val="0020727D"/>
    <w:rsid w:val="00210C49"/>
    <w:rsid w:val="002231F4"/>
    <w:rsid w:val="0023226A"/>
    <w:rsid w:val="002330C0"/>
    <w:rsid w:val="002401D8"/>
    <w:rsid w:val="002463D3"/>
    <w:rsid w:val="002604B1"/>
    <w:rsid w:val="00262FEE"/>
    <w:rsid w:val="00266F06"/>
    <w:rsid w:val="002804C4"/>
    <w:rsid w:val="00294A08"/>
    <w:rsid w:val="002A3B29"/>
    <w:rsid w:val="002A457A"/>
    <w:rsid w:val="002A6E7A"/>
    <w:rsid w:val="002A7975"/>
    <w:rsid w:val="002B2531"/>
    <w:rsid w:val="002C5B75"/>
    <w:rsid w:val="002C67FB"/>
    <w:rsid w:val="002C7F25"/>
    <w:rsid w:val="002D2261"/>
    <w:rsid w:val="002D556A"/>
    <w:rsid w:val="002E7B3E"/>
    <w:rsid w:val="002F3B75"/>
    <w:rsid w:val="00301773"/>
    <w:rsid w:val="00306EF7"/>
    <w:rsid w:val="00311136"/>
    <w:rsid w:val="00311EB3"/>
    <w:rsid w:val="00321325"/>
    <w:rsid w:val="00330F54"/>
    <w:rsid w:val="0033325E"/>
    <w:rsid w:val="00335012"/>
    <w:rsid w:val="00346ACF"/>
    <w:rsid w:val="00352B7E"/>
    <w:rsid w:val="00364E20"/>
    <w:rsid w:val="00372C90"/>
    <w:rsid w:val="00374C89"/>
    <w:rsid w:val="00387FFD"/>
    <w:rsid w:val="0039635C"/>
    <w:rsid w:val="00396E52"/>
    <w:rsid w:val="003A46DD"/>
    <w:rsid w:val="003A5B95"/>
    <w:rsid w:val="003C347D"/>
    <w:rsid w:val="003C75ED"/>
    <w:rsid w:val="003F283E"/>
    <w:rsid w:val="003F6459"/>
    <w:rsid w:val="00400035"/>
    <w:rsid w:val="0040118B"/>
    <w:rsid w:val="00402E1F"/>
    <w:rsid w:val="00404901"/>
    <w:rsid w:val="004054B4"/>
    <w:rsid w:val="00417673"/>
    <w:rsid w:val="00421495"/>
    <w:rsid w:val="00435CA2"/>
    <w:rsid w:val="00445A6E"/>
    <w:rsid w:val="00453FF5"/>
    <w:rsid w:val="004540AD"/>
    <w:rsid w:val="0046012C"/>
    <w:rsid w:val="00461B4C"/>
    <w:rsid w:val="0046416E"/>
    <w:rsid w:val="00465889"/>
    <w:rsid w:val="0047573B"/>
    <w:rsid w:val="00485018"/>
    <w:rsid w:val="0049500C"/>
    <w:rsid w:val="004A1801"/>
    <w:rsid w:val="004A1F24"/>
    <w:rsid w:val="004B53FA"/>
    <w:rsid w:val="004B6C15"/>
    <w:rsid w:val="004C3D72"/>
    <w:rsid w:val="004D47AE"/>
    <w:rsid w:val="004D7996"/>
    <w:rsid w:val="004E2C04"/>
    <w:rsid w:val="004F1BF0"/>
    <w:rsid w:val="004F2047"/>
    <w:rsid w:val="004F4246"/>
    <w:rsid w:val="004F439D"/>
    <w:rsid w:val="004F4E3F"/>
    <w:rsid w:val="00500D34"/>
    <w:rsid w:val="00505615"/>
    <w:rsid w:val="0051640E"/>
    <w:rsid w:val="005172DD"/>
    <w:rsid w:val="00530F80"/>
    <w:rsid w:val="00532037"/>
    <w:rsid w:val="00532DEA"/>
    <w:rsid w:val="00536788"/>
    <w:rsid w:val="00545D8E"/>
    <w:rsid w:val="005518F5"/>
    <w:rsid w:val="0055765C"/>
    <w:rsid w:val="00563F6C"/>
    <w:rsid w:val="00581BBC"/>
    <w:rsid w:val="00585F5E"/>
    <w:rsid w:val="005904BE"/>
    <w:rsid w:val="00593269"/>
    <w:rsid w:val="005C0E10"/>
    <w:rsid w:val="005C4173"/>
    <w:rsid w:val="005D17CB"/>
    <w:rsid w:val="005D7472"/>
    <w:rsid w:val="005D7EAD"/>
    <w:rsid w:val="005F0751"/>
    <w:rsid w:val="005F1D63"/>
    <w:rsid w:val="00603308"/>
    <w:rsid w:val="00613A20"/>
    <w:rsid w:val="006256D9"/>
    <w:rsid w:val="0062667E"/>
    <w:rsid w:val="00627357"/>
    <w:rsid w:val="00651C88"/>
    <w:rsid w:val="006534EA"/>
    <w:rsid w:val="00661C81"/>
    <w:rsid w:val="00680D0B"/>
    <w:rsid w:val="00692DE9"/>
    <w:rsid w:val="0069673A"/>
    <w:rsid w:val="006A5D68"/>
    <w:rsid w:val="006C41C0"/>
    <w:rsid w:val="006C6C5E"/>
    <w:rsid w:val="006E05A9"/>
    <w:rsid w:val="006E2BE1"/>
    <w:rsid w:val="006E543A"/>
    <w:rsid w:val="006F2A76"/>
    <w:rsid w:val="00702165"/>
    <w:rsid w:val="00712132"/>
    <w:rsid w:val="00720985"/>
    <w:rsid w:val="00720DCA"/>
    <w:rsid w:val="00724511"/>
    <w:rsid w:val="007300AD"/>
    <w:rsid w:val="00734B84"/>
    <w:rsid w:val="0074639A"/>
    <w:rsid w:val="0075384B"/>
    <w:rsid w:val="00772D48"/>
    <w:rsid w:val="007826CC"/>
    <w:rsid w:val="0078528F"/>
    <w:rsid w:val="00797D99"/>
    <w:rsid w:val="007B6ED4"/>
    <w:rsid w:val="007C3CF9"/>
    <w:rsid w:val="007C41A2"/>
    <w:rsid w:val="007D1DC1"/>
    <w:rsid w:val="007D6F23"/>
    <w:rsid w:val="007E06DB"/>
    <w:rsid w:val="007E0955"/>
    <w:rsid w:val="007F03B4"/>
    <w:rsid w:val="007F0428"/>
    <w:rsid w:val="007F07BD"/>
    <w:rsid w:val="007F47F6"/>
    <w:rsid w:val="0080345A"/>
    <w:rsid w:val="00804045"/>
    <w:rsid w:val="00823169"/>
    <w:rsid w:val="008232EF"/>
    <w:rsid w:val="008263AC"/>
    <w:rsid w:val="0083594B"/>
    <w:rsid w:val="00843952"/>
    <w:rsid w:val="008556E0"/>
    <w:rsid w:val="008629CF"/>
    <w:rsid w:val="008667AB"/>
    <w:rsid w:val="00871148"/>
    <w:rsid w:val="00871520"/>
    <w:rsid w:val="00876967"/>
    <w:rsid w:val="00883F37"/>
    <w:rsid w:val="00887E5A"/>
    <w:rsid w:val="00895EFB"/>
    <w:rsid w:val="00896CBC"/>
    <w:rsid w:val="008B09BB"/>
    <w:rsid w:val="008C0E41"/>
    <w:rsid w:val="008D4106"/>
    <w:rsid w:val="008E1BD5"/>
    <w:rsid w:val="008F048B"/>
    <w:rsid w:val="008F1BD2"/>
    <w:rsid w:val="0091733F"/>
    <w:rsid w:val="009228F7"/>
    <w:rsid w:val="0092343A"/>
    <w:rsid w:val="00930256"/>
    <w:rsid w:val="00941585"/>
    <w:rsid w:val="009460AA"/>
    <w:rsid w:val="009556BF"/>
    <w:rsid w:val="00956960"/>
    <w:rsid w:val="00971C54"/>
    <w:rsid w:val="00975A1C"/>
    <w:rsid w:val="00982B8C"/>
    <w:rsid w:val="00993467"/>
    <w:rsid w:val="0099452D"/>
    <w:rsid w:val="009A6060"/>
    <w:rsid w:val="009C0199"/>
    <w:rsid w:val="009C23A1"/>
    <w:rsid w:val="009C4B9B"/>
    <w:rsid w:val="009C52D1"/>
    <w:rsid w:val="009D315E"/>
    <w:rsid w:val="009D344E"/>
    <w:rsid w:val="009E1D53"/>
    <w:rsid w:val="00A039AF"/>
    <w:rsid w:val="00A056BD"/>
    <w:rsid w:val="00A1076A"/>
    <w:rsid w:val="00A108A9"/>
    <w:rsid w:val="00A13348"/>
    <w:rsid w:val="00A2202A"/>
    <w:rsid w:val="00A24CC7"/>
    <w:rsid w:val="00A25975"/>
    <w:rsid w:val="00A26589"/>
    <w:rsid w:val="00A316D5"/>
    <w:rsid w:val="00A31E53"/>
    <w:rsid w:val="00A337A6"/>
    <w:rsid w:val="00A35A4E"/>
    <w:rsid w:val="00A44A90"/>
    <w:rsid w:val="00A46D5C"/>
    <w:rsid w:val="00A4717E"/>
    <w:rsid w:val="00A566F1"/>
    <w:rsid w:val="00A57FC8"/>
    <w:rsid w:val="00A714FE"/>
    <w:rsid w:val="00A93F31"/>
    <w:rsid w:val="00A95BDD"/>
    <w:rsid w:val="00AA4069"/>
    <w:rsid w:val="00AB2440"/>
    <w:rsid w:val="00AE4945"/>
    <w:rsid w:val="00AE669C"/>
    <w:rsid w:val="00AF0DA7"/>
    <w:rsid w:val="00AF41AF"/>
    <w:rsid w:val="00B01F3B"/>
    <w:rsid w:val="00B037A3"/>
    <w:rsid w:val="00B12143"/>
    <w:rsid w:val="00B1796A"/>
    <w:rsid w:val="00B328DF"/>
    <w:rsid w:val="00B34907"/>
    <w:rsid w:val="00B50026"/>
    <w:rsid w:val="00B74D89"/>
    <w:rsid w:val="00B91D93"/>
    <w:rsid w:val="00B92B23"/>
    <w:rsid w:val="00B94209"/>
    <w:rsid w:val="00B95DBC"/>
    <w:rsid w:val="00BA2D87"/>
    <w:rsid w:val="00BA4D55"/>
    <w:rsid w:val="00BA68DF"/>
    <w:rsid w:val="00BA7870"/>
    <w:rsid w:val="00BC77AC"/>
    <w:rsid w:val="00BD60F1"/>
    <w:rsid w:val="00BD683D"/>
    <w:rsid w:val="00BE0ADE"/>
    <w:rsid w:val="00BE6210"/>
    <w:rsid w:val="00BF6E52"/>
    <w:rsid w:val="00C03B84"/>
    <w:rsid w:val="00C06D60"/>
    <w:rsid w:val="00C07B16"/>
    <w:rsid w:val="00C1193A"/>
    <w:rsid w:val="00C20EAA"/>
    <w:rsid w:val="00C258EF"/>
    <w:rsid w:val="00C35195"/>
    <w:rsid w:val="00C40404"/>
    <w:rsid w:val="00C51635"/>
    <w:rsid w:val="00C55198"/>
    <w:rsid w:val="00C8290F"/>
    <w:rsid w:val="00C929E4"/>
    <w:rsid w:val="00C94060"/>
    <w:rsid w:val="00CA14D7"/>
    <w:rsid w:val="00CA76A9"/>
    <w:rsid w:val="00CB4F4F"/>
    <w:rsid w:val="00CB6179"/>
    <w:rsid w:val="00CB6600"/>
    <w:rsid w:val="00CB6656"/>
    <w:rsid w:val="00CC3E90"/>
    <w:rsid w:val="00CE261E"/>
    <w:rsid w:val="00CE42B3"/>
    <w:rsid w:val="00CF4154"/>
    <w:rsid w:val="00CF7251"/>
    <w:rsid w:val="00D05F10"/>
    <w:rsid w:val="00D133A7"/>
    <w:rsid w:val="00D13D7C"/>
    <w:rsid w:val="00D17254"/>
    <w:rsid w:val="00D433C5"/>
    <w:rsid w:val="00D45975"/>
    <w:rsid w:val="00D46873"/>
    <w:rsid w:val="00D53166"/>
    <w:rsid w:val="00D5612D"/>
    <w:rsid w:val="00D60012"/>
    <w:rsid w:val="00D61DFF"/>
    <w:rsid w:val="00D71835"/>
    <w:rsid w:val="00D820E2"/>
    <w:rsid w:val="00D82482"/>
    <w:rsid w:val="00D90804"/>
    <w:rsid w:val="00D91403"/>
    <w:rsid w:val="00D921D5"/>
    <w:rsid w:val="00DA5C68"/>
    <w:rsid w:val="00DB30FB"/>
    <w:rsid w:val="00DB5BBD"/>
    <w:rsid w:val="00DC26B8"/>
    <w:rsid w:val="00DC5757"/>
    <w:rsid w:val="00DE4BE7"/>
    <w:rsid w:val="00DF1A4F"/>
    <w:rsid w:val="00E05832"/>
    <w:rsid w:val="00E060DB"/>
    <w:rsid w:val="00E0762F"/>
    <w:rsid w:val="00E13CAE"/>
    <w:rsid w:val="00E37556"/>
    <w:rsid w:val="00E37557"/>
    <w:rsid w:val="00E42327"/>
    <w:rsid w:val="00E4361B"/>
    <w:rsid w:val="00E43FF0"/>
    <w:rsid w:val="00E72B3D"/>
    <w:rsid w:val="00E85B3C"/>
    <w:rsid w:val="00E979B2"/>
    <w:rsid w:val="00EA6E69"/>
    <w:rsid w:val="00EB263A"/>
    <w:rsid w:val="00EB6FD8"/>
    <w:rsid w:val="00EC283D"/>
    <w:rsid w:val="00EC39E4"/>
    <w:rsid w:val="00ED4DA5"/>
    <w:rsid w:val="00EE3220"/>
    <w:rsid w:val="00EE3ED8"/>
    <w:rsid w:val="00EE4587"/>
    <w:rsid w:val="00EF7565"/>
    <w:rsid w:val="00F129BF"/>
    <w:rsid w:val="00F13FAA"/>
    <w:rsid w:val="00F14728"/>
    <w:rsid w:val="00F16D87"/>
    <w:rsid w:val="00F224CC"/>
    <w:rsid w:val="00F37DDB"/>
    <w:rsid w:val="00F44DFD"/>
    <w:rsid w:val="00F462EF"/>
    <w:rsid w:val="00F476F1"/>
    <w:rsid w:val="00F50A7B"/>
    <w:rsid w:val="00F6702F"/>
    <w:rsid w:val="00F77C1E"/>
    <w:rsid w:val="00F77DEC"/>
    <w:rsid w:val="00F86B92"/>
    <w:rsid w:val="00FA194B"/>
    <w:rsid w:val="00FA3C20"/>
    <w:rsid w:val="00FA4ECE"/>
    <w:rsid w:val="00FA787D"/>
    <w:rsid w:val="00FC0668"/>
    <w:rsid w:val="00FC7DE1"/>
    <w:rsid w:val="00FD3B6E"/>
    <w:rsid w:val="00FD7DEC"/>
    <w:rsid w:val="00FE224B"/>
    <w:rsid w:val="00FE7AC4"/>
    <w:rsid w:val="00FF0EF2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F77C1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77C1E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  <w:style w:type="character" w:customStyle="1" w:styleId="WW8Num1z2">
    <w:name w:val="WW8Num1z2"/>
    <w:uiPriority w:val="99"/>
    <w:rsid w:val="00946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82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839</TotalTime>
  <Pages>2</Pages>
  <Words>407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94</cp:revision>
  <cp:lastPrinted>2023-11-23T07:01:00Z</cp:lastPrinted>
  <dcterms:created xsi:type="dcterms:W3CDTF">2021-06-07T11:19:00Z</dcterms:created>
  <dcterms:modified xsi:type="dcterms:W3CDTF">2023-11-23T07:04:00Z</dcterms:modified>
</cp:coreProperties>
</file>