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3475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3475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A3A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3475A" w:rsidP="00133698">
      <w:pPr>
        <w:spacing w:before="400"/>
        <w:rPr>
          <w:rFonts w:ascii="Liberation Serif" w:hAnsi="Liberation Serif" w:cs="Liberation Serif"/>
          <w:sz w:val="24"/>
        </w:rPr>
      </w:pPr>
      <w:r w:rsidRPr="00C3475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E6F6F">
        <w:rPr>
          <w:rFonts w:ascii="Liberation Serif" w:hAnsi="Liberation Serif" w:cs="Liberation Serif"/>
          <w:sz w:val="24"/>
        </w:rPr>
        <w:t>06.12.2023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E6F6F">
        <w:rPr>
          <w:rFonts w:ascii="Liberation Serif" w:hAnsi="Liberation Serif" w:cs="Liberation Serif"/>
          <w:sz w:val="24"/>
        </w:rPr>
        <w:t>791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82AEF" w:rsidRDefault="00AB0FEB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</w:t>
      </w:r>
      <w:r w:rsidR="003A3439" w:rsidRPr="001812AB">
        <w:rPr>
          <w:rFonts w:ascii="Liberation Serif" w:hAnsi="Liberation Serif" w:cs="Liberation Serif"/>
          <w:b/>
          <w:sz w:val="28"/>
          <w:szCs w:val="28"/>
        </w:rPr>
        <w:t xml:space="preserve">комиссии по вопросам безопасности дорожного движения на территории Каменск-Уральского </w:t>
      </w:r>
    </w:p>
    <w:p w:rsidR="00133698" w:rsidRPr="001812AB" w:rsidRDefault="003A3439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городского округа</w:t>
      </w:r>
    </w:p>
    <w:p w:rsidR="0028614D" w:rsidRPr="001812AB" w:rsidRDefault="0028614D" w:rsidP="002861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D12F89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связи</w:t>
      </w:r>
      <w:r w:rsidR="00BD0C41">
        <w:rPr>
          <w:rFonts w:ascii="Liberation Serif" w:hAnsi="Liberation Serif" w:cs="Liberation Serif"/>
          <w:sz w:val="28"/>
          <w:szCs w:val="28"/>
        </w:rPr>
        <w:t xml:space="preserve"> с кадровыми изменениями Администрация Каменск-Уральского городского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1812A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="00BD0C41">
        <w:rPr>
          <w:rFonts w:ascii="Liberation Serif" w:hAnsi="Liberation Serif" w:cs="Liberation Serif"/>
          <w:sz w:val="28"/>
          <w:szCs w:val="28"/>
        </w:rPr>
        <w:t xml:space="preserve">Внести изменения в состав комиссии по вопросам безопасности дорожного движения на территории Каменск-Уральского городского округа, утвержденный постановлением Администрации города Каменска-Уральского от 07.02.2013 № 130 «О комиссии по вопросам безопасности дорожного движения на территории Каменск-Уральского городского округа» (в редакции постановлений Администрации Каменск-Уральского городского округа от </w:t>
      </w:r>
      <w:r w:rsidR="00BD0C41" w:rsidRPr="00F514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09.06.2021 </w:t>
      </w:r>
      <w:hyperlink r:id="rId7" w:history="1">
        <w:r w:rsidR="00BD0C41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</w:t>
        </w:r>
        <w:r w:rsidR="00BD0C41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488</w:t>
        </w:r>
      </w:hyperlink>
      <w:r w:rsidR="00BD0C41">
        <w:t xml:space="preserve">, </w:t>
      </w:r>
      <w:r w:rsidR="00BD0C41" w:rsidRPr="00BD0C41">
        <w:rPr>
          <w:rFonts w:ascii="Liberation Serif" w:hAnsi="Liberation Serif"/>
          <w:sz w:val="28"/>
          <w:szCs w:val="28"/>
        </w:rPr>
        <w:t>от 23.08.2023 №</w:t>
      </w:r>
      <w:r w:rsidR="00D12F89">
        <w:rPr>
          <w:rFonts w:ascii="Liberation Serif" w:hAnsi="Liberation Serif"/>
          <w:sz w:val="28"/>
          <w:szCs w:val="28"/>
        </w:rPr>
        <w:t xml:space="preserve"> </w:t>
      </w:r>
      <w:r w:rsidR="00BD0C41" w:rsidRPr="00BD0C41">
        <w:rPr>
          <w:rFonts w:ascii="Liberation Serif" w:hAnsi="Liberation Serif"/>
          <w:sz w:val="28"/>
          <w:szCs w:val="28"/>
        </w:rPr>
        <w:t>533</w:t>
      </w:r>
      <w:r w:rsidR="00BD0C41" w:rsidRPr="00BD0C41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2D36A2" w:rsidRPr="00BD0C41">
        <w:rPr>
          <w:rFonts w:ascii="Liberation Serif" w:hAnsi="Liberation Serif" w:cs="Liberation Serif"/>
          <w:sz w:val="28"/>
          <w:szCs w:val="28"/>
        </w:rPr>
        <w:t>,</w:t>
      </w:r>
      <w:r w:rsidR="00F53693">
        <w:rPr>
          <w:rFonts w:ascii="Liberation Serif" w:hAnsi="Liberation Serif" w:cs="Liberation Serif"/>
          <w:sz w:val="28"/>
          <w:szCs w:val="28"/>
        </w:rPr>
        <w:t xml:space="preserve"> изложив </w:t>
      </w:r>
      <w:r w:rsidR="002D36A2">
        <w:rPr>
          <w:rFonts w:ascii="Liberation Serif" w:hAnsi="Liberation Serif" w:cs="Liberation Serif"/>
          <w:sz w:val="28"/>
          <w:szCs w:val="28"/>
        </w:rPr>
        <w:t xml:space="preserve">его </w:t>
      </w:r>
      <w:r w:rsidR="00F53693">
        <w:rPr>
          <w:rFonts w:ascii="Liberation Serif" w:hAnsi="Liberation Serif" w:cs="Liberation Serif"/>
          <w:sz w:val="28"/>
          <w:szCs w:val="28"/>
        </w:rPr>
        <w:t>в новой редакции согласно приложению к настоящему постановлению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="000B2FE8" w:rsidRPr="001812AB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0B2FE8" w:rsidRPr="001812AB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 муниципального образования.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A3439" w:rsidRPr="001812A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F53693">
        <w:rPr>
          <w:rFonts w:ascii="Liberation Serif" w:hAnsi="Liberation Serif" w:cs="Liberation Serif"/>
          <w:sz w:val="28"/>
          <w:szCs w:val="28"/>
        </w:rPr>
        <w:t>Каменск-Ураль</w:t>
      </w:r>
      <w:r w:rsidR="00BD0C41">
        <w:rPr>
          <w:rFonts w:ascii="Liberation Serif" w:hAnsi="Liberation Serif" w:cs="Liberation Serif"/>
          <w:sz w:val="28"/>
          <w:szCs w:val="28"/>
        </w:rPr>
        <w:t xml:space="preserve">ского городского округа </w:t>
      </w:r>
      <w:proofErr w:type="spellStart"/>
      <w:r w:rsidR="00BD0C41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F53693" w:rsidRP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BD0C41">
        <w:rPr>
          <w:rFonts w:ascii="Liberation Serif" w:hAnsi="Liberation Serif" w:cs="Liberation Serif"/>
          <w:sz w:val="28"/>
          <w:szCs w:val="28"/>
        </w:rPr>
        <w:t>В</w:t>
      </w:r>
      <w:r w:rsidR="00F53693">
        <w:rPr>
          <w:rFonts w:ascii="Liberation Serif" w:hAnsi="Liberation Serif" w:cs="Liberation Serif"/>
          <w:sz w:val="28"/>
          <w:szCs w:val="28"/>
        </w:rPr>
        <w:t>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D0C41" w:rsidRDefault="00BD0C41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2C448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A3439" w:rsidRPr="001812AB" w:rsidRDefault="002C4485" w:rsidP="00BD0C41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</w:r>
      <w:r w:rsidR="00BD0C41">
        <w:rPr>
          <w:rFonts w:ascii="Liberation Serif" w:hAnsi="Liberation Serif" w:cs="Liberation Serif"/>
          <w:sz w:val="28"/>
          <w:szCs w:val="28"/>
        </w:rPr>
        <w:tab/>
        <w:t xml:space="preserve">        А.А</w:t>
      </w:r>
      <w:r w:rsidR="002D36A2">
        <w:rPr>
          <w:rFonts w:ascii="Liberation Serif" w:hAnsi="Liberation Serif" w:cs="Liberation Serif"/>
          <w:sz w:val="28"/>
          <w:szCs w:val="28"/>
        </w:rPr>
        <w:t xml:space="preserve">. </w:t>
      </w:r>
      <w:r w:rsidR="00BD0C41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F53693" w:rsidP="00F53693">
      <w:pPr>
        <w:pStyle w:val="a4"/>
        <w:pageBreakBefore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3A3439" w:rsidRPr="003A3439" w:rsidRDefault="00F53693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3A3439">
        <w:rPr>
          <w:rFonts w:ascii="Liberation Serif" w:hAnsi="Liberation Serif" w:cs="Liberation Serif"/>
          <w:sz w:val="28"/>
          <w:szCs w:val="28"/>
        </w:rPr>
        <w:t>п</w:t>
      </w:r>
      <w:r w:rsidR="003A3439" w:rsidRPr="003A343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3A3439" w:rsidRPr="003A3439"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3A3439" w:rsidRPr="003A3439" w:rsidRDefault="003A3439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53693" w:rsidRP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F53693" w:rsidRPr="003A3439">
        <w:rPr>
          <w:rFonts w:ascii="Liberation Serif" w:hAnsi="Liberation Serif" w:cs="Liberation Serif"/>
          <w:sz w:val="28"/>
          <w:szCs w:val="28"/>
        </w:rPr>
        <w:t>горо</w:t>
      </w:r>
      <w:r w:rsidR="00F53693">
        <w:rPr>
          <w:rFonts w:ascii="Liberation Serif" w:hAnsi="Liberation Serif" w:cs="Liberation Serif"/>
          <w:sz w:val="28"/>
          <w:szCs w:val="28"/>
        </w:rPr>
        <w:t>дского округа</w:t>
      </w:r>
    </w:p>
    <w:p w:rsidR="003A3439" w:rsidRPr="003A3439" w:rsidRDefault="003A3439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 xml:space="preserve">от </w:t>
      </w:r>
      <w:r w:rsidR="007719A3">
        <w:rPr>
          <w:rFonts w:ascii="Liberation Serif" w:hAnsi="Liberation Serif" w:cs="Liberation Serif"/>
          <w:sz w:val="28"/>
          <w:szCs w:val="28"/>
        </w:rPr>
        <w:t>06.12.2023</w:t>
      </w:r>
      <w:r w:rsidR="00BD0C41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3A3439">
        <w:rPr>
          <w:rFonts w:ascii="Liberation Serif" w:hAnsi="Liberation Serif" w:cs="Liberation Serif"/>
          <w:sz w:val="28"/>
          <w:szCs w:val="28"/>
        </w:rPr>
        <w:t xml:space="preserve"> </w:t>
      </w:r>
      <w:r w:rsidR="007719A3">
        <w:rPr>
          <w:rFonts w:ascii="Liberation Serif" w:hAnsi="Liberation Serif" w:cs="Liberation Serif"/>
          <w:sz w:val="28"/>
          <w:szCs w:val="28"/>
        </w:rPr>
        <w:t>791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92"/>
      <w:bookmarkEnd w:id="0"/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7D4A43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СОСТАВ</w:t>
      </w:r>
    </w:p>
    <w:p w:rsidR="003A3439" w:rsidRPr="003A3439" w:rsidRDefault="003A3439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КОМИССИИ ПО ВОПРОСАМ БЕЗОПАСНОСТИ ДОРОЖНОГО ДВИЖЕНИЯ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A3439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21"/>
        <w:gridCol w:w="6980"/>
      </w:tblGrid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2E2C86" w:rsidRDefault="00B26817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Герасимов Алексей Алексеевич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BD0C41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первый заместитель главы Администрации </w:t>
            </w:r>
            <w:r w:rsidR="00146C63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городского округа, заместитель председателя комиссии;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BD0C41" w:rsidP="007D6207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Коновницин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Андрей Михайлович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- главный специалист Отраслевого органа Администрации Каменска-Уральского городского округа по городскому хозяйству, секретарь комиссии.</w:t>
            </w:r>
          </w:p>
        </w:tc>
      </w:tr>
      <w:tr w:rsidR="003A3439" w:rsidRPr="003A3439" w:rsidTr="00AA10C1">
        <w:tc>
          <w:tcPr>
            <w:tcW w:w="9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Аверинский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Валерий Николаевич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Барбицкий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директор МКУ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Управление городского хозяйства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BD0C41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Дмитрий Вячеславович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глава 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территориальн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орган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Каменск-Уральского городского округа «Администрация Красногорского района»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Курмачев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Владислав Иванович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государственный инженер-инспектор </w:t>
            </w: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Гостехнадзора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территориального отраслевого исполнительного органа государственной власти Свердловской области - Каменское управление агропромышленного комплекса и продовольствия Министерства агропромышленного комплекса и продовольствия Свердловской области (по согласованию);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B26817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Морозов Алексей Васильевич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отдела ГИБДД МО МВД России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Каменск-Уральский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3A3439" w:rsidRPr="00AA10C1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AA10C1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Рощин Артем 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Александрович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- главный инженер </w:t>
            </w: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Каменск-Уральской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дистанции пути 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(ПЧ-10) (по согласованию);</w:t>
            </w:r>
          </w:p>
        </w:tc>
      </w:tr>
      <w:tr w:rsidR="003A3439" w:rsidRPr="00146C63" w:rsidTr="00AA10C1">
        <w:tc>
          <w:tcPr>
            <w:tcW w:w="2721" w:type="dxa"/>
            <w:tcBorders>
              <w:left w:val="nil"/>
              <w:bottom w:val="nil"/>
              <w:right w:val="nil"/>
            </w:tcBorders>
          </w:tcPr>
          <w:p w:rsidR="003A3439" w:rsidRPr="003A3439" w:rsidRDefault="003A3439" w:rsidP="00146C63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Шарапов Руслан Нилович</w:t>
            </w:r>
          </w:p>
        </w:tc>
        <w:tc>
          <w:tcPr>
            <w:tcW w:w="6980" w:type="dxa"/>
            <w:tcBorders>
              <w:left w:val="nil"/>
              <w:bottom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генеральный директор ОА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Горвнешблагоустройство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Шишарина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заместитель председателя ОМС </w:t>
            </w:r>
            <w:r w:rsidR="00BA3AD7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Комитет по архитектуре и градостроительству Каменск-Уральского городского округа</w:t>
            </w:r>
            <w:r w:rsidR="00BA3AD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AA10C1" w:rsidRPr="00AA10C1" w:rsidRDefault="00B26817" w:rsidP="00972465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2465">
              <w:rPr>
                <w:rFonts w:ascii="Liberation Serif" w:hAnsi="Liberation Serif" w:cs="Liberation Serif"/>
                <w:sz w:val="28"/>
                <w:szCs w:val="28"/>
              </w:rPr>
              <w:t xml:space="preserve">Шилов </w:t>
            </w:r>
            <w:r w:rsidR="00972465" w:rsidRPr="00972465">
              <w:rPr>
                <w:rFonts w:ascii="Liberation Serif" w:hAnsi="Liberation Serif" w:cs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673E5E" w:rsidRPr="003A3439" w:rsidRDefault="003A3439" w:rsidP="00D12F89">
            <w:pPr>
              <w:pStyle w:val="a4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глава 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т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ерриториальн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 xml:space="preserve">ого 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орган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Каменск-Уральского городского округа «Администрация </w:t>
            </w:r>
            <w:proofErr w:type="spellStart"/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района».</w:t>
            </w:r>
          </w:p>
        </w:tc>
      </w:tr>
    </w:tbl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C3475A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hyperlink r:id="rId8" w:history="1">
        <w:r w:rsidR="003A3439" w:rsidRPr="003A3439">
          <w:rPr>
            <w:rFonts w:ascii="Liberation Serif" w:hAnsi="Liberation Serif" w:cs="Liberation Serif"/>
            <w:sz w:val="28"/>
            <w:szCs w:val="28"/>
          </w:rPr>
          <w:br/>
        </w:r>
      </w:hyperlink>
      <w:r w:rsidR="003A3439" w:rsidRPr="003A3439">
        <w:rPr>
          <w:rFonts w:ascii="Liberation Serif" w:hAnsi="Liberation Serif" w:cs="Liberation Serif"/>
          <w:sz w:val="28"/>
          <w:szCs w:val="28"/>
        </w:rPr>
        <w:br/>
      </w:r>
    </w:p>
    <w:p w:rsidR="003A3439" w:rsidRPr="00B91D93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B91D93" w:rsidSect="003A3439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B59" w:rsidRDefault="00EC5B59" w:rsidP="003A3439">
      <w:r>
        <w:separator/>
      </w:r>
    </w:p>
  </w:endnote>
  <w:endnote w:type="continuationSeparator" w:id="1">
    <w:p w:rsidR="00EC5B59" w:rsidRDefault="00EC5B59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B59" w:rsidRDefault="00EC5B59" w:rsidP="003A3439">
      <w:r>
        <w:separator/>
      </w:r>
    </w:p>
  </w:footnote>
  <w:footnote w:type="continuationSeparator" w:id="1">
    <w:p w:rsidR="00EC5B59" w:rsidRDefault="00EC5B59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439" w:rsidRDefault="00C3475A">
    <w:pPr>
      <w:pStyle w:val="a7"/>
      <w:jc w:val="center"/>
    </w:pPr>
    <w:fldSimple w:instr=" PAGE   \* MERGEFORMAT ">
      <w:r w:rsidR="007719A3">
        <w:rPr>
          <w:noProof/>
        </w:rPr>
        <w:t>2</w:t>
      </w:r>
    </w:fldSimple>
  </w:p>
  <w:p w:rsidR="003A3439" w:rsidRDefault="003A343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439"/>
    <w:rsid w:val="0003182E"/>
    <w:rsid w:val="000B2FE8"/>
    <w:rsid w:val="000F17A4"/>
    <w:rsid w:val="00133698"/>
    <w:rsid w:val="00146C63"/>
    <w:rsid w:val="00166250"/>
    <w:rsid w:val="001812AB"/>
    <w:rsid w:val="0023226A"/>
    <w:rsid w:val="00262FEE"/>
    <w:rsid w:val="0028614D"/>
    <w:rsid w:val="002C4485"/>
    <w:rsid w:val="002C6003"/>
    <w:rsid w:val="002D36A2"/>
    <w:rsid w:val="002D5972"/>
    <w:rsid w:val="002E2C86"/>
    <w:rsid w:val="002E3F53"/>
    <w:rsid w:val="00301773"/>
    <w:rsid w:val="00311136"/>
    <w:rsid w:val="00352B7E"/>
    <w:rsid w:val="00374C89"/>
    <w:rsid w:val="003A3439"/>
    <w:rsid w:val="003B16AA"/>
    <w:rsid w:val="003B442A"/>
    <w:rsid w:val="003F6459"/>
    <w:rsid w:val="00404485"/>
    <w:rsid w:val="0042241B"/>
    <w:rsid w:val="00471B66"/>
    <w:rsid w:val="00473DA1"/>
    <w:rsid w:val="00482AEF"/>
    <w:rsid w:val="004C3D72"/>
    <w:rsid w:val="004F1BF0"/>
    <w:rsid w:val="004F4246"/>
    <w:rsid w:val="00536788"/>
    <w:rsid w:val="00591F8D"/>
    <w:rsid w:val="005D4D4A"/>
    <w:rsid w:val="006425B1"/>
    <w:rsid w:val="00664637"/>
    <w:rsid w:val="00673E5E"/>
    <w:rsid w:val="006A2F36"/>
    <w:rsid w:val="006C6C5E"/>
    <w:rsid w:val="006C6EF4"/>
    <w:rsid w:val="006E2BE1"/>
    <w:rsid w:val="00702165"/>
    <w:rsid w:val="00716D7B"/>
    <w:rsid w:val="00720985"/>
    <w:rsid w:val="007719A3"/>
    <w:rsid w:val="007D4A43"/>
    <w:rsid w:val="007D6207"/>
    <w:rsid w:val="0083594B"/>
    <w:rsid w:val="008556E0"/>
    <w:rsid w:val="00871148"/>
    <w:rsid w:val="00896CBC"/>
    <w:rsid w:val="008C0E41"/>
    <w:rsid w:val="00956960"/>
    <w:rsid w:val="00972465"/>
    <w:rsid w:val="00975A1C"/>
    <w:rsid w:val="009A22F0"/>
    <w:rsid w:val="00A1076A"/>
    <w:rsid w:val="00A26589"/>
    <w:rsid w:val="00AA10C1"/>
    <w:rsid w:val="00AB0FEB"/>
    <w:rsid w:val="00B26817"/>
    <w:rsid w:val="00B91D93"/>
    <w:rsid w:val="00B95DBC"/>
    <w:rsid w:val="00BA3AD7"/>
    <w:rsid w:val="00BA7870"/>
    <w:rsid w:val="00BC77AC"/>
    <w:rsid w:val="00BD0C41"/>
    <w:rsid w:val="00BF6E52"/>
    <w:rsid w:val="00C3475A"/>
    <w:rsid w:val="00C55198"/>
    <w:rsid w:val="00C72A7A"/>
    <w:rsid w:val="00C8290F"/>
    <w:rsid w:val="00CA14D7"/>
    <w:rsid w:val="00CC0120"/>
    <w:rsid w:val="00CF7251"/>
    <w:rsid w:val="00D12F89"/>
    <w:rsid w:val="00D43CCE"/>
    <w:rsid w:val="00D46873"/>
    <w:rsid w:val="00D8263B"/>
    <w:rsid w:val="00D921D5"/>
    <w:rsid w:val="00DE4BE7"/>
    <w:rsid w:val="00DE6F6F"/>
    <w:rsid w:val="00E35683"/>
    <w:rsid w:val="00EC5B59"/>
    <w:rsid w:val="00ED4DA5"/>
    <w:rsid w:val="00EE4587"/>
    <w:rsid w:val="00F129BF"/>
    <w:rsid w:val="00F34E6F"/>
    <w:rsid w:val="00F5369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64A096561B75410903D357FB37C297D5B19B80CB80F4506A1F3EDD177DE41FB279FC4C211319585A021B0D55DFB20D3B5E4A3857F641DCC8170D59L65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9238D4415DA3E718DB686D2B257EFEA2D618D2E29EE469D87079282FCC8DE35E4AC3CD6D1273225E9D367F70BCAEF0CF0027EF533BAFABB0E11EDF8B2E6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243</TotalTime>
  <Pages>3</Pages>
  <Words>326</Words>
  <Characters>3143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6</cp:revision>
  <cp:lastPrinted>2023-12-04T08:48:00Z</cp:lastPrinted>
  <dcterms:created xsi:type="dcterms:W3CDTF">2023-12-04T05:20:00Z</dcterms:created>
  <dcterms:modified xsi:type="dcterms:W3CDTF">2023-12-06T10:55:00Z</dcterms:modified>
</cp:coreProperties>
</file>