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CED" w:rsidRPr="00B91D93" w:rsidRDefault="00154C9A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154C9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50.45pt;height:63.9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khX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" filled="f" stroked="f">
            <v:textbox style="mso-fit-shape-to-text:t">
              <w:txbxContent>
                <w:p w:rsidR="00150CED" w:rsidRDefault="002624C6" w:rsidP="004C3D72">
                  <w:r>
                    <w:rPr>
                      <w:b/>
                      <w:iCs/>
                      <w:noProof/>
                    </w:rPr>
                    <w:drawing>
                      <wp:inline distT="0" distB="0" distL="0" distR="0">
                        <wp:extent cx="428625" cy="723900"/>
                        <wp:effectExtent l="19050" t="0" r="9525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50CED" w:rsidRPr="00B91D93" w:rsidRDefault="00150CED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50CED" w:rsidRPr="00B91D93" w:rsidRDefault="00150CED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150CED" w:rsidRPr="00B91D93" w:rsidRDefault="00150CED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50CED" w:rsidRPr="00B91D93" w:rsidRDefault="00150CED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50CED" w:rsidRPr="00B91D93" w:rsidRDefault="00150CED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50CED" w:rsidRPr="00B91D93" w:rsidRDefault="00150CED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50CED" w:rsidRPr="00B91D93" w:rsidRDefault="00150CED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D43D0D" w:rsidRPr="00B91D93" w:rsidRDefault="00154C9A" w:rsidP="00D43D0D">
      <w:pPr>
        <w:spacing w:before="400"/>
        <w:rPr>
          <w:rFonts w:ascii="Liberation Serif" w:hAnsi="Liberation Serif" w:cs="Liberation Serif"/>
          <w:sz w:val="24"/>
        </w:rPr>
      </w:pPr>
      <w:r w:rsidRPr="00154C9A">
        <w:rPr>
          <w:noProof/>
        </w:rPr>
        <w:pict>
          <v:line id="Line 3" o:spid="_x0000_s1029" style="position:absolute;z-index:251660288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D43D0D" w:rsidRPr="00B91D93">
        <w:rPr>
          <w:rFonts w:ascii="Liberation Serif" w:hAnsi="Liberation Serif" w:cs="Liberation Serif"/>
          <w:sz w:val="24"/>
        </w:rPr>
        <w:t xml:space="preserve">от </w:t>
      </w:r>
      <w:r w:rsidR="00380507">
        <w:rPr>
          <w:rFonts w:ascii="Liberation Serif" w:hAnsi="Liberation Serif" w:cs="Liberation Serif"/>
          <w:sz w:val="24"/>
        </w:rPr>
        <w:t xml:space="preserve"> </w:t>
      </w:r>
      <w:r w:rsidR="00380507">
        <w:rPr>
          <w:rFonts w:ascii="Liberation Serif" w:hAnsi="Liberation Serif" w:cs="Liberation Serif"/>
          <w:sz w:val="24"/>
          <w:u w:val="single"/>
        </w:rPr>
        <w:t>05.12.2023</w:t>
      </w:r>
      <w:r w:rsidR="00D43D0D">
        <w:rPr>
          <w:rFonts w:ascii="Liberation Serif" w:hAnsi="Liberation Serif" w:cs="Liberation Serif"/>
          <w:sz w:val="24"/>
        </w:rPr>
        <w:t xml:space="preserve"> </w:t>
      </w:r>
      <w:r w:rsidR="00D43D0D" w:rsidRPr="00B91D93">
        <w:rPr>
          <w:rFonts w:ascii="Liberation Serif" w:hAnsi="Liberation Serif" w:cs="Liberation Serif"/>
          <w:sz w:val="24"/>
        </w:rPr>
        <w:t xml:space="preserve">№ </w:t>
      </w:r>
      <w:bookmarkStart w:id="0" w:name="_GoBack"/>
      <w:bookmarkEnd w:id="0"/>
      <w:r w:rsidR="00380507">
        <w:rPr>
          <w:rFonts w:ascii="Liberation Serif" w:hAnsi="Liberation Serif" w:cs="Liberation Serif"/>
          <w:sz w:val="24"/>
        </w:rPr>
        <w:t xml:space="preserve"> </w:t>
      </w:r>
      <w:r w:rsidR="00380507" w:rsidRPr="00380507">
        <w:rPr>
          <w:rFonts w:ascii="Liberation Serif" w:hAnsi="Liberation Serif" w:cs="Liberation Serif"/>
          <w:sz w:val="24"/>
          <w:u w:val="single"/>
        </w:rPr>
        <w:t>785</w:t>
      </w:r>
    </w:p>
    <w:p w:rsidR="00D43D0D" w:rsidRDefault="00D43D0D" w:rsidP="00D43D0D">
      <w:pPr>
        <w:rPr>
          <w:rFonts w:ascii="Liberation Serif" w:hAnsi="Liberation Serif" w:cs="Liberation Serif"/>
          <w:sz w:val="28"/>
          <w:szCs w:val="28"/>
        </w:rPr>
      </w:pPr>
    </w:p>
    <w:p w:rsidR="00D43D0D" w:rsidRPr="00B91D93" w:rsidRDefault="00D43D0D" w:rsidP="00D43D0D">
      <w:pPr>
        <w:rPr>
          <w:rFonts w:ascii="Liberation Serif" w:hAnsi="Liberation Serif" w:cs="Liberation Serif"/>
          <w:sz w:val="28"/>
          <w:szCs w:val="28"/>
        </w:rPr>
      </w:pPr>
    </w:p>
    <w:p w:rsidR="00150CED" w:rsidRPr="00C261CB" w:rsidRDefault="00150CED" w:rsidP="00D43D0D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CE4756">
        <w:rPr>
          <w:rFonts w:ascii="Liberation Serif" w:hAnsi="Liberation Serif"/>
          <w:b/>
          <w:bCs/>
          <w:sz w:val="28"/>
          <w:szCs w:val="28"/>
        </w:rPr>
        <w:t>О внесении изменений в</w:t>
      </w:r>
      <w:r w:rsidR="00023C31">
        <w:rPr>
          <w:rFonts w:ascii="Liberation Serif" w:hAnsi="Liberation Serif"/>
          <w:b/>
          <w:bCs/>
          <w:sz w:val="28"/>
          <w:szCs w:val="28"/>
        </w:rPr>
        <w:t xml:space="preserve"> состав Комиссии</w:t>
      </w:r>
      <w:r w:rsidRPr="00CE4756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556C20">
        <w:rPr>
          <w:rFonts w:ascii="Liberation Serif" w:hAnsi="Liberation Serif"/>
          <w:b/>
          <w:bCs/>
          <w:sz w:val="28"/>
          <w:szCs w:val="28"/>
        </w:rPr>
        <w:t>по изменению типа защитных</w:t>
      </w:r>
      <w:r w:rsidR="00560C82">
        <w:rPr>
          <w:rFonts w:ascii="Liberation Serif" w:hAnsi="Liberation Serif"/>
          <w:b/>
          <w:bCs/>
          <w:sz w:val="28"/>
          <w:szCs w:val="28"/>
        </w:rPr>
        <w:t xml:space="preserve"> сооружений гражданской обороны, расположенных на территории жилого фонда</w:t>
      </w:r>
      <w:r w:rsidRPr="00895676">
        <w:rPr>
          <w:rFonts w:ascii="Liberation Serif" w:hAnsi="Liberation Serif"/>
          <w:b/>
          <w:bCs/>
          <w:iCs/>
          <w:sz w:val="28"/>
          <w:szCs w:val="28"/>
        </w:rPr>
        <w:t xml:space="preserve"> </w:t>
      </w:r>
      <w:r w:rsidRPr="00CE4756">
        <w:rPr>
          <w:rFonts w:ascii="Liberation Serif" w:hAnsi="Liberation Serif"/>
          <w:b/>
          <w:bCs/>
          <w:sz w:val="28"/>
          <w:szCs w:val="28"/>
        </w:rPr>
        <w:t>Каменск-Уральск</w:t>
      </w:r>
      <w:r w:rsidRPr="00CE4756">
        <w:rPr>
          <w:rFonts w:ascii="Liberation Serif" w:hAnsi="Liberation Serif"/>
          <w:b/>
          <w:bCs/>
          <w:color w:val="000000"/>
          <w:sz w:val="28"/>
          <w:szCs w:val="28"/>
        </w:rPr>
        <w:t>ого городского округа</w:t>
      </w:r>
    </w:p>
    <w:p w:rsidR="00150CED" w:rsidRDefault="00150CED" w:rsidP="00A13348">
      <w:pPr>
        <w:pStyle w:val="ad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120DF8" w:rsidRPr="00CE4756" w:rsidRDefault="00120DF8" w:rsidP="00A13348">
      <w:pPr>
        <w:pStyle w:val="ad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3701B8" w:rsidRPr="003701B8" w:rsidRDefault="003701B8" w:rsidP="003701B8">
      <w:pPr>
        <w:ind w:firstLine="709"/>
        <w:jc w:val="both"/>
        <w:rPr>
          <w:rFonts w:ascii="Liberation Serif" w:hAnsi="Liberation Serif"/>
          <w:b/>
          <w:color w:val="000000"/>
          <w:sz w:val="28"/>
          <w:szCs w:val="28"/>
        </w:rPr>
      </w:pPr>
      <w:r w:rsidRPr="003701B8">
        <w:rPr>
          <w:rFonts w:ascii="Liberation Serif" w:hAnsi="Liberation Serif"/>
          <w:color w:val="000000"/>
          <w:sz w:val="28"/>
          <w:szCs w:val="28"/>
        </w:rPr>
        <w:t>В связи с кадровыми изменениями, Администрация Каменск-Уральского городского округа</w:t>
      </w:r>
    </w:p>
    <w:p w:rsidR="00150CED" w:rsidRPr="00CE4756" w:rsidRDefault="00150CED" w:rsidP="00F801F1">
      <w:pPr>
        <w:pStyle w:val="ad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CE4756">
        <w:rPr>
          <w:rFonts w:ascii="Liberation Serif" w:hAnsi="Liberation Serif" w:cs="Liberation Serif"/>
          <w:b/>
          <w:bCs/>
          <w:sz w:val="28"/>
          <w:szCs w:val="28"/>
        </w:rPr>
        <w:t>ПОСТАНОВЛЯЕТ:</w:t>
      </w:r>
    </w:p>
    <w:p w:rsidR="00150CED" w:rsidRPr="00CE4756" w:rsidRDefault="00150CED" w:rsidP="00B05478">
      <w:pPr>
        <w:numPr>
          <w:ilvl w:val="0"/>
          <w:numId w:val="2"/>
        </w:numPr>
        <w:tabs>
          <w:tab w:val="clear" w:pos="1080"/>
        </w:tabs>
        <w:ind w:left="0" w:firstLine="709"/>
        <w:jc w:val="both"/>
        <w:rPr>
          <w:rFonts w:ascii="Liberation Serif" w:hAnsi="Liberation Serif"/>
          <w:sz w:val="28"/>
        </w:rPr>
      </w:pPr>
      <w:proofErr w:type="gramStart"/>
      <w:r w:rsidRPr="00CE4756">
        <w:rPr>
          <w:rFonts w:ascii="Liberation Serif" w:hAnsi="Liberation Serif"/>
          <w:sz w:val="28"/>
        </w:rPr>
        <w:t>Внести</w:t>
      </w:r>
      <w:r w:rsidR="003701B8">
        <w:rPr>
          <w:rFonts w:ascii="Liberation Serif" w:hAnsi="Liberation Serif"/>
          <w:sz w:val="28"/>
        </w:rPr>
        <w:t xml:space="preserve"> изменения в состав </w:t>
      </w:r>
      <w:r w:rsidR="00023C31" w:rsidRPr="00023C31">
        <w:rPr>
          <w:rFonts w:ascii="Liberation Serif" w:hAnsi="Liberation Serif"/>
          <w:sz w:val="28"/>
        </w:rPr>
        <w:t>Комиссии по изменению типа защитных сооружений гражданской обороны, расположенных на территории жилого фонда Каменск-Уральского городского округа</w:t>
      </w:r>
      <w:r w:rsidR="003701B8">
        <w:rPr>
          <w:rFonts w:ascii="Liberation Serif" w:hAnsi="Liberation Serif"/>
          <w:sz w:val="28"/>
        </w:rPr>
        <w:t xml:space="preserve">, утвержденной </w:t>
      </w:r>
      <w:r w:rsidRPr="00CE4756">
        <w:rPr>
          <w:rFonts w:ascii="Liberation Serif" w:hAnsi="Liberation Serif"/>
          <w:sz w:val="28"/>
        </w:rPr>
        <w:t xml:space="preserve"> постановление</w:t>
      </w:r>
      <w:r w:rsidR="003701B8">
        <w:rPr>
          <w:rFonts w:ascii="Liberation Serif" w:hAnsi="Liberation Serif"/>
          <w:sz w:val="28"/>
        </w:rPr>
        <w:t>м</w:t>
      </w:r>
      <w:r w:rsidRPr="00CE4756">
        <w:rPr>
          <w:rFonts w:ascii="Liberation Serif" w:hAnsi="Liberation Serif"/>
          <w:sz w:val="28"/>
        </w:rPr>
        <w:t xml:space="preserve"> Администрации Каменск-У</w:t>
      </w:r>
      <w:r>
        <w:rPr>
          <w:rFonts w:ascii="Liberation Serif" w:hAnsi="Liberation Serif"/>
          <w:sz w:val="28"/>
        </w:rPr>
        <w:t xml:space="preserve">ральского </w:t>
      </w:r>
      <w:r w:rsidRPr="0036084B">
        <w:rPr>
          <w:rFonts w:ascii="Liberation Serif" w:hAnsi="Liberation Serif"/>
          <w:sz w:val="28"/>
        </w:rPr>
        <w:t xml:space="preserve">городского округа от </w:t>
      </w:r>
      <w:r w:rsidR="00560C82">
        <w:rPr>
          <w:rFonts w:ascii="Liberation Serif" w:hAnsi="Liberation Serif"/>
          <w:sz w:val="28"/>
        </w:rPr>
        <w:t>22</w:t>
      </w:r>
      <w:r w:rsidRPr="0036084B">
        <w:rPr>
          <w:rFonts w:ascii="Liberation Serif" w:hAnsi="Liberation Serif"/>
          <w:sz w:val="28"/>
        </w:rPr>
        <w:t>.</w:t>
      </w:r>
      <w:r w:rsidR="00560C82">
        <w:rPr>
          <w:rFonts w:ascii="Liberation Serif" w:hAnsi="Liberation Serif"/>
          <w:sz w:val="28"/>
        </w:rPr>
        <w:t>11</w:t>
      </w:r>
      <w:r w:rsidRPr="0036084B">
        <w:rPr>
          <w:rFonts w:ascii="Liberation Serif" w:hAnsi="Liberation Serif"/>
          <w:sz w:val="28"/>
        </w:rPr>
        <w:t xml:space="preserve">.2023 № </w:t>
      </w:r>
      <w:r w:rsidR="00560C82">
        <w:rPr>
          <w:rFonts w:ascii="Liberation Serif" w:hAnsi="Liberation Serif"/>
          <w:sz w:val="28"/>
        </w:rPr>
        <w:t>753</w:t>
      </w:r>
      <w:r w:rsidRPr="0036084B">
        <w:rPr>
          <w:rFonts w:ascii="Liberation Serif" w:hAnsi="Liberation Serif"/>
          <w:sz w:val="28"/>
        </w:rPr>
        <w:t xml:space="preserve"> «</w:t>
      </w:r>
      <w:r w:rsidR="00560C82" w:rsidRPr="00560C82">
        <w:rPr>
          <w:rFonts w:ascii="Liberation Serif" w:hAnsi="Liberation Serif"/>
          <w:bCs/>
          <w:sz w:val="28"/>
          <w:szCs w:val="28"/>
        </w:rPr>
        <w:t>О комиссии по изменению типа защитных сооружений гражданской обороны, расположенных на территории жилого фонда</w:t>
      </w:r>
      <w:r w:rsidR="00560C82" w:rsidRPr="00560C82"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="00560C82" w:rsidRPr="00560C82">
        <w:rPr>
          <w:rFonts w:ascii="Liberation Serif" w:hAnsi="Liberation Serif"/>
          <w:bCs/>
          <w:sz w:val="28"/>
          <w:szCs w:val="28"/>
        </w:rPr>
        <w:t>Каменск-Уральск</w:t>
      </w:r>
      <w:r w:rsidR="00560C82" w:rsidRPr="00560C82">
        <w:rPr>
          <w:rFonts w:ascii="Liberation Serif" w:hAnsi="Liberation Serif"/>
          <w:bCs/>
          <w:color w:val="000000"/>
          <w:sz w:val="28"/>
          <w:szCs w:val="28"/>
        </w:rPr>
        <w:t>ого городского округа</w:t>
      </w:r>
      <w:r w:rsidR="00A23319">
        <w:rPr>
          <w:rFonts w:ascii="Liberation Serif" w:hAnsi="Liberation Serif"/>
          <w:sz w:val="28"/>
        </w:rPr>
        <w:t>»</w:t>
      </w:r>
      <w:r w:rsidR="003701B8">
        <w:rPr>
          <w:rFonts w:ascii="Liberation Serif" w:hAnsi="Liberation Serif"/>
          <w:sz w:val="28"/>
        </w:rPr>
        <w:t>,</w:t>
      </w:r>
      <w:r w:rsidR="003701B8" w:rsidRPr="003701B8">
        <w:rPr>
          <w:rFonts w:ascii="Liberation Serif" w:hAnsi="Liberation Serif"/>
          <w:sz w:val="28"/>
          <w:szCs w:val="28"/>
        </w:rPr>
        <w:t xml:space="preserve"> </w:t>
      </w:r>
      <w:r w:rsidR="003701B8">
        <w:rPr>
          <w:rFonts w:ascii="Liberation Serif" w:hAnsi="Liberation Serif"/>
          <w:sz w:val="28"/>
          <w:szCs w:val="28"/>
        </w:rPr>
        <w:t xml:space="preserve">изложив его в новой редакции </w:t>
      </w:r>
      <w:r w:rsidR="008F13E7">
        <w:rPr>
          <w:rFonts w:ascii="Liberation Serif" w:hAnsi="Liberation Serif"/>
          <w:sz w:val="28"/>
          <w:szCs w:val="28"/>
        </w:rPr>
        <w:t>согласно</w:t>
      </w:r>
      <w:r w:rsidR="003701B8">
        <w:rPr>
          <w:rFonts w:ascii="Liberation Serif" w:hAnsi="Liberation Serif"/>
          <w:sz w:val="28"/>
          <w:szCs w:val="28"/>
        </w:rPr>
        <w:t xml:space="preserve"> приложени</w:t>
      </w:r>
      <w:r w:rsidR="008F13E7">
        <w:rPr>
          <w:rFonts w:ascii="Liberation Serif" w:hAnsi="Liberation Serif"/>
          <w:sz w:val="28"/>
          <w:szCs w:val="28"/>
        </w:rPr>
        <w:t>ю</w:t>
      </w:r>
      <w:r w:rsidR="003701B8">
        <w:rPr>
          <w:rFonts w:ascii="Liberation Serif" w:hAnsi="Liberation Serif"/>
          <w:sz w:val="28"/>
          <w:szCs w:val="28"/>
        </w:rPr>
        <w:t xml:space="preserve"> к настоящему постановлению</w:t>
      </w:r>
      <w:r w:rsidR="008F13E7">
        <w:rPr>
          <w:rFonts w:ascii="Liberation Serif" w:hAnsi="Liberation Serif"/>
          <w:sz w:val="28"/>
          <w:szCs w:val="28"/>
        </w:rPr>
        <w:t>.</w:t>
      </w:r>
      <w:proofErr w:type="gramEnd"/>
    </w:p>
    <w:p w:rsidR="00150CED" w:rsidRPr="00CE4756" w:rsidRDefault="00CA3DE0" w:rsidP="00143EF7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150CED">
        <w:rPr>
          <w:rFonts w:ascii="Liberation Serif" w:hAnsi="Liberation Serif" w:cs="Liberation Serif"/>
          <w:sz w:val="28"/>
          <w:szCs w:val="28"/>
        </w:rPr>
        <w:t>. Р</w:t>
      </w:r>
      <w:r w:rsidR="00150CED" w:rsidRPr="00CE4756">
        <w:rPr>
          <w:rFonts w:ascii="Liberation Serif" w:hAnsi="Liberation Serif" w:cs="Liberation Serif"/>
          <w:sz w:val="28"/>
          <w:szCs w:val="28"/>
        </w:rPr>
        <w:t>азместить настоящее постановление на официальном сайте муниципального образования.</w:t>
      </w:r>
    </w:p>
    <w:p w:rsidR="00150CED" w:rsidRPr="00CE4756" w:rsidRDefault="00CA3DE0" w:rsidP="00143EF7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3</w:t>
      </w:r>
      <w:r w:rsidR="00150CED" w:rsidRPr="00CE4756">
        <w:rPr>
          <w:rFonts w:ascii="Liberation Serif" w:hAnsi="Liberation Serif" w:cs="Liberation Serif"/>
          <w:sz w:val="28"/>
          <w:szCs w:val="28"/>
        </w:rPr>
        <w:t>.</w:t>
      </w:r>
      <w:r w:rsidR="00150CED">
        <w:rPr>
          <w:rFonts w:ascii="Liberation Serif" w:hAnsi="Liberation Serif" w:cs="Liberation Serif"/>
          <w:color w:val="FF0000"/>
          <w:sz w:val="28"/>
          <w:szCs w:val="28"/>
        </w:rPr>
        <w:t xml:space="preserve"> </w:t>
      </w:r>
      <w:r w:rsidR="00150CED" w:rsidRPr="00CE4756">
        <w:rPr>
          <w:rFonts w:ascii="Liberation Serif" w:hAnsi="Liberation Serif"/>
          <w:color w:val="000000"/>
          <w:sz w:val="28"/>
          <w:szCs w:val="28"/>
        </w:rPr>
        <w:t xml:space="preserve">Контроль выполнения настоящего постановления возложить на первого заместителя главы Администрации городского округа </w:t>
      </w:r>
      <w:r w:rsidR="00C35D20">
        <w:rPr>
          <w:rFonts w:ascii="Liberation Serif" w:hAnsi="Liberation Serif"/>
          <w:color w:val="000000"/>
          <w:sz w:val="28"/>
          <w:szCs w:val="28"/>
        </w:rPr>
        <w:t>Горенкова В</w:t>
      </w:r>
      <w:r w:rsidR="00150CED" w:rsidRPr="00CE4756">
        <w:rPr>
          <w:rFonts w:ascii="Liberation Serif" w:hAnsi="Liberation Serif"/>
          <w:color w:val="000000"/>
          <w:sz w:val="28"/>
          <w:szCs w:val="28"/>
        </w:rPr>
        <w:t>.В</w:t>
      </w:r>
      <w:r w:rsidR="00150CED" w:rsidRPr="00CE4756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150CED" w:rsidRDefault="00150CED" w:rsidP="00A13348">
      <w:pPr>
        <w:pStyle w:val="ad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C35D20" w:rsidRDefault="00C35D20" w:rsidP="00A13348">
      <w:pPr>
        <w:pStyle w:val="ad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150CED" w:rsidRPr="00CE4756" w:rsidRDefault="00150CED" w:rsidP="00A13348">
      <w:pPr>
        <w:pStyle w:val="ad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CE4756">
        <w:rPr>
          <w:rFonts w:ascii="Liberation Serif" w:hAnsi="Liberation Serif" w:cs="Liberation Serif"/>
          <w:color w:val="000000"/>
          <w:sz w:val="28"/>
          <w:szCs w:val="28"/>
        </w:rPr>
        <w:t>Г</w:t>
      </w:r>
      <w:r w:rsidRPr="00CE4756">
        <w:rPr>
          <w:rFonts w:ascii="Liberation Serif" w:hAnsi="Liberation Serif" w:cs="Liberation Serif"/>
          <w:sz w:val="28"/>
          <w:szCs w:val="28"/>
        </w:rPr>
        <w:t>лава</w:t>
      </w:r>
    </w:p>
    <w:p w:rsidR="00A23319" w:rsidRDefault="00150CED" w:rsidP="00C35D20">
      <w:pPr>
        <w:pStyle w:val="ad"/>
        <w:spacing w:before="0" w:beforeAutospacing="0" w:after="0"/>
        <w:jc w:val="both"/>
        <w:rPr>
          <w:rFonts w:ascii="Liberation Serif" w:hAnsi="Liberation Serif"/>
          <w:lang w:eastAsia="en-US"/>
        </w:rPr>
      </w:pPr>
      <w:r w:rsidRPr="00CE4756">
        <w:rPr>
          <w:rFonts w:ascii="Liberation Serif" w:hAnsi="Liberation Serif" w:cs="Liberation Serif"/>
          <w:sz w:val="28"/>
          <w:szCs w:val="28"/>
        </w:rPr>
        <w:t>Каменск-Уральского городск</w:t>
      </w:r>
      <w:r w:rsidR="00C35D20">
        <w:rPr>
          <w:rFonts w:ascii="Liberation Serif" w:hAnsi="Liberation Serif" w:cs="Liberation Serif"/>
          <w:sz w:val="28"/>
          <w:szCs w:val="28"/>
        </w:rPr>
        <w:t xml:space="preserve">ого округа                     </w:t>
      </w:r>
      <w:r w:rsidRPr="00CE4756">
        <w:rPr>
          <w:rFonts w:ascii="Liberation Serif" w:hAnsi="Liberation Serif" w:cs="Liberation Serif"/>
          <w:sz w:val="28"/>
          <w:szCs w:val="28"/>
        </w:rPr>
        <w:t xml:space="preserve">                    </w:t>
      </w:r>
      <w:r w:rsidRPr="00CE4756">
        <w:rPr>
          <w:rFonts w:ascii="Liberation Serif" w:hAnsi="Liberation Serif" w:cs="Liberation Serif"/>
          <w:color w:val="000000"/>
          <w:sz w:val="28"/>
          <w:szCs w:val="28"/>
        </w:rPr>
        <w:t>А.А. Герасимов</w:t>
      </w:r>
    </w:p>
    <w:p w:rsidR="00A23319" w:rsidRPr="00A23319" w:rsidRDefault="00A23319" w:rsidP="00A23319">
      <w:pPr>
        <w:rPr>
          <w:lang w:eastAsia="en-US"/>
        </w:rPr>
      </w:pPr>
    </w:p>
    <w:p w:rsidR="00A23319" w:rsidRPr="00A23319" w:rsidRDefault="00A23319" w:rsidP="00A23319">
      <w:pPr>
        <w:rPr>
          <w:lang w:eastAsia="en-US"/>
        </w:rPr>
      </w:pPr>
    </w:p>
    <w:p w:rsidR="00A23319" w:rsidRPr="00A23319" w:rsidRDefault="00A23319" w:rsidP="00A23319">
      <w:pPr>
        <w:rPr>
          <w:lang w:eastAsia="en-US"/>
        </w:rPr>
      </w:pPr>
    </w:p>
    <w:p w:rsidR="00A23319" w:rsidRPr="00A23319" w:rsidRDefault="00A23319" w:rsidP="00A23319">
      <w:pPr>
        <w:rPr>
          <w:lang w:eastAsia="en-US"/>
        </w:rPr>
      </w:pPr>
    </w:p>
    <w:p w:rsidR="00A23319" w:rsidRPr="00A23319" w:rsidRDefault="00A23319" w:rsidP="00A23319">
      <w:pPr>
        <w:rPr>
          <w:lang w:eastAsia="en-US"/>
        </w:rPr>
      </w:pPr>
    </w:p>
    <w:p w:rsidR="00A23319" w:rsidRPr="00A23319" w:rsidRDefault="00A23319" w:rsidP="00A23319">
      <w:pPr>
        <w:rPr>
          <w:lang w:eastAsia="en-US"/>
        </w:rPr>
      </w:pPr>
    </w:p>
    <w:p w:rsidR="00A23319" w:rsidRPr="00A23319" w:rsidRDefault="00A23319" w:rsidP="00A23319">
      <w:pPr>
        <w:rPr>
          <w:lang w:eastAsia="en-US"/>
        </w:rPr>
      </w:pPr>
    </w:p>
    <w:p w:rsidR="00A23319" w:rsidRDefault="00A23319" w:rsidP="00A23319">
      <w:pPr>
        <w:rPr>
          <w:lang w:eastAsia="en-US"/>
        </w:rPr>
      </w:pPr>
    </w:p>
    <w:p w:rsidR="00A23319" w:rsidRDefault="00A23319" w:rsidP="00A23319">
      <w:pPr>
        <w:rPr>
          <w:lang w:eastAsia="en-US"/>
        </w:rPr>
      </w:pPr>
    </w:p>
    <w:p w:rsidR="00A23319" w:rsidRDefault="00A23319" w:rsidP="00A23319">
      <w:pPr>
        <w:rPr>
          <w:lang w:eastAsia="en-US"/>
        </w:rPr>
      </w:pPr>
    </w:p>
    <w:p w:rsidR="00A23319" w:rsidRDefault="00A23319" w:rsidP="00A23319">
      <w:pPr>
        <w:rPr>
          <w:lang w:eastAsia="en-US"/>
        </w:rPr>
      </w:pPr>
    </w:p>
    <w:p w:rsidR="00D43D0D" w:rsidRDefault="00D43D0D" w:rsidP="00A23319">
      <w:pPr>
        <w:rPr>
          <w:lang w:eastAsia="en-US"/>
        </w:rPr>
      </w:pPr>
    </w:p>
    <w:p w:rsidR="00D43D0D" w:rsidRDefault="00D43D0D" w:rsidP="00A23319">
      <w:pPr>
        <w:rPr>
          <w:lang w:eastAsia="en-US"/>
        </w:rPr>
      </w:pPr>
    </w:p>
    <w:p w:rsidR="00A23319" w:rsidRDefault="00A23319" w:rsidP="00A23319">
      <w:pPr>
        <w:rPr>
          <w:lang w:eastAsia="en-US"/>
        </w:rPr>
      </w:pPr>
    </w:p>
    <w:p w:rsidR="00A23319" w:rsidRDefault="00A23319" w:rsidP="00A23319">
      <w:pPr>
        <w:rPr>
          <w:lang w:eastAsia="en-US"/>
        </w:rPr>
      </w:pPr>
    </w:p>
    <w:p w:rsidR="00A23319" w:rsidRDefault="00A23319" w:rsidP="00A23319">
      <w:pPr>
        <w:rPr>
          <w:lang w:eastAsia="en-US"/>
        </w:rPr>
      </w:pPr>
    </w:p>
    <w:p w:rsidR="00A23319" w:rsidRPr="0088744C" w:rsidRDefault="00A23319" w:rsidP="00A23319">
      <w:pPr>
        <w:tabs>
          <w:tab w:val="left" w:pos="9638"/>
        </w:tabs>
        <w:ind w:left="4536" w:right="-1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Приложение</w:t>
      </w:r>
    </w:p>
    <w:p w:rsidR="00A23319" w:rsidRPr="0088744C" w:rsidRDefault="00A23319" w:rsidP="00A23319">
      <w:pPr>
        <w:tabs>
          <w:tab w:val="left" w:pos="9638"/>
        </w:tabs>
        <w:ind w:left="4536" w:right="-1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 </w:t>
      </w:r>
      <w:r w:rsidRPr="0088744C">
        <w:rPr>
          <w:rFonts w:ascii="Liberation Serif" w:hAnsi="Liberation Serif" w:cs="Liberation Serif"/>
          <w:sz w:val="28"/>
          <w:szCs w:val="28"/>
        </w:rPr>
        <w:t>постановлени</w:t>
      </w:r>
      <w:r>
        <w:rPr>
          <w:rFonts w:ascii="Liberation Serif" w:hAnsi="Liberation Serif" w:cs="Liberation Serif"/>
          <w:sz w:val="28"/>
          <w:szCs w:val="28"/>
        </w:rPr>
        <w:t>ю</w:t>
      </w:r>
      <w:r w:rsidRPr="0088744C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</w:t>
      </w:r>
    </w:p>
    <w:p w:rsidR="00A23319" w:rsidRPr="0088744C" w:rsidRDefault="00A23319" w:rsidP="00A23319">
      <w:pPr>
        <w:tabs>
          <w:tab w:val="left" w:pos="9638"/>
        </w:tabs>
        <w:ind w:left="4536" w:right="-1"/>
        <w:jc w:val="both"/>
        <w:rPr>
          <w:rFonts w:ascii="Liberation Serif" w:hAnsi="Liberation Serif" w:cs="Liberation Serif"/>
          <w:sz w:val="28"/>
          <w:szCs w:val="28"/>
        </w:rPr>
      </w:pPr>
      <w:r w:rsidRPr="0088744C">
        <w:rPr>
          <w:rFonts w:ascii="Liberation Serif" w:hAnsi="Liberation Serif" w:cs="Liberation Serif"/>
          <w:sz w:val="28"/>
          <w:szCs w:val="28"/>
        </w:rPr>
        <w:t xml:space="preserve">от </w:t>
      </w:r>
      <w:r w:rsidR="00380507" w:rsidRPr="00380507">
        <w:rPr>
          <w:rFonts w:ascii="Liberation Serif" w:hAnsi="Liberation Serif" w:cs="Liberation Serif"/>
          <w:sz w:val="28"/>
          <w:szCs w:val="28"/>
          <w:u w:val="single"/>
        </w:rPr>
        <w:t>05.12.2023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974C7B">
        <w:rPr>
          <w:rFonts w:ascii="Liberation Serif" w:hAnsi="Liberation Serif" w:cs="Liberation Serif"/>
          <w:sz w:val="28"/>
          <w:szCs w:val="28"/>
        </w:rPr>
        <w:t>№</w:t>
      </w:r>
      <w:r w:rsidR="00F24B7F">
        <w:rPr>
          <w:rFonts w:ascii="Liberation Serif" w:hAnsi="Liberation Serif" w:cs="Liberation Serif"/>
          <w:sz w:val="28"/>
          <w:szCs w:val="28"/>
        </w:rPr>
        <w:t xml:space="preserve"> </w:t>
      </w:r>
      <w:r w:rsidR="00380507">
        <w:rPr>
          <w:rFonts w:ascii="Liberation Serif" w:hAnsi="Liberation Serif" w:cs="Liberation Serif"/>
          <w:sz w:val="28"/>
          <w:szCs w:val="28"/>
          <w:u w:val="single"/>
        </w:rPr>
        <w:t>785</w:t>
      </w:r>
    </w:p>
    <w:p w:rsidR="00A23319" w:rsidRPr="0088744C" w:rsidRDefault="00A23319" w:rsidP="00A23319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A23319" w:rsidRPr="0088744C" w:rsidRDefault="00A23319" w:rsidP="00A23319">
      <w:pPr>
        <w:tabs>
          <w:tab w:val="num" w:pos="360"/>
          <w:tab w:val="left" w:pos="540"/>
        </w:tabs>
        <w:jc w:val="center"/>
        <w:rPr>
          <w:rFonts w:ascii="Liberation Serif" w:hAnsi="Liberation Serif"/>
          <w:b/>
          <w:sz w:val="28"/>
          <w:szCs w:val="28"/>
        </w:rPr>
      </w:pPr>
      <w:r w:rsidRPr="0088744C">
        <w:rPr>
          <w:rFonts w:ascii="Liberation Serif" w:hAnsi="Liberation Serif"/>
          <w:b/>
          <w:sz w:val="28"/>
          <w:szCs w:val="28"/>
        </w:rPr>
        <w:t>СОСТАВ</w:t>
      </w:r>
    </w:p>
    <w:p w:rsidR="00FA7D7E" w:rsidRDefault="00FA7D7E" w:rsidP="00A23319">
      <w:pPr>
        <w:jc w:val="center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К</w:t>
      </w:r>
      <w:r w:rsidR="00A23319">
        <w:rPr>
          <w:rFonts w:ascii="Liberation Serif" w:hAnsi="Liberation Serif"/>
          <w:b/>
          <w:bCs/>
          <w:sz w:val="28"/>
          <w:szCs w:val="28"/>
        </w:rPr>
        <w:t>омиссии по изменению типа защитных сооружений гражданской обороны, расположенных на территории жилого фонда</w:t>
      </w:r>
    </w:p>
    <w:p w:rsidR="00A23319" w:rsidRDefault="00A23319" w:rsidP="00A23319">
      <w:pPr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  <w:r w:rsidRPr="00895676">
        <w:rPr>
          <w:rFonts w:ascii="Liberation Serif" w:hAnsi="Liberation Serif"/>
          <w:b/>
          <w:bCs/>
          <w:iCs/>
          <w:sz w:val="28"/>
          <w:szCs w:val="28"/>
        </w:rPr>
        <w:t xml:space="preserve"> </w:t>
      </w:r>
      <w:r w:rsidRPr="00CE4756">
        <w:rPr>
          <w:rFonts w:ascii="Liberation Serif" w:hAnsi="Liberation Serif"/>
          <w:b/>
          <w:bCs/>
          <w:sz w:val="28"/>
          <w:szCs w:val="28"/>
        </w:rPr>
        <w:t>Каменск-Уральск</w:t>
      </w:r>
      <w:r w:rsidRPr="00CE4756">
        <w:rPr>
          <w:rFonts w:ascii="Liberation Serif" w:hAnsi="Liberation Serif"/>
          <w:b/>
          <w:bCs/>
          <w:color w:val="000000"/>
          <w:sz w:val="28"/>
          <w:szCs w:val="28"/>
        </w:rPr>
        <w:t>ого городского округа</w:t>
      </w:r>
    </w:p>
    <w:p w:rsidR="00A23319" w:rsidRDefault="00A23319" w:rsidP="00A23319">
      <w:pPr>
        <w:rPr>
          <w:rFonts w:ascii="Liberation Serif" w:hAnsi="Liberation Serif"/>
          <w:b/>
          <w:bCs/>
          <w:color w:val="000000"/>
          <w:sz w:val="28"/>
          <w:szCs w:val="28"/>
        </w:rPr>
      </w:pPr>
    </w:p>
    <w:tbl>
      <w:tblPr>
        <w:tblW w:w="9747" w:type="dxa"/>
        <w:tblLook w:val="00A0"/>
      </w:tblPr>
      <w:tblGrid>
        <w:gridCol w:w="3510"/>
        <w:gridCol w:w="6237"/>
      </w:tblGrid>
      <w:tr w:rsidR="00FA7D7E" w:rsidRPr="00452455" w:rsidTr="0098248E">
        <w:trPr>
          <w:trHeight w:val="554"/>
        </w:trPr>
        <w:tc>
          <w:tcPr>
            <w:tcW w:w="3510" w:type="dxa"/>
          </w:tcPr>
          <w:p w:rsidR="00FA7D7E" w:rsidRDefault="00FA7D7E" w:rsidP="00F9416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Горенков</w:t>
            </w:r>
          </w:p>
          <w:p w:rsidR="00FA7D7E" w:rsidRPr="00452455" w:rsidRDefault="00FA7D7E" w:rsidP="00F9416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Владимир Владимирович</w:t>
            </w:r>
          </w:p>
        </w:tc>
        <w:tc>
          <w:tcPr>
            <w:tcW w:w="6237" w:type="dxa"/>
          </w:tcPr>
          <w:p w:rsidR="00FA7D7E" w:rsidRDefault="0098248E" w:rsidP="007F08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</w:t>
            </w:r>
            <w:r w:rsidR="007F08EF">
              <w:rPr>
                <w:rFonts w:ascii="Liberation Serif" w:hAnsi="Liberation Serif"/>
                <w:sz w:val="28"/>
                <w:szCs w:val="28"/>
              </w:rPr>
              <w:t xml:space="preserve">ервый </w:t>
            </w:r>
            <w:r w:rsidR="00FA7D7E" w:rsidRPr="00452455">
              <w:rPr>
                <w:rFonts w:ascii="Liberation Serif" w:hAnsi="Liberation Serif"/>
                <w:sz w:val="28"/>
                <w:szCs w:val="28"/>
              </w:rPr>
              <w:t xml:space="preserve">заместитель главы Администрации городского округа, председатель </w:t>
            </w:r>
            <w:r w:rsidR="00FA26A8">
              <w:rPr>
                <w:rFonts w:ascii="Liberation Serif" w:hAnsi="Liberation Serif"/>
                <w:sz w:val="28"/>
                <w:szCs w:val="28"/>
              </w:rPr>
              <w:t>К</w:t>
            </w:r>
            <w:r w:rsidR="00FA7D7E" w:rsidRPr="00452455">
              <w:rPr>
                <w:rFonts w:ascii="Liberation Serif" w:hAnsi="Liberation Serif"/>
                <w:sz w:val="28"/>
                <w:szCs w:val="28"/>
              </w:rPr>
              <w:t xml:space="preserve">омиссии; </w:t>
            </w:r>
          </w:p>
          <w:p w:rsidR="0098248E" w:rsidRPr="00452455" w:rsidRDefault="0098248E" w:rsidP="007F08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FA7D7E" w:rsidRPr="00452455" w:rsidTr="0098248E">
        <w:trPr>
          <w:trHeight w:val="864"/>
        </w:trPr>
        <w:tc>
          <w:tcPr>
            <w:tcW w:w="3510" w:type="dxa"/>
          </w:tcPr>
          <w:p w:rsidR="00FA7D7E" w:rsidRDefault="00FA7D7E" w:rsidP="00F9416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Гайсин</w:t>
            </w:r>
          </w:p>
          <w:p w:rsidR="00FA7D7E" w:rsidRPr="00452455" w:rsidRDefault="00FA7D7E" w:rsidP="00F9416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Алексей Гаязович</w:t>
            </w:r>
          </w:p>
        </w:tc>
        <w:tc>
          <w:tcPr>
            <w:tcW w:w="6237" w:type="dxa"/>
          </w:tcPr>
          <w:p w:rsidR="00FA7D7E" w:rsidRDefault="0098248E" w:rsidP="007F08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</w:t>
            </w:r>
            <w:r w:rsidR="00FA7D7E" w:rsidRPr="00452455">
              <w:rPr>
                <w:rFonts w:ascii="Liberation Serif" w:hAnsi="Liberation Serif"/>
                <w:sz w:val="28"/>
                <w:szCs w:val="28"/>
              </w:rPr>
              <w:t>ачальник МКУ «Управление ГОЧС города Каменска-Уральского», замест</w:t>
            </w:r>
            <w:r w:rsidR="007F08EF">
              <w:rPr>
                <w:rFonts w:ascii="Liberation Serif" w:hAnsi="Liberation Serif"/>
                <w:sz w:val="28"/>
                <w:szCs w:val="28"/>
              </w:rPr>
              <w:t xml:space="preserve">итель председателя </w:t>
            </w:r>
            <w:r w:rsidR="00FA7D7E" w:rsidRPr="0045245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FA26A8">
              <w:rPr>
                <w:rFonts w:ascii="Liberation Serif" w:hAnsi="Liberation Serif"/>
                <w:sz w:val="28"/>
                <w:szCs w:val="28"/>
              </w:rPr>
              <w:t>К</w:t>
            </w:r>
            <w:r w:rsidR="00FA7D7E" w:rsidRPr="00452455">
              <w:rPr>
                <w:rFonts w:ascii="Liberation Serif" w:hAnsi="Liberation Serif"/>
                <w:sz w:val="28"/>
                <w:szCs w:val="28"/>
              </w:rPr>
              <w:t xml:space="preserve">омиссии; </w:t>
            </w:r>
          </w:p>
          <w:p w:rsidR="0098248E" w:rsidRPr="00452455" w:rsidRDefault="0098248E" w:rsidP="007F08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FA7D7E" w:rsidRPr="00452455" w:rsidTr="0098248E">
        <w:trPr>
          <w:trHeight w:val="1032"/>
        </w:trPr>
        <w:tc>
          <w:tcPr>
            <w:tcW w:w="3510" w:type="dxa"/>
          </w:tcPr>
          <w:p w:rsidR="007F08EF" w:rsidRDefault="007F08EF" w:rsidP="00F9416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Назаров </w:t>
            </w:r>
          </w:p>
          <w:p w:rsidR="00FA7D7E" w:rsidRPr="00452455" w:rsidRDefault="007F08EF" w:rsidP="00F9416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Олег Анатольевич</w:t>
            </w:r>
          </w:p>
        </w:tc>
        <w:tc>
          <w:tcPr>
            <w:tcW w:w="6237" w:type="dxa"/>
          </w:tcPr>
          <w:p w:rsidR="00FA7D7E" w:rsidRPr="007F08EF" w:rsidRDefault="0098248E" w:rsidP="00FA26A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</w:t>
            </w:r>
            <w:r w:rsidR="007F08EF">
              <w:rPr>
                <w:rFonts w:ascii="Liberation Serif" w:hAnsi="Liberation Serif"/>
                <w:sz w:val="28"/>
                <w:szCs w:val="28"/>
              </w:rPr>
              <w:t xml:space="preserve">едущий специалист гражданской обороны МКУ «Управление ГОЧС города Каменска-Уральского», секретарь </w:t>
            </w:r>
            <w:r w:rsidR="00FA26A8">
              <w:rPr>
                <w:rFonts w:ascii="Liberation Serif" w:hAnsi="Liberation Serif"/>
                <w:sz w:val="28"/>
                <w:szCs w:val="28"/>
              </w:rPr>
              <w:t>К</w:t>
            </w:r>
            <w:r w:rsidR="007F08EF">
              <w:rPr>
                <w:rFonts w:ascii="Liberation Serif" w:hAnsi="Liberation Serif"/>
                <w:sz w:val="28"/>
                <w:szCs w:val="28"/>
              </w:rPr>
              <w:t>омиссии</w:t>
            </w:r>
            <w:r w:rsidR="00FA7D7E" w:rsidRPr="00452455">
              <w:rPr>
                <w:rFonts w:ascii="Liberation Serif" w:hAnsi="Liberation Serif"/>
                <w:sz w:val="28"/>
                <w:szCs w:val="28"/>
              </w:rPr>
              <w:t xml:space="preserve">; </w:t>
            </w:r>
          </w:p>
        </w:tc>
      </w:tr>
      <w:tr w:rsidR="00FA7D7E" w:rsidRPr="00452455" w:rsidTr="0098248E">
        <w:trPr>
          <w:trHeight w:val="295"/>
        </w:trPr>
        <w:tc>
          <w:tcPr>
            <w:tcW w:w="3510" w:type="dxa"/>
          </w:tcPr>
          <w:p w:rsidR="00FA7D7E" w:rsidRDefault="00FA7D7E" w:rsidP="00F94162">
            <w:pPr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>ЧЛЕНЫ КОМИССИИ</w:t>
            </w:r>
            <w:r w:rsidRPr="00452455">
              <w:rPr>
                <w:rFonts w:ascii="Liberation Serif" w:hAnsi="Liberation Serif"/>
                <w:sz w:val="28"/>
                <w:szCs w:val="28"/>
                <w:lang w:val="en-US"/>
              </w:rPr>
              <w:t>:</w:t>
            </w:r>
          </w:p>
          <w:p w:rsidR="00FA26A8" w:rsidRPr="00FA26A8" w:rsidRDefault="00FA26A8" w:rsidP="00F94162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</w:tcPr>
          <w:p w:rsidR="00FA7D7E" w:rsidRPr="00452455" w:rsidRDefault="00FA7D7E" w:rsidP="00F9416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FA7D7E" w:rsidRPr="00452455" w:rsidTr="0098248E">
        <w:trPr>
          <w:trHeight w:val="1213"/>
        </w:trPr>
        <w:tc>
          <w:tcPr>
            <w:tcW w:w="3510" w:type="dxa"/>
          </w:tcPr>
          <w:p w:rsidR="00FA7D7E" w:rsidRDefault="00A5232C" w:rsidP="00F9416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Галиев</w:t>
            </w:r>
          </w:p>
          <w:p w:rsidR="00A5232C" w:rsidRPr="00452455" w:rsidRDefault="00A5232C" w:rsidP="00F9416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Евгений Вильевич</w:t>
            </w:r>
          </w:p>
        </w:tc>
        <w:tc>
          <w:tcPr>
            <w:tcW w:w="6237" w:type="dxa"/>
          </w:tcPr>
          <w:p w:rsidR="00FA7D7E" w:rsidRDefault="0098248E" w:rsidP="00F9416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з</w:t>
            </w:r>
            <w:r w:rsidR="00A5232C">
              <w:rPr>
                <w:rFonts w:ascii="Liberation Serif" w:hAnsi="Liberation Serif"/>
                <w:sz w:val="28"/>
                <w:szCs w:val="28"/>
              </w:rPr>
              <w:t>аместитель начальника ГУ МЧС России по Свердловской области - начальник управления гражданской обороны и защиты населения (по согласованию)</w:t>
            </w:r>
            <w:r w:rsidR="00FA7D7E" w:rsidRPr="00452455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98248E" w:rsidRPr="00452455" w:rsidRDefault="0098248E" w:rsidP="00F9416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15931" w:rsidRPr="00452455" w:rsidTr="0098248E">
        <w:trPr>
          <w:trHeight w:val="2198"/>
        </w:trPr>
        <w:tc>
          <w:tcPr>
            <w:tcW w:w="3510" w:type="dxa"/>
          </w:tcPr>
          <w:p w:rsidR="00E15931" w:rsidRDefault="00E15931" w:rsidP="00E1593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Герасименко </w:t>
            </w:r>
          </w:p>
          <w:p w:rsidR="00E15931" w:rsidRPr="00452455" w:rsidRDefault="00E15931" w:rsidP="00E1593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Юрий Витальевич</w:t>
            </w:r>
          </w:p>
        </w:tc>
        <w:tc>
          <w:tcPr>
            <w:tcW w:w="6237" w:type="dxa"/>
          </w:tcPr>
          <w:p w:rsidR="00E15931" w:rsidRDefault="0098248E" w:rsidP="00F24B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</w:t>
            </w:r>
            <w:r w:rsidR="00E15931">
              <w:rPr>
                <w:rFonts w:ascii="Liberation Serif" w:hAnsi="Liberation Serif"/>
                <w:sz w:val="28"/>
                <w:szCs w:val="28"/>
              </w:rPr>
              <w:t>лавный специалист отдела инженерно-технических мероприятий, радиационной, химической, биологической, медицинской защиты и первоочередного жизнеобеспечения населения управления гражданской обороны и защиты населения ГУ МЧС России по Свердловской области (по согласованию)</w:t>
            </w:r>
            <w:r w:rsidR="00E15931" w:rsidRPr="00452455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98248E" w:rsidRPr="00452455" w:rsidRDefault="0098248E" w:rsidP="00F24B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15931" w:rsidRPr="00452455" w:rsidTr="0098248E">
        <w:trPr>
          <w:trHeight w:val="1043"/>
        </w:trPr>
        <w:tc>
          <w:tcPr>
            <w:tcW w:w="3510" w:type="dxa"/>
          </w:tcPr>
          <w:p w:rsidR="00E15931" w:rsidRDefault="00E15931" w:rsidP="00F9416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Симанов</w:t>
            </w:r>
          </w:p>
          <w:p w:rsidR="00E15931" w:rsidRPr="00452455" w:rsidRDefault="00E15931" w:rsidP="00F9416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Иван Николаевич</w:t>
            </w:r>
          </w:p>
        </w:tc>
        <w:tc>
          <w:tcPr>
            <w:tcW w:w="6237" w:type="dxa"/>
          </w:tcPr>
          <w:p w:rsidR="00E15931" w:rsidRDefault="0098248E" w:rsidP="00E1593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</w:t>
            </w:r>
            <w:r w:rsidR="00E15931">
              <w:rPr>
                <w:rFonts w:ascii="Liberation Serif" w:hAnsi="Liberation Serif"/>
                <w:sz w:val="28"/>
                <w:szCs w:val="28"/>
              </w:rPr>
              <w:t>едущий специалист ОМС «Комитет по управлению имуществом Каменск-Уральского городского округа»</w:t>
            </w:r>
            <w:r w:rsidR="00E15931" w:rsidRPr="00452455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98248E" w:rsidRPr="00452455" w:rsidRDefault="0098248E" w:rsidP="00E1593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15931" w:rsidRPr="00452455" w:rsidTr="0098248E">
        <w:trPr>
          <w:trHeight w:val="1599"/>
        </w:trPr>
        <w:tc>
          <w:tcPr>
            <w:tcW w:w="3510" w:type="dxa"/>
          </w:tcPr>
          <w:p w:rsidR="00E15931" w:rsidRDefault="00F24B7F" w:rsidP="00F9416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Фридман</w:t>
            </w:r>
          </w:p>
          <w:p w:rsidR="00F24B7F" w:rsidRPr="00452455" w:rsidRDefault="00F24B7F" w:rsidP="00F9416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Сергей Рудольфович</w:t>
            </w:r>
          </w:p>
        </w:tc>
        <w:tc>
          <w:tcPr>
            <w:tcW w:w="6237" w:type="dxa"/>
          </w:tcPr>
          <w:p w:rsidR="00E15931" w:rsidRPr="00452455" w:rsidRDefault="0098248E" w:rsidP="00FA26A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</w:t>
            </w:r>
            <w:r w:rsidR="00E15931">
              <w:rPr>
                <w:rFonts w:ascii="Liberation Serif" w:hAnsi="Liberation Serif"/>
                <w:sz w:val="28"/>
                <w:szCs w:val="28"/>
              </w:rPr>
              <w:t>лавный специалист</w:t>
            </w:r>
            <w:r w:rsidR="00F24B7F">
              <w:rPr>
                <w:rFonts w:ascii="Liberation Serif" w:hAnsi="Liberation Serif"/>
                <w:sz w:val="28"/>
                <w:szCs w:val="28"/>
              </w:rPr>
              <w:t xml:space="preserve">-эксперт </w:t>
            </w:r>
            <w:r w:rsidR="00E15931">
              <w:rPr>
                <w:rFonts w:ascii="Liberation Serif" w:hAnsi="Liberation Serif"/>
                <w:sz w:val="28"/>
                <w:szCs w:val="28"/>
              </w:rPr>
              <w:t xml:space="preserve">отдела </w:t>
            </w:r>
            <w:r w:rsidR="00F24B7F">
              <w:rPr>
                <w:rFonts w:ascii="Liberation Serif" w:hAnsi="Liberation Serif"/>
                <w:sz w:val="28"/>
                <w:szCs w:val="28"/>
              </w:rPr>
              <w:t>приватизации и управления ФГУП/АО и имуществом государственной казны ТУ Росимущество в Свердловской области (по согласованию).</w:t>
            </w:r>
          </w:p>
        </w:tc>
      </w:tr>
    </w:tbl>
    <w:p w:rsidR="00FA7D7E" w:rsidRDefault="00FA7D7E" w:rsidP="00AB6175">
      <w:pPr>
        <w:rPr>
          <w:rFonts w:ascii="Liberation Serif" w:hAnsi="Liberation Serif"/>
          <w:b/>
          <w:bCs/>
          <w:color w:val="000000"/>
          <w:sz w:val="28"/>
          <w:szCs w:val="28"/>
        </w:rPr>
      </w:pPr>
    </w:p>
    <w:sectPr w:rsidR="00FA7D7E" w:rsidSect="00941585">
      <w:headerReference w:type="default" r:id="rId8"/>
      <w:pgSz w:w="11906" w:h="16838"/>
      <w:pgMar w:top="284" w:right="567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43F6" w:rsidRDefault="003843F6" w:rsidP="00941585">
      <w:r>
        <w:separator/>
      </w:r>
    </w:p>
  </w:endnote>
  <w:endnote w:type="continuationSeparator" w:id="0">
    <w:p w:rsidR="003843F6" w:rsidRDefault="003843F6" w:rsidP="00941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43F6" w:rsidRDefault="003843F6" w:rsidP="00941585">
      <w:r>
        <w:separator/>
      </w:r>
    </w:p>
  </w:footnote>
  <w:footnote w:type="continuationSeparator" w:id="0">
    <w:p w:rsidR="003843F6" w:rsidRDefault="003843F6" w:rsidP="00941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CED" w:rsidRDefault="00154C9A">
    <w:pPr>
      <w:pStyle w:val="a8"/>
      <w:jc w:val="center"/>
    </w:pPr>
    <w:fldSimple w:instr=" PAGE   \* MERGEFORMAT ">
      <w:r w:rsidR="00380507">
        <w:rPr>
          <w:noProof/>
        </w:rPr>
        <w:t>2</w:t>
      </w:r>
    </w:fldSimple>
  </w:p>
  <w:p w:rsidR="00150CED" w:rsidRDefault="00150CED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B19DB"/>
    <w:multiLevelType w:val="hybridMultilevel"/>
    <w:tmpl w:val="4D7295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461588B"/>
    <w:multiLevelType w:val="hybridMultilevel"/>
    <w:tmpl w:val="DA4075A6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FFFFFFFF">
      <w:start w:val="1"/>
      <w:numFmt w:val="bullet"/>
      <w:lvlText w:val="-"/>
      <w:lvlJc w:val="left"/>
      <w:pPr>
        <w:tabs>
          <w:tab w:val="num" w:pos="2805"/>
        </w:tabs>
        <w:ind w:left="2805" w:hanging="465"/>
      </w:pPr>
      <w:rPr>
        <w:rFonts w:ascii="Times New Roman" w:eastAsia="Times New Roman" w:hAnsi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>
    <w:nsid w:val="76055CFE"/>
    <w:multiLevelType w:val="hybridMultilevel"/>
    <w:tmpl w:val="A79CB876"/>
    <w:lvl w:ilvl="0" w:tplc="FC40DB9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6210"/>
    <w:rsid w:val="00000BF1"/>
    <w:rsid w:val="00007989"/>
    <w:rsid w:val="00011913"/>
    <w:rsid w:val="00017ECF"/>
    <w:rsid w:val="00023C31"/>
    <w:rsid w:val="00025D79"/>
    <w:rsid w:val="00027605"/>
    <w:rsid w:val="00030B47"/>
    <w:rsid w:val="0003774F"/>
    <w:rsid w:val="00037F84"/>
    <w:rsid w:val="00041580"/>
    <w:rsid w:val="000428CF"/>
    <w:rsid w:val="00043154"/>
    <w:rsid w:val="000449F7"/>
    <w:rsid w:val="000478B6"/>
    <w:rsid w:val="00052346"/>
    <w:rsid w:val="000616A5"/>
    <w:rsid w:val="00070DE0"/>
    <w:rsid w:val="00081E76"/>
    <w:rsid w:val="00082466"/>
    <w:rsid w:val="000A0261"/>
    <w:rsid w:val="000A0690"/>
    <w:rsid w:val="000A477B"/>
    <w:rsid w:val="000A4CF5"/>
    <w:rsid w:val="000B6A7A"/>
    <w:rsid w:val="000C30F1"/>
    <w:rsid w:val="000C5047"/>
    <w:rsid w:val="000C58EF"/>
    <w:rsid w:val="000D3DAE"/>
    <w:rsid w:val="000E39A3"/>
    <w:rsid w:val="000E405F"/>
    <w:rsid w:val="000E6858"/>
    <w:rsid w:val="000F16D4"/>
    <w:rsid w:val="000F736E"/>
    <w:rsid w:val="001030A0"/>
    <w:rsid w:val="00111E9C"/>
    <w:rsid w:val="00115B15"/>
    <w:rsid w:val="0011777A"/>
    <w:rsid w:val="00120DF8"/>
    <w:rsid w:val="00133698"/>
    <w:rsid w:val="001349AC"/>
    <w:rsid w:val="00135D9C"/>
    <w:rsid w:val="00143EF7"/>
    <w:rsid w:val="0014497C"/>
    <w:rsid w:val="0014548A"/>
    <w:rsid w:val="00150CED"/>
    <w:rsid w:val="00152774"/>
    <w:rsid w:val="00154C9A"/>
    <w:rsid w:val="00171C39"/>
    <w:rsid w:val="001765FF"/>
    <w:rsid w:val="0018101C"/>
    <w:rsid w:val="001865E3"/>
    <w:rsid w:val="00196878"/>
    <w:rsid w:val="00197429"/>
    <w:rsid w:val="001A2E62"/>
    <w:rsid w:val="001B2644"/>
    <w:rsid w:val="001C0662"/>
    <w:rsid w:val="001C1469"/>
    <w:rsid w:val="001D2EDC"/>
    <w:rsid w:val="001D7791"/>
    <w:rsid w:val="001E25EB"/>
    <w:rsid w:val="001E31FA"/>
    <w:rsid w:val="001E4D51"/>
    <w:rsid w:val="001F20E0"/>
    <w:rsid w:val="001F3346"/>
    <w:rsid w:val="002018A9"/>
    <w:rsid w:val="002042D6"/>
    <w:rsid w:val="00210C49"/>
    <w:rsid w:val="00214226"/>
    <w:rsid w:val="002174B7"/>
    <w:rsid w:val="00217A47"/>
    <w:rsid w:val="00221256"/>
    <w:rsid w:val="002231F4"/>
    <w:rsid w:val="0022439B"/>
    <w:rsid w:val="00224886"/>
    <w:rsid w:val="0023226A"/>
    <w:rsid w:val="002401D8"/>
    <w:rsid w:val="00245463"/>
    <w:rsid w:val="002463D3"/>
    <w:rsid w:val="002478C7"/>
    <w:rsid w:val="0025313F"/>
    <w:rsid w:val="002548FB"/>
    <w:rsid w:val="002570F9"/>
    <w:rsid w:val="00260236"/>
    <w:rsid w:val="002624C6"/>
    <w:rsid w:val="00262FEE"/>
    <w:rsid w:val="00263CBD"/>
    <w:rsid w:val="00266F06"/>
    <w:rsid w:val="002673F8"/>
    <w:rsid w:val="00275A91"/>
    <w:rsid w:val="002857A3"/>
    <w:rsid w:val="0029076D"/>
    <w:rsid w:val="002A2450"/>
    <w:rsid w:val="002A3B29"/>
    <w:rsid w:val="002A457A"/>
    <w:rsid w:val="002A642F"/>
    <w:rsid w:val="002C365D"/>
    <w:rsid w:val="002D79EC"/>
    <w:rsid w:val="002E0939"/>
    <w:rsid w:val="002F3B75"/>
    <w:rsid w:val="002F5363"/>
    <w:rsid w:val="002F796E"/>
    <w:rsid w:val="00301773"/>
    <w:rsid w:val="00306EF7"/>
    <w:rsid w:val="00311136"/>
    <w:rsid w:val="00311EB3"/>
    <w:rsid w:val="003129C6"/>
    <w:rsid w:val="00317FB1"/>
    <w:rsid w:val="00321325"/>
    <w:rsid w:val="00322878"/>
    <w:rsid w:val="00324ADA"/>
    <w:rsid w:val="003260D4"/>
    <w:rsid w:val="00330F54"/>
    <w:rsid w:val="0033325E"/>
    <w:rsid w:val="00334C65"/>
    <w:rsid w:val="0033554D"/>
    <w:rsid w:val="003376C0"/>
    <w:rsid w:val="003464D4"/>
    <w:rsid w:val="00352B7E"/>
    <w:rsid w:val="0036084B"/>
    <w:rsid w:val="0036389D"/>
    <w:rsid w:val="00364E20"/>
    <w:rsid w:val="003701B8"/>
    <w:rsid w:val="00371BAA"/>
    <w:rsid w:val="00372C90"/>
    <w:rsid w:val="0037496B"/>
    <w:rsid w:val="00374C89"/>
    <w:rsid w:val="00380507"/>
    <w:rsid w:val="003817F6"/>
    <w:rsid w:val="003843F6"/>
    <w:rsid w:val="00392460"/>
    <w:rsid w:val="0039635C"/>
    <w:rsid w:val="003A1E57"/>
    <w:rsid w:val="003A4B17"/>
    <w:rsid w:val="003B538C"/>
    <w:rsid w:val="003C36FE"/>
    <w:rsid w:val="003C61DC"/>
    <w:rsid w:val="003C75ED"/>
    <w:rsid w:val="003D0E01"/>
    <w:rsid w:val="003D0F3A"/>
    <w:rsid w:val="003E7280"/>
    <w:rsid w:val="003F6459"/>
    <w:rsid w:val="00400560"/>
    <w:rsid w:val="00402E1F"/>
    <w:rsid w:val="004054B4"/>
    <w:rsid w:val="00405D42"/>
    <w:rsid w:val="00413A0D"/>
    <w:rsid w:val="00417673"/>
    <w:rsid w:val="00420AA0"/>
    <w:rsid w:val="00421495"/>
    <w:rsid w:val="00421A3C"/>
    <w:rsid w:val="004306D6"/>
    <w:rsid w:val="00434031"/>
    <w:rsid w:val="00451E60"/>
    <w:rsid w:val="004554CC"/>
    <w:rsid w:val="00463F5F"/>
    <w:rsid w:val="00464167"/>
    <w:rsid w:val="00465739"/>
    <w:rsid w:val="00466200"/>
    <w:rsid w:val="004706C1"/>
    <w:rsid w:val="004748B3"/>
    <w:rsid w:val="00482E11"/>
    <w:rsid w:val="00487D59"/>
    <w:rsid w:val="004960C4"/>
    <w:rsid w:val="004A0636"/>
    <w:rsid w:val="004A3E7F"/>
    <w:rsid w:val="004A71CD"/>
    <w:rsid w:val="004B53FA"/>
    <w:rsid w:val="004C3D72"/>
    <w:rsid w:val="004C4547"/>
    <w:rsid w:val="004F0F5A"/>
    <w:rsid w:val="004F1BF0"/>
    <w:rsid w:val="004F4246"/>
    <w:rsid w:val="00500D34"/>
    <w:rsid w:val="00502F0B"/>
    <w:rsid w:val="00505615"/>
    <w:rsid w:val="005167F7"/>
    <w:rsid w:val="00532037"/>
    <w:rsid w:val="00536788"/>
    <w:rsid w:val="005438E5"/>
    <w:rsid w:val="005518F5"/>
    <w:rsid w:val="00556C20"/>
    <w:rsid w:val="00560C82"/>
    <w:rsid w:val="00565357"/>
    <w:rsid w:val="00565918"/>
    <w:rsid w:val="00565F9D"/>
    <w:rsid w:val="005702F2"/>
    <w:rsid w:val="0057365B"/>
    <w:rsid w:val="005814AB"/>
    <w:rsid w:val="005904BE"/>
    <w:rsid w:val="00593682"/>
    <w:rsid w:val="005C0550"/>
    <w:rsid w:val="005C0E10"/>
    <w:rsid w:val="005C4173"/>
    <w:rsid w:val="005C642B"/>
    <w:rsid w:val="005C6EDA"/>
    <w:rsid w:val="005D1CDD"/>
    <w:rsid w:val="005F0751"/>
    <w:rsid w:val="005F2DBF"/>
    <w:rsid w:val="005F6E2C"/>
    <w:rsid w:val="006010DF"/>
    <w:rsid w:val="0061174E"/>
    <w:rsid w:val="006204F5"/>
    <w:rsid w:val="006205A8"/>
    <w:rsid w:val="00627357"/>
    <w:rsid w:val="006347F5"/>
    <w:rsid w:val="0063492A"/>
    <w:rsid w:val="00634FFD"/>
    <w:rsid w:val="00641F56"/>
    <w:rsid w:val="00651C88"/>
    <w:rsid w:val="006526F3"/>
    <w:rsid w:val="00653F71"/>
    <w:rsid w:val="00656879"/>
    <w:rsid w:val="006601C2"/>
    <w:rsid w:val="0066265F"/>
    <w:rsid w:val="006775D7"/>
    <w:rsid w:val="00681F43"/>
    <w:rsid w:val="0069744E"/>
    <w:rsid w:val="006A1451"/>
    <w:rsid w:val="006A59CD"/>
    <w:rsid w:val="006A7712"/>
    <w:rsid w:val="006C6C5E"/>
    <w:rsid w:val="006D319E"/>
    <w:rsid w:val="006D4C6E"/>
    <w:rsid w:val="006E2BE1"/>
    <w:rsid w:val="006E2E01"/>
    <w:rsid w:val="006E4529"/>
    <w:rsid w:val="006E4BC6"/>
    <w:rsid w:val="006E543A"/>
    <w:rsid w:val="006E647C"/>
    <w:rsid w:val="006F2A76"/>
    <w:rsid w:val="006F7E7A"/>
    <w:rsid w:val="00702165"/>
    <w:rsid w:val="00712132"/>
    <w:rsid w:val="00720985"/>
    <w:rsid w:val="00724511"/>
    <w:rsid w:val="007439ED"/>
    <w:rsid w:val="007457D0"/>
    <w:rsid w:val="0074639A"/>
    <w:rsid w:val="00761508"/>
    <w:rsid w:val="0077154C"/>
    <w:rsid w:val="00771C2C"/>
    <w:rsid w:val="00772D9C"/>
    <w:rsid w:val="007764BC"/>
    <w:rsid w:val="007A0CE0"/>
    <w:rsid w:val="007A1177"/>
    <w:rsid w:val="007A2F23"/>
    <w:rsid w:val="007B4BF6"/>
    <w:rsid w:val="007B6ED4"/>
    <w:rsid w:val="007C26AD"/>
    <w:rsid w:val="007C381F"/>
    <w:rsid w:val="007C423E"/>
    <w:rsid w:val="007C4BD2"/>
    <w:rsid w:val="007D4A1A"/>
    <w:rsid w:val="007D6F23"/>
    <w:rsid w:val="007E06DB"/>
    <w:rsid w:val="007F07BD"/>
    <w:rsid w:val="007F08EF"/>
    <w:rsid w:val="007F2B48"/>
    <w:rsid w:val="00803E5E"/>
    <w:rsid w:val="00804045"/>
    <w:rsid w:val="0080481E"/>
    <w:rsid w:val="00817F05"/>
    <w:rsid w:val="00823169"/>
    <w:rsid w:val="008232EF"/>
    <w:rsid w:val="00823DC8"/>
    <w:rsid w:val="0082485F"/>
    <w:rsid w:val="00830687"/>
    <w:rsid w:val="008312BF"/>
    <w:rsid w:val="0083594B"/>
    <w:rsid w:val="008514FA"/>
    <w:rsid w:val="0085217A"/>
    <w:rsid w:val="008556E0"/>
    <w:rsid w:val="008667AB"/>
    <w:rsid w:val="00871148"/>
    <w:rsid w:val="00871520"/>
    <w:rsid w:val="00874140"/>
    <w:rsid w:val="008756A0"/>
    <w:rsid w:val="00875FE7"/>
    <w:rsid w:val="00876F69"/>
    <w:rsid w:val="00887E5A"/>
    <w:rsid w:val="00895676"/>
    <w:rsid w:val="00896CBC"/>
    <w:rsid w:val="008974F1"/>
    <w:rsid w:val="0089760C"/>
    <w:rsid w:val="008B09BB"/>
    <w:rsid w:val="008B58C6"/>
    <w:rsid w:val="008C04BA"/>
    <w:rsid w:val="008C0E41"/>
    <w:rsid w:val="008C0F1E"/>
    <w:rsid w:val="008C53D8"/>
    <w:rsid w:val="008D19A9"/>
    <w:rsid w:val="008E1BD5"/>
    <w:rsid w:val="008F13E7"/>
    <w:rsid w:val="008F1BD2"/>
    <w:rsid w:val="008F741A"/>
    <w:rsid w:val="0090367A"/>
    <w:rsid w:val="009130DA"/>
    <w:rsid w:val="00923060"/>
    <w:rsid w:val="00933055"/>
    <w:rsid w:val="00941585"/>
    <w:rsid w:val="009437CE"/>
    <w:rsid w:val="00950F97"/>
    <w:rsid w:val="0095189F"/>
    <w:rsid w:val="00952942"/>
    <w:rsid w:val="009556BF"/>
    <w:rsid w:val="00955D0E"/>
    <w:rsid w:val="00956960"/>
    <w:rsid w:val="0096563D"/>
    <w:rsid w:val="00971C54"/>
    <w:rsid w:val="00974C7B"/>
    <w:rsid w:val="00974C9A"/>
    <w:rsid w:val="00975A1C"/>
    <w:rsid w:val="0098248E"/>
    <w:rsid w:val="00982B8C"/>
    <w:rsid w:val="0099452D"/>
    <w:rsid w:val="009A5961"/>
    <w:rsid w:val="009C4B9B"/>
    <w:rsid w:val="009D315E"/>
    <w:rsid w:val="009D344E"/>
    <w:rsid w:val="009F14C6"/>
    <w:rsid w:val="009F191D"/>
    <w:rsid w:val="00A033BF"/>
    <w:rsid w:val="00A039AF"/>
    <w:rsid w:val="00A04A91"/>
    <w:rsid w:val="00A056BD"/>
    <w:rsid w:val="00A1076A"/>
    <w:rsid w:val="00A13348"/>
    <w:rsid w:val="00A20674"/>
    <w:rsid w:val="00A2202A"/>
    <w:rsid w:val="00A23319"/>
    <w:rsid w:val="00A25975"/>
    <w:rsid w:val="00A26589"/>
    <w:rsid w:val="00A30680"/>
    <w:rsid w:val="00A31E53"/>
    <w:rsid w:val="00A34618"/>
    <w:rsid w:val="00A355BA"/>
    <w:rsid w:val="00A3736B"/>
    <w:rsid w:val="00A424C3"/>
    <w:rsid w:val="00A44A90"/>
    <w:rsid w:val="00A45BFD"/>
    <w:rsid w:val="00A5232C"/>
    <w:rsid w:val="00A566F1"/>
    <w:rsid w:val="00A61E56"/>
    <w:rsid w:val="00A75488"/>
    <w:rsid w:val="00A75ACA"/>
    <w:rsid w:val="00A80D0A"/>
    <w:rsid w:val="00A81456"/>
    <w:rsid w:val="00AA4B0D"/>
    <w:rsid w:val="00AA4B59"/>
    <w:rsid w:val="00AA7621"/>
    <w:rsid w:val="00AB6175"/>
    <w:rsid w:val="00AC3D9B"/>
    <w:rsid w:val="00AD3854"/>
    <w:rsid w:val="00AE2EE8"/>
    <w:rsid w:val="00AE2F14"/>
    <w:rsid w:val="00AE3C00"/>
    <w:rsid w:val="00AE669C"/>
    <w:rsid w:val="00AE6B3C"/>
    <w:rsid w:val="00AF0DA7"/>
    <w:rsid w:val="00B01F3B"/>
    <w:rsid w:val="00B037A3"/>
    <w:rsid w:val="00B05478"/>
    <w:rsid w:val="00B24CD8"/>
    <w:rsid w:val="00B2513D"/>
    <w:rsid w:val="00B3124A"/>
    <w:rsid w:val="00B328DF"/>
    <w:rsid w:val="00B34907"/>
    <w:rsid w:val="00B448C9"/>
    <w:rsid w:val="00B458FB"/>
    <w:rsid w:val="00B47A45"/>
    <w:rsid w:val="00B74D89"/>
    <w:rsid w:val="00B8216C"/>
    <w:rsid w:val="00B84542"/>
    <w:rsid w:val="00B9072B"/>
    <w:rsid w:val="00B90D5E"/>
    <w:rsid w:val="00B91D93"/>
    <w:rsid w:val="00B92B23"/>
    <w:rsid w:val="00B94209"/>
    <w:rsid w:val="00B95DBC"/>
    <w:rsid w:val="00BA2D87"/>
    <w:rsid w:val="00BA4D55"/>
    <w:rsid w:val="00BA7870"/>
    <w:rsid w:val="00BB0BEE"/>
    <w:rsid w:val="00BC3953"/>
    <w:rsid w:val="00BC77AC"/>
    <w:rsid w:val="00BD60F1"/>
    <w:rsid w:val="00BD683D"/>
    <w:rsid w:val="00BE060B"/>
    <w:rsid w:val="00BE6210"/>
    <w:rsid w:val="00BF30C1"/>
    <w:rsid w:val="00BF6A8C"/>
    <w:rsid w:val="00BF6E52"/>
    <w:rsid w:val="00C05B7D"/>
    <w:rsid w:val="00C14A6D"/>
    <w:rsid w:val="00C17CC6"/>
    <w:rsid w:val="00C22499"/>
    <w:rsid w:val="00C261CB"/>
    <w:rsid w:val="00C27E42"/>
    <w:rsid w:val="00C35D20"/>
    <w:rsid w:val="00C47543"/>
    <w:rsid w:val="00C51635"/>
    <w:rsid w:val="00C55198"/>
    <w:rsid w:val="00C55442"/>
    <w:rsid w:val="00C6133A"/>
    <w:rsid w:val="00C615F7"/>
    <w:rsid w:val="00C74FCA"/>
    <w:rsid w:val="00C827DE"/>
    <w:rsid w:val="00C8290F"/>
    <w:rsid w:val="00C85660"/>
    <w:rsid w:val="00C929E4"/>
    <w:rsid w:val="00C94060"/>
    <w:rsid w:val="00CA14D7"/>
    <w:rsid w:val="00CA3B43"/>
    <w:rsid w:val="00CA3DE0"/>
    <w:rsid w:val="00CB4F4F"/>
    <w:rsid w:val="00CB6656"/>
    <w:rsid w:val="00CB7295"/>
    <w:rsid w:val="00CC4AA7"/>
    <w:rsid w:val="00CC5D86"/>
    <w:rsid w:val="00CD7A47"/>
    <w:rsid w:val="00CE2B80"/>
    <w:rsid w:val="00CE42B3"/>
    <w:rsid w:val="00CE4756"/>
    <w:rsid w:val="00CE7033"/>
    <w:rsid w:val="00CF656F"/>
    <w:rsid w:val="00CF7251"/>
    <w:rsid w:val="00D05F10"/>
    <w:rsid w:val="00D06BCE"/>
    <w:rsid w:val="00D16C7A"/>
    <w:rsid w:val="00D17254"/>
    <w:rsid w:val="00D24527"/>
    <w:rsid w:val="00D27886"/>
    <w:rsid w:val="00D303D1"/>
    <w:rsid w:val="00D37940"/>
    <w:rsid w:val="00D433C5"/>
    <w:rsid w:val="00D43D0D"/>
    <w:rsid w:val="00D45FFC"/>
    <w:rsid w:val="00D46873"/>
    <w:rsid w:val="00D537A4"/>
    <w:rsid w:val="00D55869"/>
    <w:rsid w:val="00D5612D"/>
    <w:rsid w:val="00D60012"/>
    <w:rsid w:val="00D61519"/>
    <w:rsid w:val="00D61DFF"/>
    <w:rsid w:val="00D63CA1"/>
    <w:rsid w:val="00D66F58"/>
    <w:rsid w:val="00D67791"/>
    <w:rsid w:val="00D74A5F"/>
    <w:rsid w:val="00D87ADB"/>
    <w:rsid w:val="00D90804"/>
    <w:rsid w:val="00D921D5"/>
    <w:rsid w:val="00D95B92"/>
    <w:rsid w:val="00D95F70"/>
    <w:rsid w:val="00D96396"/>
    <w:rsid w:val="00DA4B1D"/>
    <w:rsid w:val="00DA53BD"/>
    <w:rsid w:val="00DA5C68"/>
    <w:rsid w:val="00DA5FA1"/>
    <w:rsid w:val="00DB3D39"/>
    <w:rsid w:val="00DB6F1D"/>
    <w:rsid w:val="00DB7E15"/>
    <w:rsid w:val="00DC0D71"/>
    <w:rsid w:val="00DE1482"/>
    <w:rsid w:val="00DE1DEB"/>
    <w:rsid w:val="00DE4BE7"/>
    <w:rsid w:val="00DE561B"/>
    <w:rsid w:val="00DF0650"/>
    <w:rsid w:val="00DF1A4F"/>
    <w:rsid w:val="00DF1BB1"/>
    <w:rsid w:val="00E00B41"/>
    <w:rsid w:val="00E04B6A"/>
    <w:rsid w:val="00E05832"/>
    <w:rsid w:val="00E0762F"/>
    <w:rsid w:val="00E15931"/>
    <w:rsid w:val="00E16AC2"/>
    <w:rsid w:val="00E2288E"/>
    <w:rsid w:val="00E25E83"/>
    <w:rsid w:val="00E37556"/>
    <w:rsid w:val="00E37557"/>
    <w:rsid w:val="00E43FF0"/>
    <w:rsid w:val="00E55D49"/>
    <w:rsid w:val="00E632D3"/>
    <w:rsid w:val="00E713E2"/>
    <w:rsid w:val="00E72771"/>
    <w:rsid w:val="00E85B3C"/>
    <w:rsid w:val="00E979B2"/>
    <w:rsid w:val="00EA184E"/>
    <w:rsid w:val="00EA2155"/>
    <w:rsid w:val="00EA5C51"/>
    <w:rsid w:val="00EA6281"/>
    <w:rsid w:val="00EA6E69"/>
    <w:rsid w:val="00EB00F8"/>
    <w:rsid w:val="00EC1FE5"/>
    <w:rsid w:val="00EC283D"/>
    <w:rsid w:val="00EC2E0E"/>
    <w:rsid w:val="00EC5D59"/>
    <w:rsid w:val="00EC73A8"/>
    <w:rsid w:val="00EC754A"/>
    <w:rsid w:val="00ED4DA5"/>
    <w:rsid w:val="00EE2ADD"/>
    <w:rsid w:val="00EE4587"/>
    <w:rsid w:val="00EE5598"/>
    <w:rsid w:val="00EE74C3"/>
    <w:rsid w:val="00F02E6D"/>
    <w:rsid w:val="00F03F0E"/>
    <w:rsid w:val="00F06659"/>
    <w:rsid w:val="00F129BF"/>
    <w:rsid w:val="00F224CC"/>
    <w:rsid w:val="00F24B7F"/>
    <w:rsid w:val="00F327DD"/>
    <w:rsid w:val="00F3288A"/>
    <w:rsid w:val="00F3702B"/>
    <w:rsid w:val="00F44A8F"/>
    <w:rsid w:val="00F44D23"/>
    <w:rsid w:val="00F50A7B"/>
    <w:rsid w:val="00F6170A"/>
    <w:rsid w:val="00F62606"/>
    <w:rsid w:val="00F63D7F"/>
    <w:rsid w:val="00F64854"/>
    <w:rsid w:val="00F66224"/>
    <w:rsid w:val="00F7183D"/>
    <w:rsid w:val="00F71C73"/>
    <w:rsid w:val="00F801F1"/>
    <w:rsid w:val="00F8283E"/>
    <w:rsid w:val="00F92EFB"/>
    <w:rsid w:val="00F9329C"/>
    <w:rsid w:val="00FA11AC"/>
    <w:rsid w:val="00FA194B"/>
    <w:rsid w:val="00FA26A8"/>
    <w:rsid w:val="00FA3C20"/>
    <w:rsid w:val="00FA4ECE"/>
    <w:rsid w:val="00FA7D7E"/>
    <w:rsid w:val="00FB0F5B"/>
    <w:rsid w:val="00FC33DB"/>
    <w:rsid w:val="00FD03FA"/>
    <w:rsid w:val="00FD3B6E"/>
    <w:rsid w:val="00FD5EAD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F1BD2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8F1BD2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customStyle="1" w:styleId="ConsPlusNormal">
    <w:name w:val="ConsPlusNormal"/>
    <w:uiPriority w:val="99"/>
    <w:rsid w:val="005C4173"/>
    <w:pPr>
      <w:widowControl w:val="0"/>
      <w:autoSpaceDE w:val="0"/>
      <w:autoSpaceDN w:val="0"/>
    </w:pPr>
    <w:rPr>
      <w:sz w:val="28"/>
      <w:szCs w:val="20"/>
    </w:rPr>
  </w:style>
  <w:style w:type="paragraph" w:styleId="a8">
    <w:name w:val="header"/>
    <w:basedOn w:val="a"/>
    <w:link w:val="a9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941585"/>
    <w:rPr>
      <w:rFonts w:cs="Times New Roman"/>
    </w:rPr>
  </w:style>
  <w:style w:type="paragraph" w:styleId="aa">
    <w:name w:val="footer"/>
    <w:basedOn w:val="a"/>
    <w:link w:val="ab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941585"/>
    <w:rPr>
      <w:rFonts w:cs="Times New Roman"/>
    </w:rPr>
  </w:style>
  <w:style w:type="paragraph" w:styleId="ac">
    <w:name w:val="List Paragraph"/>
    <w:basedOn w:val="a"/>
    <w:uiPriority w:val="99"/>
    <w:qFormat/>
    <w:rsid w:val="00D61DFF"/>
    <w:pPr>
      <w:ind w:left="720"/>
      <w:contextualSpacing/>
    </w:pPr>
  </w:style>
  <w:style w:type="paragraph" w:styleId="ad">
    <w:name w:val="Normal (Web)"/>
    <w:basedOn w:val="a"/>
    <w:uiPriority w:val="99"/>
    <w:rsid w:val="00A13348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3140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0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post_admin_kam_ur_gor_okrug_27072020_gost.dot</Template>
  <TotalTime>4</TotalTime>
  <Pages>3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Vault</cp:lastModifiedBy>
  <cp:revision>3</cp:revision>
  <cp:lastPrinted>2023-12-01T05:18:00Z</cp:lastPrinted>
  <dcterms:created xsi:type="dcterms:W3CDTF">2023-12-01T05:50:00Z</dcterms:created>
  <dcterms:modified xsi:type="dcterms:W3CDTF">2023-12-14T11:15:00Z</dcterms:modified>
</cp:coreProperties>
</file>