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C6D" w:rsidRPr="00A14F68" w:rsidRDefault="001B5C6D" w:rsidP="002C4E7D">
      <w:pPr>
        <w:jc w:val="center"/>
        <w:rPr>
          <w:rFonts w:ascii="Times New Roman" w:hAnsi="Times New Roman" w:cs="Times New Roman"/>
          <w:sz w:val="27"/>
          <w:szCs w:val="27"/>
          <w:lang w:val="en-US"/>
        </w:rPr>
      </w:pPr>
      <w:r w:rsidRPr="00647501">
        <w:rPr>
          <w:rFonts w:ascii="Times New Roman" w:hAnsi="Times New Roman" w:cs="Times New Roman"/>
          <w:noProof/>
          <w:sz w:val="27"/>
          <w:szCs w:val="27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59.25pt;visibility:visible">
            <v:imagedata r:id="rId7" o:title=""/>
          </v:shape>
        </w:pict>
      </w:r>
    </w:p>
    <w:p w:rsidR="001B5C6D" w:rsidRPr="00A14F68" w:rsidRDefault="001B5C6D" w:rsidP="00A14F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14F68">
        <w:rPr>
          <w:rFonts w:ascii="Times New Roman" w:hAnsi="Times New Roman" w:cs="Times New Roman"/>
          <w:b/>
          <w:bCs/>
          <w:sz w:val="27"/>
          <w:szCs w:val="27"/>
        </w:rPr>
        <w:t>СВЕРДЛОВСКАЯ ОБЛАСТЬ</w:t>
      </w:r>
    </w:p>
    <w:p w:rsidR="001B5C6D" w:rsidRPr="00A14F68" w:rsidRDefault="001B5C6D" w:rsidP="00A14F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14F68">
        <w:rPr>
          <w:rFonts w:ascii="Times New Roman" w:hAnsi="Times New Roman" w:cs="Times New Roman"/>
          <w:b/>
          <w:bCs/>
          <w:sz w:val="27"/>
          <w:szCs w:val="27"/>
        </w:rPr>
        <w:t xml:space="preserve"> ГОРОДСКАЯ  ДУМА  ГОРОДА  КАМЕНСКА-УРАЛЬСКОГО</w:t>
      </w:r>
    </w:p>
    <w:p w:rsidR="001B5C6D" w:rsidRPr="00A14F68" w:rsidRDefault="001B5C6D" w:rsidP="00A14F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14F68">
        <w:rPr>
          <w:rFonts w:ascii="Times New Roman" w:hAnsi="Times New Roman" w:cs="Times New Roman"/>
          <w:b/>
          <w:bCs/>
          <w:sz w:val="27"/>
          <w:szCs w:val="27"/>
          <w:lang w:val="en-US"/>
        </w:rPr>
        <w:t>VI</w:t>
      </w:r>
      <w:r w:rsidRPr="00A14F68">
        <w:rPr>
          <w:rFonts w:ascii="Times New Roman" w:hAnsi="Times New Roman" w:cs="Times New Roman"/>
          <w:b/>
          <w:bCs/>
          <w:sz w:val="27"/>
          <w:szCs w:val="27"/>
        </w:rPr>
        <w:t xml:space="preserve">  СОЗЫВ</w:t>
      </w:r>
    </w:p>
    <w:p w:rsidR="001B5C6D" w:rsidRPr="00A14F68" w:rsidRDefault="001B5C6D" w:rsidP="00A14F68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50"/>
          <w:sz w:val="27"/>
          <w:szCs w:val="27"/>
        </w:rPr>
      </w:pPr>
      <w:r w:rsidRPr="00A14F68">
        <w:rPr>
          <w:rFonts w:ascii="Times New Roman" w:hAnsi="Times New Roman" w:cs="Times New Roman"/>
          <w:b/>
          <w:bCs/>
          <w:spacing w:val="50"/>
          <w:sz w:val="27"/>
          <w:szCs w:val="27"/>
        </w:rPr>
        <w:t>Р Е Ш Е Н И Е</w:t>
      </w:r>
    </w:p>
    <w:p w:rsidR="001B5C6D" w:rsidRPr="00A14F68" w:rsidRDefault="001B5C6D" w:rsidP="002C4E7D">
      <w:pPr>
        <w:rPr>
          <w:rFonts w:ascii="Times New Roman" w:hAnsi="Times New Roman" w:cs="Times New Roman"/>
          <w:sz w:val="27"/>
          <w:szCs w:val="27"/>
        </w:rPr>
      </w:pPr>
      <w:r>
        <w:rPr>
          <w:noProof/>
          <w:lang w:eastAsia="ru-RU"/>
        </w:rPr>
        <w:pict>
          <v:line id="_x0000_s1026" style="position:absolute;z-index:251658240" from="-5.4pt,7.7pt" to="486.4pt,7.7pt" strokeweight="4.5pt">
            <v:stroke linestyle="thinThick"/>
          </v:line>
        </w:pict>
      </w:r>
    </w:p>
    <w:p w:rsidR="001B5C6D" w:rsidRPr="00A14F68" w:rsidRDefault="001B5C6D" w:rsidP="002C4E7D">
      <w:pPr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о</w:t>
      </w:r>
      <w:r>
        <w:rPr>
          <w:rFonts w:ascii="Times New Roman" w:hAnsi="Times New Roman" w:cs="Times New Roman"/>
          <w:sz w:val="27"/>
          <w:szCs w:val="27"/>
        </w:rPr>
        <w:t>т 20.08.2014    №  321</w:t>
      </w:r>
    </w:p>
    <w:p w:rsidR="001B5C6D" w:rsidRPr="00A14F68" w:rsidRDefault="001B5C6D" w:rsidP="00E114F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7"/>
          <w:szCs w:val="27"/>
        </w:rPr>
      </w:pPr>
      <w:r w:rsidRPr="00A14F68">
        <w:rPr>
          <w:rFonts w:ascii="Times New Roman" w:hAnsi="Times New Roman" w:cs="Times New Roman"/>
          <w:b/>
          <w:bCs/>
          <w:i/>
          <w:iCs/>
          <w:spacing w:val="-2"/>
          <w:sz w:val="27"/>
          <w:szCs w:val="27"/>
        </w:rPr>
        <w:t xml:space="preserve">О </w:t>
      </w:r>
      <w:hyperlink r:id="rId8" w:history="1">
        <w:r w:rsidRPr="00A14F68">
          <w:rPr>
            <w:rFonts w:ascii="Times New Roman" w:hAnsi="Times New Roman" w:cs="Times New Roman"/>
            <w:b/>
            <w:bCs/>
            <w:i/>
            <w:iCs/>
            <w:sz w:val="27"/>
            <w:szCs w:val="27"/>
          </w:rPr>
          <w:t>Перечне</w:t>
        </w:r>
      </w:hyperlink>
      <w:r w:rsidRPr="00A14F68">
        <w:rPr>
          <w:rFonts w:ascii="Times New Roman" w:hAnsi="Times New Roman" w:cs="Times New Roman"/>
          <w:b/>
          <w:bCs/>
          <w:i/>
          <w:iCs/>
          <w:sz w:val="27"/>
          <w:szCs w:val="27"/>
        </w:rPr>
        <w:t xml:space="preserve"> должностных лиц органов местного самоуправления муниципального образования город Каменск-Уральский, </w:t>
      </w:r>
    </w:p>
    <w:p w:rsidR="001B5C6D" w:rsidRPr="00A14F68" w:rsidRDefault="001B5C6D" w:rsidP="00E114F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7"/>
          <w:szCs w:val="27"/>
        </w:rPr>
      </w:pPr>
      <w:r w:rsidRPr="00A14F68">
        <w:rPr>
          <w:rFonts w:ascii="Times New Roman" w:hAnsi="Times New Roman" w:cs="Times New Roman"/>
          <w:b/>
          <w:bCs/>
          <w:i/>
          <w:iCs/>
          <w:sz w:val="27"/>
          <w:szCs w:val="27"/>
        </w:rPr>
        <w:t xml:space="preserve">уполномоченных составлять протоколы об административных правонарушениях в соответствии с </w:t>
      </w:r>
      <w:hyperlink r:id="rId9" w:history="1">
        <w:r w:rsidRPr="00A14F68">
          <w:rPr>
            <w:rFonts w:ascii="Times New Roman" w:hAnsi="Times New Roman" w:cs="Times New Roman"/>
            <w:b/>
            <w:bCs/>
            <w:i/>
            <w:iCs/>
            <w:sz w:val="27"/>
            <w:szCs w:val="27"/>
          </w:rPr>
          <w:t>Законом</w:t>
        </w:r>
      </w:hyperlink>
      <w:r w:rsidRPr="00A14F68">
        <w:rPr>
          <w:rFonts w:ascii="Times New Roman" w:hAnsi="Times New Roman" w:cs="Times New Roman"/>
          <w:b/>
          <w:bCs/>
          <w:i/>
          <w:iCs/>
          <w:sz w:val="27"/>
          <w:szCs w:val="27"/>
        </w:rPr>
        <w:t xml:space="preserve"> Свердловской области </w:t>
      </w:r>
    </w:p>
    <w:p w:rsidR="001B5C6D" w:rsidRPr="00A14F68" w:rsidRDefault="001B5C6D" w:rsidP="00E114F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7"/>
          <w:szCs w:val="27"/>
        </w:rPr>
      </w:pPr>
      <w:r w:rsidRPr="00A14F68">
        <w:rPr>
          <w:rFonts w:ascii="Times New Roman" w:hAnsi="Times New Roman" w:cs="Times New Roman"/>
          <w:b/>
          <w:bCs/>
          <w:i/>
          <w:iCs/>
          <w:sz w:val="27"/>
          <w:szCs w:val="27"/>
        </w:rPr>
        <w:t xml:space="preserve">от 14.06.2005 № 52-ОЗ «Об административных правонарушениях </w:t>
      </w:r>
    </w:p>
    <w:p w:rsidR="001B5C6D" w:rsidRPr="00A14F68" w:rsidRDefault="001B5C6D" w:rsidP="00E114F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7"/>
          <w:szCs w:val="27"/>
        </w:rPr>
      </w:pPr>
      <w:r w:rsidRPr="00A14F68">
        <w:rPr>
          <w:rFonts w:ascii="Times New Roman" w:hAnsi="Times New Roman" w:cs="Times New Roman"/>
          <w:b/>
          <w:bCs/>
          <w:i/>
          <w:iCs/>
          <w:sz w:val="27"/>
          <w:szCs w:val="27"/>
        </w:rPr>
        <w:t>на территории Свердловской области»</w:t>
      </w:r>
    </w:p>
    <w:p w:rsidR="001B5C6D" w:rsidRPr="00A14F68" w:rsidRDefault="001B5C6D" w:rsidP="002C4E7D">
      <w:pPr>
        <w:pStyle w:val="ConsPlusTitle"/>
        <w:widowControl/>
        <w:jc w:val="center"/>
        <w:rPr>
          <w:sz w:val="27"/>
          <w:szCs w:val="27"/>
        </w:rPr>
      </w:pPr>
    </w:p>
    <w:p w:rsidR="001B5C6D" w:rsidRPr="00A14F68" w:rsidRDefault="001B5C6D" w:rsidP="008C4EB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В соответствии со статьей 44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A14F68">
        <w:rPr>
          <w:rFonts w:ascii="Times New Roman" w:hAnsi="Times New Roman" w:cs="Times New Roman"/>
          <w:sz w:val="27"/>
          <w:szCs w:val="27"/>
        </w:rPr>
        <w:t xml:space="preserve">Закона Свердловской области от 14.06.2005 </w:t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 w:rsidRPr="00A14F68">
        <w:rPr>
          <w:rFonts w:ascii="Times New Roman" w:hAnsi="Times New Roman" w:cs="Times New Roman"/>
          <w:sz w:val="27"/>
          <w:szCs w:val="27"/>
        </w:rPr>
        <w:t>№ 52-ОЗ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A14F68">
        <w:rPr>
          <w:rFonts w:ascii="Times New Roman" w:hAnsi="Times New Roman" w:cs="Times New Roman"/>
          <w:sz w:val="27"/>
          <w:szCs w:val="27"/>
        </w:rPr>
        <w:t xml:space="preserve">«Об административных правонарушениях на территории Свердловской области», Законом Свердловской области от 27.12.2010 № 116-ОЗ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определению перечня должностных лиц, уполномоченных составлять протоколы об административных правонарушениях, предусмотренных законом Свердловской области», </w:t>
      </w:r>
      <w:hyperlink r:id="rId10" w:history="1">
        <w:r w:rsidRPr="00A14F68">
          <w:rPr>
            <w:rFonts w:ascii="Times New Roman" w:hAnsi="Times New Roman" w:cs="Times New Roman"/>
            <w:sz w:val="27"/>
            <w:szCs w:val="27"/>
          </w:rPr>
          <w:t>статьей 22</w:t>
        </w:r>
      </w:hyperlink>
      <w:r w:rsidRPr="00A14F68">
        <w:rPr>
          <w:rFonts w:ascii="Times New Roman" w:hAnsi="Times New Roman" w:cs="Times New Roman"/>
          <w:sz w:val="27"/>
          <w:szCs w:val="27"/>
        </w:rPr>
        <w:t xml:space="preserve"> Устава муниципального образования город Каменск-Уральский Городская Дума города Каменска-Уральского </w:t>
      </w:r>
    </w:p>
    <w:p w:rsidR="001B5C6D" w:rsidRPr="00A14F68" w:rsidRDefault="001B5C6D" w:rsidP="00E114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A14F68">
        <w:rPr>
          <w:rFonts w:ascii="Times New Roman" w:hAnsi="Times New Roman" w:cs="Times New Roman"/>
          <w:b/>
          <w:bCs/>
          <w:sz w:val="27"/>
          <w:szCs w:val="27"/>
        </w:rPr>
        <w:t>РЕШИЛА:</w:t>
      </w:r>
    </w:p>
    <w:p w:rsidR="001B5C6D" w:rsidRPr="00A14F68" w:rsidRDefault="001B5C6D" w:rsidP="00F66F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1B5C6D" w:rsidRPr="00A14F68" w:rsidRDefault="001B5C6D" w:rsidP="00307F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 xml:space="preserve">1. Утвердить </w:t>
      </w:r>
      <w:hyperlink r:id="rId11" w:history="1">
        <w:r w:rsidRPr="00A14F68">
          <w:rPr>
            <w:rFonts w:ascii="Times New Roman" w:hAnsi="Times New Roman" w:cs="Times New Roman"/>
            <w:sz w:val="27"/>
            <w:szCs w:val="27"/>
          </w:rPr>
          <w:t>Перечень</w:t>
        </w:r>
      </w:hyperlink>
      <w:r w:rsidRPr="00A14F68">
        <w:rPr>
          <w:rFonts w:ascii="Times New Roman" w:hAnsi="Times New Roman" w:cs="Times New Roman"/>
          <w:sz w:val="27"/>
          <w:szCs w:val="27"/>
        </w:rPr>
        <w:t xml:space="preserve"> 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</w:t>
      </w:r>
      <w:hyperlink r:id="rId12" w:history="1">
        <w:r w:rsidRPr="00A14F68">
          <w:rPr>
            <w:rFonts w:ascii="Times New Roman" w:hAnsi="Times New Roman" w:cs="Times New Roman"/>
            <w:sz w:val="27"/>
            <w:szCs w:val="27"/>
          </w:rPr>
          <w:t>Законом</w:t>
        </w:r>
      </w:hyperlink>
      <w:r w:rsidRPr="00A14F68">
        <w:rPr>
          <w:rFonts w:ascii="Times New Roman" w:hAnsi="Times New Roman" w:cs="Times New Roman"/>
          <w:sz w:val="27"/>
          <w:szCs w:val="27"/>
        </w:rPr>
        <w:t xml:space="preserve"> Свердловской области от 14.06.2005 № 52-ОЗ «Об административных правонарушениях на территории Свердловской области» (прилагается).</w:t>
      </w:r>
    </w:p>
    <w:p w:rsidR="001B5C6D" w:rsidRPr="00A14F68" w:rsidRDefault="001B5C6D" w:rsidP="00307F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2. Признать утратившими силу решения  Городской Думы города Каменска-Уральского:</w:t>
      </w:r>
    </w:p>
    <w:p w:rsidR="001B5C6D" w:rsidRPr="00A14F68" w:rsidRDefault="001B5C6D" w:rsidP="00C751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1) от 24.08.2011 № 393 «О Перечне 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Законом Свердловской области от 14.06.2005 № 52-ОЗ «Об административных правонарушениях на территории Свердловской области»;</w:t>
      </w:r>
    </w:p>
    <w:p w:rsidR="001B5C6D" w:rsidRPr="00A14F68" w:rsidRDefault="001B5C6D" w:rsidP="002D0A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2) от 23.05.2012 № 506 «О внесении изменений в Перечень 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Законом Свердловской области от 14.06.2005 № 52-ОЗ «Об административных правонарушениях на территории Свердловской области»;</w:t>
      </w:r>
    </w:p>
    <w:p w:rsidR="001B5C6D" w:rsidRDefault="001B5C6D" w:rsidP="00307F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1B5C6D" w:rsidRPr="00A14F68" w:rsidRDefault="001B5C6D" w:rsidP="00307F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3) от 20.02.2013 № 77«О внесении изменений в Перечень 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Законом Свердловской области от 14.06.2005 № 52-ОЗ «Об административных правонарушениях на территории Свердловской области»;</w:t>
      </w:r>
    </w:p>
    <w:p w:rsidR="001B5C6D" w:rsidRPr="00A14F68" w:rsidRDefault="001B5C6D" w:rsidP="00307F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4) от 22.05.2013 № 135 «О внесении изменений в Перечень 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Законом Свердловской области от 14.06.2005 № 52-ОЗ «Об административных правонарушениях на территории Свердловской области»;</w:t>
      </w:r>
    </w:p>
    <w:p w:rsidR="001B5C6D" w:rsidRPr="00A14F68" w:rsidRDefault="001B5C6D" w:rsidP="00307F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5) от 21.08.2013 № 183 «О внесении изменений в Перечень 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Законом Свердловской области от 14.06.2005 № 52-ОЗ «Об административных правонарушениях на территории Свердловской области»;</w:t>
      </w:r>
    </w:p>
    <w:p w:rsidR="001B5C6D" w:rsidRPr="00A14F68" w:rsidRDefault="001B5C6D" w:rsidP="00507E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6) от 23.10.2013 № 208 «О внесении изменений в Перечень 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Законом Свердловской области от 14.06.2005 № 52-ОЗ «Об административных правонарушениях на территории Свердловской области»;</w:t>
      </w:r>
    </w:p>
    <w:p w:rsidR="001B5C6D" w:rsidRPr="00A14F68" w:rsidRDefault="001B5C6D" w:rsidP="00A23B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7) от  19.03.2014 № 264 «О внесении изменений в Перечень 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Законом Свердловской области от 14.06.2005 № 52-ОЗ «Об административных правонарушениях на территории Свердловской области»;</w:t>
      </w:r>
    </w:p>
    <w:p w:rsidR="001B5C6D" w:rsidRPr="00A14F68" w:rsidRDefault="001B5C6D" w:rsidP="00A23B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 xml:space="preserve">8) от 21.05.2014№ 291 «О внесении изменений в Перечень 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Законом Свердловской области от 14.06.2005 № 52-ОЗ «Об административных правонарушениях на территории Свердловской области». </w:t>
      </w:r>
    </w:p>
    <w:p w:rsidR="001B5C6D" w:rsidRPr="00A14F68" w:rsidRDefault="001B5C6D" w:rsidP="00A14F6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2. Опубликовать настоящее решение в газете «Каменский рабочий» и разместить на официальном сайте муниципального образования.</w:t>
      </w:r>
    </w:p>
    <w:p w:rsidR="001B5C6D" w:rsidRPr="00A14F68" w:rsidRDefault="001B5C6D" w:rsidP="00DF03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3. Контроль исполнения настоящего решения возложить на комитет по законодательству и местному самоуправлению (Воронов В.А.).</w:t>
      </w:r>
    </w:p>
    <w:p w:rsidR="001B5C6D" w:rsidRPr="00A14F68" w:rsidRDefault="001B5C6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1B5C6D" w:rsidRPr="00A14F68" w:rsidRDefault="001B5C6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1B5C6D" w:rsidRPr="00A14F68" w:rsidRDefault="001B5C6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Председатель Городской Думы</w:t>
      </w:r>
    </w:p>
    <w:p w:rsidR="001B5C6D" w:rsidRPr="00A14F68" w:rsidRDefault="001B5C6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>города Каменска-Уральского</w:t>
      </w:r>
      <w:r w:rsidRPr="00A14F68">
        <w:rPr>
          <w:rFonts w:ascii="Times New Roman" w:hAnsi="Times New Roman" w:cs="Times New Roman"/>
          <w:sz w:val="27"/>
          <w:szCs w:val="27"/>
        </w:rPr>
        <w:tab/>
      </w:r>
      <w:r w:rsidRPr="00A14F68">
        <w:rPr>
          <w:rFonts w:ascii="Times New Roman" w:hAnsi="Times New Roman" w:cs="Times New Roman"/>
          <w:sz w:val="27"/>
          <w:szCs w:val="27"/>
        </w:rPr>
        <w:tab/>
      </w:r>
      <w:r w:rsidRPr="00A14F68">
        <w:rPr>
          <w:rFonts w:ascii="Times New Roman" w:hAnsi="Times New Roman" w:cs="Times New Roman"/>
          <w:sz w:val="27"/>
          <w:szCs w:val="27"/>
        </w:rPr>
        <w:tab/>
      </w:r>
      <w:r w:rsidRPr="00A14F68">
        <w:rPr>
          <w:rFonts w:ascii="Times New Roman" w:hAnsi="Times New Roman" w:cs="Times New Roman"/>
          <w:sz w:val="27"/>
          <w:szCs w:val="27"/>
        </w:rPr>
        <w:tab/>
      </w:r>
      <w:r w:rsidRPr="00A14F68">
        <w:rPr>
          <w:rFonts w:ascii="Times New Roman" w:hAnsi="Times New Roman" w:cs="Times New Roman"/>
          <w:sz w:val="27"/>
          <w:szCs w:val="27"/>
        </w:rPr>
        <w:tab/>
      </w:r>
      <w:r w:rsidRPr="00A14F68">
        <w:rPr>
          <w:rFonts w:ascii="Times New Roman" w:hAnsi="Times New Roman" w:cs="Times New Roman"/>
          <w:sz w:val="27"/>
          <w:szCs w:val="27"/>
        </w:rPr>
        <w:tab/>
        <w:t xml:space="preserve"> В.И. Пермяков</w:t>
      </w:r>
    </w:p>
    <w:p w:rsidR="001B5C6D" w:rsidRPr="00A14F68" w:rsidRDefault="001B5C6D" w:rsidP="002C4E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</w:p>
    <w:p w:rsidR="001B5C6D" w:rsidRDefault="001B5C6D" w:rsidP="00A14F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 w:rsidRPr="00A14F68">
        <w:rPr>
          <w:rFonts w:ascii="Times New Roman" w:hAnsi="Times New Roman" w:cs="Times New Roman"/>
          <w:sz w:val="27"/>
          <w:szCs w:val="27"/>
        </w:rPr>
        <w:t xml:space="preserve">Глава города                                   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A14F68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A14F68">
        <w:rPr>
          <w:rFonts w:ascii="Times New Roman" w:hAnsi="Times New Roman" w:cs="Times New Roman"/>
          <w:sz w:val="27"/>
          <w:szCs w:val="27"/>
        </w:rPr>
        <w:t>М.С. Астахов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left="5812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Городской Думы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20.08.2014   № 321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C6D" w:rsidRPr="009E55C1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55C1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55C1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</w:t>
      </w:r>
      <w:hyperlink r:id="rId13" w:history="1">
        <w:r w:rsidRPr="009E55C1">
          <w:rPr>
            <w:rFonts w:ascii="Times New Roman" w:hAnsi="Times New Roman" w:cs="Times New Roman"/>
            <w:b/>
            <w:bCs/>
            <w:sz w:val="28"/>
            <w:szCs w:val="28"/>
          </w:rPr>
          <w:t>Законом</w:t>
        </w:r>
      </w:hyperlink>
      <w:r w:rsidRPr="009E55C1">
        <w:rPr>
          <w:rFonts w:ascii="Times New Roman" w:hAnsi="Times New Roman" w:cs="Times New Roman"/>
          <w:b/>
          <w:bCs/>
          <w:sz w:val="28"/>
          <w:szCs w:val="28"/>
        </w:rPr>
        <w:t xml:space="preserve"> Свердловской области 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55C1">
        <w:rPr>
          <w:rFonts w:ascii="Times New Roman" w:hAnsi="Times New Roman" w:cs="Times New Roman"/>
          <w:b/>
          <w:bCs/>
          <w:sz w:val="28"/>
          <w:szCs w:val="28"/>
        </w:rPr>
        <w:t xml:space="preserve">от 14.06.2005 № 52-ОЗ «Об административных правонарушениях </w:t>
      </w:r>
    </w:p>
    <w:p w:rsidR="001B5C6D" w:rsidRPr="009E55C1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55C1">
        <w:rPr>
          <w:rFonts w:ascii="Times New Roman" w:hAnsi="Times New Roman" w:cs="Times New Roman"/>
          <w:b/>
          <w:bCs/>
          <w:sz w:val="28"/>
          <w:szCs w:val="28"/>
        </w:rPr>
        <w:t>на территории Свердловской области»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14" w:history="1">
        <w:r w:rsidRPr="00684C4C">
          <w:rPr>
            <w:rFonts w:ascii="Times New Roman" w:hAnsi="Times New Roman" w:cs="Times New Roman"/>
            <w:sz w:val="28"/>
            <w:szCs w:val="28"/>
          </w:rPr>
          <w:t>пунктом 2 статьи 4-2</w:t>
        </w:r>
      </w:hyperlink>
      <w:r>
        <w:rPr>
          <w:rFonts w:ascii="Times New Roman" w:hAnsi="Times New Roman" w:cs="Times New Roman"/>
          <w:sz w:val="28"/>
          <w:szCs w:val="28"/>
        </w:rPr>
        <w:t>«Нарушение порядка предоставления государственных и муниципальных услуг»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первый заместитель главы Администрации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заместитель главы Администрации города (курирующий вопросы экономики и финансов);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заместитель главы Администрации города (курирующий вопросы развития территории и строительства);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заместитель главы Администрации города (курирующий вопросы социальной политики);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начальник отдела мониторинга муниципальных программ и услуг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заместитель начальника отдела мониторинга муниципальных программ и услуг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3C2732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3C273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16" w:history="1">
        <w:r w:rsidRPr="003C2732">
          <w:rPr>
            <w:rFonts w:ascii="Times New Roman" w:hAnsi="Times New Roman" w:cs="Times New Roman"/>
            <w:sz w:val="28"/>
            <w:szCs w:val="28"/>
          </w:rPr>
          <w:t>статьей 5</w:t>
        </w:r>
      </w:hyperlink>
      <w:r>
        <w:rPr>
          <w:rFonts w:ascii="Times New Roman" w:hAnsi="Times New Roman" w:cs="Times New Roman"/>
          <w:sz w:val="28"/>
          <w:szCs w:val="28"/>
        </w:rPr>
        <w:t>«Нарушение порядка предоставления мер социальной поддержки или оказания государственной социальной помощи» (в части административных правонарушений, связанных с нарушением порядка предоставления мер социальной поддержки, установленных муниципальными нормативными правовыми актами)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заместитель главы Администрации города (курирующий вопросы социальной политики).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17" w:history="1">
        <w:r w:rsidRPr="0041175F">
          <w:rPr>
            <w:rFonts w:ascii="Times New Roman" w:hAnsi="Times New Roman" w:cs="Times New Roman"/>
            <w:sz w:val="28"/>
            <w:szCs w:val="28"/>
          </w:rPr>
          <w:t>пунктом 2 статьи 6</w:t>
        </w:r>
      </w:hyperlink>
      <w:r>
        <w:rPr>
          <w:rFonts w:ascii="Times New Roman" w:hAnsi="Times New Roman" w:cs="Times New Roman"/>
          <w:sz w:val="28"/>
          <w:szCs w:val="28"/>
        </w:rPr>
        <w:t>«Нарушение порядка распоряжения имуществом, находящимся в государственной собственности Свердловской области или в муниципальной собственности»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председатель органа местного самоуправления «Комитет по управлению имуществом города Каменска-Уральского»;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3) заместитель председателя органа местного самоуправления «Комитет по управлению имуществом города Каменска-Уральского».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18" w:history="1">
        <w:r w:rsidRPr="00E10F25">
          <w:rPr>
            <w:rFonts w:ascii="Times New Roman" w:hAnsi="Times New Roman" w:cs="Times New Roman"/>
            <w:sz w:val="28"/>
            <w:szCs w:val="28"/>
          </w:rPr>
          <w:t>пунктом 3 статьи 6</w:t>
        </w:r>
      </w:hyperlink>
      <w:r>
        <w:rPr>
          <w:rFonts w:ascii="Times New Roman" w:hAnsi="Times New Roman" w:cs="Times New Roman"/>
          <w:sz w:val="28"/>
          <w:szCs w:val="28"/>
        </w:rPr>
        <w:t>«Нарушение порядка распоряжения имуществом, находящимся в государственной собственности Свердловской области или в муниципальной собственности» (в части административных правонарушений, связанных с использованием находящегося в муниципальной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фонда, а равно с использованием не по назначению, самовольным занятием или переоборудованием (переустройством, перепланировкой) объекта нежилого фонда, находящегося в муниципальной собственности)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председатель органа местного самоуправления «Комитет по управлению имуществом города Каменска-Уральского»;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председатель органа местного самоуправления «Комитет по архитектуре и градостроительству города Каменска-Уральского»;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4) заместитель председателя органа местного самоуправления «Комитет по управлению имуществом города Каменска-Уральского».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5) заместитель председателя органа местного самоуправления «Комитет по архитектуре и градостроительству города Каменска-Уральского»;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руководители структурных подразделений, ведущие и главные специалисты органа местного самоуправления «Комитет по управлению имуществом города Каменска-Уральского»;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руководители структурных подразделений, ведущие, главные специалисты, специалисты I категории органа местного самоуправления «Комитет по архитектуре и градостроительству города Каменска-Уральского».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19" w:history="1">
        <w:r w:rsidRPr="00630DED">
          <w:rPr>
            <w:rFonts w:ascii="Times New Roman" w:hAnsi="Times New Roman" w:cs="Times New Roman"/>
            <w:sz w:val="28"/>
            <w:szCs w:val="28"/>
          </w:rPr>
          <w:t>статьей 9</w:t>
        </w:r>
      </w:hyperlink>
      <w:r>
        <w:rPr>
          <w:rFonts w:ascii="Times New Roman" w:hAnsi="Times New Roman" w:cs="Times New Roman"/>
          <w:sz w:val="28"/>
          <w:szCs w:val="28"/>
        </w:rPr>
        <w:t>«Нарушение правил землепользования и застройки»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заместитель главы Администрации города (курирующий вопросы развития территории и строительства);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председатель органа местного самоуправления «Комитет по управлению имуществом города Каменска-Уральского»;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председатель органа местного самоуправления «Комитет по архитектуре и градостроительству города Каменска-Уральского»;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4) заместитель председателя органа местного самоуправления «Комитет по управлению имуществом города Каменска-Уральского».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5) заместитель председателя органа местного самоуправления «Комитет по архитектуре и градостроительству города Каменска-Уральского»;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руководители структурных подразделений, ведущие и главные специалисты органа местного самоуправления «Комитет по управлению имуществом города Каменска-Уральского»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руководители структурных подразделений, ведущие, главные специалисты, специалисты I категории органа местного самоуправления «Комитет по архитектуре и градостроительству города Каменска-Уральского».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16843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20" w:history="1">
        <w:r w:rsidRPr="00075444">
          <w:rPr>
            <w:rFonts w:ascii="Times New Roman" w:hAnsi="Times New Roman" w:cs="Times New Roman"/>
            <w:sz w:val="28"/>
            <w:szCs w:val="28"/>
          </w:rPr>
          <w:t>пунктом 2 статьи 9-1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«Нарушение порядка проведения земляных работ на земельных участках, находящихся в государственной собственности Свердловской области или в муниципальной собственности, либо на земельных участках, государственная собственность на которые не разграничена»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руководители территориальных органов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E77">
        <w:rPr>
          <w:rFonts w:ascii="Times New Roman" w:hAnsi="Times New Roman" w:cs="Times New Roman"/>
          <w:sz w:val="28"/>
          <w:szCs w:val="28"/>
        </w:rPr>
        <w:t xml:space="preserve">3) ведущие и главные специалисты, </w:t>
      </w:r>
      <w:r w:rsidRPr="00B16843">
        <w:rPr>
          <w:rFonts w:ascii="Times New Roman" w:hAnsi="Times New Roman" w:cs="Times New Roman"/>
          <w:sz w:val="28"/>
          <w:szCs w:val="28"/>
        </w:rPr>
        <w:t>специалисты I категории</w:t>
      </w:r>
      <w:r w:rsidRPr="00F36E77">
        <w:rPr>
          <w:rFonts w:ascii="Times New Roman" w:hAnsi="Times New Roman" w:cs="Times New Roman"/>
          <w:sz w:val="28"/>
          <w:szCs w:val="28"/>
        </w:rPr>
        <w:t xml:space="preserve"> территориальных органов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начальник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начальник отраслевого органа Администрации города Каменска-Уральского по жилищному хозяйству;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6) заместитель начальника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заместитель начальника отраслевого органа Администрации города Каменска-Уральского по жилищному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ведущие и главные специалисты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ведущие и главные специалисты отраслевого органа Администрации города Каменска-Уральского по жилищному хозяйству.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21" w:history="1">
        <w:r w:rsidRPr="002959A6">
          <w:rPr>
            <w:rFonts w:ascii="Times New Roman" w:hAnsi="Times New Roman" w:cs="Times New Roman"/>
            <w:sz w:val="28"/>
            <w:szCs w:val="28"/>
          </w:rPr>
          <w:t>статьей 10</w:t>
        </w:r>
      </w:hyperlink>
      <w:r>
        <w:rPr>
          <w:rFonts w:ascii="Times New Roman" w:hAnsi="Times New Roman" w:cs="Times New Roman"/>
          <w:sz w:val="28"/>
          <w:szCs w:val="28"/>
        </w:rPr>
        <w:t>«Торговля в не отведенных для этого местах»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руководители территориальных органов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начальник отдела развития потребительского рынка, предпринимательства и туризма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ведущие и главные специалисты территориальных органов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ведущие и главные специалисты отдела развития потребительского рынка, предпринимательства и туризма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Должностные лица органов местного самоуправления муниципального образования город Каменск-Уральский, уполномоченные составлять протоколы </w:t>
      </w:r>
      <w:r w:rsidRPr="00883225">
        <w:rPr>
          <w:rFonts w:ascii="Times New Roman" w:hAnsi="Times New Roman" w:cs="Times New Roman"/>
          <w:sz w:val="28"/>
          <w:szCs w:val="28"/>
        </w:rPr>
        <w:t xml:space="preserve">об административных правонарушениях, предусмотренных </w:t>
      </w:r>
      <w:hyperlink r:id="rId22" w:history="1">
        <w:r w:rsidRPr="00883225">
          <w:rPr>
            <w:rFonts w:ascii="Times New Roman" w:hAnsi="Times New Roman" w:cs="Times New Roman"/>
            <w:sz w:val="28"/>
            <w:szCs w:val="28"/>
          </w:rPr>
          <w:t>статьей 10-2</w:t>
        </w:r>
      </w:hyperlink>
      <w:r>
        <w:rPr>
          <w:rFonts w:ascii="Times New Roman" w:hAnsi="Times New Roman" w:cs="Times New Roman"/>
          <w:sz w:val="28"/>
          <w:szCs w:val="28"/>
        </w:rPr>
        <w:t>«Нарушение порядка организации ярмарок и продажи товаров (выполнения работ, оказания услуг) на ярмарках»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начальник отдела развития потребительского рынка, предпринимательства и туризма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ведущие и главные специалисты отдела развития потребительского рынка, предпринимательства и туризма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23" w:history="1">
        <w:r w:rsidRPr="001E5B8B">
          <w:rPr>
            <w:rFonts w:ascii="Times New Roman" w:hAnsi="Times New Roman" w:cs="Times New Roman"/>
            <w:sz w:val="28"/>
            <w:szCs w:val="28"/>
          </w:rPr>
          <w:t>статьей 10-3</w:t>
        </w:r>
      </w:hyperlink>
      <w:r>
        <w:rPr>
          <w:rFonts w:ascii="Times New Roman" w:hAnsi="Times New Roman" w:cs="Times New Roman"/>
          <w:sz w:val="28"/>
          <w:szCs w:val="28"/>
        </w:rPr>
        <w:t>«Нарушение дополнительных ограничений времени, условий и мест розничной продажи алкогольной продукции»Закона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начальник отдела развития потребительского рынка, предпринимательства и туризма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ведущие и главные специалисты отдела развития потребительского рынка, предпринимательства и туризма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24" w:history="1">
        <w:r w:rsidRPr="00046D4F">
          <w:rPr>
            <w:rFonts w:ascii="Times New Roman" w:hAnsi="Times New Roman" w:cs="Times New Roman"/>
            <w:sz w:val="28"/>
            <w:szCs w:val="28"/>
          </w:rPr>
          <w:t>статьей 11-1</w:t>
        </w:r>
      </w:hyperlink>
      <w:r>
        <w:rPr>
          <w:rFonts w:ascii="Times New Roman" w:hAnsi="Times New Roman" w:cs="Times New Roman"/>
          <w:sz w:val="28"/>
          <w:szCs w:val="28"/>
        </w:rPr>
        <w:t>«Нарушение дополнительных требований пожарной безопасности, установленных на период действия особого противопожарного режима» (в части административных правонарушений, связанных с нарушением дополнительных требований пожарной безопасности, установленных муниципальными нормативными правовыми актами на период действия особого противопожарного режима) Закона Свердловской области от 14.06.2005 № 52-ОЗ «Об административныхправонарушениях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первый заместитель главы Администрации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начальник отраслевого органа администрации города Каменска-Уральского по городскому хозяйству;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4) заместитель начальника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руководители территориальных органов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ведущие и главные специалисты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ведущие и главные специалисты территориальных органов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25" w:history="1">
        <w:r w:rsidRPr="0066060F">
          <w:rPr>
            <w:rFonts w:ascii="Times New Roman" w:hAnsi="Times New Roman" w:cs="Times New Roman"/>
            <w:sz w:val="28"/>
            <w:szCs w:val="28"/>
          </w:rPr>
          <w:t>статьей 12</w:t>
        </w:r>
      </w:hyperlink>
      <w:r>
        <w:rPr>
          <w:rFonts w:ascii="Times New Roman" w:hAnsi="Times New Roman" w:cs="Times New Roman"/>
          <w:sz w:val="28"/>
          <w:szCs w:val="28"/>
        </w:rPr>
        <w:t>«Самовольное переоборудование или изменение внешнего вида фасада здания либо его элементов»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заместитель главы Администрации города (курирующий вопросы развития территории и строительства);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председатель органа местного самоуправления «Комитет по архитектуре и градостроительству города Каменска-Уральского»;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4) заместитель председателя органа местного самоуправления «Комитет по архитектуре и градостроительству города Каменска-Уральского»;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руководители структурных подразделений, ведущие, главные специалисты, специалисты I категории органа местного самоуправления «Комитет по архитектуре и градостроительству города Каменска-Уральского».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26" w:history="1">
        <w:r w:rsidRPr="00D040B3">
          <w:rPr>
            <w:rFonts w:ascii="Times New Roman" w:hAnsi="Times New Roman" w:cs="Times New Roman"/>
            <w:sz w:val="28"/>
            <w:szCs w:val="28"/>
          </w:rPr>
          <w:t>статьей 13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«Неисполнение или ненадлежащее исполнение обязанностей по содержанию фасада здания или его элементов», </w:t>
      </w:r>
      <w:hyperlink r:id="rId27" w:history="1">
        <w:r w:rsidRPr="00D040B3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>
        <w:rPr>
          <w:rFonts w:ascii="Times New Roman" w:hAnsi="Times New Roman" w:cs="Times New Roman"/>
          <w:sz w:val="28"/>
          <w:szCs w:val="28"/>
        </w:rPr>
        <w:t>«Самовольное размещение объявлений»,</w:t>
      </w:r>
      <w:hyperlink r:id="rId28" w:history="1">
        <w:r w:rsidRPr="00255A66">
          <w:rPr>
            <w:rFonts w:ascii="Times New Roman" w:hAnsi="Times New Roman" w:cs="Times New Roman"/>
            <w:sz w:val="28"/>
            <w:szCs w:val="28"/>
          </w:rPr>
          <w:t>статьей 14-1</w:t>
        </w:r>
      </w:hyperlink>
      <w:r>
        <w:rPr>
          <w:rFonts w:ascii="Times New Roman" w:hAnsi="Times New Roman" w:cs="Times New Roman"/>
          <w:sz w:val="28"/>
          <w:szCs w:val="28"/>
        </w:rPr>
        <w:t>«Самовольное нанесение надписей и рисунков»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первый заместитель главы Администрации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начальник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начальник отраслевого органа Администрации города Каменска-Уральского по жилищному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руководители территориальных органов администрации города Каменска-Уральского;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6) заместитель начальника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заместитель начальника отраслевого органа Администрации города Каменска-Уральского по жилищному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ведущие и главные специалисты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ведущие и главные специалисты отраслевого органа Администрации города Каменска-Уральского по жилищному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ведущие и главные специалисты, специалисты I категории территориальных органов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29" w:history="1">
        <w:r w:rsidRPr="008077A5">
          <w:rPr>
            <w:rFonts w:ascii="Times New Roman" w:hAnsi="Times New Roman" w:cs="Times New Roman"/>
            <w:sz w:val="28"/>
            <w:szCs w:val="28"/>
          </w:rPr>
          <w:t>статьей 13-1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«Нарушение порядка организации освещения улиц», </w:t>
      </w:r>
      <w:hyperlink r:id="rId30" w:history="1">
        <w:r w:rsidRPr="00A209CF">
          <w:rPr>
            <w:rFonts w:ascii="Times New Roman" w:hAnsi="Times New Roman" w:cs="Times New Roman"/>
            <w:sz w:val="28"/>
            <w:szCs w:val="28"/>
          </w:rPr>
          <w:t>статьей 18</w:t>
        </w:r>
      </w:hyperlink>
      <w:r>
        <w:rPr>
          <w:rFonts w:ascii="Times New Roman" w:hAnsi="Times New Roman" w:cs="Times New Roman"/>
          <w:sz w:val="28"/>
          <w:szCs w:val="28"/>
        </w:rPr>
        <w:t>«Мойка транспортных средств в не отведенных для этого местах»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первый заместитель главы Администрации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начальник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руководители территориальных органов администрации города Каменска-Уральского;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5) заместитель начальника 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ведущие и главные специалисты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ведущие и главные специалисты, специалисты I категории территориальных органов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31" w:history="1">
        <w:r w:rsidRPr="00D367BB">
          <w:rPr>
            <w:rFonts w:ascii="Times New Roman" w:hAnsi="Times New Roman" w:cs="Times New Roman"/>
            <w:sz w:val="28"/>
            <w:szCs w:val="28"/>
          </w:rPr>
          <w:t>статьей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«Несоблюдение требований по уборке территории», </w:t>
      </w:r>
      <w:hyperlink r:id="rId32" w:history="1">
        <w:r w:rsidRPr="00D367BB">
          <w:rPr>
            <w:rFonts w:ascii="Times New Roman" w:hAnsi="Times New Roman" w:cs="Times New Roman"/>
            <w:sz w:val="28"/>
            <w:szCs w:val="28"/>
          </w:rPr>
          <w:t>статьей 15-1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«Выбрасывание бытового мусора и иных предметов в не отведенных для этого местах», </w:t>
      </w:r>
      <w:hyperlink r:id="rId33" w:history="1">
        <w:r w:rsidRPr="00D367BB">
          <w:rPr>
            <w:rFonts w:ascii="Times New Roman" w:hAnsi="Times New Roman" w:cs="Times New Roman"/>
            <w:sz w:val="28"/>
            <w:szCs w:val="28"/>
          </w:rPr>
          <w:t>статьей 16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«Нарушение требований при обращении с отходами производства и потребления», </w:t>
      </w:r>
      <w:hyperlink r:id="rId34" w:history="1">
        <w:r w:rsidRPr="00D367BB">
          <w:rPr>
            <w:rFonts w:ascii="Times New Roman" w:hAnsi="Times New Roman" w:cs="Times New Roman"/>
            <w:sz w:val="28"/>
            <w:szCs w:val="28"/>
          </w:rPr>
          <w:t>статьей 17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D367BB">
        <w:rPr>
          <w:rFonts w:ascii="Times New Roman" w:hAnsi="Times New Roman" w:cs="Times New Roman"/>
          <w:sz w:val="28"/>
          <w:szCs w:val="28"/>
        </w:rPr>
        <w:t>Нарушение правил благоустройства территорий населенных пунктов</w:t>
      </w:r>
      <w:r>
        <w:rPr>
          <w:rFonts w:ascii="Times New Roman" w:hAnsi="Times New Roman" w:cs="Times New Roman"/>
          <w:sz w:val="28"/>
          <w:szCs w:val="28"/>
        </w:rPr>
        <w:t>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первый заместитель главы Администрации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начальник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начальник отраслевого органа Администрации города Каменска-Уральского по жилищному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руководители территориальных органов администрации города Каменска-Уральского;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6) заместитель начальника 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заместитель начальника отраслевого органа Администрации города Каменска-Уральского по жилищному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ведущие и главные специалисты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ведущие и главные специалисты отраслевого органа Администрации города Каменска-Уральского по жилищному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ведущие и главные специалисты, специалисты I категории территориальных органов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35" w:history="1">
        <w:r w:rsidRPr="00E13AB9">
          <w:rPr>
            <w:rFonts w:ascii="Times New Roman" w:hAnsi="Times New Roman" w:cs="Times New Roman"/>
            <w:sz w:val="28"/>
            <w:szCs w:val="28"/>
          </w:rPr>
          <w:t>статьей 19</w:t>
        </w:r>
      </w:hyperlink>
      <w:r>
        <w:rPr>
          <w:rFonts w:ascii="Times New Roman" w:hAnsi="Times New Roman" w:cs="Times New Roman"/>
          <w:sz w:val="28"/>
          <w:szCs w:val="28"/>
        </w:rPr>
        <w:t>«Нарушение порядка организации и деятельности парковок (парковочных мест)»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заместитель главы Администрации города (курирующий вопросы развития территории и строительства);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председатель органа местного самоуправления «Комитет по архитектуре и градостроительству города Каменска-Уральского»;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председатель органа местного самоуправления «Комитет по имуществу города Каменска-Уральского»;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5) заместитель председателя органа местного самоуправления «Комитет по архитектуре и градостроительству города Каменска-Уральского»;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C0E">
        <w:rPr>
          <w:rFonts w:ascii="Times New Roman" w:hAnsi="Times New Roman" w:cs="Times New Roman"/>
          <w:sz w:val="28"/>
          <w:szCs w:val="28"/>
        </w:rPr>
        <w:t>6) заместитель председателя органа местного самоуправления «Комитет по имуществу города Каменска-Уральского»;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руководители структурных подразделений, ведущие, главные специалисты, специалисты I категории органа местного самоуправления «Комитет по архитектуре и градостроительству города Каменска-Уральского»;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руководители структурных подразделений, ведущие и главные специалисты органа местного самоуправления «Комитет по управлению имуществом города Каменска-Уральского».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36" w:history="1">
        <w:r w:rsidRPr="002A51BD">
          <w:rPr>
            <w:rFonts w:ascii="Times New Roman" w:hAnsi="Times New Roman" w:cs="Times New Roman"/>
            <w:sz w:val="28"/>
            <w:szCs w:val="28"/>
          </w:rPr>
          <w:t>статьей 19-1</w:t>
        </w:r>
      </w:hyperlink>
      <w:r>
        <w:rPr>
          <w:rFonts w:ascii="Times New Roman" w:hAnsi="Times New Roman" w:cs="Times New Roman"/>
          <w:sz w:val="28"/>
          <w:szCs w:val="28"/>
        </w:rPr>
        <w:t>«Самовольное оставление транспортных средств, строительного или производственного оборудования на газонах, детских и спортивных площадках»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первый заместитель главы Администрации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руководители территориальных органов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ведущие и главные специалисты территориальных органов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03257">
        <w:rPr>
          <w:rFonts w:ascii="Times New Roman" w:hAnsi="Times New Roman" w:cs="Times New Roman"/>
          <w:sz w:val="28"/>
          <w:szCs w:val="28"/>
        </w:rPr>
        <w:t>17.</w:t>
      </w:r>
      <w:r>
        <w:rPr>
          <w:rFonts w:ascii="Times New Roman" w:hAnsi="Times New Roman" w:cs="Times New Roman"/>
          <w:sz w:val="28"/>
          <w:szCs w:val="28"/>
        </w:rPr>
        <w:t xml:space="preserve">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r w:rsidRPr="000D3317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Pr="00F03257">
        <w:rPr>
          <w:rFonts w:ascii="Times New Roman" w:hAnsi="Times New Roman" w:cs="Times New Roman"/>
          <w:sz w:val="28"/>
          <w:szCs w:val="28"/>
        </w:rPr>
        <w:t>21 «Безбилетный проезд», статьей 22 «Нарушение правил провоза ручной клади и багажа»</w:t>
      </w:r>
      <w:r>
        <w:rPr>
          <w:rFonts w:ascii="Times New Roman" w:hAnsi="Times New Roman" w:cs="Times New Roman"/>
          <w:sz w:val="28"/>
          <w:szCs w:val="28"/>
        </w:rPr>
        <w:t>,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Pr="00F03257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F03257">
        <w:rPr>
          <w:rFonts w:ascii="Times New Roman" w:hAnsi="Times New Roman" w:cs="Times New Roman"/>
          <w:sz w:val="28"/>
          <w:szCs w:val="28"/>
        </w:rPr>
        <w:t>) начальник отраслевого органа администрации города Каменска-Уральского по городскому хозяйству;</w:t>
      </w:r>
    </w:p>
    <w:p w:rsidR="001B5C6D" w:rsidRPr="00277A2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F03257">
        <w:rPr>
          <w:rFonts w:ascii="Times New Roman" w:hAnsi="Times New Roman" w:cs="Times New Roman"/>
          <w:sz w:val="28"/>
          <w:szCs w:val="28"/>
        </w:rPr>
        <w:t xml:space="preserve">2) </w:t>
      </w:r>
      <w:r w:rsidRPr="00703C0E">
        <w:rPr>
          <w:rFonts w:ascii="Times New Roman" w:hAnsi="Times New Roman" w:cs="Times New Roman"/>
          <w:sz w:val="28"/>
          <w:szCs w:val="28"/>
        </w:rPr>
        <w:t>заместитель начальника 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F03257">
        <w:rPr>
          <w:rFonts w:ascii="Times New Roman" w:hAnsi="Times New Roman" w:cs="Times New Roman"/>
          <w:sz w:val="28"/>
          <w:szCs w:val="28"/>
        </w:rPr>
        <w:t>ведущие и главные специалисты отраслевого органа администрации города Каменска-Уральского по городскому хозяйству.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37" w:history="1">
        <w:r w:rsidRPr="0068610C">
          <w:rPr>
            <w:rFonts w:ascii="Times New Roman" w:hAnsi="Times New Roman" w:cs="Times New Roman"/>
            <w:sz w:val="28"/>
            <w:szCs w:val="28"/>
          </w:rPr>
          <w:t>пунктом 4 статьи 24-1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«Нарушение правил организации регулярных пассажирских перевозок автомобильным и железнодорожным транспортом»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первый заместитель главы Администрации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начальник отраслевого органа администрации города Каменска-Уральского по городскому хозяйству;</w:t>
      </w:r>
    </w:p>
    <w:p w:rsidR="001B5C6D" w:rsidRPr="00277A2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703C0E">
        <w:rPr>
          <w:rFonts w:ascii="Times New Roman" w:hAnsi="Times New Roman" w:cs="Times New Roman"/>
          <w:sz w:val="28"/>
          <w:szCs w:val="28"/>
        </w:rPr>
        <w:t>заместитель начальника 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ведущие и главные специалисты отраслевого органа администрации города Каменска-Уральского по городскому хозяйству.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Должностное лицо органов местного самоуправления муниципального образования город Каменск-Уральский, уполномоченное составлять протоколы об административных правонарушениях, предусмотренных </w:t>
      </w:r>
      <w:hyperlink r:id="rId38" w:history="1">
        <w:r w:rsidRPr="009F4E0E">
          <w:rPr>
            <w:rFonts w:ascii="Times New Roman" w:hAnsi="Times New Roman" w:cs="Times New Roman"/>
            <w:sz w:val="28"/>
            <w:szCs w:val="28"/>
          </w:rPr>
          <w:t>статьей 30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«Невыполнение законных требований депутата Законодательного Собрания Свердловской области или депутата представительного органа муниципального образования» (в части административных правонарушений, связанных с невыполнением законных требований депутата Городской Думы города Каменска-Уральского), </w:t>
      </w:r>
      <w:hyperlink r:id="rId39" w:history="1">
        <w:r w:rsidRPr="009F4E0E">
          <w:rPr>
            <w:rFonts w:ascii="Times New Roman" w:hAnsi="Times New Roman" w:cs="Times New Roman"/>
            <w:sz w:val="28"/>
            <w:szCs w:val="28"/>
          </w:rPr>
          <w:t>статьей 31</w:t>
        </w:r>
      </w:hyperlink>
      <w:r>
        <w:rPr>
          <w:rFonts w:ascii="Times New Roman" w:hAnsi="Times New Roman" w:cs="Times New Roman"/>
          <w:sz w:val="28"/>
          <w:szCs w:val="28"/>
        </w:rPr>
        <w:t>«Нарушение срока представления ответа на депутатский запрос» (в части административных правонарушений, связанных с нарушением срока представления ответа на депутатский запрос депутата Городской Думы города Каменска-Уральского) Закона Свердловской области от 14.06.2005    № 52-ОЗ «Об административных правонарушениях на территории Свердловской области», - председатель Городской Думы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40" w:history="1">
        <w:r w:rsidRPr="005F65CC">
          <w:rPr>
            <w:rFonts w:ascii="Times New Roman" w:hAnsi="Times New Roman" w:cs="Times New Roman"/>
            <w:sz w:val="28"/>
            <w:szCs w:val="28"/>
          </w:rPr>
          <w:t>статьей 33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«Невыполнение в установленный срок законного предписания органа местного самоуправления или должностного лица местного самоуправления», </w:t>
      </w:r>
      <w:hyperlink r:id="rId41" w:history="1">
        <w:r w:rsidRPr="005F65CC">
          <w:rPr>
            <w:rFonts w:ascii="Times New Roman" w:hAnsi="Times New Roman" w:cs="Times New Roman"/>
            <w:sz w:val="28"/>
            <w:szCs w:val="28"/>
          </w:rPr>
          <w:t>статьей 34</w:t>
        </w:r>
      </w:hyperlink>
      <w:r>
        <w:rPr>
          <w:rFonts w:ascii="Times New Roman" w:hAnsi="Times New Roman" w:cs="Times New Roman"/>
          <w:sz w:val="28"/>
          <w:szCs w:val="28"/>
        </w:rPr>
        <w:t>«Непредставление сведений (информации) в орган местного самоуправления муниципального образования или должностному лицу местного самоуправления»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председатель Городской Думы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руководитель аппарата Администрации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председатель органа местного самоуправления «Контрольно-счетный орган муниципального образования город Каменск-Уральский»;</w:t>
      </w:r>
    </w:p>
    <w:p w:rsidR="001B5C6D" w:rsidRPr="00401CBF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401CBF">
        <w:rPr>
          <w:rFonts w:ascii="Times New Roman" w:hAnsi="Times New Roman" w:cs="Times New Roman"/>
          <w:sz w:val="28"/>
          <w:szCs w:val="28"/>
        </w:rPr>
        <w:t>начальник отраслевого органа Администрации города Каменска-Уральского по жилищному хозяйству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42" w:history="1">
        <w:r w:rsidRPr="003D6250">
          <w:rPr>
            <w:rFonts w:ascii="Times New Roman" w:hAnsi="Times New Roman" w:cs="Times New Roman"/>
            <w:sz w:val="28"/>
            <w:szCs w:val="28"/>
          </w:rPr>
          <w:t>статьей 34-1</w:t>
        </w:r>
      </w:hyperlink>
      <w:r>
        <w:rPr>
          <w:rFonts w:ascii="Times New Roman" w:hAnsi="Times New Roman" w:cs="Times New Roman"/>
          <w:sz w:val="28"/>
          <w:szCs w:val="28"/>
        </w:rPr>
        <w:t>«Несоблюдение требований муниципальных нормативных правовых актов о муниципальном контроле»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первый заместитель главы Администрации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заместитель главы Администрации города (курирующий вопросы экономики и финансов).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43" w:history="1">
        <w:r w:rsidRPr="000B1F00">
          <w:rPr>
            <w:rFonts w:ascii="Times New Roman" w:hAnsi="Times New Roman" w:cs="Times New Roman"/>
            <w:sz w:val="28"/>
            <w:szCs w:val="28"/>
          </w:rPr>
          <w:t>статьей 35</w:t>
        </w:r>
      </w:hyperlink>
      <w:r>
        <w:rPr>
          <w:rFonts w:ascii="Times New Roman" w:hAnsi="Times New Roman" w:cs="Times New Roman"/>
          <w:sz w:val="28"/>
          <w:szCs w:val="28"/>
        </w:rPr>
        <w:t>«Использование символов Свердловской области или официальных символов муниципального образования в нарушение установленного порядка» (в части административных правонарушений, связанных с нарушением установленного порядка использования символов муниципального образования город Каменск-Уральский)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глава города;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председатель Городской Думы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015D2">
        <w:rPr>
          <w:rFonts w:ascii="Times New Roman" w:hAnsi="Times New Roman" w:cs="Times New Roman"/>
          <w:sz w:val="28"/>
          <w:szCs w:val="28"/>
        </w:rPr>
        <w:t>23.</w:t>
      </w:r>
      <w:r>
        <w:rPr>
          <w:rFonts w:ascii="Times New Roman" w:hAnsi="Times New Roman" w:cs="Times New Roman"/>
          <w:sz w:val="28"/>
          <w:szCs w:val="28"/>
        </w:rPr>
        <w:t xml:space="preserve">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r w:rsidRPr="000B1F00">
        <w:rPr>
          <w:rFonts w:ascii="Times New Roman" w:hAnsi="Times New Roman" w:cs="Times New Roman"/>
          <w:sz w:val="28"/>
          <w:szCs w:val="28"/>
        </w:rPr>
        <w:fldChar w:fldCharType="begin"/>
      </w:r>
      <w:r w:rsidRPr="000B1F00">
        <w:rPr>
          <w:rFonts w:ascii="Times New Roman" w:hAnsi="Times New Roman" w:cs="Times New Roman"/>
          <w:sz w:val="28"/>
          <w:szCs w:val="28"/>
        </w:rPr>
        <w:instrText xml:space="preserve">HYPERLINK consultantplus://offline/ref=C5960ED3715556113E7708685D27FABB0FEF658DC696CB937264A2B6161B28254CD6EF5B535A71FD39F863C5h5P9F </w:instrText>
      </w:r>
      <w:r w:rsidRPr="00BD62E7">
        <w:rPr>
          <w:rFonts w:ascii="Times New Roman" w:hAnsi="Times New Roman" w:cs="Times New Roman"/>
          <w:sz w:val="28"/>
          <w:szCs w:val="28"/>
        </w:rPr>
      </w:r>
      <w:r w:rsidRPr="000B1F00">
        <w:rPr>
          <w:rFonts w:ascii="Times New Roman" w:hAnsi="Times New Roman" w:cs="Times New Roman"/>
          <w:sz w:val="28"/>
          <w:szCs w:val="28"/>
        </w:rPr>
        <w:fldChar w:fldCharType="separate"/>
      </w:r>
      <w:r w:rsidRPr="000B1F00">
        <w:rPr>
          <w:rFonts w:ascii="Times New Roman" w:hAnsi="Times New Roman" w:cs="Times New Roman"/>
          <w:sz w:val="28"/>
          <w:szCs w:val="28"/>
        </w:rPr>
        <w:t>с</w:t>
      </w:r>
      <w:r w:rsidRPr="00401CBF">
        <w:rPr>
          <w:rFonts w:ascii="Times New Roman" w:hAnsi="Times New Roman" w:cs="Times New Roman"/>
          <w:sz w:val="28"/>
          <w:szCs w:val="28"/>
        </w:rPr>
        <w:t>татьей 37 «Совершение действий, нарушающих тишину и покой граждан», статьей 38 «Нарушение правил содержания домашних животных»</w:t>
      </w:r>
      <w:r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Pr="00401CBF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F00">
        <w:rPr>
          <w:rFonts w:ascii="Times New Roman" w:hAnsi="Times New Roman" w:cs="Times New Roman"/>
          <w:sz w:val="28"/>
          <w:szCs w:val="28"/>
        </w:rPr>
        <w:fldChar w:fldCharType="end"/>
      </w:r>
      <w:r w:rsidRPr="00401CBF">
        <w:rPr>
          <w:rFonts w:ascii="Times New Roman" w:hAnsi="Times New Roman" w:cs="Times New Roman"/>
          <w:sz w:val="28"/>
          <w:szCs w:val="28"/>
        </w:rPr>
        <w:t>1) начальник отраслевого органа Администрации города Каменска-Уральского по жилищному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CBF">
        <w:rPr>
          <w:rFonts w:ascii="Times New Roman" w:hAnsi="Times New Roman" w:cs="Times New Roman"/>
          <w:sz w:val="28"/>
          <w:szCs w:val="28"/>
        </w:rPr>
        <w:t>2) руководители территориальных органов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заместитель начальника отраслевого органа Администрации города Каменска-Уральского по жилищному хозяйству;</w:t>
      </w:r>
    </w:p>
    <w:p w:rsidR="001B5C6D" w:rsidRPr="00401CBF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01CBF">
        <w:rPr>
          <w:rFonts w:ascii="Times New Roman" w:hAnsi="Times New Roman" w:cs="Times New Roman"/>
          <w:sz w:val="28"/>
          <w:szCs w:val="28"/>
        </w:rPr>
        <w:t>) ведущие и главные специалисты отраслевого органа Администрации города Каменска-Уральского по жилищному хозяйству.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401CBF">
        <w:rPr>
          <w:rFonts w:ascii="Times New Roman" w:hAnsi="Times New Roman" w:cs="Times New Roman"/>
          <w:sz w:val="28"/>
          <w:szCs w:val="28"/>
        </w:rPr>
        <w:t>) ведущие и главные специалисты территориальных органов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015D2">
        <w:rPr>
          <w:rFonts w:ascii="Times New Roman" w:hAnsi="Times New Roman" w:cs="Times New Roman"/>
          <w:sz w:val="28"/>
          <w:szCs w:val="28"/>
        </w:rPr>
        <w:t>24</w:t>
      </w:r>
      <w:r w:rsidRPr="00401CB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hyperlink r:id="rId44" w:history="1">
        <w:r w:rsidRPr="00C51266">
          <w:rPr>
            <w:rFonts w:ascii="Times New Roman" w:hAnsi="Times New Roman" w:cs="Times New Roman"/>
            <w:sz w:val="28"/>
            <w:szCs w:val="28"/>
          </w:rPr>
          <w:t>статьей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«Нарушение правил использования водных объектов общего пользования для личных и бытовых нужд», </w:t>
      </w:r>
      <w:r w:rsidRPr="00E44476">
        <w:rPr>
          <w:rFonts w:ascii="Times New Roman" w:hAnsi="Times New Roman" w:cs="Times New Roman"/>
          <w:sz w:val="28"/>
          <w:szCs w:val="28"/>
        </w:rPr>
        <w:t>статьей 40-1«Нарушение правил пользования водными объектами для плавания на маломерных судах», статьей  40-2 «Нарушение правил охраны жизни людей на водных объектах»</w:t>
      </w:r>
      <w:r>
        <w:rPr>
          <w:rFonts w:ascii="Times New Roman" w:hAnsi="Times New Roman" w:cs="Times New Roman"/>
          <w:sz w:val="28"/>
          <w:szCs w:val="28"/>
        </w:rPr>
        <w:t>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Pr="00F24359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359">
        <w:rPr>
          <w:rFonts w:ascii="Times New Roman" w:hAnsi="Times New Roman" w:cs="Times New Roman"/>
          <w:sz w:val="28"/>
          <w:szCs w:val="28"/>
        </w:rPr>
        <w:t>1) первый заместитель главы Администрации города;</w:t>
      </w:r>
    </w:p>
    <w:p w:rsidR="001B5C6D" w:rsidRPr="00F24359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359">
        <w:rPr>
          <w:rFonts w:ascii="Times New Roman" w:hAnsi="Times New Roman" w:cs="Times New Roman"/>
          <w:sz w:val="28"/>
          <w:szCs w:val="28"/>
        </w:rPr>
        <w:t>2) начальник отраслевого органа администрации города Каменска-Уральского по городскому хозяйству;</w:t>
      </w:r>
    </w:p>
    <w:p w:rsidR="001B5C6D" w:rsidRPr="00F24359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359">
        <w:rPr>
          <w:rFonts w:ascii="Times New Roman" w:hAnsi="Times New Roman" w:cs="Times New Roman"/>
          <w:sz w:val="28"/>
          <w:szCs w:val="28"/>
        </w:rPr>
        <w:t>3) руководители территориальных органов администрации города Каменска-Уральского;</w:t>
      </w:r>
    </w:p>
    <w:p w:rsidR="001B5C6D" w:rsidRPr="00703C0E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359">
        <w:rPr>
          <w:rFonts w:ascii="Times New Roman" w:hAnsi="Times New Roman" w:cs="Times New Roman"/>
          <w:sz w:val="28"/>
          <w:szCs w:val="28"/>
        </w:rPr>
        <w:t xml:space="preserve">4) </w:t>
      </w:r>
      <w:r w:rsidRPr="00703C0E">
        <w:rPr>
          <w:rFonts w:ascii="Times New Roman" w:hAnsi="Times New Roman" w:cs="Times New Roman"/>
          <w:sz w:val="28"/>
          <w:szCs w:val="28"/>
        </w:rPr>
        <w:t>заместитель начальника  отраслевого органа администрации города Каменска-Уральского по городскому хозяйству;</w:t>
      </w:r>
    </w:p>
    <w:p w:rsidR="001B5C6D" w:rsidRPr="00F24359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F24359">
        <w:rPr>
          <w:rFonts w:ascii="Times New Roman" w:hAnsi="Times New Roman" w:cs="Times New Roman"/>
          <w:sz w:val="28"/>
          <w:szCs w:val="28"/>
        </w:rPr>
        <w:t>ведущие и главные специалисты отраслевого органа администрации города Каменска-Уральского по городскому хозяйству;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24359">
        <w:rPr>
          <w:rFonts w:ascii="Times New Roman" w:hAnsi="Times New Roman" w:cs="Times New Roman"/>
          <w:sz w:val="28"/>
          <w:szCs w:val="28"/>
        </w:rPr>
        <w:t xml:space="preserve">) ведущие и главные специалисты, специалисты </w:t>
      </w:r>
      <w:r w:rsidRPr="00F2435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4359">
        <w:rPr>
          <w:rFonts w:ascii="Times New Roman" w:hAnsi="Times New Roman" w:cs="Times New Roman"/>
          <w:sz w:val="28"/>
          <w:szCs w:val="28"/>
        </w:rPr>
        <w:t xml:space="preserve"> категории  территориальных органов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015D2">
        <w:rPr>
          <w:rFonts w:ascii="Times New Roman" w:hAnsi="Times New Roman" w:cs="Times New Roman"/>
          <w:sz w:val="28"/>
          <w:szCs w:val="28"/>
        </w:rPr>
        <w:t>25</w:t>
      </w:r>
      <w:r w:rsidRPr="00F2435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Должностные лица органов местного самоуправления муниципального образования город Каменск-Уральский, уполномоченные составлять протоколы об административных правонарушениях, предусмотренных </w:t>
      </w:r>
      <w:r w:rsidRPr="00F24359">
        <w:rPr>
          <w:rFonts w:ascii="Times New Roman" w:hAnsi="Times New Roman" w:cs="Times New Roman"/>
          <w:sz w:val="28"/>
          <w:szCs w:val="28"/>
        </w:rPr>
        <w:t>статьей 41 «Приставание к гражданам»</w:t>
      </w:r>
      <w:r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 14.06.2005 № 52-ОЗ «Об административных правонарушениях на территории Свердловской области»:</w:t>
      </w:r>
    </w:p>
    <w:p w:rsidR="001B5C6D" w:rsidRPr="00F24359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359">
        <w:rPr>
          <w:rFonts w:ascii="Times New Roman" w:hAnsi="Times New Roman" w:cs="Times New Roman"/>
          <w:sz w:val="28"/>
          <w:szCs w:val="28"/>
        </w:rPr>
        <w:t>1) руководители территориальных органов администрации города Каменска-Уральского;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359">
        <w:rPr>
          <w:rFonts w:ascii="Times New Roman" w:hAnsi="Times New Roman" w:cs="Times New Roman"/>
          <w:sz w:val="28"/>
          <w:szCs w:val="28"/>
        </w:rPr>
        <w:t>2) ведущие и главные специалисты территориальных органов администрации города Каменска-Уральского.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5D2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. Полномочия должностных лиц, указанных в настоящем Перечне, по составлению протоколов о совершении соответствующих административных правонарушений подлежат обязательному включению в качестве должностной обязанности в их должностные инструкции.</w:t>
      </w:r>
    </w:p>
    <w:p w:rsidR="001B5C6D" w:rsidRDefault="001B5C6D" w:rsidP="008D121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B5C6D" w:rsidRDefault="001B5C6D" w:rsidP="008D12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B5C6D" w:rsidRDefault="001B5C6D" w:rsidP="008D121B"/>
    <w:p w:rsidR="001B5C6D" w:rsidRPr="00A14F68" w:rsidRDefault="001B5C6D" w:rsidP="00A14F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</w:p>
    <w:sectPr w:rsidR="001B5C6D" w:rsidRPr="00A14F68" w:rsidSect="00A14F68">
      <w:pgSz w:w="11906" w:h="16838"/>
      <w:pgMar w:top="539" w:right="1134" w:bottom="89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C6D" w:rsidRDefault="001B5C6D" w:rsidP="00A34FF8">
      <w:pPr>
        <w:spacing w:after="0" w:line="240" w:lineRule="auto"/>
      </w:pPr>
      <w:r>
        <w:separator/>
      </w:r>
    </w:p>
  </w:endnote>
  <w:endnote w:type="continuationSeparator" w:id="1">
    <w:p w:rsidR="001B5C6D" w:rsidRDefault="001B5C6D" w:rsidP="00A34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C6D" w:rsidRDefault="001B5C6D" w:rsidP="00A34FF8">
      <w:pPr>
        <w:spacing w:after="0" w:line="240" w:lineRule="auto"/>
      </w:pPr>
      <w:r>
        <w:separator/>
      </w:r>
    </w:p>
  </w:footnote>
  <w:footnote w:type="continuationSeparator" w:id="1">
    <w:p w:rsidR="001B5C6D" w:rsidRDefault="001B5C6D" w:rsidP="00A34F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61617"/>
    <w:multiLevelType w:val="hybridMultilevel"/>
    <w:tmpl w:val="6C961004"/>
    <w:lvl w:ilvl="0" w:tplc="DD20B99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E3B4B04"/>
    <w:multiLevelType w:val="hybridMultilevel"/>
    <w:tmpl w:val="BB4870A4"/>
    <w:lvl w:ilvl="0" w:tplc="B1F4544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566"/>
    <w:rsid w:val="00017996"/>
    <w:rsid w:val="0002249F"/>
    <w:rsid w:val="0003184F"/>
    <w:rsid w:val="00036668"/>
    <w:rsid w:val="0003744E"/>
    <w:rsid w:val="00044AB1"/>
    <w:rsid w:val="00045C0A"/>
    <w:rsid w:val="00046D4F"/>
    <w:rsid w:val="00055C24"/>
    <w:rsid w:val="00057B47"/>
    <w:rsid w:val="000622EA"/>
    <w:rsid w:val="00075444"/>
    <w:rsid w:val="0008377D"/>
    <w:rsid w:val="00086DEC"/>
    <w:rsid w:val="0008766A"/>
    <w:rsid w:val="00087ABA"/>
    <w:rsid w:val="000901D0"/>
    <w:rsid w:val="000B06E7"/>
    <w:rsid w:val="000B1F00"/>
    <w:rsid w:val="000C3F8D"/>
    <w:rsid w:val="000D3317"/>
    <w:rsid w:val="00137A25"/>
    <w:rsid w:val="00147E2E"/>
    <w:rsid w:val="00173AE4"/>
    <w:rsid w:val="00180230"/>
    <w:rsid w:val="00185685"/>
    <w:rsid w:val="001A0F3E"/>
    <w:rsid w:val="001A5095"/>
    <w:rsid w:val="001B3578"/>
    <w:rsid w:val="001B5C6D"/>
    <w:rsid w:val="001B6447"/>
    <w:rsid w:val="001D7E0E"/>
    <w:rsid w:val="001E26CC"/>
    <w:rsid w:val="001E4B92"/>
    <w:rsid w:val="001E5B8B"/>
    <w:rsid w:val="001F7A86"/>
    <w:rsid w:val="0021255D"/>
    <w:rsid w:val="00241392"/>
    <w:rsid w:val="00255A66"/>
    <w:rsid w:val="00277A2E"/>
    <w:rsid w:val="002812E3"/>
    <w:rsid w:val="00284C2E"/>
    <w:rsid w:val="00290597"/>
    <w:rsid w:val="002959A6"/>
    <w:rsid w:val="002975EE"/>
    <w:rsid w:val="002A51BD"/>
    <w:rsid w:val="002A5783"/>
    <w:rsid w:val="002B3C9B"/>
    <w:rsid w:val="002B4F02"/>
    <w:rsid w:val="002C4E7D"/>
    <w:rsid w:val="002D0779"/>
    <w:rsid w:val="002D0AD4"/>
    <w:rsid w:val="002D1B30"/>
    <w:rsid w:val="002D2A6C"/>
    <w:rsid w:val="002D3CD5"/>
    <w:rsid w:val="002D7748"/>
    <w:rsid w:val="002E1A85"/>
    <w:rsid w:val="002F7566"/>
    <w:rsid w:val="003076EC"/>
    <w:rsid w:val="00307F1D"/>
    <w:rsid w:val="00354562"/>
    <w:rsid w:val="003700E0"/>
    <w:rsid w:val="0037798E"/>
    <w:rsid w:val="00385EB6"/>
    <w:rsid w:val="003868D8"/>
    <w:rsid w:val="003C2732"/>
    <w:rsid w:val="003D16C2"/>
    <w:rsid w:val="003D6250"/>
    <w:rsid w:val="003E6AA2"/>
    <w:rsid w:val="00401CBF"/>
    <w:rsid w:val="00402174"/>
    <w:rsid w:val="004107BC"/>
    <w:rsid w:val="0041175F"/>
    <w:rsid w:val="00427410"/>
    <w:rsid w:val="00443B5C"/>
    <w:rsid w:val="00477FE0"/>
    <w:rsid w:val="00496BFF"/>
    <w:rsid w:val="004C3191"/>
    <w:rsid w:val="004F7E8F"/>
    <w:rsid w:val="00503939"/>
    <w:rsid w:val="00506F6F"/>
    <w:rsid w:val="00507E02"/>
    <w:rsid w:val="00512E21"/>
    <w:rsid w:val="0052302F"/>
    <w:rsid w:val="00541C57"/>
    <w:rsid w:val="005429B5"/>
    <w:rsid w:val="005B26B2"/>
    <w:rsid w:val="005B56C4"/>
    <w:rsid w:val="005F6307"/>
    <w:rsid w:val="005F65CC"/>
    <w:rsid w:val="00602D91"/>
    <w:rsid w:val="00611551"/>
    <w:rsid w:val="006158AB"/>
    <w:rsid w:val="00621007"/>
    <w:rsid w:val="00630DED"/>
    <w:rsid w:val="00632068"/>
    <w:rsid w:val="00632ADA"/>
    <w:rsid w:val="00647501"/>
    <w:rsid w:val="0066060F"/>
    <w:rsid w:val="0066666B"/>
    <w:rsid w:val="00684968"/>
    <w:rsid w:val="00684C4C"/>
    <w:rsid w:val="0068610C"/>
    <w:rsid w:val="00687E85"/>
    <w:rsid w:val="00691F71"/>
    <w:rsid w:val="006E377B"/>
    <w:rsid w:val="006F40CA"/>
    <w:rsid w:val="00703C0E"/>
    <w:rsid w:val="007146C5"/>
    <w:rsid w:val="00731EFB"/>
    <w:rsid w:val="00740E1E"/>
    <w:rsid w:val="00747DD2"/>
    <w:rsid w:val="00754949"/>
    <w:rsid w:val="00755893"/>
    <w:rsid w:val="007614EB"/>
    <w:rsid w:val="00773342"/>
    <w:rsid w:val="00776972"/>
    <w:rsid w:val="007A1B27"/>
    <w:rsid w:val="007C52CD"/>
    <w:rsid w:val="007E07A0"/>
    <w:rsid w:val="007E1D28"/>
    <w:rsid w:val="007E4C2E"/>
    <w:rsid w:val="008015D2"/>
    <w:rsid w:val="008077A5"/>
    <w:rsid w:val="00817DEE"/>
    <w:rsid w:val="00850B7E"/>
    <w:rsid w:val="008510B0"/>
    <w:rsid w:val="00864B60"/>
    <w:rsid w:val="008777A3"/>
    <w:rsid w:val="00883225"/>
    <w:rsid w:val="00890A09"/>
    <w:rsid w:val="008A0701"/>
    <w:rsid w:val="008A4AF6"/>
    <w:rsid w:val="008B2718"/>
    <w:rsid w:val="008B3322"/>
    <w:rsid w:val="008C4EB3"/>
    <w:rsid w:val="008D121B"/>
    <w:rsid w:val="008D21CB"/>
    <w:rsid w:val="009052CD"/>
    <w:rsid w:val="00905B04"/>
    <w:rsid w:val="0091622E"/>
    <w:rsid w:val="00922233"/>
    <w:rsid w:val="00941930"/>
    <w:rsid w:val="009459DE"/>
    <w:rsid w:val="0096545B"/>
    <w:rsid w:val="00973047"/>
    <w:rsid w:val="0097309D"/>
    <w:rsid w:val="0098373E"/>
    <w:rsid w:val="0098552F"/>
    <w:rsid w:val="009926CF"/>
    <w:rsid w:val="009E010A"/>
    <w:rsid w:val="009E3693"/>
    <w:rsid w:val="009E55C1"/>
    <w:rsid w:val="009F4E0E"/>
    <w:rsid w:val="00A12266"/>
    <w:rsid w:val="00A14F68"/>
    <w:rsid w:val="00A209CF"/>
    <w:rsid w:val="00A20C1E"/>
    <w:rsid w:val="00A23BEC"/>
    <w:rsid w:val="00A34FF8"/>
    <w:rsid w:val="00A36383"/>
    <w:rsid w:val="00A4585F"/>
    <w:rsid w:val="00A5427B"/>
    <w:rsid w:val="00A63AF5"/>
    <w:rsid w:val="00A80FA4"/>
    <w:rsid w:val="00A8366D"/>
    <w:rsid w:val="00A94C2A"/>
    <w:rsid w:val="00A9564D"/>
    <w:rsid w:val="00AB761E"/>
    <w:rsid w:val="00AD3DC3"/>
    <w:rsid w:val="00AD4761"/>
    <w:rsid w:val="00AE3403"/>
    <w:rsid w:val="00AF42DC"/>
    <w:rsid w:val="00B1066D"/>
    <w:rsid w:val="00B13010"/>
    <w:rsid w:val="00B1490A"/>
    <w:rsid w:val="00B16843"/>
    <w:rsid w:val="00B17CAD"/>
    <w:rsid w:val="00B24A29"/>
    <w:rsid w:val="00B31307"/>
    <w:rsid w:val="00B323B1"/>
    <w:rsid w:val="00B519B2"/>
    <w:rsid w:val="00B61699"/>
    <w:rsid w:val="00B7799B"/>
    <w:rsid w:val="00B8133D"/>
    <w:rsid w:val="00B91D84"/>
    <w:rsid w:val="00BB5B6A"/>
    <w:rsid w:val="00BC5774"/>
    <w:rsid w:val="00BD36A2"/>
    <w:rsid w:val="00BD62E7"/>
    <w:rsid w:val="00BD7602"/>
    <w:rsid w:val="00BE53ED"/>
    <w:rsid w:val="00BE544D"/>
    <w:rsid w:val="00BF0857"/>
    <w:rsid w:val="00BF1EC3"/>
    <w:rsid w:val="00BF529F"/>
    <w:rsid w:val="00C0599C"/>
    <w:rsid w:val="00C07939"/>
    <w:rsid w:val="00C1136F"/>
    <w:rsid w:val="00C360D6"/>
    <w:rsid w:val="00C500B7"/>
    <w:rsid w:val="00C51266"/>
    <w:rsid w:val="00C67233"/>
    <w:rsid w:val="00C7512D"/>
    <w:rsid w:val="00C871AA"/>
    <w:rsid w:val="00C92872"/>
    <w:rsid w:val="00CA1918"/>
    <w:rsid w:val="00CA6383"/>
    <w:rsid w:val="00CC337D"/>
    <w:rsid w:val="00D01CA3"/>
    <w:rsid w:val="00D040B3"/>
    <w:rsid w:val="00D16168"/>
    <w:rsid w:val="00D367BB"/>
    <w:rsid w:val="00D50CCD"/>
    <w:rsid w:val="00D84BF0"/>
    <w:rsid w:val="00D85AAA"/>
    <w:rsid w:val="00D95250"/>
    <w:rsid w:val="00DA7D31"/>
    <w:rsid w:val="00DB132B"/>
    <w:rsid w:val="00DD17D0"/>
    <w:rsid w:val="00DD7687"/>
    <w:rsid w:val="00DE11F0"/>
    <w:rsid w:val="00DF0392"/>
    <w:rsid w:val="00DF083B"/>
    <w:rsid w:val="00E00C49"/>
    <w:rsid w:val="00E103CF"/>
    <w:rsid w:val="00E10F25"/>
    <w:rsid w:val="00E114F8"/>
    <w:rsid w:val="00E13AB9"/>
    <w:rsid w:val="00E16A96"/>
    <w:rsid w:val="00E3406D"/>
    <w:rsid w:val="00E44476"/>
    <w:rsid w:val="00E55084"/>
    <w:rsid w:val="00E56CFA"/>
    <w:rsid w:val="00E728AE"/>
    <w:rsid w:val="00E80486"/>
    <w:rsid w:val="00E8764A"/>
    <w:rsid w:val="00EA4A75"/>
    <w:rsid w:val="00EC6AA1"/>
    <w:rsid w:val="00ED399B"/>
    <w:rsid w:val="00ED4E59"/>
    <w:rsid w:val="00F03257"/>
    <w:rsid w:val="00F24359"/>
    <w:rsid w:val="00F27FAC"/>
    <w:rsid w:val="00F31A0C"/>
    <w:rsid w:val="00F36E77"/>
    <w:rsid w:val="00F3708E"/>
    <w:rsid w:val="00F55E62"/>
    <w:rsid w:val="00F66F67"/>
    <w:rsid w:val="00FA2D82"/>
    <w:rsid w:val="00FD667F"/>
    <w:rsid w:val="00FE2DD8"/>
    <w:rsid w:val="00FE5AAA"/>
    <w:rsid w:val="00FE7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8A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C4E7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">
    <w:name w:val="Знак"/>
    <w:basedOn w:val="Normal"/>
    <w:uiPriority w:val="99"/>
    <w:rsid w:val="002C4E7D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2C4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C4E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44AB1"/>
    <w:pPr>
      <w:ind w:left="720"/>
    </w:pPr>
  </w:style>
  <w:style w:type="paragraph" w:styleId="Header">
    <w:name w:val="header"/>
    <w:basedOn w:val="Normal"/>
    <w:link w:val="HeaderChar"/>
    <w:uiPriority w:val="99"/>
    <w:rsid w:val="00A34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34FF8"/>
  </w:style>
  <w:style w:type="paragraph" w:styleId="Footer">
    <w:name w:val="footer"/>
    <w:basedOn w:val="Normal"/>
    <w:link w:val="FooterChar"/>
    <w:uiPriority w:val="99"/>
    <w:rsid w:val="00A34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34F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45CBED8DD2E7CD7E05C51C3DD200DCA0D62A59D36259FEF478647E5CAB167B8DADDAC8F416AF6D487ACF362fCAEJ" TargetMode="External"/><Relationship Id="rId13" Type="http://schemas.openxmlformats.org/officeDocument/2006/relationships/hyperlink" Target="consultantplus://offline/ref=5C8857CFE9745DE2344E3CFB8C411E4FD467674493128F226B6B69C22AC66F0C07w967I" TargetMode="External"/><Relationship Id="rId18" Type="http://schemas.openxmlformats.org/officeDocument/2006/relationships/hyperlink" Target="consultantplus://offline/ref=C5960ED3715556113E7708685D27FABB0FEF658DC696CB937264A2B6161B28254CD6EF5B535A71FD39F862C2h5P9F" TargetMode="External"/><Relationship Id="rId26" Type="http://schemas.openxmlformats.org/officeDocument/2006/relationships/hyperlink" Target="consultantplus://offline/ref=C5960ED3715556113E7708685D27FABB0FEF658DC696CB937264A2B6161B28254CD6EF5B535A71FD39F862C4h5P4F" TargetMode="External"/><Relationship Id="rId39" Type="http://schemas.openxmlformats.org/officeDocument/2006/relationships/hyperlink" Target="consultantplus://offline/ref=C5960ED3715556113E7708685D27FABB0FEF658DC696CB937264A2B6161B28254CD6EF5B535A71FD39F863C2h5PF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5960ED3715556113E7708685D27FABB0FEF658DC696CB937264A2B6161B28254CD6EF5B535A71FD39F862C5h5P4F" TargetMode="External"/><Relationship Id="rId34" Type="http://schemas.openxmlformats.org/officeDocument/2006/relationships/hyperlink" Target="consultantplus://offline/ref=C5960ED3715556113E7708685D27FABB0FEF658DC696CB937264A2B6161B28254CD6EF5B535A71FD39F861C8h5PDF" TargetMode="External"/><Relationship Id="rId42" Type="http://schemas.openxmlformats.org/officeDocument/2006/relationships/hyperlink" Target="consultantplus://offline/ref=C5960ED3715556113E7708685D27FABB0FEF658DC696CB937264A2B6161B28254CD6EF5B535A71FD39F866C9h5P4F" TargetMode="External"/><Relationship Id="rId7" Type="http://schemas.openxmlformats.org/officeDocument/2006/relationships/image" Target="media/image1.emf"/><Relationship Id="rId12" Type="http://schemas.openxmlformats.org/officeDocument/2006/relationships/hyperlink" Target="consultantplus://offline/ref=5C8857CFE9745DE2344E3CFB8C411E4FD467674493128F226B6B69C22AC66F0C07w967I" TargetMode="External"/><Relationship Id="rId17" Type="http://schemas.openxmlformats.org/officeDocument/2006/relationships/hyperlink" Target="consultantplus://offline/ref=C5960ED3715556113E7708685D27FABB0FEF658DC696CB937264A2B6161B28254CD6EF5B535A71FD39F862C2h5PFF" TargetMode="External"/><Relationship Id="rId25" Type="http://schemas.openxmlformats.org/officeDocument/2006/relationships/hyperlink" Target="consultantplus://offline/ref=C5960ED3715556113E7708685D27FABB0FEF658DC696CB937264A2B6161B28254CD6EF5B535A71FD39F862C4h5PBF" TargetMode="External"/><Relationship Id="rId33" Type="http://schemas.openxmlformats.org/officeDocument/2006/relationships/hyperlink" Target="consultantplus://offline/ref=C5960ED3715556113E7708685D27FABB0FEF658DC696CB937264A2B6161B28254CD6EF5B535A71FD39F862C7h5P5F" TargetMode="External"/><Relationship Id="rId38" Type="http://schemas.openxmlformats.org/officeDocument/2006/relationships/hyperlink" Target="consultantplus://offline/ref=C5960ED3715556113E7708685D27FABB0FEF658DC696CB937264A2B6161B28254CD6EF5B535A71FD39F863C3h5PAF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C5960ED3715556113E7708685D27FABB0FEF658DC696CB937264A2B6161B28254CD6EF5B535A71FD39F862C3h5PEF" TargetMode="External"/><Relationship Id="rId20" Type="http://schemas.openxmlformats.org/officeDocument/2006/relationships/hyperlink" Target="consultantplus://offline/ref=C5960ED3715556113E7708685D27FABB0FEF658DC696CB937264A2B6161B28254CD6EF5B535A71FD39F860C2h5P8F" TargetMode="External"/><Relationship Id="rId29" Type="http://schemas.openxmlformats.org/officeDocument/2006/relationships/hyperlink" Target="consultantplus://offline/ref=C5960ED3715556113E7708685D27FABB0FEF658DC696CB937264A2B6161B28254CD6EF5B535A71FD39F861C2h5P8F" TargetMode="External"/><Relationship Id="rId41" Type="http://schemas.openxmlformats.org/officeDocument/2006/relationships/hyperlink" Target="consultantplus://offline/ref=C5960ED3715556113E7708685D27FABB0FEF658DC696CB937264A2B6161B28254CD6EF5B535A71FD39F863C5h5PC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C8857CFE9745DE2344E3CFB8C411E4FD467674493128D266A6B69C22AC66F0C07976C561F1F371E0F8277A2w76AI" TargetMode="External"/><Relationship Id="rId24" Type="http://schemas.openxmlformats.org/officeDocument/2006/relationships/hyperlink" Target="consultantplus://offline/ref=C5960ED3715556113E7708685D27FABB0FEF658DC696CB937264A2B6161B28254CD6EF5B535A71FD39F866C4h5PCF" TargetMode="External"/><Relationship Id="rId32" Type="http://schemas.openxmlformats.org/officeDocument/2006/relationships/hyperlink" Target="consultantplus://offline/ref=C5960ED3715556113E7708685D27FABB0FEF658DC696CB937264A2B6161B28254CD6EF5B535A71FD39F861C5h5PCF" TargetMode="External"/><Relationship Id="rId37" Type="http://schemas.openxmlformats.org/officeDocument/2006/relationships/hyperlink" Target="consultantplus://offline/ref=C5960ED3715556113E7708685D27FABB0FEF658DC696CB937264A2B6161B28254CD6EF5B535A71FD39F866C1h5PBF" TargetMode="External"/><Relationship Id="rId40" Type="http://schemas.openxmlformats.org/officeDocument/2006/relationships/hyperlink" Target="consultantplus://offline/ref=C5960ED3715556113E7708685D27FABB0FEF658DC696CB937264A2B6161B28254CD6EF5B535A71FD39F863C2h5P5F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5960ED3715556113E7708685D27FABB0FEF658DC697CF957765A2B6161B28254CD6EF5B535A71FD39F862C1h5PBF" TargetMode="External"/><Relationship Id="rId23" Type="http://schemas.openxmlformats.org/officeDocument/2006/relationships/hyperlink" Target="consultantplus://offline/ref=C5960ED3715556113E7708685D27FABB0FEF658DC696CB937264A2B6161B28254CD6EF5B535A71FD39F866C5h5PEF" TargetMode="External"/><Relationship Id="rId28" Type="http://schemas.openxmlformats.org/officeDocument/2006/relationships/hyperlink" Target="consultantplus://offline/ref=C5960ED3715556113E7708685D27FABB0FEF658DC696CB937264A2B6161B28254CD6EF5B535A71FD39F861C2h5P5F" TargetMode="External"/><Relationship Id="rId36" Type="http://schemas.openxmlformats.org/officeDocument/2006/relationships/hyperlink" Target="consultantplus://offline/ref=C5960ED3715556113E7708685D27FABB0FEF658DC696CB937264A2B6161B28254CD6EF5B535A71FD39F860C5h5PCF" TargetMode="External"/><Relationship Id="rId10" Type="http://schemas.openxmlformats.org/officeDocument/2006/relationships/hyperlink" Target="consultantplus://offline/ref=5C8857CFE9745DE2344E3CFB8C411E4FD467674493138021616A69C22AC66F0C07976C561F1F371E0F8377A4w76EI" TargetMode="External"/><Relationship Id="rId19" Type="http://schemas.openxmlformats.org/officeDocument/2006/relationships/hyperlink" Target="consultantplus://offline/ref=C5960ED3715556113E7708685D27FABB0FEF658DC696CB937264A2B6161B28254CD6EF5B535A71FD39F862C5h5PBF" TargetMode="External"/><Relationship Id="rId31" Type="http://schemas.openxmlformats.org/officeDocument/2006/relationships/hyperlink" Target="consultantplus://offline/ref=C5960ED3715556113E7708685D27FABB0FEF658DC696CB937264A2B6161B28254CD6EF5B535A71FD39F862C7h5P8F" TargetMode="External"/><Relationship Id="rId44" Type="http://schemas.openxmlformats.org/officeDocument/2006/relationships/hyperlink" Target="consultantplus://offline/ref=C5960ED3715556113E7708685D27FABB0FEF658DC696CB937264A2B6161B28254CD6EF5B535A71FD39F860C4h5PC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5CBED8DD2E7CD7E05C51C3DD200DCA0D62A59D36259DEB468647E5CAB167B8DAfDADJ" TargetMode="External"/><Relationship Id="rId14" Type="http://schemas.openxmlformats.org/officeDocument/2006/relationships/hyperlink" Target="consultantplus://offline/ref=C5960ED3715556113E7708685D27FABB0FEF658DC696CB937264A2B6161B28254CD6EF5B535A71FD39F866C9h5PAF" TargetMode="External"/><Relationship Id="rId22" Type="http://schemas.openxmlformats.org/officeDocument/2006/relationships/hyperlink" Target="consultantplus://offline/ref=C5960ED3715556113E7708685D27FABB0FEF658DC696CB937264A2B6161B28254CD6EF5B535A71FD39F866C5h5PDF" TargetMode="External"/><Relationship Id="rId27" Type="http://schemas.openxmlformats.org/officeDocument/2006/relationships/hyperlink" Target="consultantplus://offline/ref=C5960ED3715556113E7708685D27FABB0FEF658DC696CB937264A2B6161B28254CD6EF5B535A71FD39F861C2h5PCF" TargetMode="External"/><Relationship Id="rId30" Type="http://schemas.openxmlformats.org/officeDocument/2006/relationships/hyperlink" Target="consultantplus://offline/ref=C5960ED3715556113E7708685D27FABB0FEF658DC696CB937264A2B6161B28254CD6EF5B535A71FD39F862C6h5P5F" TargetMode="External"/><Relationship Id="rId35" Type="http://schemas.openxmlformats.org/officeDocument/2006/relationships/hyperlink" Target="consultantplus://offline/ref=C5960ED3715556113E7708685D27FABB0FEF658DC696CB937264A2B6161B28254CD6EF5B535A71FD39F866C7h5PEF" TargetMode="External"/><Relationship Id="rId43" Type="http://schemas.openxmlformats.org/officeDocument/2006/relationships/hyperlink" Target="consultantplus://offline/ref=C5960ED3715556113E7708685D27FABB0FEF658DC696CB937264A2B6161B28254CD6EF5B535A71FD39F863C5h5P9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396</TotalTime>
  <Pages>12</Pages>
  <Words>5346</Words>
  <Characters>30477</Characters>
  <Application>Microsoft Office Outlook</Application>
  <DocSecurity>0</DocSecurity>
  <Lines>0</Lines>
  <Paragraphs>0</Paragraphs>
  <ScaleCrop>false</ScaleCrop>
  <Company>Duma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</dc:creator>
  <cp:keywords/>
  <dc:description/>
  <cp:lastModifiedBy>TESTER</cp:lastModifiedBy>
  <cp:revision>156</cp:revision>
  <cp:lastPrinted>2013-08-14T09:41:00Z</cp:lastPrinted>
  <dcterms:created xsi:type="dcterms:W3CDTF">2013-08-08T09:24:00Z</dcterms:created>
  <dcterms:modified xsi:type="dcterms:W3CDTF">2014-08-20T11:19:00Z</dcterms:modified>
</cp:coreProperties>
</file>