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7F245F" w:rsidRDefault="00C940AC" w:rsidP="007F245F">
      <w:pPr>
        <w:pStyle w:val="1"/>
        <w:jc w:val="left"/>
        <w:rPr>
          <w:rFonts w:ascii="Liberation Serif" w:hAnsi="Liberation Serif" w:cs="Liberation Serif"/>
          <w:b w:val="0"/>
          <w:bCs/>
          <w:iCs w:val="0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C4E4681" wp14:editId="11F3AB5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D2553" w:rsidRDefault="001D2553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4B8C9B2" wp14:editId="301E90C0">
                                  <wp:extent cx="423545" cy="719455"/>
                                  <wp:effectExtent l="0" t="0" r="0" b="4445"/>
                                  <wp:docPr id="5" name="Рисунок 5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3545" cy="7194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1D2553" w:rsidRDefault="001D2553" w:rsidP="004C3D72">
                      <w:r>
                        <w:rPr>
                          <w:noProof/>
                        </w:rPr>
                        <w:drawing>
                          <wp:inline distT="0" distB="0" distL="0" distR="0" wp14:anchorId="34B8C9B2" wp14:editId="301E90C0">
                            <wp:extent cx="423545" cy="719455"/>
                            <wp:effectExtent l="0" t="0" r="0" b="4445"/>
                            <wp:docPr id="5" name="Рисунок 5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3545" cy="71945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C940AC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 wp14:anchorId="61A3BA67" wp14:editId="6132F6AE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575867">
        <w:rPr>
          <w:rFonts w:ascii="Liberation Serif" w:hAnsi="Liberation Serif" w:cs="Liberation Serif"/>
          <w:sz w:val="24"/>
        </w:rPr>
        <w:t xml:space="preserve"> 22.12.2023 </w:t>
      </w:r>
      <w:r w:rsidR="002A4500">
        <w:rPr>
          <w:rFonts w:ascii="Liberation Serif" w:hAnsi="Liberation Serif" w:cs="Liberation Serif"/>
          <w:sz w:val="24"/>
        </w:rPr>
        <w:t xml:space="preserve"> </w:t>
      </w:r>
      <w:r w:rsidR="00133698" w:rsidRPr="00B91D93">
        <w:rPr>
          <w:rFonts w:ascii="Liberation Serif" w:hAnsi="Liberation Serif" w:cs="Liberation Serif"/>
          <w:sz w:val="24"/>
        </w:rPr>
        <w:t>№</w:t>
      </w:r>
      <w:r w:rsidR="00575867">
        <w:rPr>
          <w:rFonts w:ascii="Liberation Serif" w:hAnsi="Liberation Serif" w:cs="Liberation Serif"/>
          <w:sz w:val="24"/>
        </w:rPr>
        <w:t xml:space="preserve"> 843</w:t>
      </w:r>
    </w:p>
    <w:p w:rsidR="0040589A" w:rsidRPr="001C12ED" w:rsidRDefault="0040589A" w:rsidP="00133698">
      <w:pPr>
        <w:rPr>
          <w:rFonts w:ascii="Liberation Serif" w:hAnsi="Liberation Serif" w:cs="Liberation Serif"/>
          <w:sz w:val="28"/>
          <w:szCs w:val="28"/>
        </w:rPr>
      </w:pPr>
    </w:p>
    <w:p w:rsidR="003A58E4" w:rsidRDefault="00025861" w:rsidP="00B6379C">
      <w:pPr>
        <w:pStyle w:val="af1"/>
        <w:jc w:val="center"/>
        <w:rPr>
          <w:rFonts w:ascii="Liberation Serif" w:hAnsi="Liberation Serif" w:cs="Liberation Serif"/>
          <w:b/>
          <w:bCs/>
          <w:iCs/>
          <w:sz w:val="28"/>
          <w:szCs w:val="28"/>
        </w:rPr>
      </w:pPr>
      <w:r>
        <w:rPr>
          <w:rFonts w:ascii="Liberation Serif" w:hAnsi="Liberation Serif" w:cs="Liberation Serif"/>
          <w:b/>
          <w:bCs/>
          <w:iCs/>
          <w:sz w:val="28"/>
          <w:szCs w:val="28"/>
        </w:rPr>
        <w:t>Об утверждении К</w:t>
      </w:r>
      <w:r w:rsidR="00AB50E9"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омплексного плана по укреплению общественного здоровья населения Каменск-Уральского городского округа </w:t>
      </w:r>
    </w:p>
    <w:p w:rsidR="008154F8" w:rsidRPr="00B6379C" w:rsidRDefault="003A58E4" w:rsidP="00B6379C">
      <w:pPr>
        <w:pStyle w:val="af1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/>
          <w:iCs/>
          <w:sz w:val="28"/>
          <w:szCs w:val="28"/>
        </w:rPr>
        <w:t>на 2024</w:t>
      </w:r>
      <w:r w:rsidR="00AB50E9">
        <w:rPr>
          <w:rFonts w:ascii="Liberation Serif" w:hAnsi="Liberation Serif"/>
          <w:b/>
          <w:iCs/>
          <w:sz w:val="28"/>
          <w:szCs w:val="28"/>
        </w:rPr>
        <w:t>-2025</w:t>
      </w:r>
      <w:r w:rsidR="002A4500" w:rsidRPr="00B6379C">
        <w:rPr>
          <w:rFonts w:ascii="Liberation Serif" w:hAnsi="Liberation Serif"/>
          <w:b/>
          <w:iCs/>
          <w:sz w:val="28"/>
          <w:szCs w:val="28"/>
        </w:rPr>
        <w:t xml:space="preserve"> год</w:t>
      </w:r>
      <w:r w:rsidR="0033329D">
        <w:rPr>
          <w:rFonts w:ascii="Liberation Serif" w:hAnsi="Liberation Serif"/>
          <w:b/>
          <w:iCs/>
          <w:sz w:val="28"/>
          <w:szCs w:val="28"/>
        </w:rPr>
        <w:t>ы</w:t>
      </w:r>
    </w:p>
    <w:p w:rsidR="0040589A" w:rsidRPr="001C12ED" w:rsidRDefault="0040589A" w:rsidP="00AB50E9">
      <w:pPr>
        <w:pStyle w:val="a4"/>
        <w:ind w:firstLine="0"/>
        <w:rPr>
          <w:rFonts w:ascii="Liberation Serif" w:hAnsi="Liberation Serif" w:cs="Liberation Serif"/>
          <w:sz w:val="28"/>
          <w:szCs w:val="28"/>
        </w:rPr>
      </w:pPr>
    </w:p>
    <w:p w:rsidR="004265AD" w:rsidRPr="00025861" w:rsidRDefault="00E902C0" w:rsidP="00025861">
      <w:pPr>
        <w:pStyle w:val="ConsPlusNormal"/>
        <w:ind w:firstLine="539"/>
        <w:jc w:val="both"/>
        <w:rPr>
          <w:rFonts w:ascii="Liberation Serif" w:hAnsi="Liberation Serif"/>
          <w:sz w:val="28"/>
          <w:szCs w:val="28"/>
        </w:rPr>
      </w:pPr>
      <w:r w:rsidRPr="00025861">
        <w:rPr>
          <w:rFonts w:ascii="Liberation Serif" w:hAnsi="Liberation Serif"/>
          <w:sz w:val="28"/>
          <w:szCs w:val="28"/>
        </w:rPr>
        <w:t xml:space="preserve">В соответствии с Федеральным законом Российской Федерации                   от 21 ноября 2011 года № 323-ФЗ «Об основах охраны здоровья граждан               в Российской Федерации», </w:t>
      </w:r>
      <w:r w:rsidR="00025861" w:rsidRPr="00025861">
        <w:rPr>
          <w:rFonts w:ascii="Liberation Serif" w:hAnsi="Liberation Serif"/>
          <w:sz w:val="28"/>
          <w:szCs w:val="28"/>
        </w:rPr>
        <w:t>в целях организации комплекса межведомственных мероприятий, направленных на укрепление общественного здоровья населения,</w:t>
      </w:r>
      <w:r w:rsidRPr="00025861">
        <w:rPr>
          <w:rFonts w:ascii="Liberation Serif" w:hAnsi="Liberation Serif"/>
          <w:sz w:val="28"/>
          <w:szCs w:val="28"/>
        </w:rPr>
        <w:t xml:space="preserve"> </w:t>
      </w:r>
      <w:r w:rsidR="004265AD" w:rsidRPr="00025861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025861" w:rsidRPr="003A58E4" w:rsidRDefault="004265AD" w:rsidP="00025861">
      <w:pPr>
        <w:pStyle w:val="ConsPlusNormal"/>
        <w:jc w:val="both"/>
        <w:rPr>
          <w:rFonts w:ascii="Liberation Serif" w:hAnsi="Liberation Serif"/>
          <w:b/>
          <w:bCs/>
          <w:sz w:val="28"/>
          <w:szCs w:val="28"/>
        </w:rPr>
      </w:pPr>
      <w:r w:rsidRPr="003A58E4"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:rsidR="00025861" w:rsidRPr="00025861" w:rsidRDefault="00025861" w:rsidP="00025861">
      <w:pPr>
        <w:pStyle w:val="ConsPlusNormal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025861">
        <w:rPr>
          <w:rFonts w:ascii="Liberation Serif" w:hAnsi="Liberation Serif"/>
          <w:bCs/>
          <w:sz w:val="28"/>
          <w:szCs w:val="28"/>
        </w:rPr>
        <w:t xml:space="preserve">1. Утвердить Комплексный </w:t>
      </w:r>
      <w:hyperlink w:anchor="P31">
        <w:r w:rsidRPr="00025861">
          <w:rPr>
            <w:rStyle w:val="ae"/>
            <w:rFonts w:ascii="Liberation Serif" w:hAnsi="Liberation Serif"/>
            <w:bCs/>
            <w:color w:val="auto"/>
            <w:sz w:val="28"/>
            <w:szCs w:val="28"/>
            <w:u w:val="none"/>
          </w:rPr>
          <w:t>план</w:t>
        </w:r>
      </w:hyperlink>
      <w:r w:rsidRPr="00025861">
        <w:rPr>
          <w:rFonts w:ascii="Liberation Serif" w:hAnsi="Liberation Serif"/>
          <w:bCs/>
          <w:sz w:val="28"/>
          <w:szCs w:val="28"/>
        </w:rPr>
        <w:t xml:space="preserve"> по укреплению общественного здоровья населения Каменск-Уральского городского округа на 202</w:t>
      </w:r>
      <w:r w:rsidR="003A58E4">
        <w:rPr>
          <w:rFonts w:ascii="Liberation Serif" w:hAnsi="Liberation Serif"/>
          <w:bCs/>
          <w:sz w:val="28"/>
          <w:szCs w:val="28"/>
        </w:rPr>
        <w:t>4</w:t>
      </w:r>
      <w:r w:rsidRPr="00025861">
        <w:rPr>
          <w:rFonts w:ascii="Liberation Serif" w:hAnsi="Liberation Serif"/>
          <w:bCs/>
          <w:sz w:val="28"/>
          <w:szCs w:val="28"/>
        </w:rPr>
        <w:t>-2025 годы</w:t>
      </w:r>
      <w:r w:rsidR="00F0078B">
        <w:rPr>
          <w:rFonts w:ascii="Liberation Serif" w:hAnsi="Liberation Serif"/>
          <w:bCs/>
          <w:sz w:val="28"/>
          <w:szCs w:val="28"/>
        </w:rPr>
        <w:t xml:space="preserve"> </w:t>
      </w:r>
      <w:r w:rsidR="00184712">
        <w:rPr>
          <w:rFonts w:ascii="Liberation Serif" w:hAnsi="Liberation Serif"/>
          <w:bCs/>
          <w:sz w:val="28"/>
          <w:szCs w:val="28"/>
        </w:rPr>
        <w:t xml:space="preserve">                </w:t>
      </w:r>
      <w:r w:rsidR="00F0078B">
        <w:rPr>
          <w:rFonts w:ascii="Liberation Serif" w:hAnsi="Liberation Serif"/>
          <w:bCs/>
          <w:sz w:val="28"/>
          <w:szCs w:val="28"/>
        </w:rPr>
        <w:t>(далее – план)</w:t>
      </w:r>
      <w:r w:rsidRPr="00025861">
        <w:rPr>
          <w:rFonts w:ascii="Liberation Serif" w:hAnsi="Liberation Serif"/>
          <w:bCs/>
          <w:sz w:val="28"/>
          <w:szCs w:val="28"/>
        </w:rPr>
        <w:t xml:space="preserve"> (прилагается).</w:t>
      </w:r>
    </w:p>
    <w:p w:rsidR="00BF36DA" w:rsidRPr="00025861" w:rsidRDefault="00025861" w:rsidP="00BF36DA">
      <w:pPr>
        <w:pStyle w:val="ConsPlusNormal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025861">
        <w:rPr>
          <w:rFonts w:ascii="Liberation Serif" w:hAnsi="Liberation Serif"/>
          <w:bCs/>
          <w:sz w:val="28"/>
          <w:szCs w:val="28"/>
        </w:rPr>
        <w:t xml:space="preserve">2. Утвердить форму </w:t>
      </w:r>
      <w:hyperlink w:anchor="P568">
        <w:r w:rsidRPr="00025861">
          <w:rPr>
            <w:rStyle w:val="ae"/>
            <w:rFonts w:ascii="Liberation Serif" w:hAnsi="Liberation Serif"/>
            <w:bCs/>
            <w:color w:val="auto"/>
            <w:sz w:val="28"/>
            <w:szCs w:val="28"/>
            <w:u w:val="none"/>
          </w:rPr>
          <w:t>отчета</w:t>
        </w:r>
      </w:hyperlink>
      <w:r w:rsidRPr="00025861">
        <w:rPr>
          <w:rFonts w:ascii="Liberation Serif" w:hAnsi="Liberation Serif"/>
          <w:bCs/>
          <w:sz w:val="28"/>
          <w:szCs w:val="28"/>
        </w:rPr>
        <w:t xml:space="preserve"> о выполнении </w:t>
      </w:r>
      <w:r w:rsidR="003747AF">
        <w:rPr>
          <w:rFonts w:ascii="Liberation Serif" w:hAnsi="Liberation Serif"/>
          <w:bCs/>
          <w:sz w:val="28"/>
          <w:szCs w:val="28"/>
        </w:rPr>
        <w:t xml:space="preserve">Комплексного </w:t>
      </w:r>
      <w:r w:rsidRPr="00025861">
        <w:rPr>
          <w:rFonts w:ascii="Liberation Serif" w:hAnsi="Liberation Serif"/>
          <w:bCs/>
          <w:sz w:val="28"/>
          <w:szCs w:val="28"/>
        </w:rPr>
        <w:t>плана</w:t>
      </w:r>
      <w:r w:rsidR="003A58E4" w:rsidRPr="003A58E4">
        <w:rPr>
          <w:rFonts w:ascii="Liberation Serif" w:eastAsia="Times New Roman" w:hAnsi="Liberation Serif" w:cs="Times New Roman"/>
          <w:bCs/>
          <w:sz w:val="28"/>
          <w:szCs w:val="28"/>
        </w:rPr>
        <w:t xml:space="preserve"> </w:t>
      </w:r>
      <w:r w:rsidR="003A58E4" w:rsidRPr="003A58E4">
        <w:rPr>
          <w:rFonts w:ascii="Liberation Serif" w:hAnsi="Liberation Serif"/>
          <w:bCs/>
          <w:sz w:val="28"/>
          <w:szCs w:val="28"/>
        </w:rPr>
        <w:t>по укреплению общественного здоровья населения Каменск-Уральского городского округа на 2024-2025 годы</w:t>
      </w:r>
      <w:r w:rsidRPr="00025861">
        <w:rPr>
          <w:rFonts w:ascii="Liberation Serif" w:hAnsi="Liberation Serif"/>
          <w:bCs/>
          <w:sz w:val="28"/>
          <w:szCs w:val="28"/>
        </w:rPr>
        <w:t xml:space="preserve"> (прилагается).</w:t>
      </w:r>
    </w:p>
    <w:p w:rsidR="00025861" w:rsidRPr="00025861" w:rsidRDefault="00025861" w:rsidP="00025861">
      <w:pPr>
        <w:pStyle w:val="ConsPlusNormal"/>
        <w:ind w:firstLine="708"/>
        <w:jc w:val="both"/>
        <w:rPr>
          <w:rFonts w:ascii="Liberation Serif" w:hAnsi="Liberation Serif"/>
          <w:bCs/>
          <w:sz w:val="28"/>
          <w:szCs w:val="28"/>
        </w:rPr>
      </w:pPr>
      <w:r w:rsidRPr="00025861">
        <w:rPr>
          <w:rFonts w:ascii="Liberation Serif" w:hAnsi="Liberation Serif"/>
          <w:bCs/>
          <w:sz w:val="28"/>
          <w:szCs w:val="28"/>
        </w:rPr>
        <w:t xml:space="preserve">3. Рекомендовать исполнителям </w:t>
      </w:r>
      <w:hyperlink w:anchor="P31">
        <w:r w:rsidR="002F2188">
          <w:rPr>
            <w:rStyle w:val="ae"/>
            <w:rFonts w:ascii="Liberation Serif" w:hAnsi="Liberation Serif"/>
            <w:bCs/>
            <w:color w:val="auto"/>
            <w:sz w:val="28"/>
            <w:szCs w:val="28"/>
            <w:u w:val="none"/>
          </w:rPr>
          <w:t>п</w:t>
        </w:r>
        <w:r w:rsidRPr="00025861">
          <w:rPr>
            <w:rStyle w:val="ae"/>
            <w:rFonts w:ascii="Liberation Serif" w:hAnsi="Liberation Serif"/>
            <w:bCs/>
            <w:color w:val="auto"/>
            <w:sz w:val="28"/>
            <w:szCs w:val="28"/>
            <w:u w:val="none"/>
          </w:rPr>
          <w:t>лана</w:t>
        </w:r>
      </w:hyperlink>
      <w:r w:rsidRPr="00025861">
        <w:rPr>
          <w:rFonts w:ascii="Liberation Serif" w:hAnsi="Liberation Serif"/>
          <w:bCs/>
          <w:sz w:val="28"/>
          <w:szCs w:val="28"/>
        </w:rPr>
        <w:t xml:space="preserve"> ежегодно</w:t>
      </w:r>
      <w:r w:rsidR="003A58E4">
        <w:rPr>
          <w:rFonts w:ascii="Liberation Serif" w:hAnsi="Liberation Serif"/>
          <w:bCs/>
          <w:sz w:val="28"/>
          <w:szCs w:val="28"/>
        </w:rPr>
        <w:t>,</w:t>
      </w:r>
      <w:r w:rsidRPr="00025861">
        <w:rPr>
          <w:rFonts w:ascii="Liberation Serif" w:hAnsi="Liberation Serif"/>
          <w:bCs/>
          <w:sz w:val="28"/>
          <w:szCs w:val="28"/>
        </w:rPr>
        <w:t xml:space="preserve"> в срок до 1 </w:t>
      </w:r>
      <w:r w:rsidR="00BD167C">
        <w:rPr>
          <w:rFonts w:ascii="Liberation Serif" w:hAnsi="Liberation Serif"/>
          <w:bCs/>
          <w:sz w:val="28"/>
          <w:szCs w:val="28"/>
        </w:rPr>
        <w:t>февраля</w:t>
      </w:r>
      <w:r w:rsidRPr="00025861">
        <w:rPr>
          <w:rFonts w:ascii="Liberation Serif" w:hAnsi="Liberation Serif"/>
          <w:bCs/>
          <w:sz w:val="28"/>
          <w:szCs w:val="28"/>
        </w:rPr>
        <w:t xml:space="preserve"> года, следующего </w:t>
      </w:r>
      <w:proofErr w:type="gramStart"/>
      <w:r w:rsidRPr="00025861">
        <w:rPr>
          <w:rFonts w:ascii="Liberation Serif" w:hAnsi="Liberation Serif"/>
          <w:bCs/>
          <w:sz w:val="28"/>
          <w:szCs w:val="28"/>
        </w:rPr>
        <w:t>за</w:t>
      </w:r>
      <w:proofErr w:type="gramEnd"/>
      <w:r w:rsidRPr="00025861">
        <w:rPr>
          <w:rFonts w:ascii="Liberation Serif" w:hAnsi="Liberation Serif"/>
          <w:bCs/>
          <w:sz w:val="28"/>
          <w:szCs w:val="28"/>
        </w:rPr>
        <w:t xml:space="preserve"> </w:t>
      </w:r>
      <w:proofErr w:type="gramStart"/>
      <w:r w:rsidRPr="00025861">
        <w:rPr>
          <w:rFonts w:ascii="Liberation Serif" w:hAnsi="Liberation Serif"/>
          <w:bCs/>
          <w:sz w:val="28"/>
          <w:szCs w:val="28"/>
        </w:rPr>
        <w:t>отчетным</w:t>
      </w:r>
      <w:proofErr w:type="gramEnd"/>
      <w:r w:rsidRPr="00025861">
        <w:rPr>
          <w:rFonts w:ascii="Liberation Serif" w:hAnsi="Liberation Serif"/>
          <w:bCs/>
          <w:sz w:val="28"/>
          <w:szCs w:val="28"/>
        </w:rPr>
        <w:t>, представлять в Администрацию Каменск-Уральского городского округа</w:t>
      </w:r>
      <w:r w:rsidR="002F2188">
        <w:rPr>
          <w:rFonts w:ascii="Liberation Serif" w:hAnsi="Liberation Serif"/>
          <w:bCs/>
          <w:sz w:val="28"/>
          <w:szCs w:val="28"/>
        </w:rPr>
        <w:t xml:space="preserve"> </w:t>
      </w:r>
      <w:r w:rsidR="003A58E4">
        <w:rPr>
          <w:rFonts w:ascii="Liberation Serif" w:hAnsi="Liberation Serif"/>
          <w:bCs/>
          <w:sz w:val="28"/>
          <w:szCs w:val="28"/>
        </w:rPr>
        <w:t>отчет</w:t>
      </w:r>
      <w:r w:rsidR="002F2188">
        <w:rPr>
          <w:rFonts w:ascii="Liberation Serif" w:hAnsi="Liberation Serif"/>
          <w:bCs/>
          <w:sz w:val="28"/>
          <w:szCs w:val="28"/>
        </w:rPr>
        <w:t xml:space="preserve"> о выполнении п</w:t>
      </w:r>
      <w:r w:rsidR="00BF36DA">
        <w:rPr>
          <w:rFonts w:ascii="Liberation Serif" w:hAnsi="Liberation Serif"/>
          <w:bCs/>
          <w:sz w:val="28"/>
          <w:szCs w:val="28"/>
        </w:rPr>
        <w:t>лана.</w:t>
      </w:r>
    </w:p>
    <w:p w:rsidR="00C5102C" w:rsidRPr="004911C2" w:rsidRDefault="00025861" w:rsidP="004911C2">
      <w:pPr>
        <w:pStyle w:val="ConsPlusNormal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color w:val="FF0000"/>
          <w:sz w:val="28"/>
          <w:szCs w:val="28"/>
        </w:rPr>
        <w:tab/>
      </w:r>
      <w:r w:rsidRPr="004911C2">
        <w:rPr>
          <w:rFonts w:ascii="Liberation Serif" w:hAnsi="Liberation Serif"/>
          <w:bCs/>
          <w:sz w:val="28"/>
          <w:szCs w:val="28"/>
        </w:rPr>
        <w:t xml:space="preserve">4. </w:t>
      </w:r>
      <w:r w:rsidR="003A58E4">
        <w:rPr>
          <w:rFonts w:ascii="Liberation Serif" w:hAnsi="Liberation Serif"/>
          <w:bCs/>
          <w:sz w:val="28"/>
          <w:szCs w:val="28"/>
        </w:rPr>
        <w:t>Признать</w:t>
      </w:r>
      <w:r w:rsidR="00C5102C" w:rsidRPr="004911C2">
        <w:rPr>
          <w:rFonts w:ascii="Liberation Serif" w:hAnsi="Liberation Serif"/>
          <w:bCs/>
          <w:sz w:val="28"/>
          <w:szCs w:val="28"/>
        </w:rPr>
        <w:t xml:space="preserve"> утратившими силу </w:t>
      </w:r>
      <w:r w:rsidR="00534316">
        <w:rPr>
          <w:rFonts w:ascii="Liberation Serif" w:hAnsi="Liberation Serif"/>
          <w:bCs/>
          <w:sz w:val="28"/>
          <w:szCs w:val="28"/>
        </w:rPr>
        <w:t>с 01.01.2024</w:t>
      </w:r>
      <w:r w:rsidR="00C5102C" w:rsidRPr="004911C2">
        <w:rPr>
          <w:rFonts w:ascii="Liberation Serif" w:hAnsi="Liberation Serif"/>
          <w:bCs/>
          <w:sz w:val="28"/>
          <w:szCs w:val="28"/>
        </w:rPr>
        <w:t>:</w:t>
      </w:r>
    </w:p>
    <w:p w:rsidR="00C5102C" w:rsidRPr="004911C2" w:rsidRDefault="00C5102C" w:rsidP="004911C2">
      <w:pPr>
        <w:pStyle w:val="ConsPlusNormal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4911C2">
        <w:rPr>
          <w:rFonts w:ascii="Liberation Serif" w:hAnsi="Liberation Serif"/>
          <w:bCs/>
          <w:sz w:val="28"/>
          <w:szCs w:val="28"/>
        </w:rPr>
        <w:t xml:space="preserve">1) </w:t>
      </w:r>
      <w:r w:rsidR="00BE64DE">
        <w:rPr>
          <w:rFonts w:ascii="Liberation Serif" w:hAnsi="Liberation Serif"/>
          <w:bCs/>
          <w:sz w:val="28"/>
          <w:szCs w:val="28"/>
        </w:rPr>
        <w:t xml:space="preserve">постановление </w:t>
      </w:r>
      <w:r w:rsidR="004911C2" w:rsidRPr="004911C2">
        <w:rPr>
          <w:rFonts w:ascii="Liberation Serif" w:hAnsi="Liberation Serif"/>
          <w:sz w:val="28"/>
          <w:szCs w:val="28"/>
        </w:rPr>
        <w:t>А</w:t>
      </w:r>
      <w:r w:rsidRPr="004911C2">
        <w:rPr>
          <w:rFonts w:ascii="Liberation Serif" w:hAnsi="Liberation Serif"/>
          <w:sz w:val="28"/>
          <w:szCs w:val="28"/>
        </w:rPr>
        <w:t>дминистрации города Каменска-Уральского от 27.12.2019 № 1055 «Об утверждении межведомственного комплексного плана мероприятий по формированию здорового образа жизни населения муниципального образования город Каменск-Уральский на 2020-2024 годы»</w:t>
      </w:r>
      <w:r w:rsidRPr="004911C2">
        <w:rPr>
          <w:rFonts w:ascii="Liberation Serif" w:hAnsi="Liberation Serif"/>
          <w:bCs/>
          <w:sz w:val="28"/>
          <w:szCs w:val="28"/>
        </w:rPr>
        <w:t xml:space="preserve">; </w:t>
      </w:r>
    </w:p>
    <w:p w:rsidR="00C5102C" w:rsidRDefault="004911C2" w:rsidP="003A58E4">
      <w:pPr>
        <w:pStyle w:val="ConsPlusNormal"/>
        <w:ind w:firstLine="708"/>
        <w:jc w:val="both"/>
        <w:rPr>
          <w:rFonts w:ascii="Liberation Serif" w:hAnsi="Liberation Serif"/>
          <w:bCs/>
          <w:sz w:val="28"/>
          <w:szCs w:val="28"/>
        </w:rPr>
      </w:pPr>
      <w:r w:rsidRPr="004911C2">
        <w:rPr>
          <w:rFonts w:ascii="Liberation Serif" w:hAnsi="Liberation Serif"/>
          <w:bCs/>
          <w:sz w:val="28"/>
          <w:szCs w:val="28"/>
        </w:rPr>
        <w:t xml:space="preserve">2) </w:t>
      </w:r>
      <w:r w:rsidR="00BE64DE">
        <w:rPr>
          <w:rFonts w:ascii="Liberation Serif" w:hAnsi="Liberation Serif"/>
          <w:bCs/>
          <w:sz w:val="28"/>
          <w:szCs w:val="28"/>
        </w:rPr>
        <w:t xml:space="preserve">постановление </w:t>
      </w:r>
      <w:r w:rsidRPr="004911C2">
        <w:rPr>
          <w:rFonts w:ascii="Liberation Serif" w:hAnsi="Liberation Serif"/>
          <w:bCs/>
          <w:sz w:val="28"/>
          <w:szCs w:val="28"/>
        </w:rPr>
        <w:t>Администрации Каменск-Уральского городского округа от 10.12.2021</w:t>
      </w:r>
      <w:r w:rsidR="00C5102C" w:rsidRPr="004911C2">
        <w:rPr>
          <w:rFonts w:ascii="Liberation Serif" w:hAnsi="Liberation Serif"/>
          <w:bCs/>
          <w:sz w:val="28"/>
          <w:szCs w:val="28"/>
        </w:rPr>
        <w:t xml:space="preserve"> № </w:t>
      </w:r>
      <w:r w:rsidRPr="004911C2">
        <w:rPr>
          <w:rFonts w:ascii="Liberation Serif" w:hAnsi="Liberation Serif"/>
          <w:bCs/>
          <w:sz w:val="28"/>
          <w:szCs w:val="28"/>
        </w:rPr>
        <w:t>946 «О внесении изменений в постановление Администрации города Каменска-</w:t>
      </w:r>
      <w:r w:rsidR="003A58E4">
        <w:rPr>
          <w:rFonts w:ascii="Liberation Serif" w:hAnsi="Liberation Serif"/>
          <w:bCs/>
          <w:sz w:val="28"/>
          <w:szCs w:val="28"/>
        </w:rPr>
        <w:t>Уральского от 27.12.2019 № 1055 «</w:t>
      </w:r>
      <w:r w:rsidR="003A58E4" w:rsidRPr="003A58E4">
        <w:rPr>
          <w:rFonts w:ascii="Liberation Serif" w:hAnsi="Liberation Serif"/>
          <w:bCs/>
          <w:sz w:val="28"/>
          <w:szCs w:val="28"/>
        </w:rPr>
        <w:t>Об утверждении межведомственного комплексного плана мероприятий по формированию здорового образа жизни населения муниципального образования город Каменск-Уральский на 2020-2024 годы</w:t>
      </w:r>
      <w:r w:rsidR="003A58E4">
        <w:rPr>
          <w:rFonts w:ascii="Liberation Serif" w:hAnsi="Liberation Serif"/>
          <w:bCs/>
          <w:sz w:val="28"/>
          <w:szCs w:val="28"/>
        </w:rPr>
        <w:t>».</w:t>
      </w:r>
    </w:p>
    <w:p w:rsidR="002A4500" w:rsidRPr="004911C2" w:rsidRDefault="004911C2" w:rsidP="004911C2">
      <w:pPr>
        <w:pStyle w:val="ConsPlusNormal"/>
        <w:ind w:firstLine="708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5. </w:t>
      </w:r>
      <w:proofErr w:type="gramStart"/>
      <w:r w:rsidR="002A4500" w:rsidRPr="002A4500">
        <w:rPr>
          <w:rFonts w:ascii="Liberation Serif" w:hAnsi="Liberation Serif"/>
          <w:sz w:val="28"/>
          <w:szCs w:val="28"/>
        </w:rPr>
        <w:t>Разместить</w:t>
      </w:r>
      <w:proofErr w:type="gramEnd"/>
      <w:r w:rsidR="002A4500" w:rsidRPr="002A4500">
        <w:rPr>
          <w:rFonts w:ascii="Liberation Serif" w:hAnsi="Liberation Serif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DB1710" w:rsidRPr="001A061B" w:rsidRDefault="004911C2" w:rsidP="001A061B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  <w:t>6</w:t>
      </w:r>
      <w:r w:rsidR="002A4500" w:rsidRPr="002A4500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2A4500" w:rsidRPr="002A4500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="002A4500" w:rsidRPr="002A4500">
        <w:rPr>
          <w:rFonts w:ascii="Liberation Serif" w:hAnsi="Liberation Serif"/>
          <w:sz w:val="28"/>
          <w:szCs w:val="28"/>
        </w:rPr>
        <w:t xml:space="preserve"> исполнением настоящего постановления возложить на заместителя главы Администрации городского округа Нестерова Д.Н.</w:t>
      </w:r>
    </w:p>
    <w:p w:rsidR="001A061B" w:rsidRDefault="001A061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A58E4" w:rsidRPr="00954EDA" w:rsidRDefault="003A58E4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8D50FC" w:rsidRPr="00954EDA" w:rsidRDefault="006271ED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Глава</w:t>
      </w:r>
      <w:r w:rsidR="00133698" w:rsidRPr="00954EDA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D921D5" w:rsidRPr="00954EDA" w:rsidRDefault="00720985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954EDA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954EDA">
        <w:rPr>
          <w:rFonts w:ascii="Liberation Serif" w:hAnsi="Liberation Serif" w:cs="Liberation Serif"/>
          <w:sz w:val="28"/>
          <w:szCs w:val="28"/>
        </w:rPr>
        <w:t xml:space="preserve"> </w:t>
      </w:r>
      <w:r w:rsidRPr="00954EDA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8D50FC" w:rsidRPr="00954EDA">
        <w:rPr>
          <w:rFonts w:ascii="Liberation Serif" w:hAnsi="Liberation Serif" w:cs="Liberation Serif"/>
          <w:sz w:val="28"/>
          <w:szCs w:val="28"/>
        </w:rPr>
        <w:tab/>
      </w:r>
      <w:r w:rsidR="008D50FC" w:rsidRPr="00954EDA">
        <w:rPr>
          <w:rFonts w:ascii="Liberation Serif" w:hAnsi="Liberation Serif" w:cs="Liberation Serif"/>
          <w:sz w:val="28"/>
          <w:szCs w:val="28"/>
        </w:rPr>
        <w:tab/>
      </w:r>
      <w:r w:rsidR="008D50FC" w:rsidRPr="00954EDA">
        <w:rPr>
          <w:rFonts w:ascii="Liberation Serif" w:hAnsi="Liberation Serif" w:cs="Liberation Serif"/>
          <w:sz w:val="28"/>
          <w:szCs w:val="28"/>
        </w:rPr>
        <w:tab/>
        <w:t xml:space="preserve">    </w:t>
      </w:r>
      <w:r w:rsidR="008D50FC" w:rsidRPr="00954EDA">
        <w:rPr>
          <w:rFonts w:ascii="Liberation Serif" w:hAnsi="Liberation Serif" w:cs="Liberation Serif"/>
          <w:sz w:val="28"/>
          <w:szCs w:val="28"/>
        </w:rPr>
        <w:tab/>
        <w:t xml:space="preserve">       </w:t>
      </w:r>
      <w:r w:rsidR="00AF761E" w:rsidRPr="00954EDA">
        <w:rPr>
          <w:rFonts w:ascii="Liberation Serif" w:hAnsi="Liberation Serif" w:cs="Liberation Serif"/>
          <w:sz w:val="28"/>
          <w:szCs w:val="28"/>
        </w:rPr>
        <w:t>А.</w:t>
      </w:r>
      <w:r w:rsidR="00B373B9" w:rsidRPr="00954EDA">
        <w:rPr>
          <w:rFonts w:ascii="Liberation Serif" w:hAnsi="Liberation Serif" w:cs="Liberation Serif"/>
          <w:sz w:val="28"/>
          <w:szCs w:val="28"/>
        </w:rPr>
        <w:t>А. Герасимов</w:t>
      </w:r>
    </w:p>
    <w:p w:rsidR="00EA019A" w:rsidRDefault="00EA019A" w:rsidP="004911C2">
      <w:pPr>
        <w:suppressAutoHyphens/>
        <w:rPr>
          <w:rFonts w:ascii="Liberation Serif" w:hAnsi="Liberation Serif"/>
          <w:sz w:val="28"/>
          <w:szCs w:val="28"/>
          <w:lang w:eastAsia="ar-SA"/>
        </w:rPr>
        <w:sectPr w:rsidR="00EA019A" w:rsidSect="003A58E4">
          <w:headerReference w:type="default" r:id="rId11"/>
          <w:pgSz w:w="11906" w:h="16838"/>
          <w:pgMar w:top="426" w:right="567" w:bottom="284" w:left="1701" w:header="709" w:footer="709" w:gutter="0"/>
          <w:cols w:space="708"/>
          <w:titlePg/>
          <w:docGrid w:linePitch="360"/>
        </w:sectPr>
      </w:pPr>
    </w:p>
    <w:p w:rsidR="00587B95" w:rsidRPr="00587B95" w:rsidRDefault="00ED49B6" w:rsidP="00ED49B6">
      <w:pPr>
        <w:suppressAutoHyphens/>
        <w:ind w:left="9217" w:firstLine="709"/>
        <w:jc w:val="both"/>
        <w:rPr>
          <w:rFonts w:ascii="Liberation Serif" w:hAnsi="Liberation Serif"/>
          <w:sz w:val="28"/>
          <w:szCs w:val="28"/>
          <w:lang w:eastAsia="ar-SA"/>
        </w:rPr>
      </w:pPr>
      <w:r>
        <w:rPr>
          <w:rFonts w:ascii="Liberation Serif" w:hAnsi="Liberation Serif"/>
          <w:sz w:val="28"/>
          <w:szCs w:val="28"/>
          <w:lang w:eastAsia="ar-SA"/>
        </w:rPr>
        <w:lastRenderedPageBreak/>
        <w:t>Утвержден</w:t>
      </w:r>
    </w:p>
    <w:p w:rsidR="00587B95" w:rsidRPr="00587B95" w:rsidRDefault="00ED49B6" w:rsidP="00ED49B6">
      <w:pPr>
        <w:suppressAutoHyphens/>
        <w:ind w:left="9217" w:firstLine="709"/>
        <w:jc w:val="both"/>
        <w:rPr>
          <w:rFonts w:ascii="Liberation Serif" w:hAnsi="Liberation Serif"/>
          <w:sz w:val="28"/>
          <w:szCs w:val="28"/>
          <w:lang w:eastAsia="ar-SA"/>
        </w:rPr>
      </w:pPr>
      <w:r>
        <w:rPr>
          <w:rFonts w:ascii="Liberation Serif" w:hAnsi="Liberation Serif"/>
          <w:sz w:val="28"/>
          <w:szCs w:val="28"/>
          <w:lang w:eastAsia="ar-SA"/>
        </w:rPr>
        <w:t>постановлением</w:t>
      </w:r>
      <w:r w:rsidR="00587B95" w:rsidRPr="00587B95">
        <w:rPr>
          <w:rFonts w:ascii="Liberation Serif" w:hAnsi="Liberation Serif"/>
          <w:sz w:val="28"/>
          <w:szCs w:val="28"/>
          <w:lang w:eastAsia="ar-SA"/>
        </w:rPr>
        <w:t xml:space="preserve"> Администрации</w:t>
      </w:r>
    </w:p>
    <w:p w:rsidR="00587B95" w:rsidRPr="00587B95" w:rsidRDefault="00587B95" w:rsidP="00ED49B6">
      <w:pPr>
        <w:suppressAutoHyphens/>
        <w:ind w:left="9217" w:firstLine="709"/>
        <w:jc w:val="both"/>
        <w:rPr>
          <w:rFonts w:ascii="Liberation Serif" w:hAnsi="Liberation Serif"/>
          <w:sz w:val="28"/>
          <w:szCs w:val="28"/>
          <w:lang w:eastAsia="ar-SA"/>
        </w:rPr>
      </w:pPr>
      <w:r w:rsidRPr="00587B95">
        <w:rPr>
          <w:rFonts w:ascii="Liberation Serif" w:hAnsi="Liberation Serif"/>
          <w:sz w:val="28"/>
          <w:szCs w:val="28"/>
          <w:lang w:eastAsia="ar-SA"/>
        </w:rPr>
        <w:t>Каменск-Уральского городского округа</w:t>
      </w:r>
    </w:p>
    <w:p w:rsidR="00EA019A" w:rsidRDefault="00587B95" w:rsidP="00ED49B6">
      <w:pPr>
        <w:suppressAutoHyphens/>
        <w:ind w:left="9217" w:firstLine="709"/>
        <w:jc w:val="both"/>
        <w:rPr>
          <w:rFonts w:ascii="Liberation Serif" w:hAnsi="Liberation Serif"/>
          <w:sz w:val="28"/>
          <w:szCs w:val="28"/>
          <w:lang w:eastAsia="ar-SA"/>
        </w:rPr>
      </w:pPr>
      <w:r w:rsidRPr="00587B95">
        <w:rPr>
          <w:rFonts w:ascii="Liberation Serif" w:hAnsi="Liberation Serif"/>
          <w:sz w:val="28"/>
          <w:szCs w:val="28"/>
          <w:lang w:eastAsia="ar-SA"/>
        </w:rPr>
        <w:t xml:space="preserve">от </w:t>
      </w:r>
      <w:r w:rsidR="00575867">
        <w:rPr>
          <w:rFonts w:ascii="Liberation Serif" w:hAnsi="Liberation Serif"/>
          <w:sz w:val="28"/>
          <w:szCs w:val="28"/>
          <w:lang w:eastAsia="ar-SA"/>
        </w:rPr>
        <w:t>22.12.2023</w:t>
      </w:r>
      <w:r w:rsidRPr="00587B95">
        <w:rPr>
          <w:rFonts w:ascii="Liberation Serif" w:hAnsi="Liberation Serif"/>
          <w:sz w:val="28"/>
          <w:szCs w:val="28"/>
          <w:lang w:eastAsia="ar-SA"/>
        </w:rPr>
        <w:t xml:space="preserve">  № </w:t>
      </w:r>
      <w:r w:rsidR="00575867">
        <w:rPr>
          <w:rFonts w:ascii="Liberation Serif" w:hAnsi="Liberation Serif"/>
          <w:sz w:val="28"/>
          <w:szCs w:val="28"/>
          <w:lang w:eastAsia="ar-SA"/>
        </w:rPr>
        <w:t xml:space="preserve"> 843</w:t>
      </w:r>
    </w:p>
    <w:p w:rsidR="00ED49B6" w:rsidRPr="00ED49B6" w:rsidRDefault="00ED49B6" w:rsidP="00ED49B6">
      <w:pPr>
        <w:pStyle w:val="af1"/>
        <w:ind w:left="9926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ED49B6">
        <w:rPr>
          <w:rFonts w:ascii="Liberation Serif" w:hAnsi="Liberation Serif" w:cs="Liberation Serif"/>
          <w:bCs/>
          <w:iCs/>
          <w:sz w:val="28"/>
          <w:szCs w:val="28"/>
        </w:rPr>
        <w:t>«Об утверждении К</w:t>
      </w:r>
      <w:r>
        <w:rPr>
          <w:rFonts w:ascii="Liberation Serif" w:hAnsi="Liberation Serif" w:cs="Liberation Serif"/>
          <w:bCs/>
          <w:iCs/>
          <w:sz w:val="28"/>
          <w:szCs w:val="28"/>
        </w:rPr>
        <w:t xml:space="preserve">омплексного плана </w:t>
      </w:r>
      <w:r w:rsidRPr="00ED49B6">
        <w:rPr>
          <w:rFonts w:ascii="Liberation Serif" w:hAnsi="Liberation Serif" w:cs="Liberation Serif"/>
          <w:bCs/>
          <w:iCs/>
          <w:sz w:val="28"/>
          <w:szCs w:val="28"/>
        </w:rPr>
        <w:t xml:space="preserve">по укреплению общественного здоровья населения Каменск-Уральского городского округа </w:t>
      </w:r>
      <w:r w:rsidRPr="00ED49B6">
        <w:rPr>
          <w:rFonts w:ascii="Liberation Serif" w:hAnsi="Liberation Serif"/>
          <w:iCs/>
          <w:sz w:val="28"/>
          <w:szCs w:val="28"/>
        </w:rPr>
        <w:t>на 2024-2025 годы»</w:t>
      </w:r>
    </w:p>
    <w:p w:rsidR="00B15CB7" w:rsidRDefault="00B15CB7" w:rsidP="0033309A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6"/>
          <w:szCs w:val="26"/>
        </w:rPr>
      </w:pPr>
    </w:p>
    <w:p w:rsidR="00FE108F" w:rsidRPr="00DA33C1" w:rsidRDefault="00FE108F" w:rsidP="0033309A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6"/>
          <w:szCs w:val="26"/>
        </w:rPr>
      </w:pPr>
    </w:p>
    <w:p w:rsidR="004911C2" w:rsidRPr="004911C2" w:rsidRDefault="004911C2" w:rsidP="004911C2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Cs/>
          <w:iCs/>
          <w:sz w:val="28"/>
          <w:szCs w:val="28"/>
        </w:rPr>
      </w:pPr>
      <w:r w:rsidRPr="004911C2">
        <w:rPr>
          <w:rFonts w:ascii="Liberation Serif" w:hAnsi="Liberation Serif"/>
          <w:bCs/>
          <w:iCs/>
          <w:sz w:val="28"/>
          <w:szCs w:val="28"/>
        </w:rPr>
        <w:t>Комплексный план</w:t>
      </w:r>
    </w:p>
    <w:p w:rsidR="00BD167C" w:rsidRDefault="004911C2" w:rsidP="004911C2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Cs/>
          <w:iCs/>
          <w:sz w:val="28"/>
          <w:szCs w:val="28"/>
        </w:rPr>
      </w:pPr>
      <w:r w:rsidRPr="004911C2">
        <w:rPr>
          <w:rFonts w:ascii="Liberation Serif" w:hAnsi="Liberation Serif"/>
          <w:bCs/>
          <w:iCs/>
          <w:sz w:val="28"/>
          <w:szCs w:val="28"/>
        </w:rPr>
        <w:t xml:space="preserve">по укреплению общественного здоровья населения Каменск-Уральского городского округа </w:t>
      </w:r>
    </w:p>
    <w:p w:rsidR="008615C1" w:rsidRPr="004911C2" w:rsidRDefault="00ED49B6" w:rsidP="004911C2">
      <w:pPr>
        <w:widowControl w:val="0"/>
        <w:autoSpaceDE w:val="0"/>
        <w:autoSpaceDN w:val="0"/>
        <w:adjustRightInd w:val="0"/>
        <w:jc w:val="center"/>
        <w:rPr>
          <w:sz w:val="26"/>
          <w:szCs w:val="26"/>
        </w:rPr>
      </w:pPr>
      <w:r>
        <w:rPr>
          <w:rFonts w:ascii="Liberation Serif" w:hAnsi="Liberation Serif"/>
          <w:iCs/>
          <w:sz w:val="28"/>
          <w:szCs w:val="28"/>
        </w:rPr>
        <w:t>на 2024</w:t>
      </w:r>
      <w:r w:rsidR="004911C2" w:rsidRPr="004911C2">
        <w:rPr>
          <w:rFonts w:ascii="Liberation Serif" w:hAnsi="Liberation Serif"/>
          <w:iCs/>
          <w:sz w:val="28"/>
          <w:szCs w:val="28"/>
        </w:rPr>
        <w:t>-2025 годы</w:t>
      </w:r>
    </w:p>
    <w:p w:rsidR="00FE108F" w:rsidRDefault="00FE108F" w:rsidP="00180689">
      <w:pPr>
        <w:widowControl w:val="0"/>
        <w:autoSpaceDE w:val="0"/>
        <w:autoSpaceDN w:val="0"/>
        <w:adjustRightInd w:val="0"/>
        <w:rPr>
          <w:sz w:val="26"/>
          <w:szCs w:val="26"/>
        </w:rPr>
      </w:pPr>
    </w:p>
    <w:tbl>
      <w:tblPr>
        <w:tblStyle w:val="af4"/>
        <w:tblW w:w="15134" w:type="dxa"/>
        <w:tblLayout w:type="fixed"/>
        <w:tblLook w:val="04A0" w:firstRow="1" w:lastRow="0" w:firstColumn="1" w:lastColumn="0" w:noHBand="0" w:noVBand="1"/>
      </w:tblPr>
      <w:tblGrid>
        <w:gridCol w:w="1101"/>
        <w:gridCol w:w="4252"/>
        <w:gridCol w:w="2126"/>
        <w:gridCol w:w="3544"/>
        <w:gridCol w:w="4111"/>
      </w:tblGrid>
      <w:tr w:rsidR="00664E89" w:rsidRPr="00321EA6" w:rsidTr="0040589A">
        <w:tc>
          <w:tcPr>
            <w:tcW w:w="1101" w:type="dxa"/>
          </w:tcPr>
          <w:p w:rsidR="002F2188" w:rsidRPr="00321EA6" w:rsidRDefault="002F2188" w:rsidP="002F218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Номер строки</w:t>
            </w:r>
          </w:p>
        </w:tc>
        <w:tc>
          <w:tcPr>
            <w:tcW w:w="4252" w:type="dxa"/>
          </w:tcPr>
          <w:p w:rsidR="002F2188" w:rsidRPr="00321EA6" w:rsidRDefault="002F2188" w:rsidP="002F218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126" w:type="dxa"/>
          </w:tcPr>
          <w:p w:rsidR="002F2188" w:rsidRPr="00321EA6" w:rsidRDefault="002F2188" w:rsidP="002F218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Срок исполнения</w:t>
            </w:r>
          </w:p>
        </w:tc>
        <w:tc>
          <w:tcPr>
            <w:tcW w:w="3544" w:type="dxa"/>
          </w:tcPr>
          <w:p w:rsidR="002F2188" w:rsidRPr="00321EA6" w:rsidRDefault="002F2188" w:rsidP="002F218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Ответственный исполнитель</w:t>
            </w:r>
          </w:p>
        </w:tc>
        <w:tc>
          <w:tcPr>
            <w:tcW w:w="4111" w:type="dxa"/>
          </w:tcPr>
          <w:p w:rsidR="002F2188" w:rsidRPr="00321EA6" w:rsidRDefault="002F2188" w:rsidP="002F218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Ожидаемый результат</w:t>
            </w:r>
          </w:p>
        </w:tc>
      </w:tr>
      <w:tr w:rsidR="00664E89" w:rsidRPr="00321EA6" w:rsidTr="0040589A">
        <w:tc>
          <w:tcPr>
            <w:tcW w:w="1101" w:type="dxa"/>
          </w:tcPr>
          <w:p w:rsidR="002F2188" w:rsidRPr="00321EA6" w:rsidRDefault="002F2188" w:rsidP="002F218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4252" w:type="dxa"/>
          </w:tcPr>
          <w:p w:rsidR="002F2188" w:rsidRPr="00321EA6" w:rsidRDefault="002F2188" w:rsidP="002F218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  <w:tc>
          <w:tcPr>
            <w:tcW w:w="2126" w:type="dxa"/>
          </w:tcPr>
          <w:p w:rsidR="002F2188" w:rsidRPr="00321EA6" w:rsidRDefault="002F2188" w:rsidP="002F218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  <w:tc>
          <w:tcPr>
            <w:tcW w:w="3544" w:type="dxa"/>
          </w:tcPr>
          <w:p w:rsidR="002F2188" w:rsidRPr="00321EA6" w:rsidRDefault="002F2188" w:rsidP="002F218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4</w:t>
            </w:r>
          </w:p>
        </w:tc>
        <w:tc>
          <w:tcPr>
            <w:tcW w:w="4111" w:type="dxa"/>
          </w:tcPr>
          <w:p w:rsidR="002F2188" w:rsidRPr="00321EA6" w:rsidRDefault="002F2188" w:rsidP="002F218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5</w:t>
            </w:r>
          </w:p>
        </w:tc>
      </w:tr>
      <w:tr w:rsidR="00FF26CA" w:rsidRPr="00321EA6" w:rsidTr="003747AF">
        <w:trPr>
          <w:trHeight w:val="373"/>
        </w:trPr>
        <w:tc>
          <w:tcPr>
            <w:tcW w:w="15134" w:type="dxa"/>
            <w:gridSpan w:val="5"/>
            <w:vAlign w:val="center"/>
          </w:tcPr>
          <w:p w:rsidR="00FF26CA" w:rsidRPr="00321EA6" w:rsidRDefault="00FF26CA" w:rsidP="00FE10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Раздел </w:t>
            </w:r>
            <w:r w:rsidR="002F3D0D" w:rsidRPr="00321EA6">
              <w:rPr>
                <w:rFonts w:ascii="Liberation Serif" w:hAnsi="Liberation Serif"/>
                <w:sz w:val="28"/>
                <w:szCs w:val="28"/>
              </w:rPr>
              <w:t>1</w:t>
            </w:r>
            <w:r w:rsidRPr="00321EA6">
              <w:rPr>
                <w:rFonts w:ascii="Liberation Serif" w:hAnsi="Liberation Serif"/>
                <w:sz w:val="28"/>
                <w:szCs w:val="28"/>
              </w:rPr>
              <w:t>. Общие мероприятия</w:t>
            </w:r>
          </w:p>
        </w:tc>
      </w:tr>
      <w:tr w:rsidR="00664E89" w:rsidRPr="00321EA6" w:rsidTr="0040589A">
        <w:tc>
          <w:tcPr>
            <w:tcW w:w="1101" w:type="dxa"/>
          </w:tcPr>
          <w:p w:rsidR="00FF26CA" w:rsidRPr="00321EA6" w:rsidRDefault="00FF26CA" w:rsidP="00FF26CA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252" w:type="dxa"/>
          </w:tcPr>
          <w:p w:rsidR="00FF26CA" w:rsidRPr="00321EA6" w:rsidRDefault="00ED49B6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Корректировка муниципальных правовых актов в сфере укрепления общественного здоровья</w:t>
            </w:r>
          </w:p>
        </w:tc>
        <w:tc>
          <w:tcPr>
            <w:tcW w:w="2126" w:type="dxa"/>
          </w:tcPr>
          <w:p w:rsidR="00FF26CA" w:rsidRPr="00321EA6" w:rsidRDefault="00ED49B6" w:rsidP="00FF26CA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321EA6">
              <w:rPr>
                <w:rFonts w:ascii="Liberation Serif" w:eastAsia="Calibri" w:hAnsi="Liberation Serif"/>
                <w:sz w:val="28"/>
                <w:szCs w:val="28"/>
              </w:rPr>
              <w:t>по мере необходимости</w:t>
            </w:r>
          </w:p>
        </w:tc>
        <w:tc>
          <w:tcPr>
            <w:tcW w:w="3544" w:type="dxa"/>
          </w:tcPr>
          <w:p w:rsidR="00FF26CA" w:rsidRPr="00321EA6" w:rsidRDefault="00ED49B6" w:rsidP="00FF26C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Органы местного самоуправления </w:t>
            </w:r>
            <w:r w:rsidR="00FF26CA" w:rsidRPr="00321EA6">
              <w:rPr>
                <w:rFonts w:ascii="Liberation Serif" w:hAnsi="Liberation Serif"/>
                <w:sz w:val="28"/>
                <w:szCs w:val="28"/>
              </w:rPr>
              <w:t>Каменск-Уральского городского округа</w:t>
            </w:r>
          </w:p>
          <w:p w:rsidR="00FF26CA" w:rsidRPr="00321EA6" w:rsidRDefault="00FF26CA" w:rsidP="00E944A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111" w:type="dxa"/>
          </w:tcPr>
          <w:p w:rsidR="00FE108F" w:rsidRPr="00321EA6" w:rsidRDefault="002C1915" w:rsidP="00550322">
            <w:pPr>
              <w:pStyle w:val="af1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р</w:t>
            </w:r>
            <w:r w:rsidR="00FF26CA" w:rsidRPr="00321EA6">
              <w:rPr>
                <w:rFonts w:ascii="Liberation Serif" w:hAnsi="Liberation Serif"/>
                <w:sz w:val="28"/>
                <w:szCs w:val="28"/>
              </w:rPr>
              <w:t>азработка</w:t>
            </w:r>
            <w:r w:rsidR="00ED49B6" w:rsidRPr="00321EA6">
              <w:rPr>
                <w:rFonts w:ascii="Liberation Serif" w:hAnsi="Liberation Serif"/>
                <w:sz w:val="28"/>
                <w:szCs w:val="28"/>
              </w:rPr>
              <w:t xml:space="preserve"> (корректировка) </w:t>
            </w:r>
            <w:r w:rsidR="00FF26CA" w:rsidRPr="00321EA6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ED49B6" w:rsidRPr="00321EA6">
              <w:rPr>
                <w:rFonts w:ascii="Liberation Serif" w:hAnsi="Liberation Serif"/>
                <w:sz w:val="28"/>
                <w:szCs w:val="28"/>
              </w:rPr>
              <w:t>муниципальных правовых актов</w:t>
            </w:r>
            <w:r w:rsidR="00436E0F" w:rsidRPr="00321EA6">
              <w:rPr>
                <w:rFonts w:ascii="Liberation Serif" w:hAnsi="Liberation Serif"/>
                <w:sz w:val="28"/>
                <w:szCs w:val="28"/>
              </w:rPr>
              <w:t xml:space="preserve">, направленных на </w:t>
            </w:r>
            <w:r w:rsidR="00ED49B6" w:rsidRPr="00321EA6">
              <w:rPr>
                <w:rFonts w:ascii="Liberation Serif" w:hAnsi="Liberation Serif"/>
                <w:sz w:val="28"/>
                <w:szCs w:val="28"/>
              </w:rPr>
              <w:t>укрепление общественного здоровья</w:t>
            </w:r>
            <w:r w:rsidR="00F3501D" w:rsidRPr="00321EA6">
              <w:rPr>
                <w:rFonts w:ascii="Liberation Serif" w:hAnsi="Liberation Serif"/>
                <w:sz w:val="28"/>
                <w:szCs w:val="28"/>
              </w:rPr>
              <w:t xml:space="preserve">, </w:t>
            </w:r>
            <w:r w:rsidR="003747AF">
              <w:rPr>
                <w:rFonts w:ascii="Liberation Serif" w:hAnsi="Liberation Serif"/>
                <w:sz w:val="28"/>
                <w:szCs w:val="28"/>
              </w:rPr>
              <w:t>в том числе повышение</w:t>
            </w:r>
            <w:r w:rsidR="00F3501D" w:rsidRPr="00321EA6">
              <w:rPr>
                <w:rFonts w:ascii="Liberation Serif" w:hAnsi="Liberation Serif"/>
                <w:sz w:val="28"/>
                <w:szCs w:val="28"/>
              </w:rPr>
              <w:t xml:space="preserve"> численности граждан, охваченных профилактическими мероприятиями</w:t>
            </w:r>
          </w:p>
        </w:tc>
      </w:tr>
      <w:tr w:rsidR="00664E89" w:rsidRPr="00321EA6" w:rsidTr="0040589A">
        <w:tc>
          <w:tcPr>
            <w:tcW w:w="1101" w:type="dxa"/>
          </w:tcPr>
          <w:p w:rsidR="008C1E50" w:rsidRPr="00321EA6" w:rsidRDefault="008C1E50" w:rsidP="00FF26CA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252" w:type="dxa"/>
          </w:tcPr>
          <w:p w:rsidR="008C1E50" w:rsidRPr="00321EA6" w:rsidRDefault="008C1E50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Проведение</w:t>
            </w:r>
            <w:r w:rsidR="00ED49B6" w:rsidRPr="00321EA6">
              <w:rPr>
                <w:rFonts w:ascii="Liberation Serif" w:hAnsi="Liberation Serif"/>
                <w:sz w:val="28"/>
                <w:szCs w:val="28"/>
              </w:rPr>
              <w:t>, содействие в проведении</w:t>
            </w: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 социологических опросов, направленных на </w:t>
            </w:r>
            <w:r w:rsidRPr="00321EA6">
              <w:rPr>
                <w:rFonts w:ascii="Liberation Serif" w:hAnsi="Liberation Serif"/>
                <w:sz w:val="28"/>
                <w:szCs w:val="28"/>
              </w:rPr>
              <w:lastRenderedPageBreak/>
              <w:t>выявление уровня информированности различных групп населения по вопросам сохранения и укрепления здоровья</w:t>
            </w:r>
          </w:p>
        </w:tc>
        <w:tc>
          <w:tcPr>
            <w:tcW w:w="2126" w:type="dxa"/>
          </w:tcPr>
          <w:p w:rsidR="008C1E50" w:rsidRPr="00321EA6" w:rsidRDefault="008C1E50" w:rsidP="008C1E50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321EA6">
              <w:rPr>
                <w:rFonts w:ascii="Liberation Serif" w:eastAsia="Calibri" w:hAnsi="Liberation Serif"/>
                <w:sz w:val="28"/>
                <w:szCs w:val="28"/>
              </w:rPr>
              <w:lastRenderedPageBreak/>
              <w:t xml:space="preserve">весь </w:t>
            </w:r>
          </w:p>
          <w:p w:rsidR="008C1E50" w:rsidRPr="00321EA6" w:rsidRDefault="008C1E50" w:rsidP="008C1E5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eastAsia="Calibri" w:hAnsi="Liberation Serif"/>
                <w:sz w:val="28"/>
                <w:szCs w:val="28"/>
              </w:rPr>
              <w:t>период</w:t>
            </w:r>
          </w:p>
        </w:tc>
        <w:tc>
          <w:tcPr>
            <w:tcW w:w="3544" w:type="dxa"/>
          </w:tcPr>
          <w:p w:rsidR="00ED49B6" w:rsidRPr="00321EA6" w:rsidRDefault="00ED49B6" w:rsidP="00E944A5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Администрация Каменск-Уральского городского округа, </w:t>
            </w:r>
          </w:p>
          <w:p w:rsidR="00E944A5" w:rsidRPr="00321EA6" w:rsidRDefault="00E944A5" w:rsidP="00E944A5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ГАУЗ </w:t>
            </w:r>
            <w:proofErr w:type="gramStart"/>
            <w:r w:rsidRPr="00321EA6"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 «Городская больница г. Каменск-Уральский»</w:t>
            </w:r>
          </w:p>
          <w:p w:rsidR="00E944A5" w:rsidRPr="00321EA6" w:rsidRDefault="00E944A5" w:rsidP="00E944A5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  <w:r w:rsidR="00664E89" w:rsidRPr="00321EA6">
              <w:rPr>
                <w:rFonts w:ascii="Liberation Serif" w:hAnsi="Liberation Serif"/>
                <w:sz w:val="28"/>
                <w:szCs w:val="28"/>
              </w:rPr>
              <w:t>,</w:t>
            </w:r>
          </w:p>
          <w:p w:rsidR="00664E89" w:rsidRPr="00321EA6" w:rsidRDefault="00E944A5" w:rsidP="00E944A5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ГАУЗ </w:t>
            </w:r>
            <w:proofErr w:type="gramStart"/>
            <w:r w:rsidRPr="00321EA6"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 «Детская городская больница </w:t>
            </w:r>
          </w:p>
          <w:p w:rsidR="00E944A5" w:rsidRPr="00321EA6" w:rsidRDefault="00E944A5" w:rsidP="00E944A5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г. Каменск-Уральский»</w:t>
            </w:r>
          </w:p>
          <w:p w:rsidR="008C1E50" w:rsidRPr="00321EA6" w:rsidRDefault="00E944A5" w:rsidP="00E944A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</w:p>
        </w:tc>
        <w:tc>
          <w:tcPr>
            <w:tcW w:w="4111" w:type="dxa"/>
          </w:tcPr>
          <w:p w:rsidR="008C1E50" w:rsidRPr="00321EA6" w:rsidRDefault="00F3501D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lastRenderedPageBreak/>
              <w:t>к</w:t>
            </w:r>
            <w:r w:rsidR="008C1E50" w:rsidRPr="00321EA6">
              <w:rPr>
                <w:rFonts w:ascii="Liberation Serif" w:hAnsi="Liberation Serif"/>
                <w:sz w:val="28"/>
                <w:szCs w:val="28"/>
              </w:rPr>
              <w:t xml:space="preserve">орректировка </w:t>
            </w:r>
            <w:r w:rsidR="00ED49B6" w:rsidRPr="00321EA6">
              <w:rPr>
                <w:rFonts w:ascii="Liberation Serif" w:hAnsi="Liberation Serif"/>
                <w:sz w:val="28"/>
                <w:szCs w:val="28"/>
              </w:rPr>
              <w:t xml:space="preserve">реализации </w:t>
            </w:r>
            <w:r w:rsidR="00A274BD">
              <w:rPr>
                <w:rFonts w:ascii="Liberation Serif" w:hAnsi="Liberation Serif"/>
                <w:sz w:val="28"/>
                <w:szCs w:val="28"/>
              </w:rPr>
              <w:t xml:space="preserve">межведомственного </w:t>
            </w:r>
            <w:r w:rsidR="008C1E50" w:rsidRPr="00321EA6">
              <w:rPr>
                <w:rFonts w:ascii="Liberation Serif" w:hAnsi="Liberation Serif"/>
                <w:sz w:val="28"/>
                <w:szCs w:val="28"/>
              </w:rPr>
              <w:t xml:space="preserve">взаимодействия по </w:t>
            </w:r>
            <w:r w:rsidR="008C1E50" w:rsidRPr="00321EA6">
              <w:rPr>
                <w:rFonts w:ascii="Liberation Serif" w:hAnsi="Liberation Serif"/>
                <w:sz w:val="28"/>
                <w:szCs w:val="28"/>
              </w:rPr>
              <w:lastRenderedPageBreak/>
              <w:t>профилактическим медицинским мероприятиям</w:t>
            </w:r>
          </w:p>
        </w:tc>
      </w:tr>
      <w:tr w:rsidR="00ED49B6" w:rsidRPr="00321EA6" w:rsidTr="0040589A">
        <w:tc>
          <w:tcPr>
            <w:tcW w:w="1101" w:type="dxa"/>
          </w:tcPr>
          <w:p w:rsidR="00ED49B6" w:rsidRPr="00321EA6" w:rsidRDefault="00ED49B6" w:rsidP="00FF26CA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252" w:type="dxa"/>
          </w:tcPr>
          <w:p w:rsidR="00ED49B6" w:rsidRPr="00321EA6" w:rsidRDefault="00ED49B6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Информирование различных групп населения по вопросам укрепления общественного здоровья</w:t>
            </w:r>
          </w:p>
        </w:tc>
        <w:tc>
          <w:tcPr>
            <w:tcW w:w="2126" w:type="dxa"/>
          </w:tcPr>
          <w:p w:rsidR="003747AF" w:rsidRDefault="00ED49B6" w:rsidP="001725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весь </w:t>
            </w:r>
          </w:p>
          <w:p w:rsidR="00ED49B6" w:rsidRPr="00321EA6" w:rsidRDefault="00ED49B6" w:rsidP="001725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период</w:t>
            </w:r>
          </w:p>
        </w:tc>
        <w:tc>
          <w:tcPr>
            <w:tcW w:w="3544" w:type="dxa"/>
          </w:tcPr>
          <w:p w:rsidR="00DE6220" w:rsidRPr="00321EA6" w:rsidRDefault="00ED49B6" w:rsidP="00FC3EB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  <w:r w:rsidR="00CA72E9">
              <w:rPr>
                <w:rFonts w:ascii="Liberation Serif" w:hAnsi="Liberation Serif"/>
                <w:sz w:val="28"/>
                <w:szCs w:val="28"/>
              </w:rPr>
              <w:t>,</w:t>
            </w:r>
            <w:r w:rsidR="00FC3EB2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DE6220" w:rsidRPr="00321EA6">
              <w:rPr>
                <w:rFonts w:ascii="Liberation Serif" w:hAnsi="Liberation Serif"/>
                <w:sz w:val="28"/>
                <w:szCs w:val="28"/>
              </w:rPr>
              <w:t xml:space="preserve">ТО </w:t>
            </w:r>
            <w:proofErr w:type="spellStart"/>
            <w:r w:rsidR="00DE6220" w:rsidRPr="00321EA6">
              <w:rPr>
                <w:rFonts w:ascii="Liberation Serif" w:hAnsi="Liberation Serif"/>
                <w:sz w:val="28"/>
                <w:szCs w:val="28"/>
              </w:rPr>
              <w:t>Роспотребнадзор</w:t>
            </w:r>
            <w:proofErr w:type="spellEnd"/>
            <w:r w:rsidR="00DE6220" w:rsidRPr="00321EA6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DE6220" w:rsidRPr="00321EA6" w:rsidRDefault="00DE6220" w:rsidP="00DE6220">
            <w:pPr>
              <w:ind w:right="-43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(по согласованию),</w:t>
            </w:r>
          </w:p>
          <w:p w:rsidR="00DE6220" w:rsidRPr="00321EA6" w:rsidRDefault="00DE6220" w:rsidP="00FC3EB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ГАУЗ </w:t>
            </w:r>
            <w:proofErr w:type="gramStart"/>
            <w:r w:rsidRPr="00321EA6"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 «Городская больница г. Каменск-Уральский»</w:t>
            </w:r>
            <w:r w:rsidR="00FC3EB2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321EA6">
              <w:rPr>
                <w:rFonts w:ascii="Liberation Serif" w:hAnsi="Liberation Serif"/>
                <w:sz w:val="28"/>
                <w:szCs w:val="28"/>
              </w:rPr>
              <w:t>(по согласованию),</w:t>
            </w:r>
          </w:p>
          <w:p w:rsidR="00DE6220" w:rsidRPr="00321EA6" w:rsidRDefault="00DE6220" w:rsidP="00DE622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ГАУЗ </w:t>
            </w:r>
            <w:proofErr w:type="gramStart"/>
            <w:r w:rsidRPr="00321EA6"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 «Детская городская больница </w:t>
            </w:r>
          </w:p>
          <w:p w:rsidR="00DE6220" w:rsidRPr="00321EA6" w:rsidRDefault="00DE6220" w:rsidP="00DE622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г. Каменск-Уральский»</w:t>
            </w:r>
          </w:p>
          <w:p w:rsidR="00DE6220" w:rsidRPr="00321EA6" w:rsidRDefault="00DE6220" w:rsidP="00DE622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</w:p>
        </w:tc>
        <w:tc>
          <w:tcPr>
            <w:tcW w:w="4111" w:type="dxa"/>
          </w:tcPr>
          <w:p w:rsidR="00ED49B6" w:rsidRPr="00321EA6" w:rsidRDefault="00DE6220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корректировка реализации межведомственного взаимодействия по профилактическим медицинским мероприятиям,</w:t>
            </w:r>
          </w:p>
          <w:p w:rsidR="00DE6220" w:rsidRPr="00321EA6" w:rsidRDefault="00DE6220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повышение уровня информированности граждан о рисках различных заболеваний, мерах профилактики, повышение численности граждан, охваченных профилактическими мероприятиями</w:t>
            </w:r>
          </w:p>
        </w:tc>
      </w:tr>
      <w:tr w:rsidR="00664E89" w:rsidRPr="00321EA6" w:rsidTr="0040589A">
        <w:tc>
          <w:tcPr>
            <w:tcW w:w="1101" w:type="dxa"/>
          </w:tcPr>
          <w:p w:rsidR="002F2188" w:rsidRPr="00321EA6" w:rsidRDefault="002F2188" w:rsidP="00FF26CA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252" w:type="dxa"/>
          </w:tcPr>
          <w:p w:rsidR="002F2188" w:rsidRPr="00CA72E9" w:rsidRDefault="001725B7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bCs/>
                <w:iCs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Подготовка </w:t>
            </w:r>
            <w:r w:rsidR="00F3501D" w:rsidRPr="00321EA6">
              <w:rPr>
                <w:rFonts w:ascii="Liberation Serif" w:hAnsi="Liberation Serif"/>
                <w:sz w:val="28"/>
                <w:szCs w:val="28"/>
              </w:rPr>
              <w:t>отчета</w:t>
            </w: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 о ходе реализации мероприятий </w:t>
            </w:r>
            <w:r w:rsidR="00760538" w:rsidRPr="00321EA6">
              <w:rPr>
                <w:rFonts w:ascii="Liberation Serif" w:hAnsi="Liberation Serif"/>
                <w:bCs/>
                <w:iCs/>
                <w:sz w:val="28"/>
                <w:szCs w:val="28"/>
              </w:rPr>
              <w:t>Комплексного плана</w:t>
            </w:r>
            <w:r w:rsidR="003747AF">
              <w:rPr>
                <w:rFonts w:ascii="Liberation Serif" w:hAnsi="Liberation Serif"/>
                <w:bCs/>
                <w:iCs/>
                <w:sz w:val="28"/>
                <w:szCs w:val="28"/>
              </w:rPr>
              <w:t xml:space="preserve"> </w:t>
            </w:r>
            <w:r w:rsidR="00760538" w:rsidRPr="00321EA6">
              <w:rPr>
                <w:rFonts w:ascii="Liberation Serif" w:hAnsi="Liberation Serif"/>
                <w:bCs/>
                <w:iCs/>
                <w:sz w:val="28"/>
                <w:szCs w:val="28"/>
              </w:rPr>
              <w:t xml:space="preserve">по укреплению общественного здоровья населения Каменск-Уральского городского округа </w:t>
            </w:r>
            <w:r w:rsidR="00760538" w:rsidRPr="00321EA6">
              <w:rPr>
                <w:rFonts w:ascii="Liberation Serif" w:hAnsi="Liberation Serif"/>
                <w:iCs/>
                <w:sz w:val="28"/>
                <w:szCs w:val="28"/>
              </w:rPr>
              <w:t xml:space="preserve">на </w:t>
            </w:r>
            <w:r w:rsidR="003747AF">
              <w:rPr>
                <w:rFonts w:ascii="Liberation Serif" w:hAnsi="Liberation Serif"/>
                <w:iCs/>
                <w:sz w:val="28"/>
                <w:szCs w:val="28"/>
              </w:rPr>
              <w:t>2024</w:t>
            </w:r>
            <w:r w:rsidR="00760538" w:rsidRPr="00321EA6">
              <w:rPr>
                <w:rFonts w:ascii="Liberation Serif" w:hAnsi="Liberation Serif"/>
                <w:iCs/>
                <w:sz w:val="28"/>
                <w:szCs w:val="28"/>
              </w:rPr>
              <w:t>-2025 годы</w:t>
            </w:r>
          </w:p>
        </w:tc>
        <w:tc>
          <w:tcPr>
            <w:tcW w:w="2126" w:type="dxa"/>
          </w:tcPr>
          <w:p w:rsidR="003747AF" w:rsidRDefault="003747AF" w:rsidP="003747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е</w:t>
            </w:r>
            <w:r w:rsidRPr="00321EA6">
              <w:rPr>
                <w:rFonts w:ascii="Liberation Serif" w:hAnsi="Liberation Serif"/>
                <w:sz w:val="28"/>
                <w:szCs w:val="28"/>
              </w:rPr>
              <w:t>жегодно</w:t>
            </w:r>
            <w:r>
              <w:rPr>
                <w:rFonts w:ascii="Liberation Serif" w:hAnsi="Liberation Serif"/>
                <w:sz w:val="28"/>
                <w:szCs w:val="28"/>
              </w:rPr>
              <w:t>,</w:t>
            </w: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2F2188" w:rsidRPr="00321EA6" w:rsidRDefault="00F3501D" w:rsidP="003747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до 01 февраля</w:t>
            </w:r>
          </w:p>
        </w:tc>
        <w:tc>
          <w:tcPr>
            <w:tcW w:w="3544" w:type="dxa"/>
          </w:tcPr>
          <w:p w:rsidR="002F2188" w:rsidRPr="00321EA6" w:rsidRDefault="001725B7" w:rsidP="00664E8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</w:p>
        </w:tc>
        <w:tc>
          <w:tcPr>
            <w:tcW w:w="4111" w:type="dxa"/>
          </w:tcPr>
          <w:p w:rsidR="002F2188" w:rsidRPr="00321EA6" w:rsidRDefault="008C1E50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п</w:t>
            </w:r>
            <w:r w:rsidR="001725B7" w:rsidRPr="00321EA6">
              <w:rPr>
                <w:rFonts w:ascii="Liberation Serif" w:hAnsi="Liberation Serif"/>
                <w:sz w:val="28"/>
                <w:szCs w:val="28"/>
              </w:rPr>
              <w:t xml:space="preserve">одведение итогов реализации мероприятий плана в текущем году </w:t>
            </w:r>
            <w:r w:rsidR="003747AF">
              <w:rPr>
                <w:rFonts w:ascii="Liberation Serif" w:hAnsi="Liberation Serif"/>
                <w:sz w:val="28"/>
                <w:szCs w:val="28"/>
              </w:rPr>
              <w:t xml:space="preserve">и планирование мероприятий на </w:t>
            </w:r>
            <w:r w:rsidR="001725B7" w:rsidRPr="00321EA6">
              <w:rPr>
                <w:rFonts w:ascii="Liberation Serif" w:hAnsi="Liberation Serif"/>
                <w:sz w:val="28"/>
                <w:szCs w:val="28"/>
              </w:rPr>
              <w:t>следующий год</w:t>
            </w:r>
          </w:p>
        </w:tc>
      </w:tr>
      <w:tr w:rsidR="00664E89" w:rsidRPr="00321EA6" w:rsidTr="0040589A">
        <w:tc>
          <w:tcPr>
            <w:tcW w:w="1101" w:type="dxa"/>
          </w:tcPr>
          <w:p w:rsidR="008C1E50" w:rsidRPr="00321EA6" w:rsidRDefault="008C1E50" w:rsidP="00FF26CA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252" w:type="dxa"/>
          </w:tcPr>
          <w:p w:rsidR="008C1E50" w:rsidRPr="00321EA6" w:rsidRDefault="008C1E50" w:rsidP="004800D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Проведение заседаний Координационного совета </w:t>
            </w:r>
            <w:r w:rsidR="00DE6220" w:rsidRPr="00321EA6">
              <w:rPr>
                <w:rFonts w:ascii="Liberation Serif" w:hAnsi="Liberation Serif"/>
                <w:sz w:val="28"/>
                <w:szCs w:val="28"/>
              </w:rPr>
              <w:t xml:space="preserve">по </w:t>
            </w:r>
            <w:r w:rsidR="00DE6220" w:rsidRPr="00321EA6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укреплению общественного здоровья </w:t>
            </w:r>
            <w:r w:rsidR="004800D6">
              <w:rPr>
                <w:rFonts w:ascii="Liberation Serif" w:hAnsi="Liberation Serif"/>
                <w:sz w:val="28"/>
                <w:szCs w:val="28"/>
              </w:rPr>
              <w:t>на территории  Каменск-Уральского городского округа</w:t>
            </w:r>
            <w:r w:rsidR="00DE6220" w:rsidRPr="00321EA6">
              <w:rPr>
                <w:rFonts w:ascii="Liberation Serif" w:hAnsi="Liberation Serif"/>
                <w:sz w:val="28"/>
                <w:szCs w:val="28"/>
              </w:rPr>
              <w:t xml:space="preserve"> (далее – Координационный совет)</w:t>
            </w:r>
          </w:p>
        </w:tc>
        <w:tc>
          <w:tcPr>
            <w:tcW w:w="2126" w:type="dxa"/>
          </w:tcPr>
          <w:p w:rsidR="00A274BD" w:rsidRDefault="0040589A" w:rsidP="00F3501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не </w:t>
            </w:r>
            <w:r w:rsidR="00DE6220" w:rsidRPr="00321EA6">
              <w:rPr>
                <w:rFonts w:ascii="Liberation Serif" w:hAnsi="Liberation Serif"/>
                <w:sz w:val="28"/>
                <w:szCs w:val="28"/>
              </w:rPr>
              <w:t xml:space="preserve">менее </w:t>
            </w:r>
          </w:p>
          <w:p w:rsidR="008C1E50" w:rsidRPr="00321EA6" w:rsidRDefault="00DE6220" w:rsidP="00F3501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2 раз</w:t>
            </w:r>
            <w:r w:rsidR="00F3501D" w:rsidRPr="00321EA6">
              <w:rPr>
                <w:rFonts w:ascii="Liberation Serif" w:hAnsi="Liberation Serif"/>
                <w:sz w:val="28"/>
                <w:szCs w:val="28"/>
              </w:rPr>
              <w:t xml:space="preserve"> в год </w:t>
            </w:r>
          </w:p>
        </w:tc>
        <w:tc>
          <w:tcPr>
            <w:tcW w:w="3544" w:type="dxa"/>
          </w:tcPr>
          <w:p w:rsidR="008C1E50" w:rsidRPr="00321EA6" w:rsidRDefault="008C1E50" w:rsidP="00BD5F0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Администрация Каменск-Уральского городского </w:t>
            </w:r>
            <w:r w:rsidRPr="00321EA6">
              <w:rPr>
                <w:rFonts w:ascii="Liberation Serif" w:hAnsi="Liberation Serif"/>
                <w:sz w:val="28"/>
                <w:szCs w:val="28"/>
              </w:rPr>
              <w:lastRenderedPageBreak/>
              <w:t>округа</w:t>
            </w:r>
          </w:p>
        </w:tc>
        <w:tc>
          <w:tcPr>
            <w:tcW w:w="4111" w:type="dxa"/>
          </w:tcPr>
          <w:p w:rsidR="008C1E50" w:rsidRPr="00321EA6" w:rsidRDefault="00F3501D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повышение эффективности межведомственного </w:t>
            </w:r>
            <w:r w:rsidRPr="00321EA6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взаимодействия по обеспечению выполнения и проведения профилактических мероприятий </w:t>
            </w:r>
          </w:p>
        </w:tc>
      </w:tr>
      <w:tr w:rsidR="00664E89" w:rsidRPr="00321EA6" w:rsidTr="0040589A">
        <w:tc>
          <w:tcPr>
            <w:tcW w:w="1101" w:type="dxa"/>
          </w:tcPr>
          <w:p w:rsidR="006A4871" w:rsidRPr="00321EA6" w:rsidRDefault="006A4871" w:rsidP="006A4871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252" w:type="dxa"/>
          </w:tcPr>
          <w:p w:rsidR="006A4871" w:rsidRPr="00321EA6" w:rsidRDefault="006A4871" w:rsidP="00550322">
            <w:pPr>
              <w:shd w:val="clear" w:color="auto" w:fill="FFFFFF"/>
              <w:ind w:left="17" w:right="-43"/>
              <w:jc w:val="both"/>
              <w:rPr>
                <w:rFonts w:ascii="Liberation Serif" w:hAnsi="Liberation Serif"/>
                <w:spacing w:val="-3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Подготовка государственного доклада «О состоянии санитарно-эпидемиолог</w:t>
            </w:r>
            <w:r w:rsidR="003747AF">
              <w:rPr>
                <w:rFonts w:ascii="Liberation Serif" w:hAnsi="Liberation Serif"/>
                <w:sz w:val="28"/>
                <w:szCs w:val="28"/>
              </w:rPr>
              <w:t>ического благополучия населения</w:t>
            </w: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 Каменск-Уральского городского округа», включающего оценку состояния здоровья и факторов его формирующих, по результатам социально-гигиенического мониторинга и контрольных (надзорных) мероприятий, а также по данным отчетных форм, представляемых по итогам года лечебно-профилактическими и образовательными учреждениями</w:t>
            </w:r>
          </w:p>
        </w:tc>
        <w:tc>
          <w:tcPr>
            <w:tcW w:w="2126" w:type="dxa"/>
          </w:tcPr>
          <w:p w:rsidR="006A4871" w:rsidRPr="00321EA6" w:rsidRDefault="006A4871" w:rsidP="006A4871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pacing w:val="-2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pacing w:val="-2"/>
                <w:sz w:val="28"/>
                <w:szCs w:val="28"/>
              </w:rPr>
              <w:t>ежегодно,</w:t>
            </w:r>
          </w:p>
          <w:p w:rsidR="006A4871" w:rsidRPr="00321EA6" w:rsidRDefault="00A274BD" w:rsidP="006A4871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pacing w:val="-2"/>
                <w:sz w:val="28"/>
                <w:szCs w:val="28"/>
              </w:rPr>
            </w:pPr>
            <w:r>
              <w:rPr>
                <w:rFonts w:ascii="Liberation Serif" w:hAnsi="Liberation Serif"/>
                <w:spacing w:val="-2"/>
                <w:sz w:val="28"/>
                <w:szCs w:val="28"/>
              </w:rPr>
              <w:t xml:space="preserve">до 20 апреля года, </w:t>
            </w:r>
            <w:r w:rsidR="006A4871" w:rsidRPr="00321EA6">
              <w:rPr>
                <w:rFonts w:ascii="Liberation Serif" w:hAnsi="Liberation Serif"/>
                <w:spacing w:val="-2"/>
                <w:sz w:val="28"/>
                <w:szCs w:val="28"/>
              </w:rPr>
              <w:t xml:space="preserve">следующего за </w:t>
            </w:r>
            <w:proofErr w:type="gramStart"/>
            <w:r w:rsidR="006A4871" w:rsidRPr="00321EA6">
              <w:rPr>
                <w:rFonts w:ascii="Liberation Serif" w:hAnsi="Liberation Serif"/>
                <w:spacing w:val="-2"/>
                <w:sz w:val="28"/>
                <w:szCs w:val="28"/>
              </w:rPr>
              <w:t>отчетным</w:t>
            </w:r>
            <w:proofErr w:type="gramEnd"/>
          </w:p>
        </w:tc>
        <w:tc>
          <w:tcPr>
            <w:tcW w:w="3544" w:type="dxa"/>
          </w:tcPr>
          <w:p w:rsidR="006A4871" w:rsidRPr="00321EA6" w:rsidRDefault="006A4871" w:rsidP="006A4871">
            <w:pPr>
              <w:ind w:right="-43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ТО </w:t>
            </w:r>
            <w:proofErr w:type="spellStart"/>
            <w:r w:rsidRPr="00321EA6">
              <w:rPr>
                <w:rFonts w:ascii="Liberation Serif" w:hAnsi="Liberation Serif"/>
                <w:sz w:val="28"/>
                <w:szCs w:val="28"/>
              </w:rPr>
              <w:t>Роспотребнадзор</w:t>
            </w:r>
            <w:proofErr w:type="spellEnd"/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6A4871" w:rsidRPr="00321EA6" w:rsidRDefault="006A4871" w:rsidP="003747AF">
            <w:pPr>
              <w:ind w:right="-43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</w:p>
        </w:tc>
        <w:tc>
          <w:tcPr>
            <w:tcW w:w="4111" w:type="dxa"/>
          </w:tcPr>
          <w:p w:rsidR="006A4871" w:rsidRPr="00321EA6" w:rsidRDefault="00A22F64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реализация мер по обеспечению санитарно-эпидемиологического благополучия и управления рисками для здоровья населения </w:t>
            </w:r>
          </w:p>
        </w:tc>
      </w:tr>
      <w:tr w:rsidR="003657EF" w:rsidRPr="00321EA6" w:rsidTr="00FA046F">
        <w:trPr>
          <w:trHeight w:val="718"/>
        </w:trPr>
        <w:tc>
          <w:tcPr>
            <w:tcW w:w="15134" w:type="dxa"/>
            <w:gridSpan w:val="5"/>
            <w:vAlign w:val="center"/>
          </w:tcPr>
          <w:p w:rsidR="003657EF" w:rsidRPr="00321EA6" w:rsidRDefault="002F3D0D" w:rsidP="00313F16">
            <w:pPr>
              <w:spacing w:before="100" w:beforeAutospacing="1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color w:val="000000"/>
                <w:sz w:val="28"/>
                <w:szCs w:val="28"/>
              </w:rPr>
              <w:t>Раздел 2.</w:t>
            </w: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3657EF" w:rsidRPr="00321EA6">
              <w:rPr>
                <w:rFonts w:ascii="Liberation Serif" w:hAnsi="Liberation Serif"/>
                <w:sz w:val="28"/>
                <w:szCs w:val="28"/>
              </w:rPr>
              <w:t xml:space="preserve">Подготовка медицинских и немедицинских кадров по вопросам укрепления общественного здоровья, профилактики заболеваний и формирования здорового образа жизни населения </w:t>
            </w:r>
            <w:r w:rsidRPr="00321EA6">
              <w:rPr>
                <w:rFonts w:ascii="Liberation Serif" w:hAnsi="Liberation Serif"/>
                <w:sz w:val="28"/>
                <w:szCs w:val="28"/>
              </w:rPr>
              <w:t>Каменск-Уральского городского округа</w:t>
            </w:r>
          </w:p>
        </w:tc>
      </w:tr>
      <w:tr w:rsidR="00664E89" w:rsidRPr="00321EA6" w:rsidTr="00FE108F">
        <w:tc>
          <w:tcPr>
            <w:tcW w:w="1101" w:type="dxa"/>
          </w:tcPr>
          <w:p w:rsidR="00FF26CA" w:rsidRPr="00321EA6" w:rsidRDefault="00FF26CA" w:rsidP="00FF26CA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252" w:type="dxa"/>
          </w:tcPr>
          <w:p w:rsidR="00FF26CA" w:rsidRPr="00321EA6" w:rsidRDefault="00EF5C50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Обучение медицинских и немедицинских </w:t>
            </w:r>
            <w:r w:rsidR="002F3D0D" w:rsidRPr="00321EA6">
              <w:rPr>
                <w:rFonts w:ascii="Liberation Serif" w:hAnsi="Liberation Serif"/>
                <w:sz w:val="28"/>
                <w:szCs w:val="28"/>
              </w:rPr>
              <w:t>кадров по вопросам профилактики и контроля заболеваний, формирования здорового образа жизни</w:t>
            </w:r>
          </w:p>
        </w:tc>
        <w:tc>
          <w:tcPr>
            <w:tcW w:w="2126" w:type="dxa"/>
          </w:tcPr>
          <w:p w:rsidR="002F3D0D" w:rsidRPr="00321EA6" w:rsidRDefault="002F3D0D" w:rsidP="002F3D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по мере необходимости</w:t>
            </w:r>
          </w:p>
        </w:tc>
        <w:tc>
          <w:tcPr>
            <w:tcW w:w="3544" w:type="dxa"/>
          </w:tcPr>
          <w:p w:rsidR="00E944A5" w:rsidRPr="00321EA6" w:rsidRDefault="00E944A5" w:rsidP="00664E89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ГАУЗ </w:t>
            </w:r>
            <w:proofErr w:type="gramStart"/>
            <w:r w:rsidRPr="00321EA6"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 «Городская больница г. Каменск-Уральский»</w:t>
            </w:r>
          </w:p>
          <w:p w:rsidR="00E944A5" w:rsidRPr="00321EA6" w:rsidRDefault="00E944A5" w:rsidP="00664E89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  <w:r w:rsidR="00664E89" w:rsidRPr="00321EA6">
              <w:rPr>
                <w:rFonts w:ascii="Liberation Serif" w:hAnsi="Liberation Serif"/>
                <w:sz w:val="28"/>
                <w:szCs w:val="28"/>
              </w:rPr>
              <w:t>,</w:t>
            </w:r>
          </w:p>
          <w:p w:rsidR="00FA046F" w:rsidRDefault="00E944A5" w:rsidP="00664E89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ГАУЗ </w:t>
            </w:r>
            <w:proofErr w:type="gramStart"/>
            <w:r w:rsidRPr="00321EA6"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 «Детская городская больниц</w:t>
            </w:r>
            <w:r w:rsidR="00664E89" w:rsidRPr="00321EA6">
              <w:rPr>
                <w:rFonts w:ascii="Liberation Serif" w:hAnsi="Liberation Serif"/>
                <w:sz w:val="28"/>
                <w:szCs w:val="28"/>
              </w:rPr>
              <w:t xml:space="preserve">а </w:t>
            </w:r>
          </w:p>
          <w:p w:rsidR="00E944A5" w:rsidRPr="00321EA6" w:rsidRDefault="00664E89" w:rsidP="00664E89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lastRenderedPageBreak/>
              <w:t>г.</w:t>
            </w:r>
            <w:r w:rsidR="00504883" w:rsidRPr="00321EA6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E944A5" w:rsidRPr="00321EA6">
              <w:rPr>
                <w:rFonts w:ascii="Liberation Serif" w:hAnsi="Liberation Serif"/>
                <w:sz w:val="28"/>
                <w:szCs w:val="28"/>
              </w:rPr>
              <w:t>Каменск-Уральский»</w:t>
            </w:r>
          </w:p>
          <w:p w:rsidR="00FF26CA" w:rsidRPr="00321EA6" w:rsidRDefault="00E944A5" w:rsidP="00664E8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  <w:r w:rsidR="00EF5C50" w:rsidRPr="00321EA6">
              <w:rPr>
                <w:rFonts w:ascii="Liberation Serif" w:hAnsi="Liberation Serif"/>
                <w:sz w:val="28"/>
                <w:szCs w:val="28"/>
              </w:rPr>
              <w:t>,</w:t>
            </w:r>
          </w:p>
          <w:p w:rsidR="00EF5C50" w:rsidRPr="00321EA6" w:rsidRDefault="00EF5C50" w:rsidP="00EF5C5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ТО </w:t>
            </w:r>
            <w:proofErr w:type="spellStart"/>
            <w:r w:rsidRPr="00321EA6">
              <w:rPr>
                <w:rFonts w:ascii="Liberation Serif" w:hAnsi="Liberation Serif"/>
                <w:sz w:val="28"/>
                <w:szCs w:val="28"/>
              </w:rPr>
              <w:t>Роспотребнадзор</w:t>
            </w:r>
            <w:proofErr w:type="spellEnd"/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EF5C50" w:rsidRPr="00321EA6" w:rsidRDefault="00EF5C50" w:rsidP="00EF5C5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(по согласованию),</w:t>
            </w:r>
          </w:p>
          <w:p w:rsidR="00EF5C50" w:rsidRPr="00321EA6" w:rsidRDefault="003747AF" w:rsidP="00A85D0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организации, осуществляющие медицинскую деятельность на территории Каменск-Уральского городского округа</w:t>
            </w: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A85D09" w:rsidRPr="00321EA6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</w:p>
        </w:tc>
        <w:tc>
          <w:tcPr>
            <w:tcW w:w="4111" w:type="dxa"/>
          </w:tcPr>
          <w:p w:rsidR="00FF26CA" w:rsidRPr="00321EA6" w:rsidRDefault="00262B11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lastRenderedPageBreak/>
              <w:t>к</w:t>
            </w:r>
            <w:r w:rsidR="002F3D0D" w:rsidRPr="00321EA6">
              <w:rPr>
                <w:rFonts w:ascii="Liberation Serif" w:hAnsi="Liberation Serif"/>
                <w:sz w:val="28"/>
                <w:szCs w:val="28"/>
              </w:rPr>
              <w:t xml:space="preserve">оличество </w:t>
            </w:r>
            <w:r w:rsidR="00EF5C50" w:rsidRPr="00321EA6">
              <w:rPr>
                <w:rFonts w:ascii="Liberation Serif" w:hAnsi="Liberation Serif"/>
                <w:sz w:val="28"/>
                <w:szCs w:val="28"/>
              </w:rPr>
              <w:t>работников</w:t>
            </w:r>
            <w:r w:rsidR="002F3D0D" w:rsidRPr="00321EA6">
              <w:rPr>
                <w:rFonts w:ascii="Liberation Serif" w:hAnsi="Liberation Serif"/>
                <w:sz w:val="28"/>
                <w:szCs w:val="28"/>
              </w:rPr>
              <w:t xml:space="preserve">, прошедших </w:t>
            </w:r>
            <w:proofErr w:type="gramStart"/>
            <w:r w:rsidR="002F3D0D" w:rsidRPr="00321EA6">
              <w:rPr>
                <w:rFonts w:ascii="Liberation Serif" w:hAnsi="Liberation Serif"/>
                <w:sz w:val="28"/>
                <w:szCs w:val="28"/>
              </w:rPr>
              <w:t>обучение по вопросам</w:t>
            </w:r>
            <w:proofErr w:type="gramEnd"/>
            <w:r w:rsidR="002F3D0D" w:rsidRPr="00321EA6">
              <w:rPr>
                <w:rFonts w:ascii="Liberation Serif" w:hAnsi="Liberation Serif"/>
                <w:sz w:val="28"/>
                <w:szCs w:val="28"/>
              </w:rPr>
              <w:t xml:space="preserve"> профилактики и контроля заболеваний, формирования здорового образа жизни</w:t>
            </w:r>
          </w:p>
        </w:tc>
      </w:tr>
      <w:tr w:rsidR="00664E89" w:rsidRPr="00321EA6" w:rsidTr="00FE108F">
        <w:tc>
          <w:tcPr>
            <w:tcW w:w="1101" w:type="dxa"/>
          </w:tcPr>
          <w:p w:rsidR="00FF26CA" w:rsidRPr="00321EA6" w:rsidRDefault="00FF26CA" w:rsidP="00FF26CA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252" w:type="dxa"/>
          </w:tcPr>
          <w:p w:rsidR="00FF26CA" w:rsidRPr="00321EA6" w:rsidRDefault="003747AF" w:rsidP="004800D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t xml:space="preserve">Реализация </w:t>
            </w:r>
            <w:r w:rsidR="006A4871" w:rsidRPr="00321EA6"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t xml:space="preserve">(корректировка) </w:t>
            </w:r>
            <w:r w:rsidR="002F3D0D" w:rsidRPr="00321EA6"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t xml:space="preserve">программ «Здоровье», планов профилактических мероприятий в </w:t>
            </w:r>
            <w:r w:rsidR="004800D6"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t>муниципальных образовательных учреждениях</w:t>
            </w:r>
            <w:r w:rsidR="002F3D0D" w:rsidRPr="00321EA6"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t xml:space="preserve"> с учетом состояния здоровья детей, результатов социально-психологического тестирования</w:t>
            </w:r>
            <w:r w:rsidR="002F3D0D" w:rsidRPr="00321EA6">
              <w:rPr>
                <w:rFonts w:ascii="Liberation Serif" w:eastAsia="Calibri" w:hAnsi="Liberation Serif"/>
                <w:sz w:val="28"/>
                <w:szCs w:val="28"/>
              </w:rPr>
              <w:t xml:space="preserve"> </w:t>
            </w:r>
            <w:r w:rsidR="002F3D0D" w:rsidRPr="00321EA6"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t xml:space="preserve">обучающихся, направленного на раннее выявление незаконного потребления наркотических средств и психотропных веществ, с использованием единой методики, реализации и внедрения </w:t>
            </w:r>
            <w:proofErr w:type="spellStart"/>
            <w:r w:rsidR="002F3D0D" w:rsidRPr="00321EA6"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t>здоровьесберегающих</w:t>
            </w:r>
            <w:proofErr w:type="spellEnd"/>
            <w:r w:rsidR="002F3D0D" w:rsidRPr="00321EA6"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t xml:space="preserve"> педагогических программ и технологий и др.</w:t>
            </w:r>
          </w:p>
        </w:tc>
        <w:tc>
          <w:tcPr>
            <w:tcW w:w="2126" w:type="dxa"/>
          </w:tcPr>
          <w:p w:rsidR="006A4871" w:rsidRPr="00321EA6" w:rsidRDefault="006A4871" w:rsidP="006A487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весь</w:t>
            </w:r>
          </w:p>
          <w:p w:rsidR="00FF26CA" w:rsidRPr="00321EA6" w:rsidRDefault="006A4871" w:rsidP="006A487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период</w:t>
            </w:r>
          </w:p>
        </w:tc>
        <w:tc>
          <w:tcPr>
            <w:tcW w:w="3544" w:type="dxa"/>
          </w:tcPr>
          <w:p w:rsidR="00FF26CA" w:rsidRPr="00321EA6" w:rsidRDefault="006A4871" w:rsidP="006A487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ОМС «Управление образования Каменск-Уральского городского округа», муниципальные образовательные учреждения</w:t>
            </w:r>
          </w:p>
        </w:tc>
        <w:tc>
          <w:tcPr>
            <w:tcW w:w="4111" w:type="dxa"/>
          </w:tcPr>
          <w:p w:rsidR="00FF26CA" w:rsidRPr="00321EA6" w:rsidRDefault="006A4871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количество разработанных программ (планов)</w:t>
            </w:r>
          </w:p>
        </w:tc>
      </w:tr>
      <w:tr w:rsidR="00EF5C50" w:rsidRPr="00321EA6" w:rsidTr="00FE108F">
        <w:tc>
          <w:tcPr>
            <w:tcW w:w="1101" w:type="dxa"/>
          </w:tcPr>
          <w:p w:rsidR="00EF5C50" w:rsidRPr="00321EA6" w:rsidRDefault="00EF5C50" w:rsidP="00FF26CA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252" w:type="dxa"/>
          </w:tcPr>
          <w:p w:rsidR="00116523" w:rsidRPr="00321EA6" w:rsidRDefault="000162AC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eastAsia="Calibri" w:hAnsi="Liberation Serif"/>
                <w:sz w:val="28"/>
                <w:szCs w:val="28"/>
                <w:lang w:eastAsia="en-US"/>
              </w:rPr>
            </w:pPr>
            <w:r w:rsidRPr="00321EA6"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t xml:space="preserve">Обучение </w:t>
            </w:r>
            <w:r w:rsidR="003747AF"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t xml:space="preserve">специалистов </w:t>
            </w:r>
            <w:r w:rsidRPr="00321EA6"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t xml:space="preserve">медицинских </w:t>
            </w:r>
            <w:r w:rsidR="003747AF"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t>и образовательных организаций</w:t>
            </w:r>
            <w:r w:rsidRPr="00321EA6"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t xml:space="preserve"> по вопросам </w:t>
            </w:r>
            <w:r w:rsidRPr="00321EA6"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lastRenderedPageBreak/>
              <w:t>профилактики и контроля заболеваний, формирования здорового образа жизни</w:t>
            </w:r>
          </w:p>
        </w:tc>
        <w:tc>
          <w:tcPr>
            <w:tcW w:w="2126" w:type="dxa"/>
          </w:tcPr>
          <w:p w:rsidR="000162AC" w:rsidRPr="00321EA6" w:rsidRDefault="000162AC" w:rsidP="000162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lastRenderedPageBreak/>
              <w:t>весь</w:t>
            </w:r>
          </w:p>
          <w:p w:rsidR="00EF5C50" w:rsidRPr="00321EA6" w:rsidRDefault="000162AC" w:rsidP="000162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период</w:t>
            </w:r>
          </w:p>
        </w:tc>
        <w:tc>
          <w:tcPr>
            <w:tcW w:w="3544" w:type="dxa"/>
          </w:tcPr>
          <w:p w:rsidR="003747AF" w:rsidRDefault="00B75CD8" w:rsidP="007920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Каменск-Уральский ф</w:t>
            </w:r>
            <w:r w:rsidR="0079208F" w:rsidRPr="00321EA6">
              <w:rPr>
                <w:rFonts w:ascii="Liberation Serif" w:hAnsi="Liberation Serif"/>
                <w:sz w:val="28"/>
                <w:szCs w:val="28"/>
              </w:rPr>
              <w:t xml:space="preserve">илиал ГБПОУ «Свердловский областной </w:t>
            </w:r>
            <w:r w:rsidR="0079208F" w:rsidRPr="00321EA6">
              <w:rPr>
                <w:rFonts w:ascii="Liberation Serif" w:hAnsi="Liberation Serif"/>
                <w:sz w:val="28"/>
                <w:szCs w:val="28"/>
              </w:rPr>
              <w:lastRenderedPageBreak/>
              <w:t>медицинский колледж»</w:t>
            </w:r>
          </w:p>
          <w:p w:rsidR="00EF5C50" w:rsidRPr="00321EA6" w:rsidRDefault="003747AF" w:rsidP="007920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  <w:r w:rsidR="0079208F" w:rsidRPr="00321EA6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</w:tc>
        <w:tc>
          <w:tcPr>
            <w:tcW w:w="4111" w:type="dxa"/>
          </w:tcPr>
          <w:p w:rsidR="00EF5C50" w:rsidRPr="00321EA6" w:rsidRDefault="00116523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lastRenderedPageBreak/>
              <w:t>повышение уровня профессионально</w:t>
            </w:r>
            <w:r w:rsidR="003747AF">
              <w:rPr>
                <w:rFonts w:ascii="Liberation Serif" w:hAnsi="Liberation Serif"/>
                <w:sz w:val="28"/>
                <w:szCs w:val="28"/>
              </w:rPr>
              <w:t xml:space="preserve">й подготовки медицинских кадров, </w:t>
            </w:r>
            <w:r w:rsidRPr="00321EA6">
              <w:rPr>
                <w:rFonts w:ascii="Liberation Serif" w:hAnsi="Liberation Serif"/>
                <w:sz w:val="28"/>
                <w:szCs w:val="28"/>
              </w:rPr>
              <w:lastRenderedPageBreak/>
              <w:t>повышение уровня грамотности специалистов немедицинского профиля</w:t>
            </w:r>
          </w:p>
        </w:tc>
      </w:tr>
      <w:tr w:rsidR="000162AC" w:rsidRPr="00321EA6" w:rsidTr="00FE108F">
        <w:tc>
          <w:tcPr>
            <w:tcW w:w="1101" w:type="dxa"/>
          </w:tcPr>
          <w:p w:rsidR="000162AC" w:rsidRPr="00321EA6" w:rsidRDefault="000162AC" w:rsidP="00FF26CA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252" w:type="dxa"/>
          </w:tcPr>
          <w:p w:rsidR="000162AC" w:rsidRPr="00321EA6" w:rsidRDefault="000162AC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eastAsia="Calibri" w:hAnsi="Liberation Serif"/>
                <w:sz w:val="28"/>
                <w:szCs w:val="28"/>
                <w:lang w:eastAsia="en-US"/>
              </w:rPr>
            </w:pPr>
            <w:r w:rsidRPr="00321EA6"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t>Проведение мероприятий по информированию педагогов  (в сфере начального, общего, основного общего, среднего общего образования) по вопросам формирования здорового образа жизни и оздоровления, правильного питания детей, безопасного отдыха в период летнего отдыха в оздоровительных организациях</w:t>
            </w:r>
          </w:p>
        </w:tc>
        <w:tc>
          <w:tcPr>
            <w:tcW w:w="2126" w:type="dxa"/>
          </w:tcPr>
          <w:p w:rsidR="000162AC" w:rsidRPr="00321EA6" w:rsidRDefault="000162AC" w:rsidP="000162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весь </w:t>
            </w:r>
          </w:p>
          <w:p w:rsidR="000162AC" w:rsidRPr="00321EA6" w:rsidRDefault="000162AC" w:rsidP="000162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период</w:t>
            </w:r>
          </w:p>
        </w:tc>
        <w:tc>
          <w:tcPr>
            <w:tcW w:w="3544" w:type="dxa"/>
          </w:tcPr>
          <w:p w:rsidR="000162AC" w:rsidRPr="00321EA6" w:rsidRDefault="000162AC" w:rsidP="007920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ОМС «Управление образования Каменск-Уральского городского округа», муниципальные образовательные учреждения,</w:t>
            </w:r>
          </w:p>
          <w:p w:rsidR="000162AC" w:rsidRPr="00321EA6" w:rsidRDefault="000162AC" w:rsidP="000162AC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ГАУЗ </w:t>
            </w:r>
            <w:proofErr w:type="gramStart"/>
            <w:r w:rsidRPr="00321EA6"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 «Городская больница г. Каменск-Уральский»</w:t>
            </w:r>
          </w:p>
          <w:p w:rsidR="000162AC" w:rsidRPr="00321EA6" w:rsidRDefault="000162AC" w:rsidP="000162AC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(по согласованию),</w:t>
            </w:r>
          </w:p>
          <w:p w:rsidR="00A85D09" w:rsidRPr="00321EA6" w:rsidRDefault="000162AC" w:rsidP="000162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ГАУЗ </w:t>
            </w:r>
            <w:proofErr w:type="gramStart"/>
            <w:r w:rsidRPr="00321EA6"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 «Детская городская больница </w:t>
            </w:r>
          </w:p>
          <w:p w:rsidR="000162AC" w:rsidRPr="00321EA6" w:rsidRDefault="000162AC" w:rsidP="000162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г. Каменск-Уральский»</w:t>
            </w:r>
          </w:p>
          <w:p w:rsidR="000162AC" w:rsidRPr="00321EA6" w:rsidRDefault="000162AC" w:rsidP="000162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(по согласованию),</w:t>
            </w:r>
          </w:p>
          <w:p w:rsidR="000162AC" w:rsidRPr="00321EA6" w:rsidRDefault="000162AC" w:rsidP="000162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ТО </w:t>
            </w:r>
            <w:proofErr w:type="spellStart"/>
            <w:r w:rsidRPr="00321EA6">
              <w:rPr>
                <w:rFonts w:ascii="Liberation Serif" w:hAnsi="Liberation Serif"/>
                <w:sz w:val="28"/>
                <w:szCs w:val="28"/>
              </w:rPr>
              <w:t>Роспотребнадзор</w:t>
            </w:r>
            <w:proofErr w:type="spellEnd"/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FE108F" w:rsidRPr="00321EA6" w:rsidRDefault="000162AC" w:rsidP="003747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</w:p>
        </w:tc>
        <w:tc>
          <w:tcPr>
            <w:tcW w:w="4111" w:type="dxa"/>
          </w:tcPr>
          <w:p w:rsidR="000162AC" w:rsidRPr="00321EA6" w:rsidRDefault="003747AF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увеличение количества</w:t>
            </w:r>
            <w:r w:rsidR="000162AC" w:rsidRPr="00321EA6">
              <w:rPr>
                <w:rFonts w:ascii="Liberation Serif" w:hAnsi="Liberation Serif"/>
                <w:sz w:val="28"/>
                <w:szCs w:val="28"/>
              </w:rPr>
              <w:t xml:space="preserve"> мероприятий по информированию педагогов по вопросам формирования здорового образа жизни и оздоровления, правильного питания детей, безопасного отдыха в период летнего отдыха в оздоровительных организациях</w:t>
            </w:r>
          </w:p>
        </w:tc>
      </w:tr>
      <w:tr w:rsidR="005A137B" w:rsidRPr="00321EA6" w:rsidTr="00CF0DA3">
        <w:trPr>
          <w:trHeight w:val="743"/>
        </w:trPr>
        <w:tc>
          <w:tcPr>
            <w:tcW w:w="15134" w:type="dxa"/>
            <w:gridSpan w:val="5"/>
            <w:vAlign w:val="center"/>
          </w:tcPr>
          <w:p w:rsidR="00282CFE" w:rsidRPr="00321EA6" w:rsidRDefault="005A137B" w:rsidP="002F1D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Раздел 3. Совершенствование системы раннего выявления и коррекции факторов риска развития</w:t>
            </w:r>
          </w:p>
          <w:p w:rsidR="005A137B" w:rsidRPr="00321EA6" w:rsidRDefault="005A137B" w:rsidP="002F1D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хронических неинфекционных заболеваний</w:t>
            </w:r>
          </w:p>
        </w:tc>
      </w:tr>
      <w:tr w:rsidR="00664E89" w:rsidRPr="00321EA6" w:rsidTr="0040589A">
        <w:tc>
          <w:tcPr>
            <w:tcW w:w="1101" w:type="dxa"/>
          </w:tcPr>
          <w:p w:rsidR="002F3D0D" w:rsidRPr="00321EA6" w:rsidRDefault="002F3D0D" w:rsidP="00FF26CA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252" w:type="dxa"/>
          </w:tcPr>
          <w:p w:rsidR="002F3D0D" w:rsidRPr="00321EA6" w:rsidRDefault="003E46D8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Обеспечение доступности </w:t>
            </w:r>
            <w:r w:rsidR="00CD1B8B" w:rsidRPr="00321EA6">
              <w:rPr>
                <w:rFonts w:ascii="Liberation Serif" w:hAnsi="Liberation Serif"/>
                <w:sz w:val="28"/>
                <w:szCs w:val="28"/>
              </w:rPr>
              <w:t xml:space="preserve">для населения </w:t>
            </w:r>
            <w:proofErr w:type="spellStart"/>
            <w:r w:rsidRPr="00321EA6">
              <w:rPr>
                <w:rFonts w:ascii="Liberation Serif" w:hAnsi="Liberation Serif"/>
                <w:sz w:val="28"/>
                <w:szCs w:val="28"/>
              </w:rPr>
              <w:t>с</w:t>
            </w:r>
            <w:r w:rsidR="00CD1B8B" w:rsidRPr="00321EA6">
              <w:rPr>
                <w:rFonts w:ascii="Liberation Serif" w:hAnsi="Liberation Serif"/>
                <w:sz w:val="28"/>
                <w:szCs w:val="28"/>
              </w:rPr>
              <w:t>кринингового</w:t>
            </w:r>
            <w:proofErr w:type="spellEnd"/>
            <w:r w:rsidR="00CD1B8B" w:rsidRPr="00321EA6">
              <w:rPr>
                <w:rFonts w:ascii="Liberation Serif" w:hAnsi="Liberation Serif"/>
                <w:sz w:val="28"/>
                <w:szCs w:val="28"/>
              </w:rPr>
              <w:t xml:space="preserve"> обследования, </w:t>
            </w:r>
            <w:r w:rsidRPr="00321EA6">
              <w:rPr>
                <w:rFonts w:ascii="Liberation Serif" w:hAnsi="Liberation Serif"/>
                <w:sz w:val="28"/>
                <w:szCs w:val="28"/>
              </w:rPr>
              <w:t>в том числе с использованием выездных форм работы</w:t>
            </w:r>
          </w:p>
        </w:tc>
        <w:tc>
          <w:tcPr>
            <w:tcW w:w="2126" w:type="dxa"/>
          </w:tcPr>
          <w:p w:rsidR="003E46D8" w:rsidRPr="00321EA6" w:rsidRDefault="003E46D8" w:rsidP="003E46D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весь</w:t>
            </w:r>
          </w:p>
          <w:p w:rsidR="002F3D0D" w:rsidRPr="00321EA6" w:rsidRDefault="003E46D8" w:rsidP="003E46D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период</w:t>
            </w:r>
          </w:p>
        </w:tc>
        <w:tc>
          <w:tcPr>
            <w:tcW w:w="3544" w:type="dxa"/>
          </w:tcPr>
          <w:p w:rsidR="003E46D8" w:rsidRPr="00321EA6" w:rsidRDefault="003E46D8" w:rsidP="003E46D8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ГАУЗ </w:t>
            </w:r>
            <w:proofErr w:type="gramStart"/>
            <w:r w:rsidRPr="00321EA6"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E944A5" w:rsidRPr="00321EA6">
              <w:rPr>
                <w:rFonts w:ascii="Liberation Serif" w:hAnsi="Liberation Serif"/>
                <w:sz w:val="28"/>
                <w:szCs w:val="28"/>
              </w:rPr>
              <w:t>«Городская больница г. Каменск-Уральский»</w:t>
            </w:r>
          </w:p>
          <w:p w:rsidR="002F3D0D" w:rsidRPr="00321EA6" w:rsidRDefault="003E46D8" w:rsidP="00CD1B8B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</w:p>
        </w:tc>
        <w:tc>
          <w:tcPr>
            <w:tcW w:w="4111" w:type="dxa"/>
          </w:tcPr>
          <w:p w:rsidR="002F3D0D" w:rsidRPr="00321EA6" w:rsidRDefault="00413E11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количество проведенных обследований </w:t>
            </w:r>
            <w:r w:rsidR="003747AF">
              <w:rPr>
                <w:rFonts w:ascii="Liberation Serif" w:hAnsi="Liberation Serif"/>
                <w:sz w:val="28"/>
                <w:szCs w:val="28"/>
              </w:rPr>
              <w:t xml:space="preserve">в </w:t>
            </w:r>
            <w:r w:rsidR="00CB789C" w:rsidRPr="00321EA6">
              <w:rPr>
                <w:rFonts w:ascii="Liberation Serif" w:hAnsi="Liberation Serif"/>
                <w:sz w:val="28"/>
                <w:szCs w:val="28"/>
              </w:rPr>
              <w:t>течение календарного года</w:t>
            </w:r>
          </w:p>
        </w:tc>
      </w:tr>
      <w:tr w:rsidR="00664E89" w:rsidRPr="00321EA6" w:rsidTr="0040589A">
        <w:tc>
          <w:tcPr>
            <w:tcW w:w="1101" w:type="dxa"/>
          </w:tcPr>
          <w:p w:rsidR="002F3D0D" w:rsidRPr="00321EA6" w:rsidRDefault="002F3D0D" w:rsidP="00FF26CA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252" w:type="dxa"/>
          </w:tcPr>
          <w:p w:rsidR="002F3D0D" w:rsidRPr="00321EA6" w:rsidRDefault="00E944A5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Проведение профилактических медицинских осмотров несовершеннолетних</w:t>
            </w:r>
          </w:p>
        </w:tc>
        <w:tc>
          <w:tcPr>
            <w:tcW w:w="2126" w:type="dxa"/>
          </w:tcPr>
          <w:p w:rsidR="00E944A5" w:rsidRPr="00321EA6" w:rsidRDefault="00E944A5" w:rsidP="00E944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весь</w:t>
            </w:r>
          </w:p>
          <w:p w:rsidR="002F3D0D" w:rsidRPr="00321EA6" w:rsidRDefault="00E944A5" w:rsidP="00E944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период</w:t>
            </w:r>
          </w:p>
        </w:tc>
        <w:tc>
          <w:tcPr>
            <w:tcW w:w="3544" w:type="dxa"/>
          </w:tcPr>
          <w:p w:rsidR="00664E89" w:rsidRPr="00321EA6" w:rsidRDefault="00E944A5" w:rsidP="00664E89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ГАУЗ </w:t>
            </w:r>
            <w:proofErr w:type="gramStart"/>
            <w:r w:rsidRPr="00321EA6"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 «Детская городская больница </w:t>
            </w:r>
          </w:p>
          <w:p w:rsidR="00E944A5" w:rsidRPr="00321EA6" w:rsidRDefault="00E944A5" w:rsidP="00664E89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г. Каменск-Уральский»</w:t>
            </w:r>
          </w:p>
          <w:p w:rsidR="002F3D0D" w:rsidRPr="00321EA6" w:rsidRDefault="00E944A5" w:rsidP="00664E8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</w:p>
        </w:tc>
        <w:tc>
          <w:tcPr>
            <w:tcW w:w="4111" w:type="dxa"/>
          </w:tcPr>
          <w:p w:rsidR="002F3D0D" w:rsidRPr="00321EA6" w:rsidRDefault="00E944A5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количество несовершеннолетних, прошедших профилактический медицинский осмотр</w:t>
            </w:r>
          </w:p>
        </w:tc>
      </w:tr>
      <w:tr w:rsidR="00664E89" w:rsidRPr="00321EA6" w:rsidTr="0040589A">
        <w:tc>
          <w:tcPr>
            <w:tcW w:w="1101" w:type="dxa"/>
          </w:tcPr>
          <w:p w:rsidR="00E944A5" w:rsidRPr="00321EA6" w:rsidRDefault="00E944A5" w:rsidP="00FF26CA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252" w:type="dxa"/>
          </w:tcPr>
          <w:p w:rsidR="00E944A5" w:rsidRPr="00321EA6" w:rsidRDefault="00E944A5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Организация и проведение диспансеризации детей-сирот, прибывающих из стационарных учреждений, и детей, находящихся в трудной жизненной ситуации</w:t>
            </w:r>
          </w:p>
        </w:tc>
        <w:tc>
          <w:tcPr>
            <w:tcW w:w="2126" w:type="dxa"/>
          </w:tcPr>
          <w:p w:rsidR="00E944A5" w:rsidRPr="00321EA6" w:rsidRDefault="00E944A5" w:rsidP="00CC54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весь</w:t>
            </w:r>
          </w:p>
          <w:p w:rsidR="00E944A5" w:rsidRPr="00321EA6" w:rsidRDefault="00E944A5" w:rsidP="00CC54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период</w:t>
            </w:r>
          </w:p>
        </w:tc>
        <w:tc>
          <w:tcPr>
            <w:tcW w:w="3544" w:type="dxa"/>
          </w:tcPr>
          <w:p w:rsidR="00664E89" w:rsidRPr="00321EA6" w:rsidRDefault="00E944A5" w:rsidP="00664E89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ГАУЗ </w:t>
            </w:r>
            <w:proofErr w:type="gramStart"/>
            <w:r w:rsidRPr="00321EA6"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 «Детская городская больница</w:t>
            </w:r>
          </w:p>
          <w:p w:rsidR="00E944A5" w:rsidRPr="00321EA6" w:rsidRDefault="00E944A5" w:rsidP="00664E89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г. Каменск-Уральский»</w:t>
            </w:r>
          </w:p>
          <w:p w:rsidR="00E944A5" w:rsidRPr="00321EA6" w:rsidRDefault="00E944A5" w:rsidP="00664E8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  <w:r w:rsidR="00664E89" w:rsidRPr="00321EA6">
              <w:rPr>
                <w:rFonts w:ascii="Liberation Serif" w:hAnsi="Liberation Serif"/>
                <w:sz w:val="28"/>
                <w:szCs w:val="28"/>
              </w:rPr>
              <w:t>,</w:t>
            </w:r>
          </w:p>
          <w:p w:rsidR="00664E89" w:rsidRPr="00321EA6" w:rsidRDefault="00E944A5" w:rsidP="00664E8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Управление социальной политики № 12</w:t>
            </w:r>
            <w:r w:rsidR="007C61A5" w:rsidRPr="00321EA6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E944A5" w:rsidRPr="00321EA6" w:rsidRDefault="007C61A5" w:rsidP="00664E8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</w:p>
        </w:tc>
        <w:tc>
          <w:tcPr>
            <w:tcW w:w="4111" w:type="dxa"/>
          </w:tcPr>
          <w:p w:rsidR="00E944A5" w:rsidRPr="00321EA6" w:rsidRDefault="00E944A5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количество детей, прошедших диспансеризацию</w:t>
            </w:r>
          </w:p>
          <w:p w:rsidR="00E944A5" w:rsidRPr="00321EA6" w:rsidRDefault="00E944A5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664E89" w:rsidRPr="00321EA6" w:rsidTr="0040589A">
        <w:tc>
          <w:tcPr>
            <w:tcW w:w="1101" w:type="dxa"/>
          </w:tcPr>
          <w:p w:rsidR="00E944A5" w:rsidRPr="00321EA6" w:rsidRDefault="00E944A5" w:rsidP="00FF26CA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252" w:type="dxa"/>
          </w:tcPr>
          <w:p w:rsidR="00E944A5" w:rsidRPr="00321EA6" w:rsidRDefault="003463B9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Организация и проведение профилактических медицинских осмотров определенных гру</w:t>
            </w:r>
            <w:proofErr w:type="gramStart"/>
            <w:r w:rsidRPr="00321EA6">
              <w:rPr>
                <w:rFonts w:ascii="Liberation Serif" w:hAnsi="Liberation Serif"/>
                <w:sz w:val="28"/>
                <w:szCs w:val="28"/>
              </w:rPr>
              <w:t>пп взр</w:t>
            </w:r>
            <w:proofErr w:type="gramEnd"/>
            <w:r w:rsidRPr="00321EA6">
              <w:rPr>
                <w:rFonts w:ascii="Liberation Serif" w:hAnsi="Liberation Serif"/>
                <w:sz w:val="28"/>
                <w:szCs w:val="28"/>
              </w:rPr>
              <w:t>ослого населения</w:t>
            </w:r>
          </w:p>
        </w:tc>
        <w:tc>
          <w:tcPr>
            <w:tcW w:w="2126" w:type="dxa"/>
          </w:tcPr>
          <w:p w:rsidR="003463B9" w:rsidRPr="00321EA6" w:rsidRDefault="003463B9" w:rsidP="003463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весь</w:t>
            </w:r>
          </w:p>
          <w:p w:rsidR="00E944A5" w:rsidRPr="00321EA6" w:rsidRDefault="003463B9" w:rsidP="003463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период</w:t>
            </w:r>
          </w:p>
        </w:tc>
        <w:tc>
          <w:tcPr>
            <w:tcW w:w="3544" w:type="dxa"/>
          </w:tcPr>
          <w:p w:rsidR="003463B9" w:rsidRPr="00321EA6" w:rsidRDefault="003463B9" w:rsidP="003463B9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ГАУЗ </w:t>
            </w:r>
            <w:proofErr w:type="gramStart"/>
            <w:r w:rsidRPr="00321EA6"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 «Городская больница г. Каменск-Уральский»</w:t>
            </w:r>
          </w:p>
          <w:p w:rsidR="00E944A5" w:rsidRPr="00321EA6" w:rsidRDefault="003463B9" w:rsidP="006F7635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  <w:r w:rsidR="00664E89" w:rsidRPr="00321EA6">
              <w:rPr>
                <w:rFonts w:ascii="Liberation Serif" w:hAnsi="Liberation Serif"/>
                <w:sz w:val="28"/>
                <w:szCs w:val="28"/>
              </w:rPr>
              <w:t>,</w:t>
            </w:r>
          </w:p>
          <w:p w:rsidR="001D6153" w:rsidRPr="00321EA6" w:rsidRDefault="001D6153" w:rsidP="001D615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ОАО «КУМЗ»</w:t>
            </w:r>
          </w:p>
          <w:p w:rsidR="001D6153" w:rsidRPr="00321EA6" w:rsidRDefault="001D6153" w:rsidP="001D615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  <w:r w:rsidR="00664E89" w:rsidRPr="00321EA6">
              <w:rPr>
                <w:rFonts w:ascii="Liberation Serif" w:hAnsi="Liberation Serif"/>
                <w:sz w:val="28"/>
                <w:szCs w:val="28"/>
              </w:rPr>
              <w:t>,</w:t>
            </w:r>
          </w:p>
          <w:p w:rsidR="001D6153" w:rsidRPr="00321EA6" w:rsidRDefault="001D6153" w:rsidP="001D615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ФГУП «ПО «Октябрь»</w:t>
            </w:r>
          </w:p>
          <w:p w:rsidR="001D6153" w:rsidRPr="00321EA6" w:rsidRDefault="001D6153" w:rsidP="001D6153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</w:p>
        </w:tc>
        <w:tc>
          <w:tcPr>
            <w:tcW w:w="4111" w:type="dxa"/>
          </w:tcPr>
          <w:p w:rsidR="00E944A5" w:rsidRPr="00321EA6" w:rsidRDefault="003463B9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количество граждан, прошедших профилактический медицинский осмотр</w:t>
            </w:r>
          </w:p>
        </w:tc>
      </w:tr>
      <w:tr w:rsidR="00664E89" w:rsidRPr="00321EA6" w:rsidTr="0040589A">
        <w:tc>
          <w:tcPr>
            <w:tcW w:w="1101" w:type="dxa"/>
          </w:tcPr>
          <w:p w:rsidR="00192578" w:rsidRPr="00321EA6" w:rsidRDefault="00192578" w:rsidP="00FF26CA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252" w:type="dxa"/>
          </w:tcPr>
          <w:p w:rsidR="00192578" w:rsidRPr="00321EA6" w:rsidRDefault="00192578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Организация и проведение </w:t>
            </w:r>
            <w:r w:rsidR="00413E11" w:rsidRPr="00321EA6">
              <w:rPr>
                <w:rFonts w:ascii="Liberation Serif" w:hAnsi="Liberation Serif"/>
                <w:sz w:val="28"/>
                <w:szCs w:val="28"/>
              </w:rPr>
              <w:t xml:space="preserve">диспансеризации и </w:t>
            </w: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углубленной диспансеризации для граждан, перенесших новую </w:t>
            </w:r>
            <w:proofErr w:type="spellStart"/>
            <w:r w:rsidRPr="00321EA6">
              <w:rPr>
                <w:rFonts w:ascii="Liberation Serif" w:hAnsi="Liberation Serif"/>
                <w:sz w:val="28"/>
                <w:szCs w:val="28"/>
              </w:rPr>
              <w:t>коронавирусную</w:t>
            </w:r>
            <w:proofErr w:type="spellEnd"/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 инфекцию</w:t>
            </w:r>
          </w:p>
          <w:p w:rsidR="00192578" w:rsidRPr="00321EA6" w:rsidRDefault="00192578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COVID-19</w:t>
            </w:r>
          </w:p>
        </w:tc>
        <w:tc>
          <w:tcPr>
            <w:tcW w:w="2126" w:type="dxa"/>
          </w:tcPr>
          <w:p w:rsidR="00192578" w:rsidRPr="00321EA6" w:rsidRDefault="00192578" w:rsidP="00CC54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весь</w:t>
            </w:r>
          </w:p>
          <w:p w:rsidR="00192578" w:rsidRPr="00321EA6" w:rsidRDefault="00192578" w:rsidP="00CC54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период</w:t>
            </w:r>
          </w:p>
        </w:tc>
        <w:tc>
          <w:tcPr>
            <w:tcW w:w="3544" w:type="dxa"/>
          </w:tcPr>
          <w:p w:rsidR="00192578" w:rsidRPr="00321EA6" w:rsidRDefault="00192578" w:rsidP="00CC54D1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ГАУЗ </w:t>
            </w:r>
            <w:proofErr w:type="gramStart"/>
            <w:r w:rsidRPr="00321EA6"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 «Городская больница г. Каменск-Уральский»</w:t>
            </w:r>
          </w:p>
          <w:p w:rsidR="00192578" w:rsidRPr="00321EA6" w:rsidRDefault="00192578" w:rsidP="00192578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  <w:r w:rsidR="00413E11" w:rsidRPr="00321EA6">
              <w:rPr>
                <w:rFonts w:ascii="Liberation Serif" w:hAnsi="Liberation Serif"/>
                <w:sz w:val="28"/>
                <w:szCs w:val="28"/>
              </w:rPr>
              <w:t>,</w:t>
            </w:r>
          </w:p>
          <w:p w:rsidR="00413E11" w:rsidRPr="00321EA6" w:rsidRDefault="00413E11" w:rsidP="00413E1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ОАО «КУМЗ»</w:t>
            </w:r>
          </w:p>
          <w:p w:rsidR="00413E11" w:rsidRPr="00321EA6" w:rsidRDefault="00413E11" w:rsidP="00413E1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(по согласованию),</w:t>
            </w:r>
          </w:p>
          <w:p w:rsidR="00413E11" w:rsidRPr="00321EA6" w:rsidRDefault="00413E11" w:rsidP="00413E1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ФГУП «ПО «Октябрь»</w:t>
            </w:r>
          </w:p>
          <w:p w:rsidR="00413E11" w:rsidRPr="00321EA6" w:rsidRDefault="00413E11" w:rsidP="00413E11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(по согласованию),</w:t>
            </w:r>
          </w:p>
          <w:p w:rsidR="00413E11" w:rsidRPr="00321EA6" w:rsidRDefault="00413E11" w:rsidP="00413E11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ЧУЗ «РЖД-МЕДИЦИНА» </w:t>
            </w:r>
            <w:proofErr w:type="spellStart"/>
            <w:r w:rsidRPr="00321EA6">
              <w:rPr>
                <w:rFonts w:ascii="Liberation Serif" w:hAnsi="Liberation Serif"/>
                <w:sz w:val="28"/>
                <w:szCs w:val="28"/>
              </w:rPr>
              <w:t>г</w:t>
            </w:r>
            <w:proofErr w:type="gramStart"/>
            <w:r w:rsidRPr="00321EA6">
              <w:rPr>
                <w:rFonts w:ascii="Liberation Serif" w:hAnsi="Liberation Serif"/>
                <w:sz w:val="28"/>
                <w:szCs w:val="28"/>
              </w:rPr>
              <w:t>.К</w:t>
            </w:r>
            <w:proofErr w:type="spellEnd"/>
            <w:proofErr w:type="gramEnd"/>
            <w:r w:rsidRPr="00321EA6">
              <w:rPr>
                <w:rFonts w:ascii="Liberation Serif" w:hAnsi="Liberation Serif"/>
                <w:sz w:val="28"/>
                <w:szCs w:val="28"/>
              </w:rPr>
              <w:t>-Уральский</w:t>
            </w:r>
          </w:p>
          <w:p w:rsidR="00413E11" w:rsidRPr="00321EA6" w:rsidRDefault="00413E11" w:rsidP="00413E11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(по согласованию),</w:t>
            </w:r>
          </w:p>
          <w:p w:rsidR="00413E11" w:rsidRPr="00321EA6" w:rsidRDefault="00413E11" w:rsidP="00413E11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Каменск-Уральский филиал ООО «РУСАЛ медицинский центр» </w:t>
            </w:r>
          </w:p>
          <w:p w:rsidR="00413E11" w:rsidRPr="00321EA6" w:rsidRDefault="00413E11" w:rsidP="00413E11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(по согласованию), </w:t>
            </w:r>
          </w:p>
          <w:p w:rsidR="00413E11" w:rsidRPr="00321EA6" w:rsidRDefault="00413E11" w:rsidP="00413E11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ООО «Клиника ЛМС» </w:t>
            </w:r>
          </w:p>
          <w:p w:rsidR="00413E11" w:rsidRPr="00321EA6" w:rsidRDefault="00413E11" w:rsidP="00413E11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</w:p>
        </w:tc>
        <w:tc>
          <w:tcPr>
            <w:tcW w:w="4111" w:type="dxa"/>
          </w:tcPr>
          <w:p w:rsidR="00192578" w:rsidRPr="00321EA6" w:rsidRDefault="00192578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количество граждан, прошедших </w:t>
            </w:r>
            <w:r w:rsidR="00413E11" w:rsidRPr="00321EA6">
              <w:rPr>
                <w:rFonts w:ascii="Liberation Serif" w:hAnsi="Liberation Serif"/>
                <w:sz w:val="28"/>
                <w:szCs w:val="28"/>
              </w:rPr>
              <w:t xml:space="preserve">диспансеризацию, </w:t>
            </w:r>
            <w:r w:rsidRPr="00321EA6">
              <w:rPr>
                <w:rFonts w:ascii="Liberation Serif" w:hAnsi="Liberation Serif"/>
                <w:sz w:val="28"/>
                <w:szCs w:val="28"/>
              </w:rPr>
              <w:t>углубленную диспансеризацию</w:t>
            </w:r>
          </w:p>
          <w:p w:rsidR="00192578" w:rsidRPr="00321EA6" w:rsidRDefault="00192578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A02B6A" w:rsidRPr="00321EA6" w:rsidTr="0040589A">
        <w:tc>
          <w:tcPr>
            <w:tcW w:w="1101" w:type="dxa"/>
          </w:tcPr>
          <w:p w:rsidR="00A02B6A" w:rsidRPr="00321EA6" w:rsidRDefault="00A02B6A" w:rsidP="00FF26CA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252" w:type="dxa"/>
          </w:tcPr>
          <w:p w:rsidR="00A02B6A" w:rsidRPr="00321EA6" w:rsidRDefault="00A02B6A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Организация и проведение мероприятий в области профилактики заболеваний, охраны и укрепления здоровья </w:t>
            </w:r>
          </w:p>
          <w:p w:rsidR="00A02B6A" w:rsidRPr="00321EA6" w:rsidRDefault="00A02B6A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для пациентов в школах здоровья</w:t>
            </w:r>
          </w:p>
        </w:tc>
        <w:tc>
          <w:tcPr>
            <w:tcW w:w="2126" w:type="dxa"/>
          </w:tcPr>
          <w:p w:rsidR="00A02B6A" w:rsidRPr="00321EA6" w:rsidRDefault="00A02B6A" w:rsidP="00CC54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весь </w:t>
            </w:r>
          </w:p>
          <w:p w:rsidR="00A02B6A" w:rsidRPr="00321EA6" w:rsidRDefault="00A02B6A" w:rsidP="00CC54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период</w:t>
            </w:r>
          </w:p>
        </w:tc>
        <w:tc>
          <w:tcPr>
            <w:tcW w:w="3544" w:type="dxa"/>
          </w:tcPr>
          <w:p w:rsidR="00A02B6A" w:rsidRPr="00321EA6" w:rsidRDefault="00A02B6A" w:rsidP="00A02B6A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ГАУЗ </w:t>
            </w:r>
            <w:proofErr w:type="gramStart"/>
            <w:r w:rsidRPr="00321EA6"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 «Городская больница г. Каменск-Уральский»</w:t>
            </w:r>
          </w:p>
          <w:p w:rsidR="00A02B6A" w:rsidRPr="00321EA6" w:rsidRDefault="00A02B6A" w:rsidP="003A105D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</w:p>
        </w:tc>
        <w:tc>
          <w:tcPr>
            <w:tcW w:w="4111" w:type="dxa"/>
          </w:tcPr>
          <w:p w:rsidR="00A02B6A" w:rsidRPr="00321EA6" w:rsidRDefault="00A02B6A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количество школ здоровья</w:t>
            </w:r>
          </w:p>
        </w:tc>
      </w:tr>
      <w:tr w:rsidR="0061071B" w:rsidRPr="00321EA6" w:rsidTr="00CC4A81">
        <w:trPr>
          <w:trHeight w:val="630"/>
        </w:trPr>
        <w:tc>
          <w:tcPr>
            <w:tcW w:w="15134" w:type="dxa"/>
            <w:gridSpan w:val="5"/>
            <w:vAlign w:val="center"/>
          </w:tcPr>
          <w:p w:rsidR="002C1915" w:rsidRPr="00321EA6" w:rsidRDefault="0061071B" w:rsidP="00250A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Раздел 4. Создание и обеспечение функционирования </w:t>
            </w:r>
            <w:proofErr w:type="gramStart"/>
            <w:r w:rsidRPr="00321EA6">
              <w:rPr>
                <w:rFonts w:ascii="Liberation Serif" w:hAnsi="Liberation Serif"/>
                <w:sz w:val="28"/>
                <w:szCs w:val="28"/>
              </w:rPr>
              <w:t>информационно-пропагандистской</w:t>
            </w:r>
            <w:proofErr w:type="gramEnd"/>
          </w:p>
          <w:p w:rsidR="0061071B" w:rsidRPr="00321EA6" w:rsidRDefault="0061071B" w:rsidP="00250A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системы</w:t>
            </w:r>
            <w:r w:rsidR="000D43C8" w:rsidRPr="00321EA6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321EA6">
              <w:rPr>
                <w:rFonts w:ascii="Liberation Serif" w:hAnsi="Liberation Serif"/>
                <w:sz w:val="28"/>
                <w:szCs w:val="28"/>
              </w:rPr>
              <w:t>формирования здорового образа жизни</w:t>
            </w:r>
          </w:p>
        </w:tc>
      </w:tr>
      <w:tr w:rsidR="00664E89" w:rsidRPr="00321EA6" w:rsidTr="0040589A">
        <w:tc>
          <w:tcPr>
            <w:tcW w:w="1101" w:type="dxa"/>
          </w:tcPr>
          <w:p w:rsidR="003463B9" w:rsidRPr="00321EA6" w:rsidRDefault="003463B9" w:rsidP="00FF26CA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252" w:type="dxa"/>
          </w:tcPr>
          <w:p w:rsidR="003463B9" w:rsidRPr="00321EA6" w:rsidRDefault="000D43C8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Организация и проведение </w:t>
            </w:r>
            <w:r w:rsidR="00E14B8A" w:rsidRPr="00321EA6">
              <w:rPr>
                <w:rFonts w:ascii="Liberation Serif" w:hAnsi="Liberation Serif"/>
                <w:sz w:val="28"/>
                <w:szCs w:val="28"/>
              </w:rPr>
              <w:t xml:space="preserve">тематических </w:t>
            </w:r>
            <w:r w:rsidRPr="00321EA6">
              <w:rPr>
                <w:rFonts w:ascii="Liberation Serif" w:hAnsi="Liberation Serif"/>
                <w:sz w:val="28"/>
                <w:szCs w:val="28"/>
              </w:rPr>
              <w:t>мероприятий по пропаганде здорового образа жизни, профилактике зависимостей</w:t>
            </w:r>
            <w:r w:rsidR="00413E11" w:rsidRPr="00321EA6">
              <w:rPr>
                <w:rFonts w:ascii="Liberation Serif" w:hAnsi="Liberation Serif"/>
                <w:sz w:val="28"/>
                <w:szCs w:val="28"/>
              </w:rPr>
              <w:t>, в том числе массовых акций</w:t>
            </w:r>
          </w:p>
        </w:tc>
        <w:tc>
          <w:tcPr>
            <w:tcW w:w="2126" w:type="dxa"/>
          </w:tcPr>
          <w:p w:rsidR="000D43C8" w:rsidRPr="00321EA6" w:rsidRDefault="000D43C8" w:rsidP="000D43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весь</w:t>
            </w:r>
          </w:p>
          <w:p w:rsidR="00E14B8A" w:rsidRPr="00321EA6" w:rsidRDefault="000D43C8" w:rsidP="000D43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период</w:t>
            </w:r>
            <w:r w:rsidR="00E14B8A" w:rsidRPr="00321EA6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3463B9" w:rsidRPr="00321EA6" w:rsidRDefault="00E14B8A" w:rsidP="000D43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(по отдельному графику)</w:t>
            </w:r>
          </w:p>
        </w:tc>
        <w:tc>
          <w:tcPr>
            <w:tcW w:w="3544" w:type="dxa"/>
          </w:tcPr>
          <w:p w:rsidR="00A02B6A" w:rsidRPr="00321EA6" w:rsidRDefault="00A274BD" w:rsidP="00A274BD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О</w:t>
            </w:r>
            <w:r w:rsidR="00413E11" w:rsidRPr="00321EA6">
              <w:rPr>
                <w:rFonts w:ascii="Liberation Serif" w:hAnsi="Liberation Serif"/>
                <w:sz w:val="28"/>
                <w:szCs w:val="28"/>
              </w:rPr>
              <w:t xml:space="preserve">рганы местного самоуправления </w:t>
            </w:r>
            <w:r w:rsidR="000D43C8" w:rsidRPr="00321EA6">
              <w:rPr>
                <w:rFonts w:ascii="Liberation Serif" w:hAnsi="Liberation Serif"/>
                <w:sz w:val="28"/>
                <w:szCs w:val="28"/>
              </w:rPr>
              <w:t>Каменск-У</w:t>
            </w:r>
            <w:r w:rsidR="00413E11" w:rsidRPr="00321EA6">
              <w:rPr>
                <w:rFonts w:ascii="Liberation Serif" w:hAnsi="Liberation Serif"/>
                <w:sz w:val="28"/>
                <w:szCs w:val="28"/>
              </w:rPr>
              <w:t>ральского городского округа</w:t>
            </w:r>
            <w:r w:rsidR="000D43C8" w:rsidRPr="00321EA6">
              <w:rPr>
                <w:rFonts w:ascii="Liberation Serif" w:hAnsi="Liberation Serif"/>
                <w:sz w:val="28"/>
                <w:szCs w:val="28"/>
              </w:rPr>
              <w:t xml:space="preserve">, </w:t>
            </w:r>
            <w:r w:rsidR="00A02B6A" w:rsidRPr="00321EA6">
              <w:rPr>
                <w:rFonts w:ascii="Liberation Serif" w:hAnsi="Liberation Serif"/>
                <w:sz w:val="28"/>
                <w:szCs w:val="28"/>
              </w:rPr>
              <w:t xml:space="preserve">муниципальные учреждения образования, культуры и спорта, </w:t>
            </w:r>
          </w:p>
          <w:p w:rsidR="00664E89" w:rsidRPr="00321EA6" w:rsidRDefault="000D43C8" w:rsidP="00343924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МКУ «Центр молодежной политики», Управление социальной политики № 12</w:t>
            </w:r>
            <w:r w:rsidR="007C61A5" w:rsidRPr="00321EA6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A02B6A" w:rsidRPr="00321EA6" w:rsidRDefault="007C61A5" w:rsidP="007C61A5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  <w:r w:rsidR="00A02B6A" w:rsidRPr="00321EA6">
              <w:rPr>
                <w:rFonts w:ascii="Liberation Serif" w:hAnsi="Liberation Serif"/>
                <w:sz w:val="28"/>
                <w:szCs w:val="28"/>
              </w:rPr>
              <w:t>,</w:t>
            </w:r>
          </w:p>
          <w:p w:rsidR="00A02B6A" w:rsidRPr="00321EA6" w:rsidRDefault="00A02B6A" w:rsidP="00A02B6A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ГАУЗ </w:t>
            </w:r>
            <w:proofErr w:type="gramStart"/>
            <w:r w:rsidRPr="00321EA6"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 «Городская больница г. Каменск-Уральский»</w:t>
            </w:r>
          </w:p>
          <w:p w:rsidR="00A02B6A" w:rsidRPr="00321EA6" w:rsidRDefault="00A02B6A" w:rsidP="00A02B6A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(по согласованию),</w:t>
            </w:r>
          </w:p>
          <w:p w:rsidR="00A02B6A" w:rsidRPr="00321EA6" w:rsidRDefault="00A02B6A" w:rsidP="00A02B6A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ГАУЗ </w:t>
            </w:r>
            <w:proofErr w:type="gramStart"/>
            <w:r w:rsidRPr="00321EA6"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 «Детская городская больница </w:t>
            </w:r>
          </w:p>
          <w:p w:rsidR="00A02B6A" w:rsidRPr="00321EA6" w:rsidRDefault="00A02B6A" w:rsidP="00A02B6A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г. Каменск-Уральский»</w:t>
            </w:r>
          </w:p>
          <w:p w:rsidR="00A02B6A" w:rsidRPr="00321EA6" w:rsidRDefault="00A02B6A" w:rsidP="00A02B6A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(по согласованию), </w:t>
            </w:r>
          </w:p>
          <w:p w:rsidR="00A02B6A" w:rsidRPr="00321EA6" w:rsidRDefault="00A02B6A" w:rsidP="00A02B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ТО </w:t>
            </w:r>
            <w:proofErr w:type="spellStart"/>
            <w:r w:rsidRPr="00321EA6">
              <w:rPr>
                <w:rFonts w:ascii="Liberation Serif" w:hAnsi="Liberation Serif"/>
                <w:sz w:val="28"/>
                <w:szCs w:val="28"/>
              </w:rPr>
              <w:t>Роспотребнадзор</w:t>
            </w:r>
            <w:proofErr w:type="spellEnd"/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A02B6A" w:rsidRPr="00321EA6" w:rsidRDefault="00A02B6A" w:rsidP="00A02B6A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(по согласованию),</w:t>
            </w:r>
          </w:p>
          <w:p w:rsidR="00FE108F" w:rsidRDefault="00CC4A81" w:rsidP="00A02B6A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филиал</w:t>
            </w:r>
            <w:r w:rsidR="000B3A5E" w:rsidRPr="00321EA6">
              <w:rPr>
                <w:rFonts w:ascii="Liberation Serif" w:hAnsi="Liberation Serif"/>
                <w:sz w:val="28"/>
                <w:szCs w:val="28"/>
              </w:rPr>
              <w:t xml:space="preserve"> № 4 ГБУЗ </w:t>
            </w:r>
            <w:proofErr w:type="gramStart"/>
            <w:r w:rsidR="000B3A5E" w:rsidRPr="00321EA6"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 w:rsidR="000B3A5E" w:rsidRPr="00321EA6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0B3A5E" w:rsidRPr="00321EA6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«Областной клинический медицинский центр </w:t>
            </w:r>
            <w:proofErr w:type="spellStart"/>
            <w:r w:rsidR="000B3A5E" w:rsidRPr="00321EA6">
              <w:rPr>
                <w:rFonts w:ascii="Liberation Serif" w:hAnsi="Liberation Serif"/>
                <w:sz w:val="28"/>
                <w:szCs w:val="28"/>
              </w:rPr>
              <w:t>фтизиопульмонологии</w:t>
            </w:r>
            <w:proofErr w:type="spellEnd"/>
            <w:r w:rsidR="000B3A5E" w:rsidRPr="00321EA6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0B3A5E" w:rsidRPr="00321EA6" w:rsidRDefault="000B3A5E" w:rsidP="00A02B6A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и инфекционных заболеваний» </w:t>
            </w:r>
          </w:p>
          <w:p w:rsidR="00A02B6A" w:rsidRPr="00321EA6" w:rsidRDefault="000B3A5E" w:rsidP="00A02B6A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  <w:r w:rsidR="00A02B6A" w:rsidRPr="00321EA6">
              <w:rPr>
                <w:rFonts w:ascii="Liberation Serif" w:hAnsi="Liberation Serif"/>
                <w:sz w:val="28"/>
                <w:szCs w:val="28"/>
              </w:rPr>
              <w:t>,</w:t>
            </w:r>
          </w:p>
          <w:p w:rsidR="000B3A5E" w:rsidRPr="00321EA6" w:rsidRDefault="000B3A5E" w:rsidP="00A02B6A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ГАУЗ </w:t>
            </w:r>
            <w:proofErr w:type="gramStart"/>
            <w:r w:rsidRPr="00321EA6"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 «Врачебно-физкультурный диспансер № 2» (по согласованию),</w:t>
            </w:r>
          </w:p>
          <w:p w:rsidR="00FC3EB2" w:rsidRPr="00FC3EB2" w:rsidRDefault="00FC3EB2" w:rsidP="00FC3EB2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bCs/>
                <w:sz w:val="28"/>
                <w:szCs w:val="28"/>
              </w:rPr>
            </w:pPr>
            <w:r w:rsidRPr="00FC3EB2">
              <w:rPr>
                <w:rFonts w:ascii="Liberation Serif" w:hAnsi="Liberation Serif"/>
                <w:sz w:val="28"/>
                <w:szCs w:val="28"/>
              </w:rPr>
              <w:t>филиал № 2 ГАУЗ СО «</w:t>
            </w:r>
            <w:r w:rsidRPr="00FC3EB2">
              <w:rPr>
                <w:rFonts w:ascii="Liberation Serif" w:hAnsi="Liberation Serif"/>
                <w:bCs/>
                <w:sz w:val="28"/>
                <w:szCs w:val="28"/>
              </w:rPr>
              <w:t>Свердловский областной онкологический диспансер»</w:t>
            </w:r>
          </w:p>
          <w:p w:rsidR="00A02B6A" w:rsidRPr="00321EA6" w:rsidRDefault="00FC3EB2" w:rsidP="00FC3EB2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C3EB2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  <w:r w:rsidR="00A02B6A" w:rsidRPr="00321EA6">
              <w:rPr>
                <w:rFonts w:ascii="Liberation Serif" w:hAnsi="Liberation Serif"/>
                <w:sz w:val="28"/>
                <w:szCs w:val="28"/>
              </w:rPr>
              <w:t>,</w:t>
            </w:r>
          </w:p>
          <w:p w:rsidR="000B3A5E" w:rsidRPr="00321EA6" w:rsidRDefault="00CC4A81" w:rsidP="00A02B6A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филиал</w:t>
            </w:r>
            <w:r w:rsidR="00A02B6A" w:rsidRPr="00321EA6">
              <w:rPr>
                <w:rFonts w:ascii="Liberation Serif" w:hAnsi="Liberation Serif"/>
                <w:sz w:val="28"/>
                <w:szCs w:val="28"/>
              </w:rPr>
              <w:t xml:space="preserve"> ГАУЗ СО «Свердловский областной центр профилактики </w:t>
            </w:r>
          </w:p>
          <w:p w:rsidR="000B3A5E" w:rsidRPr="00321EA6" w:rsidRDefault="00A02B6A" w:rsidP="00A02B6A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и борьбы со СПИД» </w:t>
            </w:r>
          </w:p>
          <w:p w:rsidR="00A02B6A" w:rsidRPr="00321EA6" w:rsidRDefault="00A02B6A" w:rsidP="00A02B6A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по Южному округу </w:t>
            </w:r>
            <w:r w:rsidR="000B3A5E" w:rsidRPr="00321EA6">
              <w:rPr>
                <w:rFonts w:ascii="Liberation Serif" w:hAnsi="Liberation Serif"/>
                <w:sz w:val="28"/>
                <w:szCs w:val="28"/>
              </w:rPr>
              <w:t xml:space="preserve">                    </w:t>
            </w:r>
            <w:r w:rsidRPr="00321EA6">
              <w:rPr>
                <w:rFonts w:ascii="Liberation Serif" w:hAnsi="Liberation Serif"/>
                <w:sz w:val="28"/>
                <w:szCs w:val="28"/>
              </w:rPr>
              <w:t>(по согласованию),</w:t>
            </w:r>
          </w:p>
          <w:p w:rsidR="00A02B6A" w:rsidRPr="00321EA6" w:rsidRDefault="00A02B6A" w:rsidP="00A02B6A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филиал № 1 ГБУЗ СО «Свердловский областной кожно-венерологический диспансер»</w:t>
            </w:r>
          </w:p>
          <w:p w:rsidR="00A02B6A" w:rsidRPr="00321EA6" w:rsidRDefault="00A02B6A" w:rsidP="000B3A5E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(по согласованию),</w:t>
            </w:r>
          </w:p>
          <w:p w:rsidR="003463B9" w:rsidRPr="00321EA6" w:rsidRDefault="000D43C8" w:rsidP="00343924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учреждения профессионального образования</w:t>
            </w:r>
            <w:r w:rsidR="007C61A5" w:rsidRPr="00321EA6">
              <w:rPr>
                <w:rFonts w:ascii="Liberation Serif" w:hAnsi="Liberation Serif"/>
                <w:sz w:val="28"/>
                <w:szCs w:val="28"/>
              </w:rPr>
              <w:t xml:space="preserve"> (по согласованию)</w:t>
            </w:r>
            <w:r w:rsidR="00343924">
              <w:rPr>
                <w:rFonts w:ascii="Liberation Serif" w:hAnsi="Liberation Serif"/>
                <w:sz w:val="28"/>
                <w:szCs w:val="28"/>
              </w:rPr>
              <w:t xml:space="preserve">, </w:t>
            </w: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организации, </w:t>
            </w:r>
            <w:r w:rsidRPr="00321EA6">
              <w:rPr>
                <w:rFonts w:ascii="Liberation Serif" w:hAnsi="Liberation Serif"/>
                <w:sz w:val="28"/>
                <w:szCs w:val="28"/>
              </w:rPr>
              <w:lastRenderedPageBreak/>
              <w:t>расположенные на территории городского округа (по согласованию)</w:t>
            </w:r>
          </w:p>
        </w:tc>
        <w:tc>
          <w:tcPr>
            <w:tcW w:w="4111" w:type="dxa"/>
          </w:tcPr>
          <w:p w:rsidR="00CC4A81" w:rsidRDefault="000D43C8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количество участников </w:t>
            </w:r>
            <w:r w:rsidR="007C61A5" w:rsidRPr="00321EA6">
              <w:rPr>
                <w:rFonts w:ascii="Liberation Serif" w:hAnsi="Liberation Serif"/>
                <w:sz w:val="28"/>
                <w:szCs w:val="28"/>
              </w:rPr>
              <w:t xml:space="preserve">мероприятий </w:t>
            </w: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 по пропаганде здорового образа жизни, профилактике зависимостей;</w:t>
            </w:r>
            <w:r w:rsidR="00CC4A81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321EA6">
              <w:rPr>
                <w:rFonts w:ascii="Liberation Serif" w:hAnsi="Liberation Serif"/>
                <w:sz w:val="28"/>
                <w:szCs w:val="28"/>
              </w:rPr>
              <w:t>доля граждан, систематически занимающихся физической культурой</w:t>
            </w:r>
            <w:r w:rsidR="00A02B6A" w:rsidRPr="00321EA6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321EA6">
              <w:rPr>
                <w:rFonts w:ascii="Liberation Serif" w:hAnsi="Liberation Serif"/>
                <w:sz w:val="28"/>
                <w:szCs w:val="28"/>
              </w:rPr>
              <w:t>и спортом;</w:t>
            </w:r>
          </w:p>
          <w:p w:rsidR="003463B9" w:rsidRPr="00321EA6" w:rsidRDefault="000D43C8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уровень обеспеченности населения спортивными сооружениями</w:t>
            </w:r>
            <w:r w:rsidR="00CC4A81">
              <w:rPr>
                <w:rFonts w:ascii="Liberation Serif" w:hAnsi="Liberation Serif"/>
                <w:sz w:val="28"/>
                <w:szCs w:val="28"/>
              </w:rPr>
              <w:t>,</w:t>
            </w: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 исходя</w:t>
            </w:r>
            <w:r w:rsidR="00CC4A81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321EA6">
              <w:rPr>
                <w:rFonts w:ascii="Liberation Serif" w:hAnsi="Liberation Serif"/>
                <w:sz w:val="28"/>
                <w:szCs w:val="28"/>
              </w:rPr>
              <w:t>из единовременной пропускной способности объектов спорта</w:t>
            </w:r>
          </w:p>
        </w:tc>
      </w:tr>
      <w:tr w:rsidR="00664E89" w:rsidRPr="00321EA6" w:rsidTr="0040589A">
        <w:tc>
          <w:tcPr>
            <w:tcW w:w="1101" w:type="dxa"/>
          </w:tcPr>
          <w:p w:rsidR="000D43C8" w:rsidRPr="00321EA6" w:rsidRDefault="000D43C8" w:rsidP="00FF26CA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252" w:type="dxa"/>
          </w:tcPr>
          <w:p w:rsidR="000D43C8" w:rsidRPr="00321EA6" w:rsidRDefault="00B04D8B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Проведение информационно-коммуникационной кампании по рациональному питанию, профилактике алкоголизма</w:t>
            </w:r>
          </w:p>
        </w:tc>
        <w:tc>
          <w:tcPr>
            <w:tcW w:w="2126" w:type="dxa"/>
          </w:tcPr>
          <w:p w:rsidR="00805669" w:rsidRPr="00321EA6" w:rsidRDefault="00805669" w:rsidP="008056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весь</w:t>
            </w:r>
          </w:p>
          <w:p w:rsidR="000D43C8" w:rsidRPr="00321EA6" w:rsidRDefault="00805669" w:rsidP="008056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период</w:t>
            </w:r>
          </w:p>
        </w:tc>
        <w:tc>
          <w:tcPr>
            <w:tcW w:w="3544" w:type="dxa"/>
          </w:tcPr>
          <w:p w:rsidR="00B04D8B" w:rsidRPr="00321EA6" w:rsidRDefault="00A274BD" w:rsidP="00A274BD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О</w:t>
            </w:r>
            <w:r w:rsidR="00B04D8B" w:rsidRPr="00321EA6">
              <w:rPr>
                <w:rFonts w:ascii="Liberation Serif" w:hAnsi="Liberation Serif"/>
                <w:sz w:val="28"/>
                <w:szCs w:val="28"/>
              </w:rPr>
              <w:t xml:space="preserve">рганы местного самоуправления Каменск-Уральского городского округа, муниципальные учреждения образования, культуры и спорта, </w:t>
            </w:r>
          </w:p>
          <w:p w:rsidR="00B04D8B" w:rsidRPr="00321EA6" w:rsidRDefault="00B04D8B" w:rsidP="00343924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МКУ «Центр молодежной политики», Управление социальной политики № 12 </w:t>
            </w:r>
          </w:p>
          <w:p w:rsidR="00B04D8B" w:rsidRPr="00321EA6" w:rsidRDefault="00B04D8B" w:rsidP="00B04D8B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(по согласованию),</w:t>
            </w:r>
          </w:p>
          <w:p w:rsidR="00B04D8B" w:rsidRPr="00321EA6" w:rsidRDefault="00B04D8B" w:rsidP="00B04D8B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ГАУЗ </w:t>
            </w:r>
            <w:proofErr w:type="gramStart"/>
            <w:r w:rsidRPr="00321EA6"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 «Городская больница г. Каменск-Уральский»</w:t>
            </w:r>
          </w:p>
          <w:p w:rsidR="00B04D8B" w:rsidRPr="00321EA6" w:rsidRDefault="00B04D8B" w:rsidP="00B04D8B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(по согласованию),</w:t>
            </w:r>
          </w:p>
          <w:p w:rsidR="00B04D8B" w:rsidRPr="00321EA6" w:rsidRDefault="00B04D8B" w:rsidP="00B04D8B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ГАУЗ </w:t>
            </w:r>
            <w:proofErr w:type="gramStart"/>
            <w:r w:rsidRPr="00321EA6"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 «Детская городская больница </w:t>
            </w:r>
          </w:p>
          <w:p w:rsidR="00B04D8B" w:rsidRPr="00321EA6" w:rsidRDefault="00B04D8B" w:rsidP="00B04D8B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г. Каменск-Уральский»</w:t>
            </w:r>
          </w:p>
          <w:p w:rsidR="00B04D8B" w:rsidRPr="00321EA6" w:rsidRDefault="00B04D8B" w:rsidP="00B04D8B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(по согласованию), </w:t>
            </w:r>
          </w:p>
          <w:p w:rsidR="00B04D8B" w:rsidRPr="00321EA6" w:rsidRDefault="00B04D8B" w:rsidP="00B04D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ТО </w:t>
            </w:r>
            <w:proofErr w:type="spellStart"/>
            <w:r w:rsidRPr="00321EA6">
              <w:rPr>
                <w:rFonts w:ascii="Liberation Serif" w:hAnsi="Liberation Serif"/>
                <w:sz w:val="28"/>
                <w:szCs w:val="28"/>
              </w:rPr>
              <w:t>Роспотребнадзор</w:t>
            </w:r>
            <w:proofErr w:type="spellEnd"/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B04D8B" w:rsidRPr="00321EA6" w:rsidRDefault="00B04D8B" w:rsidP="00B04D8B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(по согласованию),</w:t>
            </w:r>
          </w:p>
          <w:p w:rsidR="00A274BD" w:rsidRDefault="00B04D8B" w:rsidP="00A274BD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учреждения профессионального образования </w:t>
            </w:r>
          </w:p>
          <w:p w:rsidR="000D43C8" w:rsidRPr="00321EA6" w:rsidRDefault="00B04D8B" w:rsidP="00A274BD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(по согласованию), организации, расположенные на территории городского </w:t>
            </w:r>
            <w:r w:rsidRPr="00321EA6">
              <w:rPr>
                <w:rFonts w:ascii="Liberation Serif" w:hAnsi="Liberation Serif"/>
                <w:sz w:val="28"/>
                <w:szCs w:val="28"/>
              </w:rPr>
              <w:lastRenderedPageBreak/>
              <w:t>округа (по согласованию)</w:t>
            </w:r>
          </w:p>
        </w:tc>
        <w:tc>
          <w:tcPr>
            <w:tcW w:w="4111" w:type="dxa"/>
          </w:tcPr>
          <w:p w:rsidR="00781CD5" w:rsidRPr="00321EA6" w:rsidRDefault="00B04D8B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lastRenderedPageBreak/>
              <w:t>потребление овощей и бахчевых культур (за исключением картофеля) в среднем на потребителя в год;</w:t>
            </w:r>
          </w:p>
          <w:p w:rsidR="00781CD5" w:rsidRPr="00321EA6" w:rsidRDefault="00B04D8B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потребление фруктов и ягод в среднем на потребителя в год;</w:t>
            </w:r>
          </w:p>
          <w:p w:rsidR="00B04D8B" w:rsidRPr="00321EA6" w:rsidRDefault="00B04D8B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снижение розничной продажи алкогольной продукции на душу населения (в литрах этанола)</w:t>
            </w:r>
          </w:p>
        </w:tc>
      </w:tr>
      <w:tr w:rsidR="00664E89" w:rsidRPr="00321EA6" w:rsidTr="0040589A">
        <w:tc>
          <w:tcPr>
            <w:tcW w:w="1101" w:type="dxa"/>
          </w:tcPr>
          <w:p w:rsidR="000D43C8" w:rsidRPr="00321EA6" w:rsidRDefault="000D43C8" w:rsidP="00FF26CA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252" w:type="dxa"/>
          </w:tcPr>
          <w:p w:rsidR="000D43C8" w:rsidRPr="00321EA6" w:rsidRDefault="00CC54D1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Проведение мероприятий по информированию граждан по профилактике </w:t>
            </w:r>
            <w:proofErr w:type="spellStart"/>
            <w:r w:rsidRPr="00321EA6">
              <w:rPr>
                <w:rFonts w:ascii="Liberation Serif" w:hAnsi="Liberation Serif"/>
                <w:sz w:val="28"/>
                <w:szCs w:val="28"/>
              </w:rPr>
              <w:t>табакокурения</w:t>
            </w:r>
            <w:proofErr w:type="spellEnd"/>
          </w:p>
        </w:tc>
        <w:tc>
          <w:tcPr>
            <w:tcW w:w="2126" w:type="dxa"/>
          </w:tcPr>
          <w:p w:rsidR="00CC54D1" w:rsidRPr="00321EA6" w:rsidRDefault="00CC54D1" w:rsidP="00CC54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весь</w:t>
            </w:r>
          </w:p>
          <w:p w:rsidR="000D43C8" w:rsidRPr="00321EA6" w:rsidRDefault="00CC54D1" w:rsidP="00CC54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период</w:t>
            </w:r>
          </w:p>
        </w:tc>
        <w:tc>
          <w:tcPr>
            <w:tcW w:w="3544" w:type="dxa"/>
          </w:tcPr>
          <w:p w:rsidR="00B04D8B" w:rsidRPr="00321EA6" w:rsidRDefault="00A274BD" w:rsidP="00A274BD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О</w:t>
            </w:r>
            <w:r w:rsidR="00B04D8B" w:rsidRPr="00321EA6">
              <w:rPr>
                <w:rFonts w:ascii="Liberation Serif" w:hAnsi="Liberation Serif"/>
                <w:sz w:val="28"/>
                <w:szCs w:val="28"/>
              </w:rPr>
              <w:t xml:space="preserve">рганы местного самоуправления Каменск-Уральского городского округа, муниципальные учреждения образования, культуры и спорта, </w:t>
            </w:r>
          </w:p>
          <w:p w:rsidR="00B04D8B" w:rsidRPr="00321EA6" w:rsidRDefault="00B04D8B" w:rsidP="00343924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МКУ «Центр молодежной политики», Управление социальной политики № 12 </w:t>
            </w:r>
          </w:p>
          <w:p w:rsidR="00B04D8B" w:rsidRPr="00321EA6" w:rsidRDefault="00B04D8B" w:rsidP="00B04D8B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(по согласованию),</w:t>
            </w:r>
          </w:p>
          <w:p w:rsidR="00B04D8B" w:rsidRPr="00321EA6" w:rsidRDefault="00B04D8B" w:rsidP="00B04D8B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ГАУЗ </w:t>
            </w:r>
            <w:proofErr w:type="gramStart"/>
            <w:r w:rsidRPr="00321EA6"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 «Городская больница г. Каменск-Уральский»</w:t>
            </w:r>
          </w:p>
          <w:p w:rsidR="00B04D8B" w:rsidRPr="00321EA6" w:rsidRDefault="00B04D8B" w:rsidP="00B04D8B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(по согласованию),</w:t>
            </w:r>
          </w:p>
          <w:p w:rsidR="00B04D8B" w:rsidRPr="00321EA6" w:rsidRDefault="00B04D8B" w:rsidP="00B04D8B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ГАУЗ </w:t>
            </w:r>
            <w:proofErr w:type="gramStart"/>
            <w:r w:rsidRPr="00321EA6"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 «Детская городская больница </w:t>
            </w:r>
          </w:p>
          <w:p w:rsidR="00B04D8B" w:rsidRPr="00321EA6" w:rsidRDefault="00B04D8B" w:rsidP="00B04D8B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г. Каменск-Уральский»</w:t>
            </w:r>
          </w:p>
          <w:p w:rsidR="00B04D8B" w:rsidRPr="00321EA6" w:rsidRDefault="00B04D8B" w:rsidP="00B04D8B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(по согласованию), </w:t>
            </w:r>
          </w:p>
          <w:p w:rsidR="00B04D8B" w:rsidRPr="00321EA6" w:rsidRDefault="00B04D8B" w:rsidP="00B04D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ТО </w:t>
            </w:r>
            <w:proofErr w:type="spellStart"/>
            <w:r w:rsidRPr="00321EA6">
              <w:rPr>
                <w:rFonts w:ascii="Liberation Serif" w:hAnsi="Liberation Serif"/>
                <w:sz w:val="28"/>
                <w:szCs w:val="28"/>
              </w:rPr>
              <w:t>Роспотребнадзор</w:t>
            </w:r>
            <w:proofErr w:type="spellEnd"/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B04D8B" w:rsidRPr="00321EA6" w:rsidRDefault="00B04D8B" w:rsidP="00B04D8B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(по согласованию),</w:t>
            </w:r>
          </w:p>
          <w:p w:rsidR="004800D6" w:rsidRDefault="00B04D8B" w:rsidP="004800D6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учреждения профессионального образования </w:t>
            </w:r>
          </w:p>
          <w:p w:rsidR="000D43C8" w:rsidRDefault="00B04D8B" w:rsidP="004800D6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(по согласованию), организации, расположенные на территории городского округа (по согласованию)</w:t>
            </w:r>
          </w:p>
          <w:p w:rsidR="004800D6" w:rsidRPr="00321EA6" w:rsidRDefault="004800D6" w:rsidP="004800D6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111" w:type="dxa"/>
          </w:tcPr>
          <w:p w:rsidR="000D43C8" w:rsidRPr="00321EA6" w:rsidRDefault="00CC54D1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доля граждан, охваченных информационной кампанией (не менее 50%)</w:t>
            </w:r>
          </w:p>
        </w:tc>
      </w:tr>
      <w:tr w:rsidR="00664E89" w:rsidRPr="00321EA6" w:rsidTr="0040589A">
        <w:tc>
          <w:tcPr>
            <w:tcW w:w="1101" w:type="dxa"/>
          </w:tcPr>
          <w:p w:rsidR="00C126D9" w:rsidRPr="00321EA6" w:rsidRDefault="00C126D9" w:rsidP="00FF26CA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252" w:type="dxa"/>
          </w:tcPr>
          <w:p w:rsidR="00C126D9" w:rsidRPr="00321EA6" w:rsidRDefault="00CC54D1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Проведение мероприятий по информированию граждан по повышению физической активности</w:t>
            </w:r>
          </w:p>
        </w:tc>
        <w:tc>
          <w:tcPr>
            <w:tcW w:w="2126" w:type="dxa"/>
          </w:tcPr>
          <w:p w:rsidR="00CC54D1" w:rsidRPr="00321EA6" w:rsidRDefault="00CC54D1" w:rsidP="00CC54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весь</w:t>
            </w:r>
          </w:p>
          <w:p w:rsidR="00C126D9" w:rsidRPr="00321EA6" w:rsidRDefault="00CC54D1" w:rsidP="00CC54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период</w:t>
            </w:r>
          </w:p>
        </w:tc>
        <w:tc>
          <w:tcPr>
            <w:tcW w:w="3544" w:type="dxa"/>
          </w:tcPr>
          <w:p w:rsidR="00B04D8B" w:rsidRPr="00321EA6" w:rsidRDefault="00A274BD" w:rsidP="00A274BD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О</w:t>
            </w:r>
            <w:r w:rsidR="00B04D8B" w:rsidRPr="00321EA6">
              <w:rPr>
                <w:rFonts w:ascii="Liberation Serif" w:hAnsi="Liberation Serif"/>
                <w:sz w:val="28"/>
                <w:szCs w:val="28"/>
              </w:rPr>
              <w:t xml:space="preserve">рганы местного самоуправления Каменск-Уральского городского округа, муниципальные учреждения образования, культуры и спорта, </w:t>
            </w:r>
          </w:p>
          <w:p w:rsidR="00B04D8B" w:rsidRPr="00321EA6" w:rsidRDefault="00B04D8B" w:rsidP="00343924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МКУ «Центр молодежной политики», Управление социальной политики № 12 </w:t>
            </w:r>
          </w:p>
          <w:p w:rsidR="00B04D8B" w:rsidRPr="00321EA6" w:rsidRDefault="00B04D8B" w:rsidP="00B04D8B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(по согласованию),</w:t>
            </w:r>
          </w:p>
          <w:p w:rsidR="00B04D8B" w:rsidRPr="00321EA6" w:rsidRDefault="00B04D8B" w:rsidP="00B04D8B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ГАУЗ </w:t>
            </w:r>
            <w:proofErr w:type="gramStart"/>
            <w:r w:rsidRPr="00321EA6"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 «Городская больница г. Каменск-Уральский»</w:t>
            </w:r>
          </w:p>
          <w:p w:rsidR="00B04D8B" w:rsidRPr="00321EA6" w:rsidRDefault="00B04D8B" w:rsidP="00B04D8B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(по согласованию),</w:t>
            </w:r>
          </w:p>
          <w:p w:rsidR="00B04D8B" w:rsidRPr="00321EA6" w:rsidRDefault="00B04D8B" w:rsidP="00B04D8B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ГАУЗ </w:t>
            </w:r>
            <w:proofErr w:type="gramStart"/>
            <w:r w:rsidRPr="00321EA6"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 «Детская городская больница </w:t>
            </w:r>
          </w:p>
          <w:p w:rsidR="00B04D8B" w:rsidRPr="00321EA6" w:rsidRDefault="00B04D8B" w:rsidP="00B04D8B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г. Каменск-Уральский»</w:t>
            </w:r>
          </w:p>
          <w:p w:rsidR="00B04D8B" w:rsidRPr="00321EA6" w:rsidRDefault="00B04D8B" w:rsidP="00B04D8B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(по согласованию), </w:t>
            </w:r>
          </w:p>
          <w:p w:rsidR="00B04D8B" w:rsidRPr="00321EA6" w:rsidRDefault="00B04D8B" w:rsidP="00B04D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ТО </w:t>
            </w:r>
            <w:proofErr w:type="spellStart"/>
            <w:r w:rsidRPr="00321EA6">
              <w:rPr>
                <w:rFonts w:ascii="Liberation Serif" w:hAnsi="Liberation Serif"/>
                <w:sz w:val="28"/>
                <w:szCs w:val="28"/>
              </w:rPr>
              <w:t>Роспотребнадзор</w:t>
            </w:r>
            <w:proofErr w:type="spellEnd"/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B04D8B" w:rsidRPr="00321EA6" w:rsidRDefault="00B04D8B" w:rsidP="00B04D8B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(по согласованию),</w:t>
            </w:r>
          </w:p>
          <w:p w:rsidR="00A274BD" w:rsidRDefault="00B04D8B" w:rsidP="00A274BD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учреждения профессионального образования </w:t>
            </w:r>
          </w:p>
          <w:p w:rsidR="004800D6" w:rsidRPr="00321EA6" w:rsidRDefault="00B04D8B" w:rsidP="004800D6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(по согласованию), организации, расположенные на территории городского округа (по согласованию)</w:t>
            </w:r>
          </w:p>
        </w:tc>
        <w:tc>
          <w:tcPr>
            <w:tcW w:w="4111" w:type="dxa"/>
          </w:tcPr>
          <w:p w:rsidR="00A76C69" w:rsidRPr="00321EA6" w:rsidRDefault="00DC6C05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доля населения, систематически занимающегося физической культурой и спортом, в общей численности населения;</w:t>
            </w:r>
          </w:p>
          <w:p w:rsidR="00A76C69" w:rsidRPr="00321EA6" w:rsidRDefault="00DC6C05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доля обучающихся и студентов, систематически занимающихся физической культурой и спортом, в общей численности обучающихся и студентов;</w:t>
            </w:r>
          </w:p>
          <w:p w:rsidR="00C126D9" w:rsidRPr="00321EA6" w:rsidRDefault="00DC6C05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количество спортивно-массовых и физкультурно-оздоровительных мероприятий</w:t>
            </w:r>
          </w:p>
        </w:tc>
      </w:tr>
      <w:tr w:rsidR="00B04D8B" w:rsidRPr="00321EA6" w:rsidTr="0040589A">
        <w:tc>
          <w:tcPr>
            <w:tcW w:w="1101" w:type="dxa"/>
          </w:tcPr>
          <w:p w:rsidR="00B04D8B" w:rsidRPr="00321EA6" w:rsidRDefault="00B04D8B" w:rsidP="00FF26CA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252" w:type="dxa"/>
          </w:tcPr>
          <w:p w:rsidR="00B04D8B" w:rsidRPr="00321EA6" w:rsidRDefault="008A4AEC" w:rsidP="008A4A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Тиражирование </w:t>
            </w:r>
            <w:r w:rsidR="00B04D8B" w:rsidRPr="00321EA6">
              <w:rPr>
                <w:rFonts w:ascii="Liberation Serif" w:hAnsi="Liberation Serif"/>
                <w:sz w:val="28"/>
                <w:szCs w:val="28"/>
              </w:rPr>
              <w:t xml:space="preserve">информационных материалов </w:t>
            </w:r>
            <w:r w:rsidR="00B04D8B" w:rsidRPr="00321EA6">
              <w:rPr>
                <w:rFonts w:ascii="Liberation Serif" w:hAnsi="Liberation Serif"/>
                <w:sz w:val="28"/>
                <w:szCs w:val="28"/>
              </w:rPr>
              <w:lastRenderedPageBreak/>
              <w:t>для населения по формированию здорового образа жизни, профилактике зависимостей,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в том числе </w:t>
            </w:r>
            <w:r w:rsidR="00B04D8B" w:rsidRPr="00321EA6">
              <w:rPr>
                <w:rFonts w:ascii="Liberation Serif" w:hAnsi="Liberation Serif"/>
                <w:sz w:val="28"/>
                <w:szCs w:val="28"/>
              </w:rPr>
              <w:t>по повышению физической активности, по рациональному питанию,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профилактике алкоголизма</w:t>
            </w:r>
            <w:r w:rsidR="00B04D8B" w:rsidRPr="00321EA6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/>
                <w:sz w:val="28"/>
                <w:szCs w:val="28"/>
              </w:rPr>
              <w:t>и</w:t>
            </w:r>
            <w:r w:rsidR="00B04D8B" w:rsidRPr="00321EA6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proofErr w:type="spellStart"/>
            <w:r w:rsidR="00B04D8B" w:rsidRPr="00321EA6">
              <w:rPr>
                <w:rFonts w:ascii="Liberation Serif" w:hAnsi="Liberation Serif"/>
                <w:sz w:val="28"/>
                <w:szCs w:val="28"/>
              </w:rPr>
              <w:t>табакокурения</w:t>
            </w:r>
            <w:proofErr w:type="spellEnd"/>
          </w:p>
        </w:tc>
        <w:tc>
          <w:tcPr>
            <w:tcW w:w="2126" w:type="dxa"/>
          </w:tcPr>
          <w:p w:rsidR="00B04D8B" w:rsidRPr="00321EA6" w:rsidRDefault="00B04D8B" w:rsidP="005126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весь </w:t>
            </w:r>
          </w:p>
          <w:p w:rsidR="00B04D8B" w:rsidRPr="00321EA6" w:rsidRDefault="00B04D8B" w:rsidP="005126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период</w:t>
            </w:r>
          </w:p>
        </w:tc>
        <w:tc>
          <w:tcPr>
            <w:tcW w:w="3544" w:type="dxa"/>
          </w:tcPr>
          <w:p w:rsidR="00B04D8B" w:rsidRPr="00321EA6" w:rsidRDefault="00A274BD" w:rsidP="00FE108F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О</w:t>
            </w:r>
            <w:r w:rsidR="00B04D8B" w:rsidRPr="00321EA6">
              <w:rPr>
                <w:rFonts w:ascii="Liberation Serif" w:hAnsi="Liberation Serif"/>
                <w:sz w:val="28"/>
                <w:szCs w:val="28"/>
              </w:rPr>
              <w:t>рганы местного самоуправления Каменск-</w:t>
            </w:r>
            <w:r w:rsidR="00B04D8B" w:rsidRPr="00321EA6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Уральского городского округа, муниципальные учреждения образования, культуры и спорта, </w:t>
            </w:r>
          </w:p>
          <w:p w:rsidR="00B04D8B" w:rsidRPr="00321EA6" w:rsidRDefault="00B04D8B" w:rsidP="00343924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МКУ «Центр молодежной политики», Управление социальной политики № 12 </w:t>
            </w:r>
          </w:p>
          <w:p w:rsidR="00B04D8B" w:rsidRPr="00321EA6" w:rsidRDefault="00B04D8B" w:rsidP="00B04D8B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(по согласованию),</w:t>
            </w:r>
          </w:p>
          <w:p w:rsidR="00B04D8B" w:rsidRPr="00321EA6" w:rsidRDefault="00B04D8B" w:rsidP="00B04D8B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ГАУЗ </w:t>
            </w:r>
            <w:proofErr w:type="gramStart"/>
            <w:r w:rsidRPr="00321EA6"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 «Городская больница г. Каменск-Уральский»</w:t>
            </w:r>
          </w:p>
          <w:p w:rsidR="00B04D8B" w:rsidRPr="00321EA6" w:rsidRDefault="00B04D8B" w:rsidP="00B04D8B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(по согласованию),</w:t>
            </w:r>
          </w:p>
          <w:p w:rsidR="00B04D8B" w:rsidRPr="00321EA6" w:rsidRDefault="00B04D8B" w:rsidP="00B04D8B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ГАУЗ </w:t>
            </w:r>
            <w:proofErr w:type="gramStart"/>
            <w:r w:rsidRPr="00321EA6"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 «Детская городская больница </w:t>
            </w:r>
          </w:p>
          <w:p w:rsidR="00B04D8B" w:rsidRPr="00321EA6" w:rsidRDefault="00B04D8B" w:rsidP="00B04D8B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г. Каменск-Уральский»</w:t>
            </w:r>
          </w:p>
          <w:p w:rsidR="00B04D8B" w:rsidRPr="00321EA6" w:rsidRDefault="00B04D8B" w:rsidP="00B04D8B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(по согласованию), </w:t>
            </w:r>
          </w:p>
          <w:p w:rsidR="00B04D8B" w:rsidRPr="00321EA6" w:rsidRDefault="00B04D8B" w:rsidP="00B04D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ТО </w:t>
            </w:r>
            <w:proofErr w:type="spellStart"/>
            <w:r w:rsidRPr="00321EA6">
              <w:rPr>
                <w:rFonts w:ascii="Liberation Serif" w:hAnsi="Liberation Serif"/>
                <w:sz w:val="28"/>
                <w:szCs w:val="28"/>
              </w:rPr>
              <w:t>Роспотребнадзор</w:t>
            </w:r>
            <w:proofErr w:type="spellEnd"/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B04D8B" w:rsidRPr="00321EA6" w:rsidRDefault="00B04D8B" w:rsidP="00B04D8B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(по согласованию),</w:t>
            </w:r>
          </w:p>
          <w:p w:rsidR="00B04D8B" w:rsidRPr="00321EA6" w:rsidRDefault="00B04D8B" w:rsidP="00B04D8B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учреждения профессионального образования </w:t>
            </w:r>
          </w:p>
          <w:p w:rsidR="00B04D8B" w:rsidRPr="00321EA6" w:rsidRDefault="00B04D8B" w:rsidP="00B04D8B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(по согласованию), организации, расположенные на территории городского округа (по согласованию)</w:t>
            </w:r>
          </w:p>
        </w:tc>
        <w:tc>
          <w:tcPr>
            <w:tcW w:w="4111" w:type="dxa"/>
          </w:tcPr>
          <w:p w:rsidR="00B04D8B" w:rsidRPr="00321EA6" w:rsidRDefault="00B04D8B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lastRenderedPageBreak/>
              <w:t>количество тиражируемых информационных материалов</w:t>
            </w:r>
          </w:p>
          <w:p w:rsidR="00B04D8B" w:rsidRPr="00321EA6" w:rsidRDefault="00B04D8B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664E89" w:rsidRPr="00321EA6" w:rsidTr="0040589A">
        <w:tc>
          <w:tcPr>
            <w:tcW w:w="1101" w:type="dxa"/>
          </w:tcPr>
          <w:p w:rsidR="006638A0" w:rsidRPr="00321EA6" w:rsidRDefault="006638A0" w:rsidP="00FF26CA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252" w:type="dxa"/>
          </w:tcPr>
          <w:p w:rsidR="006638A0" w:rsidRPr="00321EA6" w:rsidRDefault="006638A0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Разработка и реализация корпоративных программ укрепления здоровья работающих</w:t>
            </w:r>
          </w:p>
        </w:tc>
        <w:tc>
          <w:tcPr>
            <w:tcW w:w="2126" w:type="dxa"/>
          </w:tcPr>
          <w:p w:rsidR="008A4AEC" w:rsidRDefault="006638A0" w:rsidP="00CC54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весь </w:t>
            </w:r>
          </w:p>
          <w:p w:rsidR="006638A0" w:rsidRPr="00321EA6" w:rsidRDefault="006638A0" w:rsidP="00CC54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период</w:t>
            </w:r>
          </w:p>
        </w:tc>
        <w:tc>
          <w:tcPr>
            <w:tcW w:w="3544" w:type="dxa"/>
          </w:tcPr>
          <w:p w:rsidR="006638A0" w:rsidRPr="00321EA6" w:rsidRDefault="006638A0" w:rsidP="00CC54D1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Организации, расположенные на территории городского округа (по согласованию)</w:t>
            </w:r>
          </w:p>
        </w:tc>
        <w:tc>
          <w:tcPr>
            <w:tcW w:w="4111" w:type="dxa"/>
          </w:tcPr>
          <w:p w:rsidR="006638A0" w:rsidRPr="00321EA6" w:rsidRDefault="006638A0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повышение ответственности работодателей за здоровье работников</w:t>
            </w:r>
          </w:p>
        </w:tc>
      </w:tr>
      <w:tr w:rsidR="00664E89" w:rsidRPr="00321EA6" w:rsidTr="0040589A">
        <w:tc>
          <w:tcPr>
            <w:tcW w:w="1101" w:type="dxa"/>
          </w:tcPr>
          <w:p w:rsidR="00C8567B" w:rsidRPr="00321EA6" w:rsidRDefault="00C8567B" w:rsidP="00FF26CA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252" w:type="dxa"/>
          </w:tcPr>
          <w:p w:rsidR="00C8567B" w:rsidRPr="00321EA6" w:rsidRDefault="00C8567B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Размещение информационных материалов по профилактическим медицинским мероприятиям в учреждениях</w:t>
            </w:r>
            <w:r w:rsidR="00FD064D" w:rsidRPr="00321EA6">
              <w:rPr>
                <w:rFonts w:ascii="Liberation Serif" w:hAnsi="Liberation Serif"/>
                <w:sz w:val="28"/>
                <w:szCs w:val="28"/>
              </w:rPr>
              <w:t>, в информационно-телекоммуникационной сети «Интернет», в том числе в социальных сетях</w:t>
            </w:r>
          </w:p>
        </w:tc>
        <w:tc>
          <w:tcPr>
            <w:tcW w:w="2126" w:type="dxa"/>
          </w:tcPr>
          <w:p w:rsidR="008A4AEC" w:rsidRDefault="00C8567B" w:rsidP="00E944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весь </w:t>
            </w:r>
          </w:p>
          <w:p w:rsidR="00C8567B" w:rsidRPr="00321EA6" w:rsidRDefault="00C8567B" w:rsidP="00E944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период</w:t>
            </w:r>
          </w:p>
        </w:tc>
        <w:tc>
          <w:tcPr>
            <w:tcW w:w="3544" w:type="dxa"/>
          </w:tcPr>
          <w:p w:rsidR="00C8567B" w:rsidRPr="00321EA6" w:rsidRDefault="00FD064D" w:rsidP="006D1711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  <w:r w:rsidR="008F3D6F" w:rsidRPr="00321EA6">
              <w:rPr>
                <w:rFonts w:ascii="Liberation Serif" w:hAnsi="Liberation Serif"/>
                <w:sz w:val="28"/>
                <w:szCs w:val="28"/>
              </w:rPr>
              <w:t>,</w:t>
            </w:r>
            <w:r w:rsidR="006D1711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C8567B" w:rsidRPr="00321EA6">
              <w:rPr>
                <w:rFonts w:ascii="Liberation Serif" w:hAnsi="Liberation Serif"/>
                <w:sz w:val="28"/>
                <w:szCs w:val="28"/>
              </w:rPr>
              <w:t xml:space="preserve">ГАУЗ </w:t>
            </w:r>
            <w:proofErr w:type="gramStart"/>
            <w:r w:rsidR="00C8567B" w:rsidRPr="00321EA6"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 w:rsidR="00C8567B" w:rsidRPr="00321EA6">
              <w:rPr>
                <w:rFonts w:ascii="Liberation Serif" w:hAnsi="Liberation Serif"/>
                <w:sz w:val="28"/>
                <w:szCs w:val="28"/>
              </w:rPr>
              <w:t xml:space="preserve"> «Городская больница </w:t>
            </w:r>
            <w:r w:rsidR="006D1711">
              <w:rPr>
                <w:rFonts w:ascii="Liberation Serif" w:hAnsi="Liberation Serif"/>
                <w:sz w:val="28"/>
                <w:szCs w:val="28"/>
              </w:rPr>
              <w:t xml:space="preserve">                </w:t>
            </w:r>
            <w:r w:rsidR="00C8567B" w:rsidRPr="00321EA6">
              <w:rPr>
                <w:rFonts w:ascii="Liberation Serif" w:hAnsi="Liberation Serif"/>
                <w:sz w:val="28"/>
                <w:szCs w:val="28"/>
              </w:rPr>
              <w:t>г. Каменск-Уральский»</w:t>
            </w:r>
          </w:p>
          <w:p w:rsidR="00C8567B" w:rsidRPr="00321EA6" w:rsidRDefault="00C8567B" w:rsidP="00664E89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(по согласованию),</w:t>
            </w:r>
          </w:p>
          <w:p w:rsidR="00664E89" w:rsidRPr="00321EA6" w:rsidRDefault="00C8567B" w:rsidP="00664E89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ГАУЗ </w:t>
            </w:r>
            <w:proofErr w:type="gramStart"/>
            <w:r w:rsidRPr="00321EA6"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 «Детская городская больница </w:t>
            </w:r>
          </w:p>
          <w:p w:rsidR="00C8567B" w:rsidRPr="00321EA6" w:rsidRDefault="00C8567B" w:rsidP="00664E89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г. Каменск-Уральский»</w:t>
            </w:r>
          </w:p>
          <w:p w:rsidR="00C8567B" w:rsidRPr="00321EA6" w:rsidRDefault="00C8567B" w:rsidP="00664E8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  <w:r w:rsidR="00FD064D" w:rsidRPr="00321EA6">
              <w:rPr>
                <w:rFonts w:ascii="Liberation Serif" w:hAnsi="Liberation Serif"/>
                <w:sz w:val="28"/>
                <w:szCs w:val="28"/>
              </w:rPr>
              <w:t>,</w:t>
            </w:r>
          </w:p>
          <w:p w:rsidR="00A85D09" w:rsidRPr="00321EA6" w:rsidRDefault="00A85D09" w:rsidP="00A85D0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ОАО «КУМЗ»</w:t>
            </w:r>
          </w:p>
          <w:p w:rsidR="00A85D09" w:rsidRPr="00321EA6" w:rsidRDefault="00A85D09" w:rsidP="00A85D0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(по согласованию),</w:t>
            </w:r>
          </w:p>
          <w:p w:rsidR="00A85D09" w:rsidRPr="00321EA6" w:rsidRDefault="00A85D09" w:rsidP="00A85D0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ФГУП «ПО «Октябрь»</w:t>
            </w:r>
          </w:p>
          <w:p w:rsidR="00A85D09" w:rsidRPr="00321EA6" w:rsidRDefault="00A85D09" w:rsidP="00A85D0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(по согласованию),</w:t>
            </w:r>
          </w:p>
          <w:p w:rsidR="00A85D09" w:rsidRPr="00321EA6" w:rsidRDefault="00A85D09" w:rsidP="00A85D0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ЧУЗ «РЖД-МЕДИЦИНА» </w:t>
            </w:r>
            <w:proofErr w:type="spellStart"/>
            <w:r w:rsidRPr="00321EA6">
              <w:rPr>
                <w:rFonts w:ascii="Liberation Serif" w:hAnsi="Liberation Serif"/>
                <w:sz w:val="28"/>
                <w:szCs w:val="28"/>
              </w:rPr>
              <w:t>г</w:t>
            </w:r>
            <w:proofErr w:type="gramStart"/>
            <w:r w:rsidRPr="00321EA6">
              <w:rPr>
                <w:rFonts w:ascii="Liberation Serif" w:hAnsi="Liberation Serif"/>
                <w:sz w:val="28"/>
                <w:szCs w:val="28"/>
              </w:rPr>
              <w:t>.К</w:t>
            </w:r>
            <w:proofErr w:type="spellEnd"/>
            <w:proofErr w:type="gramEnd"/>
            <w:r w:rsidRPr="00321EA6">
              <w:rPr>
                <w:rFonts w:ascii="Liberation Serif" w:hAnsi="Liberation Serif"/>
                <w:sz w:val="28"/>
                <w:szCs w:val="28"/>
              </w:rPr>
              <w:t>-Уральский</w:t>
            </w:r>
          </w:p>
          <w:p w:rsidR="00A85D09" w:rsidRPr="00321EA6" w:rsidRDefault="00A85D09" w:rsidP="00A85D0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(по согласованию),</w:t>
            </w:r>
          </w:p>
          <w:p w:rsidR="00A85D09" w:rsidRPr="00321EA6" w:rsidRDefault="00A85D09" w:rsidP="00A85D0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Каменск-Уральский филиал ООО «РУСАЛ медицинский центр» </w:t>
            </w:r>
          </w:p>
          <w:p w:rsidR="00A85D09" w:rsidRPr="00321EA6" w:rsidRDefault="00A85D09" w:rsidP="00A85D0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(по согласованию), </w:t>
            </w:r>
          </w:p>
          <w:p w:rsidR="00A85D09" w:rsidRPr="00321EA6" w:rsidRDefault="00A85D09" w:rsidP="00A85D0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ООО «Клиника ЛМС» </w:t>
            </w:r>
          </w:p>
          <w:p w:rsidR="00FD064D" w:rsidRDefault="00A85D09" w:rsidP="00A85D0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</w:p>
          <w:p w:rsidR="004800D6" w:rsidRPr="00321EA6" w:rsidRDefault="004800D6" w:rsidP="00A85D0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111" w:type="dxa"/>
          </w:tcPr>
          <w:p w:rsidR="00C8567B" w:rsidRPr="00321EA6" w:rsidRDefault="00C8567B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повышение уровня информированности населения по вопросам проведения профилакти</w:t>
            </w:r>
            <w:r w:rsidR="008A4AEC">
              <w:rPr>
                <w:rFonts w:ascii="Liberation Serif" w:hAnsi="Liberation Serif"/>
                <w:sz w:val="28"/>
                <w:szCs w:val="28"/>
              </w:rPr>
              <w:t xml:space="preserve">ческих медицинских мероприятий, </w:t>
            </w:r>
            <w:r w:rsidRPr="00321EA6">
              <w:rPr>
                <w:rFonts w:ascii="Liberation Serif" w:hAnsi="Liberation Serif"/>
                <w:sz w:val="28"/>
                <w:szCs w:val="28"/>
              </w:rPr>
              <w:t>мотивирование населения на прохождение профилактических медицинских мероприятий</w:t>
            </w:r>
          </w:p>
        </w:tc>
      </w:tr>
      <w:tr w:rsidR="00FD064D" w:rsidRPr="00321EA6" w:rsidTr="0040589A">
        <w:tc>
          <w:tcPr>
            <w:tcW w:w="1101" w:type="dxa"/>
          </w:tcPr>
          <w:p w:rsidR="00FD064D" w:rsidRPr="00321EA6" w:rsidRDefault="00FD064D" w:rsidP="00FF26CA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252" w:type="dxa"/>
          </w:tcPr>
          <w:p w:rsidR="00FD064D" w:rsidRPr="00321EA6" w:rsidRDefault="00FD064D" w:rsidP="004800D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Оформление информационных стендов по формированию здорового образа</w:t>
            </w:r>
            <w:r w:rsidR="008A4AEC">
              <w:rPr>
                <w:rFonts w:ascii="Liberation Serif" w:hAnsi="Liberation Serif"/>
                <w:sz w:val="28"/>
                <w:szCs w:val="28"/>
              </w:rPr>
              <w:t xml:space="preserve"> жизни, профилактике</w:t>
            </w: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 зависимостей в организациях Каменск-Уральского городского округа</w:t>
            </w:r>
          </w:p>
        </w:tc>
        <w:tc>
          <w:tcPr>
            <w:tcW w:w="2126" w:type="dxa"/>
          </w:tcPr>
          <w:p w:rsidR="008A4AEC" w:rsidRDefault="00FD064D" w:rsidP="00E944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весь </w:t>
            </w:r>
          </w:p>
          <w:p w:rsidR="00FD064D" w:rsidRPr="00321EA6" w:rsidRDefault="00FD064D" w:rsidP="00E944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период</w:t>
            </w:r>
          </w:p>
        </w:tc>
        <w:tc>
          <w:tcPr>
            <w:tcW w:w="3544" w:type="dxa"/>
          </w:tcPr>
          <w:p w:rsidR="00FD064D" w:rsidRPr="00321EA6" w:rsidRDefault="008A4AEC" w:rsidP="00FE108F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О</w:t>
            </w:r>
            <w:r w:rsidR="00FD064D" w:rsidRPr="00321EA6">
              <w:rPr>
                <w:rFonts w:ascii="Liberation Serif" w:hAnsi="Liberation Serif"/>
                <w:sz w:val="28"/>
                <w:szCs w:val="28"/>
              </w:rPr>
              <w:t>рганизации, расположенные на территории городского округа (по согласованию)</w:t>
            </w:r>
          </w:p>
        </w:tc>
        <w:tc>
          <w:tcPr>
            <w:tcW w:w="4111" w:type="dxa"/>
          </w:tcPr>
          <w:p w:rsidR="00FD064D" w:rsidRPr="00321EA6" w:rsidRDefault="00FD064D" w:rsidP="00550322">
            <w:pPr>
              <w:spacing w:before="100" w:beforeAutospacing="1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количество оформленных </w:t>
            </w:r>
            <w:r w:rsidR="004846A9" w:rsidRPr="00321EA6">
              <w:rPr>
                <w:rFonts w:ascii="Liberation Serif" w:hAnsi="Liberation Serif"/>
                <w:sz w:val="28"/>
                <w:szCs w:val="28"/>
              </w:rPr>
              <w:t>информационных стендов по формированию здорового образа жизни, профи</w:t>
            </w:r>
            <w:r w:rsidR="008A4AEC">
              <w:rPr>
                <w:rFonts w:ascii="Liberation Serif" w:hAnsi="Liberation Serif"/>
                <w:sz w:val="28"/>
                <w:szCs w:val="28"/>
              </w:rPr>
              <w:t>лактике</w:t>
            </w:r>
            <w:r w:rsidR="004846A9" w:rsidRPr="00321EA6">
              <w:rPr>
                <w:rFonts w:ascii="Liberation Serif" w:hAnsi="Liberation Serif"/>
                <w:sz w:val="28"/>
                <w:szCs w:val="28"/>
              </w:rPr>
              <w:t xml:space="preserve"> зависимостей</w:t>
            </w:r>
          </w:p>
        </w:tc>
      </w:tr>
      <w:tr w:rsidR="00664E89" w:rsidRPr="00321EA6" w:rsidTr="0040589A">
        <w:tc>
          <w:tcPr>
            <w:tcW w:w="1101" w:type="dxa"/>
          </w:tcPr>
          <w:p w:rsidR="006638A0" w:rsidRPr="00321EA6" w:rsidRDefault="006638A0" w:rsidP="00FF26CA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252" w:type="dxa"/>
          </w:tcPr>
          <w:p w:rsidR="006638A0" w:rsidRPr="00321EA6" w:rsidRDefault="006638A0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Оказание консультативной помощи организация</w:t>
            </w:r>
            <w:r w:rsidR="004846A9" w:rsidRPr="00321EA6">
              <w:rPr>
                <w:rFonts w:ascii="Liberation Serif" w:hAnsi="Liberation Serif"/>
                <w:sz w:val="28"/>
                <w:szCs w:val="28"/>
              </w:rPr>
              <w:t>м, расположенным</w:t>
            </w: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 на территории </w:t>
            </w:r>
            <w:r w:rsidR="004846A9" w:rsidRPr="00321EA6">
              <w:rPr>
                <w:rFonts w:ascii="Liberation Serif" w:hAnsi="Liberation Serif"/>
                <w:sz w:val="28"/>
                <w:szCs w:val="28"/>
              </w:rPr>
              <w:t xml:space="preserve">Каменск-Уральского </w:t>
            </w:r>
            <w:r w:rsidRPr="00321EA6">
              <w:rPr>
                <w:rFonts w:ascii="Liberation Serif" w:hAnsi="Liberation Serif"/>
                <w:sz w:val="28"/>
                <w:szCs w:val="28"/>
              </w:rPr>
              <w:t>городского округа</w:t>
            </w:r>
            <w:r w:rsidR="004846A9" w:rsidRPr="00321EA6">
              <w:rPr>
                <w:rFonts w:ascii="Liberation Serif" w:hAnsi="Liberation Serif"/>
                <w:sz w:val="28"/>
                <w:szCs w:val="28"/>
              </w:rPr>
              <w:t>,</w:t>
            </w: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 по вопросам планирования, организации и выполнения профилактических медицинских мероприятий</w:t>
            </w:r>
          </w:p>
        </w:tc>
        <w:tc>
          <w:tcPr>
            <w:tcW w:w="2126" w:type="dxa"/>
          </w:tcPr>
          <w:p w:rsidR="008A4AEC" w:rsidRDefault="006638A0" w:rsidP="00E944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весь </w:t>
            </w:r>
          </w:p>
          <w:p w:rsidR="006638A0" w:rsidRPr="00321EA6" w:rsidRDefault="006638A0" w:rsidP="00E944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период</w:t>
            </w:r>
          </w:p>
        </w:tc>
        <w:tc>
          <w:tcPr>
            <w:tcW w:w="3544" w:type="dxa"/>
          </w:tcPr>
          <w:p w:rsidR="006638A0" w:rsidRPr="00321EA6" w:rsidRDefault="006638A0" w:rsidP="006D1711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ГАУЗ </w:t>
            </w:r>
            <w:proofErr w:type="gramStart"/>
            <w:r w:rsidRPr="00321EA6"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 «Городская больница г. Каменск-Уральский»</w:t>
            </w:r>
            <w:r w:rsidR="006D1711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321EA6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  <w:r w:rsidR="004846A9" w:rsidRPr="00321EA6">
              <w:rPr>
                <w:rFonts w:ascii="Liberation Serif" w:hAnsi="Liberation Serif"/>
                <w:sz w:val="28"/>
                <w:szCs w:val="28"/>
              </w:rPr>
              <w:t>,</w:t>
            </w:r>
          </w:p>
          <w:p w:rsidR="006638A0" w:rsidRPr="00321EA6" w:rsidRDefault="004846A9" w:rsidP="004846A9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организации, расположенные на территории городского округа (по согласованию)</w:t>
            </w:r>
          </w:p>
        </w:tc>
        <w:tc>
          <w:tcPr>
            <w:tcW w:w="4111" w:type="dxa"/>
          </w:tcPr>
          <w:p w:rsidR="006638A0" w:rsidRPr="00321EA6" w:rsidRDefault="006638A0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повышение эффективности межведомственного взаимодействия </w:t>
            </w:r>
            <w:r w:rsidR="004846A9" w:rsidRPr="00321EA6">
              <w:rPr>
                <w:rFonts w:ascii="Liberation Serif" w:hAnsi="Liberation Serif"/>
                <w:sz w:val="28"/>
                <w:szCs w:val="28"/>
              </w:rPr>
              <w:t xml:space="preserve">в рамках </w:t>
            </w:r>
            <w:r w:rsidRPr="00321EA6">
              <w:rPr>
                <w:rFonts w:ascii="Liberation Serif" w:hAnsi="Liberation Serif"/>
                <w:sz w:val="28"/>
                <w:szCs w:val="28"/>
              </w:rPr>
              <w:t>проведения профилактических медицинских мероприятий среди взрослого населения</w:t>
            </w:r>
            <w:r w:rsidR="004846A9" w:rsidRPr="00321EA6">
              <w:rPr>
                <w:rFonts w:ascii="Liberation Serif" w:hAnsi="Liberation Serif"/>
                <w:sz w:val="28"/>
                <w:szCs w:val="28"/>
              </w:rPr>
              <w:t>, увеличения численности, прошедших профилактические медицинские мероприятия</w:t>
            </w: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</w:tc>
      </w:tr>
      <w:tr w:rsidR="00CF07FA" w:rsidRPr="00321EA6" w:rsidTr="00570EEE">
        <w:trPr>
          <w:trHeight w:val="638"/>
        </w:trPr>
        <w:tc>
          <w:tcPr>
            <w:tcW w:w="15134" w:type="dxa"/>
            <w:gridSpan w:val="5"/>
            <w:vAlign w:val="center"/>
          </w:tcPr>
          <w:p w:rsidR="002C1915" w:rsidRPr="00321EA6" w:rsidRDefault="00CF07FA" w:rsidP="00AB0E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Раздел 5. Создание среды, благоприятной для сохранения и укрепления здоровья,</w:t>
            </w:r>
          </w:p>
          <w:p w:rsidR="00CF07FA" w:rsidRPr="00321EA6" w:rsidRDefault="00CF07FA" w:rsidP="00AB0E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формирования здорового образа жизни у детей, подростков и молодежи</w:t>
            </w:r>
          </w:p>
        </w:tc>
      </w:tr>
      <w:tr w:rsidR="00664E89" w:rsidRPr="00321EA6" w:rsidTr="0040589A">
        <w:tc>
          <w:tcPr>
            <w:tcW w:w="1101" w:type="dxa"/>
          </w:tcPr>
          <w:p w:rsidR="00CF07FA" w:rsidRPr="00321EA6" w:rsidRDefault="00CF07FA" w:rsidP="00FF26CA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252" w:type="dxa"/>
          </w:tcPr>
          <w:p w:rsidR="00CF07FA" w:rsidRPr="00321EA6" w:rsidRDefault="001657C3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Развитие волонтерского движения на территории Каменск-Уральского городского округа, в том числе увеличение количества детей и молодежи, участвующих в волонтерском движении</w:t>
            </w:r>
          </w:p>
        </w:tc>
        <w:tc>
          <w:tcPr>
            <w:tcW w:w="2126" w:type="dxa"/>
          </w:tcPr>
          <w:p w:rsidR="00C528E0" w:rsidRPr="00321EA6" w:rsidRDefault="00C528E0" w:rsidP="00C528E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весь</w:t>
            </w:r>
          </w:p>
          <w:p w:rsidR="00CF07FA" w:rsidRPr="00321EA6" w:rsidRDefault="00C528E0" w:rsidP="00C528E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период</w:t>
            </w:r>
          </w:p>
        </w:tc>
        <w:tc>
          <w:tcPr>
            <w:tcW w:w="3544" w:type="dxa"/>
          </w:tcPr>
          <w:p w:rsidR="00C528E0" w:rsidRPr="00321EA6" w:rsidRDefault="00C528E0" w:rsidP="006D1711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ОМС «Управление образования Каменск-Уральского городского округа», МКУ «Центр молодежной политики», </w:t>
            </w:r>
          </w:p>
          <w:p w:rsidR="00664E89" w:rsidRPr="00321EA6" w:rsidRDefault="00C528E0" w:rsidP="00C528E0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Управление социальной политики № 12 </w:t>
            </w:r>
          </w:p>
          <w:p w:rsidR="006D1711" w:rsidRDefault="00C528E0" w:rsidP="00570EEE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(по согласованию), учреждения профессионального образования </w:t>
            </w:r>
          </w:p>
          <w:p w:rsidR="00CF07FA" w:rsidRPr="00321EA6" w:rsidRDefault="00C528E0" w:rsidP="00570EEE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(по согласованию), организации, расположенные на территории городского округа (по согласованию)</w:t>
            </w:r>
          </w:p>
        </w:tc>
        <w:tc>
          <w:tcPr>
            <w:tcW w:w="4111" w:type="dxa"/>
          </w:tcPr>
          <w:p w:rsidR="00CF07FA" w:rsidRPr="00321EA6" w:rsidRDefault="00C528E0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доля молодых граждан в возрасте от 14 до 30 лет – участников проектов и мероприятий, направленных на формирование здорового образа жизни, профилактику зависимостей, профилактику социально значимых заболеваний</w:t>
            </w:r>
          </w:p>
        </w:tc>
      </w:tr>
      <w:tr w:rsidR="00664E89" w:rsidRPr="00321EA6" w:rsidTr="0040589A">
        <w:tc>
          <w:tcPr>
            <w:tcW w:w="1101" w:type="dxa"/>
          </w:tcPr>
          <w:p w:rsidR="00CF07FA" w:rsidRPr="00321EA6" w:rsidRDefault="00CF07FA" w:rsidP="00FF26CA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252" w:type="dxa"/>
          </w:tcPr>
          <w:p w:rsidR="00CF07FA" w:rsidRPr="00321EA6" w:rsidRDefault="00331521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Проведение массовых акций, направленных на пропаганду здорового образа жизни, </w:t>
            </w:r>
            <w:r w:rsidRPr="00321EA6">
              <w:rPr>
                <w:rFonts w:ascii="Liberation Serif" w:hAnsi="Liberation Serif"/>
                <w:sz w:val="28"/>
                <w:szCs w:val="28"/>
              </w:rPr>
              <w:lastRenderedPageBreak/>
              <w:t>профилактику зависимостей среди подростков и молодежи</w:t>
            </w:r>
          </w:p>
        </w:tc>
        <w:tc>
          <w:tcPr>
            <w:tcW w:w="2126" w:type="dxa"/>
          </w:tcPr>
          <w:p w:rsidR="00331521" w:rsidRPr="00321EA6" w:rsidRDefault="00331521" w:rsidP="003315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lastRenderedPageBreak/>
              <w:t>весь</w:t>
            </w:r>
          </w:p>
          <w:p w:rsidR="00CF07FA" w:rsidRPr="00321EA6" w:rsidRDefault="00331521" w:rsidP="003315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период</w:t>
            </w:r>
          </w:p>
        </w:tc>
        <w:tc>
          <w:tcPr>
            <w:tcW w:w="3544" w:type="dxa"/>
          </w:tcPr>
          <w:p w:rsidR="00331521" w:rsidRPr="00321EA6" w:rsidRDefault="00570EEE" w:rsidP="006D1711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Органы местного самоуправления</w:t>
            </w:r>
            <w:r w:rsidR="00331521" w:rsidRPr="00321EA6">
              <w:rPr>
                <w:rFonts w:ascii="Liberation Serif" w:hAnsi="Liberation Serif"/>
                <w:sz w:val="28"/>
                <w:szCs w:val="28"/>
              </w:rPr>
              <w:t xml:space="preserve"> Камен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ск-Уральского городского </w:t>
            </w: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округа</w:t>
            </w:r>
            <w:r w:rsidR="00331521" w:rsidRPr="00321EA6">
              <w:rPr>
                <w:rFonts w:ascii="Liberation Serif" w:hAnsi="Liberation Serif"/>
                <w:sz w:val="28"/>
                <w:szCs w:val="28"/>
              </w:rPr>
              <w:t xml:space="preserve">, МКУ «Центр молодежной политики», </w:t>
            </w:r>
          </w:p>
          <w:p w:rsidR="00433AA5" w:rsidRPr="00321EA6" w:rsidRDefault="00433AA5" w:rsidP="006D1711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ГАУЗ </w:t>
            </w:r>
            <w:proofErr w:type="gramStart"/>
            <w:r w:rsidRPr="00321EA6"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 «Городская больница г. Каменск-Уральский»</w:t>
            </w:r>
            <w:r w:rsidR="006D1711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321EA6">
              <w:rPr>
                <w:rFonts w:ascii="Liberation Serif" w:hAnsi="Liberation Serif"/>
                <w:sz w:val="28"/>
                <w:szCs w:val="28"/>
              </w:rPr>
              <w:t>(по согласованию),</w:t>
            </w:r>
          </w:p>
          <w:p w:rsidR="00433AA5" w:rsidRPr="00321EA6" w:rsidRDefault="00433AA5" w:rsidP="00433AA5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ГАУЗ </w:t>
            </w:r>
            <w:proofErr w:type="gramStart"/>
            <w:r w:rsidRPr="00321EA6"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 «Детская городская больница </w:t>
            </w:r>
          </w:p>
          <w:p w:rsidR="00433AA5" w:rsidRPr="00321EA6" w:rsidRDefault="00433AA5" w:rsidP="00433AA5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г. Каменск-Уральский»</w:t>
            </w:r>
          </w:p>
          <w:p w:rsidR="00433AA5" w:rsidRPr="00321EA6" w:rsidRDefault="00433AA5" w:rsidP="00433AA5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(по согласованию), </w:t>
            </w:r>
          </w:p>
          <w:p w:rsidR="00433AA5" w:rsidRPr="00321EA6" w:rsidRDefault="00433AA5" w:rsidP="00433AA5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ТО </w:t>
            </w:r>
            <w:proofErr w:type="spellStart"/>
            <w:r w:rsidRPr="00321EA6">
              <w:rPr>
                <w:rFonts w:ascii="Liberation Serif" w:hAnsi="Liberation Serif"/>
                <w:sz w:val="28"/>
                <w:szCs w:val="28"/>
              </w:rPr>
              <w:t>Роспотребнадзор</w:t>
            </w:r>
            <w:proofErr w:type="spellEnd"/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433AA5" w:rsidRPr="00321EA6" w:rsidRDefault="00433AA5" w:rsidP="00433AA5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(по согласованию),</w:t>
            </w:r>
          </w:p>
          <w:p w:rsidR="00664E89" w:rsidRPr="00321EA6" w:rsidRDefault="00331521" w:rsidP="00331521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учреждения профессионального образования</w:t>
            </w:r>
          </w:p>
          <w:p w:rsidR="00CF07FA" w:rsidRPr="00321EA6" w:rsidRDefault="006D1711" w:rsidP="00331521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(по согласованию), организации, </w:t>
            </w:r>
            <w:r w:rsidR="00331521" w:rsidRPr="00321EA6">
              <w:rPr>
                <w:rFonts w:ascii="Liberation Serif" w:hAnsi="Liberation Serif"/>
                <w:sz w:val="28"/>
                <w:szCs w:val="28"/>
              </w:rPr>
              <w:t>расположенные на территории городского округа (по согласованию)</w:t>
            </w:r>
          </w:p>
        </w:tc>
        <w:tc>
          <w:tcPr>
            <w:tcW w:w="4111" w:type="dxa"/>
          </w:tcPr>
          <w:p w:rsidR="002C1915" w:rsidRPr="00321EA6" w:rsidRDefault="00331521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lastRenderedPageBreak/>
              <w:t>количество проведенных акций профилактической направленности;</w:t>
            </w:r>
          </w:p>
          <w:p w:rsidR="00331521" w:rsidRPr="00321EA6" w:rsidRDefault="00331521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lastRenderedPageBreak/>
              <w:t>доля населения, принимающего участие в массовых акциях</w:t>
            </w:r>
          </w:p>
          <w:p w:rsidR="00331521" w:rsidRPr="00321EA6" w:rsidRDefault="00331521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профилактической направленности</w:t>
            </w:r>
          </w:p>
          <w:p w:rsidR="00CF07FA" w:rsidRPr="00321EA6" w:rsidRDefault="00CF07FA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664E89" w:rsidRPr="00321EA6" w:rsidTr="0040589A">
        <w:tc>
          <w:tcPr>
            <w:tcW w:w="1101" w:type="dxa"/>
          </w:tcPr>
          <w:p w:rsidR="00CF07FA" w:rsidRPr="00321EA6" w:rsidRDefault="00CF07FA" w:rsidP="00FF26CA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252" w:type="dxa"/>
          </w:tcPr>
          <w:p w:rsidR="00CF07FA" w:rsidRPr="00321EA6" w:rsidRDefault="00433AA5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Организация</w:t>
            </w:r>
            <w:r w:rsidR="00F245B8" w:rsidRPr="00321EA6">
              <w:rPr>
                <w:rFonts w:ascii="Liberation Serif" w:hAnsi="Liberation Serif"/>
                <w:sz w:val="28"/>
                <w:szCs w:val="28"/>
              </w:rPr>
              <w:t xml:space="preserve"> отдыха и оздоровления </w:t>
            </w: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детей </w:t>
            </w:r>
            <w:r w:rsidR="00F245B8" w:rsidRPr="00321EA6">
              <w:rPr>
                <w:rFonts w:ascii="Liberation Serif" w:hAnsi="Liberation Serif"/>
                <w:sz w:val="28"/>
                <w:szCs w:val="28"/>
              </w:rPr>
              <w:t>в санаторно-курортных учреждениях, загородных оздоровительных лагерях</w:t>
            </w:r>
            <w:r w:rsidRPr="00321EA6">
              <w:rPr>
                <w:rFonts w:ascii="Liberation Serif" w:hAnsi="Liberation Serif"/>
                <w:sz w:val="28"/>
                <w:szCs w:val="28"/>
              </w:rPr>
              <w:t>, лагерях с дневным пребыванием детей</w:t>
            </w:r>
          </w:p>
        </w:tc>
        <w:tc>
          <w:tcPr>
            <w:tcW w:w="2126" w:type="dxa"/>
          </w:tcPr>
          <w:p w:rsidR="00F245B8" w:rsidRPr="00321EA6" w:rsidRDefault="00F245B8" w:rsidP="00F245B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весь</w:t>
            </w:r>
          </w:p>
          <w:p w:rsidR="00CF07FA" w:rsidRPr="00321EA6" w:rsidRDefault="00F245B8" w:rsidP="00F245B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период</w:t>
            </w:r>
          </w:p>
        </w:tc>
        <w:tc>
          <w:tcPr>
            <w:tcW w:w="3544" w:type="dxa"/>
          </w:tcPr>
          <w:p w:rsidR="00433AA5" w:rsidRPr="00321EA6" w:rsidRDefault="00433AA5" w:rsidP="006D1711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Органы местного самоуправления Каменск-Уральского городского округа, Управление социальной политики № 12 </w:t>
            </w:r>
          </w:p>
          <w:p w:rsidR="00433AA5" w:rsidRPr="00321EA6" w:rsidRDefault="00433AA5" w:rsidP="00433AA5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(по согласованию), </w:t>
            </w:r>
          </w:p>
          <w:p w:rsidR="00433AA5" w:rsidRPr="00321EA6" w:rsidRDefault="00433AA5" w:rsidP="00433AA5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организации, расположенные на территории городского округа (по согласованию)</w:t>
            </w:r>
          </w:p>
        </w:tc>
        <w:tc>
          <w:tcPr>
            <w:tcW w:w="4111" w:type="dxa"/>
          </w:tcPr>
          <w:p w:rsidR="00CF07FA" w:rsidRPr="00321EA6" w:rsidRDefault="00433AA5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численность</w:t>
            </w:r>
            <w:r w:rsidR="00F245B8" w:rsidRPr="00321EA6">
              <w:rPr>
                <w:rFonts w:ascii="Liberation Serif" w:hAnsi="Liberation Serif"/>
                <w:sz w:val="28"/>
                <w:szCs w:val="28"/>
              </w:rPr>
              <w:t xml:space="preserve"> детей</w:t>
            </w:r>
            <w:r w:rsidRPr="00321EA6">
              <w:rPr>
                <w:rFonts w:ascii="Liberation Serif" w:hAnsi="Liberation Serif"/>
                <w:sz w:val="28"/>
                <w:szCs w:val="28"/>
              </w:rPr>
              <w:t>,</w:t>
            </w:r>
            <w:r w:rsidR="00F245B8" w:rsidRPr="00321EA6">
              <w:rPr>
                <w:rFonts w:ascii="Liberation Serif" w:hAnsi="Liberation Serif"/>
                <w:sz w:val="28"/>
                <w:szCs w:val="28"/>
              </w:rPr>
              <w:t xml:space="preserve"> получивших услуги по организации отдыха и оздоровления </w:t>
            </w:r>
          </w:p>
        </w:tc>
      </w:tr>
      <w:tr w:rsidR="00FA6EC6" w:rsidRPr="00321EA6" w:rsidTr="00570EEE">
        <w:trPr>
          <w:trHeight w:val="441"/>
        </w:trPr>
        <w:tc>
          <w:tcPr>
            <w:tcW w:w="15134" w:type="dxa"/>
            <w:gridSpan w:val="5"/>
            <w:vAlign w:val="center"/>
          </w:tcPr>
          <w:p w:rsidR="00FA6EC6" w:rsidRPr="00321EA6" w:rsidRDefault="00FA6EC6" w:rsidP="00AB0E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lastRenderedPageBreak/>
              <w:t>Раздел 6. Реализация мероприятий по ограничению потребления табака</w:t>
            </w:r>
          </w:p>
        </w:tc>
      </w:tr>
      <w:tr w:rsidR="00664E89" w:rsidRPr="00321EA6" w:rsidTr="0040589A">
        <w:tc>
          <w:tcPr>
            <w:tcW w:w="1101" w:type="dxa"/>
          </w:tcPr>
          <w:p w:rsidR="00FA6EC6" w:rsidRPr="00321EA6" w:rsidRDefault="00FA6EC6" w:rsidP="00FF26CA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252" w:type="dxa"/>
          </w:tcPr>
          <w:p w:rsidR="00FA6EC6" w:rsidRPr="00321EA6" w:rsidRDefault="003B5BD2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Информирование населения о перечне медицинских организаций, осуществляющих медицинскую помощь, направленную на прекращение потребления табака</w:t>
            </w:r>
          </w:p>
        </w:tc>
        <w:tc>
          <w:tcPr>
            <w:tcW w:w="2126" w:type="dxa"/>
          </w:tcPr>
          <w:p w:rsidR="00FA6EC6" w:rsidRPr="00321EA6" w:rsidRDefault="00FA6EC6" w:rsidP="00FA6E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весь</w:t>
            </w:r>
          </w:p>
          <w:p w:rsidR="00FA6EC6" w:rsidRPr="00321EA6" w:rsidRDefault="00FA6EC6" w:rsidP="00FA6E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период</w:t>
            </w:r>
          </w:p>
        </w:tc>
        <w:tc>
          <w:tcPr>
            <w:tcW w:w="3544" w:type="dxa"/>
          </w:tcPr>
          <w:p w:rsidR="003B5BD2" w:rsidRPr="00321EA6" w:rsidRDefault="003B5BD2" w:rsidP="003B5BD2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ГАУЗ </w:t>
            </w:r>
            <w:proofErr w:type="gramStart"/>
            <w:r w:rsidRPr="00321EA6"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 «Городская больница г. Каменск-Уральский»</w:t>
            </w:r>
          </w:p>
          <w:p w:rsidR="00FA6EC6" w:rsidRPr="00321EA6" w:rsidRDefault="003B5BD2" w:rsidP="003B5BD2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</w:p>
        </w:tc>
        <w:tc>
          <w:tcPr>
            <w:tcW w:w="4111" w:type="dxa"/>
          </w:tcPr>
          <w:p w:rsidR="00FA6EC6" w:rsidRPr="00321EA6" w:rsidRDefault="003B5BD2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размещение на официальном сайте учреждения</w:t>
            </w:r>
            <w:r w:rsidR="001C4C4D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321EA6">
              <w:rPr>
                <w:rFonts w:ascii="Liberation Serif" w:hAnsi="Liberation Serif"/>
                <w:sz w:val="28"/>
                <w:szCs w:val="28"/>
              </w:rPr>
              <w:t>в информационно-телекоммуникационной сети «Интернет»</w:t>
            </w:r>
            <w:r w:rsidR="008F3D6F" w:rsidRPr="00321EA6">
              <w:rPr>
                <w:rFonts w:ascii="Liberation Serif" w:hAnsi="Liberation Serif"/>
                <w:sz w:val="28"/>
                <w:szCs w:val="28"/>
              </w:rPr>
              <w:t>,</w:t>
            </w: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 информации о школах здоровья, организованных в поликлиниках</w:t>
            </w:r>
          </w:p>
        </w:tc>
      </w:tr>
      <w:tr w:rsidR="00664E89" w:rsidRPr="00321EA6" w:rsidTr="0040589A">
        <w:tc>
          <w:tcPr>
            <w:tcW w:w="1101" w:type="dxa"/>
          </w:tcPr>
          <w:p w:rsidR="003B5BD2" w:rsidRPr="00321EA6" w:rsidRDefault="003B5BD2" w:rsidP="00FF26CA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252" w:type="dxa"/>
          </w:tcPr>
          <w:p w:rsidR="003B5BD2" w:rsidRPr="00321EA6" w:rsidRDefault="003B5BD2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Проведение тематических лекций, бесед в образовательных организациях</w:t>
            </w:r>
          </w:p>
        </w:tc>
        <w:tc>
          <w:tcPr>
            <w:tcW w:w="2126" w:type="dxa"/>
          </w:tcPr>
          <w:p w:rsidR="003B5BD2" w:rsidRPr="00321EA6" w:rsidRDefault="003B5BD2" w:rsidP="0011652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весь</w:t>
            </w:r>
          </w:p>
          <w:p w:rsidR="003B5BD2" w:rsidRPr="00321EA6" w:rsidRDefault="003B5BD2" w:rsidP="0011652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период</w:t>
            </w:r>
          </w:p>
        </w:tc>
        <w:tc>
          <w:tcPr>
            <w:tcW w:w="3544" w:type="dxa"/>
          </w:tcPr>
          <w:p w:rsidR="00433AA5" w:rsidRPr="00321EA6" w:rsidRDefault="003B5BD2" w:rsidP="00A274BD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ОМС «Управление образования Каменск-Уральского городского округа», муниципальные образовательные учреждения</w:t>
            </w:r>
            <w:r w:rsidR="00433AA5" w:rsidRPr="00321EA6">
              <w:rPr>
                <w:rFonts w:ascii="Liberation Serif" w:hAnsi="Liberation Serif"/>
                <w:sz w:val="28"/>
                <w:szCs w:val="28"/>
              </w:rPr>
              <w:t>, учреждения профессионального образования</w:t>
            </w:r>
          </w:p>
          <w:p w:rsidR="003B5BD2" w:rsidRPr="00321EA6" w:rsidRDefault="00433AA5" w:rsidP="00433AA5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</w:p>
        </w:tc>
        <w:tc>
          <w:tcPr>
            <w:tcW w:w="4111" w:type="dxa"/>
          </w:tcPr>
          <w:p w:rsidR="003B5BD2" w:rsidRPr="00321EA6" w:rsidRDefault="003B5BD2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количество проведенных мероприятий</w:t>
            </w:r>
          </w:p>
        </w:tc>
      </w:tr>
      <w:tr w:rsidR="00433AA5" w:rsidRPr="00321EA6" w:rsidTr="0040589A">
        <w:tc>
          <w:tcPr>
            <w:tcW w:w="1101" w:type="dxa"/>
          </w:tcPr>
          <w:p w:rsidR="00433AA5" w:rsidRPr="00321EA6" w:rsidRDefault="00433AA5" w:rsidP="00FF26CA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252" w:type="dxa"/>
          </w:tcPr>
          <w:p w:rsidR="00433AA5" w:rsidRPr="00321EA6" w:rsidRDefault="00433AA5" w:rsidP="001C4C4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Проведение кинолекториев, акций, агитационных программ, нап</w:t>
            </w:r>
            <w:r w:rsidR="001C4C4D">
              <w:rPr>
                <w:rFonts w:ascii="Liberation Serif" w:hAnsi="Liberation Serif"/>
                <w:sz w:val="28"/>
                <w:szCs w:val="28"/>
              </w:rPr>
              <w:t xml:space="preserve">равленных на профилактику </w:t>
            </w:r>
            <w:r w:rsidRPr="00321EA6">
              <w:rPr>
                <w:rFonts w:ascii="Liberation Serif" w:hAnsi="Liberation Serif"/>
                <w:sz w:val="28"/>
                <w:szCs w:val="28"/>
              </w:rPr>
              <w:t>наркомании, токсикомании</w:t>
            </w:r>
            <w:r w:rsidR="001C4C4D">
              <w:rPr>
                <w:rFonts w:ascii="Liberation Serif" w:hAnsi="Liberation Serif"/>
                <w:sz w:val="28"/>
                <w:szCs w:val="28"/>
              </w:rPr>
              <w:t>,</w:t>
            </w: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1C4C4D">
              <w:rPr>
                <w:rFonts w:ascii="Liberation Serif" w:hAnsi="Liberation Serif"/>
                <w:sz w:val="28"/>
                <w:szCs w:val="28"/>
              </w:rPr>
              <w:t>отказ от курения</w:t>
            </w:r>
            <w:r w:rsidR="001C4C4D" w:rsidRPr="00321EA6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321EA6">
              <w:rPr>
                <w:rFonts w:ascii="Liberation Serif" w:hAnsi="Liberation Serif"/>
                <w:sz w:val="28"/>
                <w:szCs w:val="28"/>
              </w:rPr>
              <w:t>и пропаганду здорового образа жизни</w:t>
            </w:r>
          </w:p>
        </w:tc>
        <w:tc>
          <w:tcPr>
            <w:tcW w:w="2126" w:type="dxa"/>
          </w:tcPr>
          <w:p w:rsidR="00433AA5" w:rsidRPr="00321EA6" w:rsidRDefault="00433AA5" w:rsidP="00433A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весь</w:t>
            </w:r>
          </w:p>
          <w:p w:rsidR="00433AA5" w:rsidRPr="00321EA6" w:rsidRDefault="00433AA5" w:rsidP="00433A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период</w:t>
            </w:r>
          </w:p>
        </w:tc>
        <w:tc>
          <w:tcPr>
            <w:tcW w:w="3544" w:type="dxa"/>
          </w:tcPr>
          <w:p w:rsidR="00343924" w:rsidRDefault="00433AA5" w:rsidP="00343924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ОМС «Управление образования Каменск-Уральского городского округа», муниципальные образовательные учреждения, </w:t>
            </w:r>
            <w:r w:rsidR="001C4C4D">
              <w:rPr>
                <w:rFonts w:ascii="Liberation Serif" w:hAnsi="Liberation Serif"/>
                <w:sz w:val="28"/>
                <w:szCs w:val="28"/>
              </w:rPr>
              <w:t xml:space="preserve">учреждения </w:t>
            </w: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 профессионального образования</w:t>
            </w:r>
          </w:p>
          <w:p w:rsidR="00433AA5" w:rsidRPr="00321EA6" w:rsidRDefault="00433AA5" w:rsidP="00343924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</w:p>
        </w:tc>
        <w:tc>
          <w:tcPr>
            <w:tcW w:w="4111" w:type="dxa"/>
          </w:tcPr>
          <w:p w:rsidR="00433AA5" w:rsidRPr="00321EA6" w:rsidRDefault="00433AA5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количество проведенных мероприятий</w:t>
            </w:r>
          </w:p>
        </w:tc>
      </w:tr>
      <w:tr w:rsidR="009306A6" w:rsidRPr="00321EA6" w:rsidTr="0040589A">
        <w:tc>
          <w:tcPr>
            <w:tcW w:w="1101" w:type="dxa"/>
          </w:tcPr>
          <w:p w:rsidR="009306A6" w:rsidRPr="00321EA6" w:rsidRDefault="009306A6" w:rsidP="00FF26CA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252" w:type="dxa"/>
          </w:tcPr>
          <w:p w:rsidR="009306A6" w:rsidRPr="00321EA6" w:rsidRDefault="001C4C4D" w:rsidP="001C4C4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Р</w:t>
            </w:r>
            <w:r w:rsidR="008F3D6F" w:rsidRPr="00321EA6">
              <w:rPr>
                <w:rFonts w:ascii="Liberation Serif" w:hAnsi="Liberation Serif"/>
                <w:sz w:val="28"/>
                <w:szCs w:val="28"/>
              </w:rPr>
              <w:t xml:space="preserve">азмещение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информации </w:t>
            </w:r>
            <w:r w:rsidR="008F3D6F" w:rsidRPr="00321EA6">
              <w:rPr>
                <w:rFonts w:ascii="Liberation Serif" w:hAnsi="Liberation Serif"/>
                <w:sz w:val="28"/>
                <w:szCs w:val="28"/>
              </w:rPr>
              <w:t xml:space="preserve"> антитабачной направленности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в информационной сети </w:t>
            </w: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«Интернет»</w:t>
            </w:r>
          </w:p>
        </w:tc>
        <w:tc>
          <w:tcPr>
            <w:tcW w:w="2126" w:type="dxa"/>
          </w:tcPr>
          <w:p w:rsidR="008F3D6F" w:rsidRPr="00321EA6" w:rsidRDefault="008F3D6F" w:rsidP="008F3D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lastRenderedPageBreak/>
              <w:t>весь</w:t>
            </w:r>
          </w:p>
          <w:p w:rsidR="009306A6" w:rsidRPr="00321EA6" w:rsidRDefault="008F3D6F" w:rsidP="008F3D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период</w:t>
            </w:r>
          </w:p>
        </w:tc>
        <w:tc>
          <w:tcPr>
            <w:tcW w:w="3544" w:type="dxa"/>
          </w:tcPr>
          <w:p w:rsidR="001C4C4D" w:rsidRPr="001C4C4D" w:rsidRDefault="001C4C4D" w:rsidP="00343924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1C4C4D">
              <w:rPr>
                <w:rFonts w:ascii="Liberation Serif" w:hAnsi="Liberation Serif"/>
                <w:sz w:val="28"/>
                <w:szCs w:val="28"/>
              </w:rPr>
              <w:t xml:space="preserve">Органы местного самоуправления Каменск-Уральского городского </w:t>
            </w:r>
            <w:r w:rsidRPr="001C4C4D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округа, МКУ «Центр молодежной политики», </w:t>
            </w:r>
          </w:p>
          <w:p w:rsidR="001C4C4D" w:rsidRPr="001C4C4D" w:rsidRDefault="001C4C4D" w:rsidP="001C4C4D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1C4C4D">
              <w:rPr>
                <w:rFonts w:ascii="Liberation Serif" w:hAnsi="Liberation Serif"/>
                <w:sz w:val="28"/>
                <w:szCs w:val="28"/>
              </w:rPr>
              <w:t xml:space="preserve">ГАУЗ </w:t>
            </w:r>
            <w:proofErr w:type="gramStart"/>
            <w:r w:rsidRPr="001C4C4D"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 w:rsidRPr="001C4C4D">
              <w:rPr>
                <w:rFonts w:ascii="Liberation Serif" w:hAnsi="Liberation Serif"/>
                <w:sz w:val="28"/>
                <w:szCs w:val="28"/>
              </w:rPr>
              <w:t xml:space="preserve"> «Городская больница г. Каменск-Уральский»</w:t>
            </w:r>
          </w:p>
          <w:p w:rsidR="001C4C4D" w:rsidRPr="001C4C4D" w:rsidRDefault="001C4C4D" w:rsidP="001C4C4D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1C4C4D">
              <w:rPr>
                <w:rFonts w:ascii="Liberation Serif" w:hAnsi="Liberation Serif"/>
                <w:sz w:val="28"/>
                <w:szCs w:val="28"/>
              </w:rPr>
              <w:t>(по согласованию),</w:t>
            </w:r>
          </w:p>
          <w:p w:rsidR="001C4C4D" w:rsidRPr="001C4C4D" w:rsidRDefault="001C4C4D" w:rsidP="001C4C4D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1C4C4D">
              <w:rPr>
                <w:rFonts w:ascii="Liberation Serif" w:hAnsi="Liberation Serif"/>
                <w:sz w:val="28"/>
                <w:szCs w:val="28"/>
              </w:rPr>
              <w:t xml:space="preserve">ГАУЗ </w:t>
            </w:r>
            <w:proofErr w:type="gramStart"/>
            <w:r w:rsidRPr="001C4C4D"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 w:rsidRPr="001C4C4D">
              <w:rPr>
                <w:rFonts w:ascii="Liberation Serif" w:hAnsi="Liberation Serif"/>
                <w:sz w:val="28"/>
                <w:szCs w:val="28"/>
              </w:rPr>
              <w:t xml:space="preserve"> «Детская городская больница </w:t>
            </w:r>
          </w:p>
          <w:p w:rsidR="001C4C4D" w:rsidRPr="001C4C4D" w:rsidRDefault="001C4C4D" w:rsidP="001C4C4D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1C4C4D">
              <w:rPr>
                <w:rFonts w:ascii="Liberation Serif" w:hAnsi="Liberation Serif"/>
                <w:sz w:val="28"/>
                <w:szCs w:val="28"/>
              </w:rPr>
              <w:t>г. Каменск-Уральский»</w:t>
            </w:r>
          </w:p>
          <w:p w:rsidR="001C4C4D" w:rsidRPr="001C4C4D" w:rsidRDefault="001C4C4D" w:rsidP="001C4C4D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1C4C4D">
              <w:rPr>
                <w:rFonts w:ascii="Liberation Serif" w:hAnsi="Liberation Serif"/>
                <w:sz w:val="28"/>
                <w:szCs w:val="28"/>
              </w:rPr>
              <w:t xml:space="preserve">(по согласованию), </w:t>
            </w:r>
          </w:p>
          <w:p w:rsidR="001C4C4D" w:rsidRPr="001C4C4D" w:rsidRDefault="001C4C4D" w:rsidP="001C4C4D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1C4C4D">
              <w:rPr>
                <w:rFonts w:ascii="Liberation Serif" w:hAnsi="Liberation Serif"/>
                <w:sz w:val="28"/>
                <w:szCs w:val="28"/>
              </w:rPr>
              <w:t xml:space="preserve">ТО </w:t>
            </w:r>
            <w:proofErr w:type="spellStart"/>
            <w:r w:rsidRPr="001C4C4D">
              <w:rPr>
                <w:rFonts w:ascii="Liberation Serif" w:hAnsi="Liberation Serif"/>
                <w:sz w:val="28"/>
                <w:szCs w:val="28"/>
              </w:rPr>
              <w:t>Роспотребнадзор</w:t>
            </w:r>
            <w:proofErr w:type="spellEnd"/>
            <w:r w:rsidRPr="001C4C4D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1C4C4D" w:rsidRPr="001C4C4D" w:rsidRDefault="001C4C4D" w:rsidP="001C4C4D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1C4C4D">
              <w:rPr>
                <w:rFonts w:ascii="Liberation Serif" w:hAnsi="Liberation Serif"/>
                <w:sz w:val="28"/>
                <w:szCs w:val="28"/>
              </w:rPr>
              <w:t>(по согласованию),</w:t>
            </w:r>
          </w:p>
          <w:p w:rsidR="001C4C4D" w:rsidRPr="001C4C4D" w:rsidRDefault="001C4C4D" w:rsidP="001C4C4D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1C4C4D">
              <w:rPr>
                <w:rFonts w:ascii="Liberation Serif" w:hAnsi="Liberation Serif"/>
                <w:sz w:val="28"/>
                <w:szCs w:val="28"/>
              </w:rPr>
              <w:t>учреждения профессионального образования</w:t>
            </w:r>
          </w:p>
          <w:p w:rsidR="009306A6" w:rsidRPr="00321EA6" w:rsidRDefault="001C4C4D" w:rsidP="001C4C4D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1C4C4D">
              <w:rPr>
                <w:rFonts w:ascii="Liberation Serif" w:hAnsi="Liberation Serif"/>
                <w:sz w:val="28"/>
                <w:szCs w:val="28"/>
              </w:rPr>
              <w:t>(по согласованию), организации, расположенные на территории городского округа (по согласованию)</w:t>
            </w:r>
          </w:p>
        </w:tc>
        <w:tc>
          <w:tcPr>
            <w:tcW w:w="4111" w:type="dxa"/>
          </w:tcPr>
          <w:p w:rsidR="009306A6" w:rsidRPr="00321EA6" w:rsidRDefault="001C4C4D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количество размещенных </w:t>
            </w:r>
            <w:r w:rsidR="008F3D6F" w:rsidRPr="00321EA6">
              <w:rPr>
                <w:rFonts w:ascii="Liberation Serif" w:hAnsi="Liberation Serif"/>
                <w:sz w:val="28"/>
                <w:szCs w:val="28"/>
              </w:rPr>
              <w:t xml:space="preserve">в информационно-телекоммуникационной сети </w:t>
            </w:r>
            <w:r w:rsidR="008F3D6F" w:rsidRPr="00321EA6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«Интернет» </w:t>
            </w:r>
            <w:r>
              <w:rPr>
                <w:rFonts w:ascii="Liberation Serif" w:hAnsi="Liberation Serif"/>
                <w:sz w:val="28"/>
                <w:szCs w:val="28"/>
              </w:rPr>
              <w:t>материалов</w:t>
            </w:r>
          </w:p>
        </w:tc>
      </w:tr>
      <w:tr w:rsidR="00CA53DF" w:rsidRPr="00321EA6" w:rsidTr="00AB0EFC">
        <w:trPr>
          <w:trHeight w:val="472"/>
        </w:trPr>
        <w:tc>
          <w:tcPr>
            <w:tcW w:w="15134" w:type="dxa"/>
            <w:gridSpan w:val="5"/>
            <w:vAlign w:val="center"/>
          </w:tcPr>
          <w:p w:rsidR="00CA53DF" w:rsidRPr="00321EA6" w:rsidRDefault="00FA6EC6" w:rsidP="00AB0E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color w:val="000000"/>
                <w:sz w:val="28"/>
                <w:szCs w:val="28"/>
              </w:rPr>
              <w:lastRenderedPageBreak/>
              <w:t>Раздел 7</w:t>
            </w:r>
            <w:r w:rsidR="00CA53DF" w:rsidRPr="00321EA6">
              <w:rPr>
                <w:rFonts w:ascii="Liberation Serif" w:hAnsi="Liberation Serif"/>
                <w:color w:val="000000"/>
                <w:sz w:val="28"/>
                <w:szCs w:val="28"/>
              </w:rPr>
              <w:t>. Создание среды, благоприятной для досуга, повышения физической активности населения</w:t>
            </w:r>
          </w:p>
        </w:tc>
      </w:tr>
      <w:tr w:rsidR="00664E89" w:rsidRPr="00321EA6" w:rsidTr="0040589A">
        <w:tc>
          <w:tcPr>
            <w:tcW w:w="1101" w:type="dxa"/>
          </w:tcPr>
          <w:p w:rsidR="00CA53DF" w:rsidRPr="00321EA6" w:rsidRDefault="00CA53DF" w:rsidP="00FF26CA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252" w:type="dxa"/>
          </w:tcPr>
          <w:p w:rsidR="003057F8" w:rsidRPr="00321EA6" w:rsidRDefault="009306A6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Развитие</w:t>
            </w:r>
            <w:r w:rsidR="003057F8" w:rsidRPr="00321EA6">
              <w:rPr>
                <w:rFonts w:ascii="Liberation Serif" w:hAnsi="Liberation Serif"/>
                <w:sz w:val="28"/>
                <w:szCs w:val="28"/>
              </w:rPr>
              <w:t xml:space="preserve"> инфраструктуры физической культуры и спорта, в том числе обеспечение граждан:</w:t>
            </w:r>
          </w:p>
          <w:p w:rsidR="003057F8" w:rsidRPr="00321EA6" w:rsidRDefault="003057F8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1) плоскостными спортивными сооружениями;</w:t>
            </w:r>
          </w:p>
          <w:p w:rsidR="003057F8" w:rsidRPr="00321EA6" w:rsidRDefault="003057F8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2) спортивными залами;</w:t>
            </w:r>
          </w:p>
          <w:p w:rsidR="00CA53DF" w:rsidRPr="00321EA6" w:rsidRDefault="003057F8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3) плавательными бассейнами</w:t>
            </w:r>
          </w:p>
        </w:tc>
        <w:tc>
          <w:tcPr>
            <w:tcW w:w="2126" w:type="dxa"/>
          </w:tcPr>
          <w:p w:rsidR="003057F8" w:rsidRPr="00321EA6" w:rsidRDefault="003057F8" w:rsidP="003057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весь</w:t>
            </w:r>
          </w:p>
          <w:p w:rsidR="00CA53DF" w:rsidRPr="00321EA6" w:rsidRDefault="003057F8" w:rsidP="003057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период</w:t>
            </w:r>
          </w:p>
        </w:tc>
        <w:tc>
          <w:tcPr>
            <w:tcW w:w="3544" w:type="dxa"/>
          </w:tcPr>
          <w:p w:rsidR="00CA53DF" w:rsidRPr="00321EA6" w:rsidRDefault="003057F8" w:rsidP="00A274BD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ОМС «Управление по физической культуре и спорту Каменск-Уральского городского округа»</w:t>
            </w:r>
            <w:r w:rsidR="00DA1213" w:rsidRPr="00321EA6">
              <w:rPr>
                <w:rFonts w:ascii="Liberation Serif" w:hAnsi="Liberation Serif"/>
                <w:sz w:val="28"/>
                <w:szCs w:val="28"/>
              </w:rPr>
              <w:t xml:space="preserve">, спортивные комплексы, </w:t>
            </w:r>
            <w:proofErr w:type="gramStart"/>
            <w:r w:rsidR="00DA1213" w:rsidRPr="00321EA6">
              <w:rPr>
                <w:rFonts w:ascii="Liberation Serif" w:hAnsi="Liberation Serif"/>
                <w:sz w:val="28"/>
                <w:szCs w:val="28"/>
              </w:rPr>
              <w:t>фитнес-клубы</w:t>
            </w:r>
            <w:proofErr w:type="gramEnd"/>
            <w:r w:rsidR="00DA1213" w:rsidRPr="00321EA6">
              <w:rPr>
                <w:rFonts w:ascii="Liberation Serif" w:hAnsi="Liberation Serif"/>
                <w:sz w:val="28"/>
                <w:szCs w:val="28"/>
              </w:rPr>
              <w:t xml:space="preserve">, плавательные бассейны, расположенные на территории городского </w:t>
            </w:r>
            <w:r w:rsidR="00DA1213" w:rsidRPr="00321EA6">
              <w:rPr>
                <w:rFonts w:ascii="Liberation Serif" w:hAnsi="Liberation Serif"/>
                <w:sz w:val="28"/>
                <w:szCs w:val="28"/>
              </w:rPr>
              <w:lastRenderedPageBreak/>
              <w:t>округа (по согласованию)</w:t>
            </w:r>
          </w:p>
        </w:tc>
        <w:tc>
          <w:tcPr>
            <w:tcW w:w="4111" w:type="dxa"/>
          </w:tcPr>
          <w:p w:rsidR="003057F8" w:rsidRPr="00321EA6" w:rsidRDefault="003057F8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lastRenderedPageBreak/>
              <w:t>доля граждан, систематически</w:t>
            </w:r>
          </w:p>
          <w:p w:rsidR="001F71A1" w:rsidRPr="00321EA6" w:rsidRDefault="003057F8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gramStart"/>
            <w:r w:rsidRPr="00321EA6">
              <w:rPr>
                <w:rFonts w:ascii="Liberation Serif" w:hAnsi="Liberation Serif"/>
                <w:sz w:val="28"/>
                <w:szCs w:val="28"/>
              </w:rPr>
              <w:t>занимающихся</w:t>
            </w:r>
            <w:proofErr w:type="gramEnd"/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 физической культурой и спортом;</w:t>
            </w:r>
          </w:p>
          <w:p w:rsidR="003057F8" w:rsidRPr="00321EA6" w:rsidRDefault="003057F8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уровень обеспеченности населения</w:t>
            </w:r>
            <w:r w:rsidR="001C4C4D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321EA6">
              <w:rPr>
                <w:rFonts w:ascii="Liberation Serif" w:hAnsi="Liberation Serif"/>
                <w:sz w:val="28"/>
                <w:szCs w:val="28"/>
              </w:rPr>
              <w:t>спортивными сооружениями исходя</w:t>
            </w:r>
            <w:r w:rsidR="001C4C4D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proofErr w:type="gramStart"/>
            <w:r w:rsidRPr="00321EA6">
              <w:rPr>
                <w:rFonts w:ascii="Liberation Serif" w:hAnsi="Liberation Serif"/>
                <w:sz w:val="28"/>
                <w:szCs w:val="28"/>
              </w:rPr>
              <w:t>из</w:t>
            </w:r>
            <w:proofErr w:type="gramEnd"/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 единовременной пропускной</w:t>
            </w:r>
          </w:p>
          <w:p w:rsidR="00CA53DF" w:rsidRPr="00321EA6" w:rsidRDefault="003057F8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способности объектов спорта</w:t>
            </w:r>
          </w:p>
        </w:tc>
      </w:tr>
      <w:tr w:rsidR="00664E89" w:rsidRPr="00321EA6" w:rsidTr="0040589A">
        <w:tc>
          <w:tcPr>
            <w:tcW w:w="1101" w:type="dxa"/>
          </w:tcPr>
          <w:p w:rsidR="00CA53DF" w:rsidRPr="00321EA6" w:rsidRDefault="00CA53DF" w:rsidP="00FF26CA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252" w:type="dxa"/>
          </w:tcPr>
          <w:p w:rsidR="00CA53DF" w:rsidRPr="00321EA6" w:rsidRDefault="004A252F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Проведение спортивно-массовых и физкультурно-оздоровительных мероприятий</w:t>
            </w:r>
          </w:p>
        </w:tc>
        <w:tc>
          <w:tcPr>
            <w:tcW w:w="2126" w:type="dxa"/>
          </w:tcPr>
          <w:p w:rsidR="004A252F" w:rsidRPr="00321EA6" w:rsidRDefault="004A252F" w:rsidP="004A252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весь</w:t>
            </w:r>
          </w:p>
          <w:p w:rsidR="00CA53DF" w:rsidRPr="00321EA6" w:rsidRDefault="004A252F" w:rsidP="004A252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период</w:t>
            </w:r>
          </w:p>
        </w:tc>
        <w:tc>
          <w:tcPr>
            <w:tcW w:w="3544" w:type="dxa"/>
          </w:tcPr>
          <w:p w:rsidR="00CA53DF" w:rsidRPr="00321EA6" w:rsidRDefault="004A252F" w:rsidP="00A274BD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ОМС «Управление по физической культуре и спорту Каменск-Уральского городского округа», организации, расположенные на территории городского округа (по согласованию)</w:t>
            </w:r>
          </w:p>
        </w:tc>
        <w:tc>
          <w:tcPr>
            <w:tcW w:w="4111" w:type="dxa"/>
          </w:tcPr>
          <w:p w:rsidR="001F71A1" w:rsidRPr="00321EA6" w:rsidRDefault="004A252F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количество спортивн</w:t>
            </w:r>
            <w:proofErr w:type="gramStart"/>
            <w:r w:rsidRPr="00321EA6">
              <w:rPr>
                <w:rFonts w:ascii="Liberation Serif" w:hAnsi="Liberation Serif"/>
                <w:sz w:val="28"/>
                <w:szCs w:val="28"/>
              </w:rPr>
              <w:t>о-</w:t>
            </w:r>
            <w:proofErr w:type="gramEnd"/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 массовых и физкультурно-оздоровительных мероприятий;</w:t>
            </w:r>
          </w:p>
          <w:p w:rsidR="00CA53DF" w:rsidRPr="00321EA6" w:rsidRDefault="004A252F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доля населения, систематически занимающегося физической культурой и спортом, в общей численности населения</w:t>
            </w:r>
          </w:p>
        </w:tc>
      </w:tr>
      <w:tr w:rsidR="00664E89" w:rsidRPr="00321EA6" w:rsidTr="0040589A">
        <w:tc>
          <w:tcPr>
            <w:tcW w:w="1101" w:type="dxa"/>
          </w:tcPr>
          <w:p w:rsidR="00CA53DF" w:rsidRPr="00321EA6" w:rsidRDefault="00CA53DF" w:rsidP="00FF26CA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252" w:type="dxa"/>
          </w:tcPr>
          <w:p w:rsidR="00CA53DF" w:rsidRPr="00321EA6" w:rsidRDefault="003774B3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Привлечение детей и подростков к систематическим занятиям в учреждениях дополнительного образования спортивной направленности (спортивных школах, спортивных школах олимпийского резерва)</w:t>
            </w:r>
          </w:p>
        </w:tc>
        <w:tc>
          <w:tcPr>
            <w:tcW w:w="2126" w:type="dxa"/>
          </w:tcPr>
          <w:p w:rsidR="003774B3" w:rsidRPr="00321EA6" w:rsidRDefault="003774B3" w:rsidP="003774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весь</w:t>
            </w:r>
          </w:p>
          <w:p w:rsidR="00CA53DF" w:rsidRPr="00321EA6" w:rsidRDefault="003774B3" w:rsidP="003774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период</w:t>
            </w:r>
          </w:p>
        </w:tc>
        <w:tc>
          <w:tcPr>
            <w:tcW w:w="3544" w:type="dxa"/>
          </w:tcPr>
          <w:p w:rsidR="00CA53DF" w:rsidRPr="00321EA6" w:rsidRDefault="003774B3" w:rsidP="00E944A5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ОМС «Управление по физической культуре и спорту Каменск-Уральского городского округа»</w:t>
            </w:r>
          </w:p>
        </w:tc>
        <w:tc>
          <w:tcPr>
            <w:tcW w:w="4111" w:type="dxa"/>
          </w:tcPr>
          <w:p w:rsidR="001F71A1" w:rsidRPr="00321EA6" w:rsidRDefault="0059748C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количество учреждений дополнительного образования спортивной направленности;</w:t>
            </w:r>
          </w:p>
          <w:p w:rsidR="00CA53DF" w:rsidRPr="00321EA6" w:rsidRDefault="0059748C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количество детей и подростков, систематически посещающих учреждения дополнительного образования спортивной направленности</w:t>
            </w:r>
          </w:p>
        </w:tc>
      </w:tr>
      <w:tr w:rsidR="00664E89" w:rsidRPr="00321EA6" w:rsidTr="0040589A">
        <w:tc>
          <w:tcPr>
            <w:tcW w:w="1101" w:type="dxa"/>
          </w:tcPr>
          <w:p w:rsidR="00CA53DF" w:rsidRPr="00321EA6" w:rsidRDefault="00CA53DF" w:rsidP="00FF26CA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252" w:type="dxa"/>
          </w:tcPr>
          <w:p w:rsidR="00CA53DF" w:rsidRPr="00321EA6" w:rsidRDefault="00950FDE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Организация и проведение мероприятий, направленных на формирование здорового образа жизни, в том числе на повышение физической активности, культурно-досуговыми учреждениями</w:t>
            </w:r>
          </w:p>
        </w:tc>
        <w:tc>
          <w:tcPr>
            <w:tcW w:w="2126" w:type="dxa"/>
          </w:tcPr>
          <w:p w:rsidR="00950FDE" w:rsidRPr="00321EA6" w:rsidRDefault="00950FDE" w:rsidP="00950FD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весь</w:t>
            </w:r>
          </w:p>
          <w:p w:rsidR="00CA53DF" w:rsidRPr="00321EA6" w:rsidRDefault="00950FDE" w:rsidP="00950FD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период</w:t>
            </w:r>
          </w:p>
        </w:tc>
        <w:tc>
          <w:tcPr>
            <w:tcW w:w="3544" w:type="dxa"/>
          </w:tcPr>
          <w:p w:rsidR="00223B42" w:rsidRDefault="00DA1213" w:rsidP="00E944A5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Муниципальные учреждения культуры, подведомственные </w:t>
            </w:r>
          </w:p>
          <w:p w:rsidR="00FE108F" w:rsidRPr="00321EA6" w:rsidRDefault="00950FDE" w:rsidP="00AB0EFC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ОМС «Управление культуры Каменск-Уральского городского округа»</w:t>
            </w:r>
          </w:p>
        </w:tc>
        <w:tc>
          <w:tcPr>
            <w:tcW w:w="4111" w:type="dxa"/>
          </w:tcPr>
          <w:p w:rsidR="001F71A1" w:rsidRPr="00321EA6" w:rsidRDefault="00950FDE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количество посещений населением организаций культуры и искусства;</w:t>
            </w:r>
          </w:p>
          <w:p w:rsidR="00950FDE" w:rsidRPr="00321EA6" w:rsidRDefault="00950FDE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количество участников</w:t>
            </w:r>
            <w:r w:rsidR="00EC2FE6">
              <w:rPr>
                <w:rFonts w:ascii="Liberation Serif" w:hAnsi="Liberation Serif"/>
                <w:sz w:val="28"/>
                <w:szCs w:val="28"/>
              </w:rPr>
              <w:t xml:space="preserve"> мероприятий</w:t>
            </w:r>
          </w:p>
          <w:p w:rsidR="00CA53DF" w:rsidRPr="00321EA6" w:rsidRDefault="00CA53DF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433AA5" w:rsidRPr="00321EA6" w:rsidTr="0040589A">
        <w:tc>
          <w:tcPr>
            <w:tcW w:w="1101" w:type="dxa"/>
          </w:tcPr>
          <w:p w:rsidR="00433AA5" w:rsidRPr="00321EA6" w:rsidRDefault="00433AA5" w:rsidP="00FF26CA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252" w:type="dxa"/>
          </w:tcPr>
          <w:p w:rsidR="00433AA5" w:rsidRPr="00321EA6" w:rsidRDefault="00433AA5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Посещение культурно-досуговых учреждений и творческих кружков на постоянной основе лицами в возрасте до 18 лет включительно</w:t>
            </w:r>
          </w:p>
        </w:tc>
        <w:tc>
          <w:tcPr>
            <w:tcW w:w="2126" w:type="dxa"/>
          </w:tcPr>
          <w:p w:rsidR="00433AA5" w:rsidRPr="00321EA6" w:rsidRDefault="00433AA5" w:rsidP="005126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весь</w:t>
            </w:r>
          </w:p>
          <w:p w:rsidR="00433AA5" w:rsidRPr="00321EA6" w:rsidRDefault="00433AA5" w:rsidP="005126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период</w:t>
            </w:r>
          </w:p>
        </w:tc>
        <w:tc>
          <w:tcPr>
            <w:tcW w:w="3544" w:type="dxa"/>
          </w:tcPr>
          <w:p w:rsidR="00433AA5" w:rsidRPr="00321EA6" w:rsidRDefault="00433AA5" w:rsidP="00512699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ОМС «Управление культуры Каменск-Уральского городского округа»</w:t>
            </w:r>
          </w:p>
        </w:tc>
        <w:tc>
          <w:tcPr>
            <w:tcW w:w="4111" w:type="dxa"/>
          </w:tcPr>
          <w:p w:rsidR="001F71A1" w:rsidRPr="00321EA6" w:rsidRDefault="00433AA5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количество культурно-досуговых учреждений и творческих кружков, работающих на постоянной основе;</w:t>
            </w:r>
          </w:p>
          <w:p w:rsidR="00433AA5" w:rsidRPr="00321EA6" w:rsidRDefault="00433AA5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количеств</w:t>
            </w:r>
            <w:r w:rsidR="00EC2FE6">
              <w:rPr>
                <w:rFonts w:ascii="Liberation Serif" w:hAnsi="Liberation Serif"/>
                <w:sz w:val="28"/>
                <w:szCs w:val="28"/>
              </w:rPr>
              <w:t xml:space="preserve">о посещений </w:t>
            </w:r>
            <w:r w:rsidR="00EC2FE6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культурно-досуговых </w:t>
            </w:r>
            <w:r w:rsidRPr="00321EA6">
              <w:rPr>
                <w:rFonts w:ascii="Liberation Serif" w:hAnsi="Liberation Serif"/>
                <w:sz w:val="28"/>
                <w:szCs w:val="28"/>
              </w:rPr>
              <w:t>учреждений и творческих кружков, работающих на постоянной основе, от общего числа лиц в возрасте до 18 лет включительно</w:t>
            </w:r>
          </w:p>
        </w:tc>
      </w:tr>
      <w:tr w:rsidR="00664E89" w:rsidRPr="00321EA6" w:rsidTr="0040589A">
        <w:tc>
          <w:tcPr>
            <w:tcW w:w="1101" w:type="dxa"/>
          </w:tcPr>
          <w:p w:rsidR="00CA53DF" w:rsidRPr="00321EA6" w:rsidRDefault="00CA53DF" w:rsidP="00FF26CA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252" w:type="dxa"/>
          </w:tcPr>
          <w:p w:rsidR="00CA53DF" w:rsidRPr="00321EA6" w:rsidRDefault="00636EA2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Увеличение количества любительских объединений и клубов для творчески активных людей старшего поколения</w:t>
            </w:r>
          </w:p>
        </w:tc>
        <w:tc>
          <w:tcPr>
            <w:tcW w:w="2126" w:type="dxa"/>
          </w:tcPr>
          <w:p w:rsidR="00636EA2" w:rsidRPr="00321EA6" w:rsidRDefault="00636EA2" w:rsidP="00636EA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весь</w:t>
            </w:r>
          </w:p>
          <w:p w:rsidR="00CA53DF" w:rsidRPr="00321EA6" w:rsidRDefault="00636EA2" w:rsidP="00636EA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период</w:t>
            </w:r>
          </w:p>
        </w:tc>
        <w:tc>
          <w:tcPr>
            <w:tcW w:w="3544" w:type="dxa"/>
          </w:tcPr>
          <w:p w:rsidR="00343924" w:rsidRDefault="00DA1213" w:rsidP="00343924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ОМС «Управление культуры Каменск-Уральского городского округа»,</w:t>
            </w:r>
            <w:r w:rsidR="00CE43DE" w:rsidRPr="00321EA6">
              <w:rPr>
                <w:rFonts w:ascii="Liberation Serif" w:hAnsi="Liberation Serif"/>
                <w:sz w:val="28"/>
                <w:szCs w:val="28"/>
              </w:rPr>
              <w:t xml:space="preserve"> Клиентская служба (на правах отдела) </w:t>
            </w:r>
          </w:p>
          <w:p w:rsidR="00CE43DE" w:rsidRPr="00321EA6" w:rsidRDefault="00CE43DE" w:rsidP="00343924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в городе </w:t>
            </w:r>
            <w:proofErr w:type="gramStart"/>
            <w:r w:rsidRPr="00321EA6">
              <w:rPr>
                <w:rFonts w:ascii="Liberation Serif" w:hAnsi="Liberation Serif"/>
                <w:sz w:val="28"/>
                <w:szCs w:val="28"/>
              </w:rPr>
              <w:t>Каменске-Уральском</w:t>
            </w:r>
            <w:proofErr w:type="gramEnd"/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 и Каменском районе ОСФР по Свердловской области</w:t>
            </w:r>
          </w:p>
          <w:p w:rsidR="00DA1213" w:rsidRPr="00321EA6" w:rsidRDefault="00CE43DE" w:rsidP="00E944A5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(по согласованию),</w:t>
            </w:r>
          </w:p>
          <w:p w:rsidR="000521C8" w:rsidRPr="00321EA6" w:rsidRDefault="00636EA2" w:rsidP="00E944A5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Управление социальной политики № 12 </w:t>
            </w:r>
          </w:p>
          <w:p w:rsidR="00DA1213" w:rsidRPr="00321EA6" w:rsidRDefault="00636EA2" w:rsidP="00DA1213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</w:p>
        </w:tc>
        <w:tc>
          <w:tcPr>
            <w:tcW w:w="4111" w:type="dxa"/>
          </w:tcPr>
          <w:p w:rsidR="00CA53DF" w:rsidRPr="00321EA6" w:rsidRDefault="00636EA2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количество </w:t>
            </w:r>
            <w:r w:rsidR="00EC2FE6">
              <w:rPr>
                <w:rFonts w:ascii="Liberation Serif" w:hAnsi="Liberation Serif"/>
                <w:sz w:val="28"/>
                <w:szCs w:val="28"/>
              </w:rPr>
              <w:t xml:space="preserve">посетителей </w:t>
            </w:r>
            <w:r w:rsidRPr="00321EA6">
              <w:rPr>
                <w:rFonts w:ascii="Liberation Serif" w:hAnsi="Liberation Serif"/>
                <w:sz w:val="28"/>
                <w:szCs w:val="28"/>
              </w:rPr>
              <w:t>любительских объединений и клубов по интересам для творчески активных людей старшего поколени</w:t>
            </w:r>
            <w:r w:rsidR="007B168F" w:rsidRPr="00321EA6">
              <w:rPr>
                <w:rFonts w:ascii="Liberation Serif" w:hAnsi="Liberation Serif"/>
                <w:sz w:val="28"/>
                <w:szCs w:val="28"/>
              </w:rPr>
              <w:t>я</w:t>
            </w:r>
          </w:p>
        </w:tc>
      </w:tr>
      <w:tr w:rsidR="003B5BD2" w:rsidRPr="00321EA6" w:rsidTr="007A0AF6">
        <w:trPr>
          <w:trHeight w:val="385"/>
        </w:trPr>
        <w:tc>
          <w:tcPr>
            <w:tcW w:w="15134" w:type="dxa"/>
            <w:gridSpan w:val="5"/>
            <w:vAlign w:val="center"/>
          </w:tcPr>
          <w:p w:rsidR="003B5BD2" w:rsidRPr="00321EA6" w:rsidRDefault="004800D6" w:rsidP="00AB0E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Раздел</w:t>
            </w:r>
            <w:r w:rsidR="003B5BD2" w:rsidRPr="00321EA6">
              <w:rPr>
                <w:rFonts w:ascii="Liberation Serif" w:hAnsi="Liberation Serif"/>
                <w:sz w:val="28"/>
                <w:szCs w:val="28"/>
              </w:rPr>
              <w:t xml:space="preserve"> 8. Реализация мероприятий по обеспечению населения рациональным питанием</w:t>
            </w:r>
          </w:p>
        </w:tc>
      </w:tr>
      <w:tr w:rsidR="00664E89" w:rsidRPr="00321EA6" w:rsidTr="0040589A">
        <w:tc>
          <w:tcPr>
            <w:tcW w:w="1101" w:type="dxa"/>
          </w:tcPr>
          <w:p w:rsidR="00636EA2" w:rsidRPr="00321EA6" w:rsidRDefault="00636EA2" w:rsidP="00FF26CA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252" w:type="dxa"/>
          </w:tcPr>
          <w:p w:rsidR="00636EA2" w:rsidRPr="00321EA6" w:rsidRDefault="00327891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Проведение разъяснительной работы с воспитанниками и обучающимися по вопросам формирования культуры здорового питания</w:t>
            </w:r>
          </w:p>
        </w:tc>
        <w:tc>
          <w:tcPr>
            <w:tcW w:w="2126" w:type="dxa"/>
          </w:tcPr>
          <w:p w:rsidR="00327891" w:rsidRPr="00321EA6" w:rsidRDefault="00327891" w:rsidP="00E944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весь </w:t>
            </w:r>
          </w:p>
          <w:p w:rsidR="00636EA2" w:rsidRPr="00321EA6" w:rsidRDefault="00327891" w:rsidP="00E944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период</w:t>
            </w:r>
          </w:p>
        </w:tc>
        <w:tc>
          <w:tcPr>
            <w:tcW w:w="3544" w:type="dxa"/>
          </w:tcPr>
          <w:p w:rsidR="007A0AF6" w:rsidRDefault="00CE43DE" w:rsidP="00CE43DE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ГАУЗ </w:t>
            </w:r>
            <w:proofErr w:type="gramStart"/>
            <w:r w:rsidRPr="00321EA6"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 «</w:t>
            </w:r>
            <w:r w:rsidR="007A0AF6">
              <w:rPr>
                <w:rFonts w:ascii="Liberation Serif" w:hAnsi="Liberation Serif"/>
                <w:sz w:val="28"/>
                <w:szCs w:val="28"/>
              </w:rPr>
              <w:t>Детская г</w:t>
            </w: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ородская больница </w:t>
            </w:r>
          </w:p>
          <w:p w:rsidR="00CE43DE" w:rsidRPr="00321EA6" w:rsidRDefault="00CE43DE" w:rsidP="00CE43DE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г. Каменск-Уральский»</w:t>
            </w:r>
          </w:p>
          <w:p w:rsidR="00CE43DE" w:rsidRPr="00321EA6" w:rsidRDefault="00CE43DE" w:rsidP="00CE43DE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(по согласованию),</w:t>
            </w:r>
          </w:p>
          <w:p w:rsidR="000521C8" w:rsidRPr="00321EA6" w:rsidRDefault="00327891" w:rsidP="00E944A5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ТО </w:t>
            </w:r>
            <w:proofErr w:type="spellStart"/>
            <w:r w:rsidRPr="00321EA6">
              <w:rPr>
                <w:rFonts w:ascii="Liberation Serif" w:hAnsi="Liberation Serif"/>
                <w:sz w:val="28"/>
                <w:szCs w:val="28"/>
              </w:rPr>
              <w:t>Роспотребнадзора</w:t>
            </w:r>
            <w:proofErr w:type="spellEnd"/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636EA2" w:rsidRPr="00321EA6" w:rsidRDefault="00327891" w:rsidP="00E944A5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(по согласованию),</w:t>
            </w:r>
          </w:p>
          <w:p w:rsidR="00CE43DE" w:rsidRPr="00321EA6" w:rsidRDefault="00327891" w:rsidP="00A274BD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ОМС «Управление образования Каменск-Уральского городского округа», муниципальные </w:t>
            </w:r>
            <w:r w:rsidRPr="00321EA6">
              <w:rPr>
                <w:rFonts w:ascii="Liberation Serif" w:hAnsi="Liberation Serif"/>
                <w:sz w:val="28"/>
                <w:szCs w:val="28"/>
              </w:rPr>
              <w:lastRenderedPageBreak/>
              <w:t>образовательные учреждения</w:t>
            </w:r>
            <w:r w:rsidR="00CE43DE" w:rsidRPr="00321EA6">
              <w:rPr>
                <w:rFonts w:ascii="Liberation Serif" w:hAnsi="Liberation Serif"/>
                <w:sz w:val="28"/>
                <w:szCs w:val="28"/>
              </w:rPr>
              <w:t>,</w:t>
            </w:r>
            <w:r w:rsidR="00A274BD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CE43DE" w:rsidRPr="00321EA6">
              <w:rPr>
                <w:rFonts w:ascii="Liberation Serif" w:hAnsi="Liberation Serif"/>
                <w:sz w:val="28"/>
                <w:szCs w:val="28"/>
              </w:rPr>
              <w:t>учреждения профессионального образования</w:t>
            </w:r>
          </w:p>
          <w:p w:rsidR="00CE43DE" w:rsidRPr="00321EA6" w:rsidRDefault="00CE43DE" w:rsidP="00CE43DE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</w:p>
        </w:tc>
        <w:tc>
          <w:tcPr>
            <w:tcW w:w="4111" w:type="dxa"/>
          </w:tcPr>
          <w:p w:rsidR="00636EA2" w:rsidRPr="00321EA6" w:rsidRDefault="00664E89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lastRenderedPageBreak/>
              <w:t>количество бесед, классных часов</w:t>
            </w:r>
          </w:p>
        </w:tc>
      </w:tr>
      <w:tr w:rsidR="00664E89" w:rsidRPr="00321EA6" w:rsidTr="0040589A">
        <w:tc>
          <w:tcPr>
            <w:tcW w:w="1101" w:type="dxa"/>
          </w:tcPr>
          <w:p w:rsidR="00636EA2" w:rsidRPr="00321EA6" w:rsidRDefault="00636EA2" w:rsidP="00FF26CA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252" w:type="dxa"/>
          </w:tcPr>
          <w:p w:rsidR="00636EA2" w:rsidRPr="00321EA6" w:rsidRDefault="00F3501D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Проведение мониторинга охвата</w:t>
            </w:r>
            <w:r w:rsidR="00541258" w:rsidRPr="00321EA6">
              <w:rPr>
                <w:rFonts w:ascii="Liberation Serif" w:hAnsi="Liberation Serif"/>
                <w:sz w:val="28"/>
                <w:szCs w:val="28"/>
              </w:rPr>
              <w:t xml:space="preserve"> горячим</w:t>
            </w: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 питанием</w:t>
            </w:r>
            <w:r w:rsidR="00541258" w:rsidRPr="00321EA6">
              <w:rPr>
                <w:rFonts w:ascii="Liberation Serif" w:hAnsi="Liberation Serif"/>
                <w:sz w:val="28"/>
                <w:szCs w:val="28"/>
              </w:rPr>
              <w:t xml:space="preserve"> учащихся </w:t>
            </w:r>
            <w:r w:rsidRPr="00321EA6">
              <w:rPr>
                <w:rFonts w:ascii="Liberation Serif" w:hAnsi="Liberation Serif"/>
                <w:sz w:val="28"/>
                <w:szCs w:val="28"/>
              </w:rPr>
              <w:t>в учреждениях общего образования</w:t>
            </w:r>
          </w:p>
        </w:tc>
        <w:tc>
          <w:tcPr>
            <w:tcW w:w="2126" w:type="dxa"/>
          </w:tcPr>
          <w:p w:rsidR="00F3501D" w:rsidRPr="00321EA6" w:rsidRDefault="00F3501D" w:rsidP="00F3501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весь </w:t>
            </w:r>
          </w:p>
          <w:p w:rsidR="00636EA2" w:rsidRPr="00321EA6" w:rsidRDefault="00F3501D" w:rsidP="00F3501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период</w:t>
            </w:r>
          </w:p>
        </w:tc>
        <w:tc>
          <w:tcPr>
            <w:tcW w:w="3544" w:type="dxa"/>
          </w:tcPr>
          <w:p w:rsidR="000521C8" w:rsidRPr="00321EA6" w:rsidRDefault="00F3501D" w:rsidP="00F3501D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ТО </w:t>
            </w:r>
            <w:proofErr w:type="spellStart"/>
            <w:r w:rsidRPr="00321EA6">
              <w:rPr>
                <w:rFonts w:ascii="Liberation Serif" w:hAnsi="Liberation Serif"/>
                <w:sz w:val="28"/>
                <w:szCs w:val="28"/>
              </w:rPr>
              <w:t>Роспотребнадзора</w:t>
            </w:r>
            <w:proofErr w:type="spellEnd"/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F3501D" w:rsidRPr="00321EA6" w:rsidRDefault="00F3501D" w:rsidP="00F3501D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(по согласованию),</w:t>
            </w:r>
          </w:p>
          <w:p w:rsidR="00AB0EFC" w:rsidRPr="00321EA6" w:rsidRDefault="00F3501D" w:rsidP="007A0AF6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ОМС «Управление образования Каменск-Уральского городского округа»</w:t>
            </w:r>
            <w:r w:rsidR="004800D6">
              <w:rPr>
                <w:rFonts w:ascii="Liberation Serif" w:hAnsi="Liberation Serif"/>
                <w:sz w:val="28"/>
                <w:szCs w:val="28"/>
              </w:rPr>
              <w:br/>
            </w:r>
          </w:p>
        </w:tc>
        <w:tc>
          <w:tcPr>
            <w:tcW w:w="4111" w:type="dxa"/>
          </w:tcPr>
          <w:p w:rsidR="00636EA2" w:rsidRPr="00321EA6" w:rsidRDefault="00541258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увеличение процента </w:t>
            </w:r>
            <w:r w:rsidR="0026112E" w:rsidRPr="00321EA6">
              <w:rPr>
                <w:rFonts w:ascii="Liberation Serif" w:hAnsi="Liberation Serif"/>
                <w:sz w:val="28"/>
                <w:szCs w:val="28"/>
              </w:rPr>
              <w:t xml:space="preserve">охвата организованным горячим питанием </w:t>
            </w:r>
            <w:r w:rsidRPr="00321EA6">
              <w:rPr>
                <w:rFonts w:ascii="Liberation Serif" w:hAnsi="Liberation Serif"/>
                <w:sz w:val="28"/>
                <w:szCs w:val="28"/>
              </w:rPr>
              <w:t>учащихся</w:t>
            </w:r>
          </w:p>
        </w:tc>
      </w:tr>
      <w:tr w:rsidR="0046267B" w:rsidRPr="00321EA6" w:rsidTr="00AB0EFC">
        <w:trPr>
          <w:trHeight w:val="1078"/>
        </w:trPr>
        <w:tc>
          <w:tcPr>
            <w:tcW w:w="15134" w:type="dxa"/>
            <w:gridSpan w:val="5"/>
            <w:vAlign w:val="center"/>
          </w:tcPr>
          <w:p w:rsidR="0046267B" w:rsidRPr="00321EA6" w:rsidRDefault="0046267B" w:rsidP="00AB0E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Раздел 9. Мероприятия, направленные на увеличение охвата взрослого населения Каменск-Уральского городского округа профилактическими медицинскими мероприятиями (диспансеризацией, профилактическими медицинскими осмотрами, углубленной диспансеризацией, диспансерным наблюдением)</w:t>
            </w:r>
          </w:p>
        </w:tc>
      </w:tr>
      <w:tr w:rsidR="00664E89" w:rsidRPr="00321EA6" w:rsidTr="0040589A">
        <w:tc>
          <w:tcPr>
            <w:tcW w:w="1101" w:type="dxa"/>
          </w:tcPr>
          <w:p w:rsidR="0046267B" w:rsidRPr="00321EA6" w:rsidRDefault="0046267B" w:rsidP="00FF26CA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252" w:type="dxa"/>
          </w:tcPr>
          <w:p w:rsidR="0046267B" w:rsidRPr="00321EA6" w:rsidRDefault="0046267B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Обеспечение транспортной доступности для всех групп населения, в том числе инвалидов и других групп населения с ограниченными возможностями передвижения, для прохождения профилактических медицинских мероприятий </w:t>
            </w:r>
          </w:p>
        </w:tc>
        <w:tc>
          <w:tcPr>
            <w:tcW w:w="2126" w:type="dxa"/>
          </w:tcPr>
          <w:p w:rsidR="0046267B" w:rsidRPr="00321EA6" w:rsidRDefault="0046267B" w:rsidP="0046267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весь</w:t>
            </w:r>
          </w:p>
          <w:p w:rsidR="0046267B" w:rsidRPr="00321EA6" w:rsidRDefault="0046267B" w:rsidP="0046267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период</w:t>
            </w:r>
          </w:p>
        </w:tc>
        <w:tc>
          <w:tcPr>
            <w:tcW w:w="3544" w:type="dxa"/>
          </w:tcPr>
          <w:p w:rsidR="0046267B" w:rsidRPr="00321EA6" w:rsidRDefault="00534316" w:rsidP="00534316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Отраслевой орган</w:t>
            </w:r>
            <w:r w:rsidR="007A0AF6">
              <w:rPr>
                <w:rFonts w:ascii="Liberation Serif" w:hAnsi="Liberation Serif"/>
                <w:sz w:val="28"/>
                <w:szCs w:val="28"/>
              </w:rPr>
              <w:t xml:space="preserve"> Администрации </w:t>
            </w:r>
            <w:r w:rsidR="004800D6">
              <w:rPr>
                <w:rFonts w:ascii="Liberation Serif" w:hAnsi="Liberation Serif"/>
                <w:sz w:val="28"/>
                <w:szCs w:val="28"/>
              </w:rPr>
              <w:t>Каменск</w:t>
            </w:r>
            <w:r w:rsidR="0046267B" w:rsidRPr="00321EA6">
              <w:rPr>
                <w:rFonts w:ascii="Liberation Serif" w:hAnsi="Liberation Serif"/>
                <w:sz w:val="28"/>
                <w:szCs w:val="28"/>
              </w:rPr>
              <w:t>-Уральского городского округа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по городскому хозяйству</w:t>
            </w:r>
          </w:p>
        </w:tc>
        <w:tc>
          <w:tcPr>
            <w:tcW w:w="4111" w:type="dxa"/>
          </w:tcPr>
          <w:p w:rsidR="0046267B" w:rsidRPr="00321EA6" w:rsidRDefault="0046267B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увеличение числа граждан, прошедших профилактические медицинские мероприятия</w:t>
            </w:r>
          </w:p>
        </w:tc>
      </w:tr>
      <w:tr w:rsidR="00664E89" w:rsidRPr="00321EA6" w:rsidTr="0040589A">
        <w:tc>
          <w:tcPr>
            <w:tcW w:w="1101" w:type="dxa"/>
          </w:tcPr>
          <w:p w:rsidR="0046267B" w:rsidRPr="00321EA6" w:rsidRDefault="0046267B" w:rsidP="00FF26CA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252" w:type="dxa"/>
          </w:tcPr>
          <w:p w:rsidR="0046267B" w:rsidRPr="00321EA6" w:rsidRDefault="0046267B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Организация выездных форм работы проведения профилактических медицинских мероприятий в отдаленных территориях</w:t>
            </w:r>
          </w:p>
        </w:tc>
        <w:tc>
          <w:tcPr>
            <w:tcW w:w="2126" w:type="dxa"/>
          </w:tcPr>
          <w:p w:rsidR="00512699" w:rsidRPr="00321EA6" w:rsidRDefault="0046267B" w:rsidP="00E944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весь период </w:t>
            </w:r>
          </w:p>
          <w:p w:rsidR="0046267B" w:rsidRPr="00321EA6" w:rsidRDefault="0046267B" w:rsidP="00E944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(по отдельному графику)</w:t>
            </w:r>
          </w:p>
        </w:tc>
        <w:tc>
          <w:tcPr>
            <w:tcW w:w="3544" w:type="dxa"/>
          </w:tcPr>
          <w:p w:rsidR="0046267B" w:rsidRPr="00321EA6" w:rsidRDefault="0046267B" w:rsidP="0046267B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ГАУЗ </w:t>
            </w:r>
            <w:proofErr w:type="gramStart"/>
            <w:r w:rsidRPr="00321EA6"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 «Городская больница г. Каменск-Уральский»</w:t>
            </w:r>
          </w:p>
          <w:p w:rsidR="0046267B" w:rsidRPr="00321EA6" w:rsidRDefault="0046267B" w:rsidP="0046267B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</w:p>
        </w:tc>
        <w:tc>
          <w:tcPr>
            <w:tcW w:w="4111" w:type="dxa"/>
          </w:tcPr>
          <w:p w:rsidR="0046267B" w:rsidRPr="00321EA6" w:rsidRDefault="0046267B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увеличение числа граждан, прошедших профилактические медицинские мероприятия</w:t>
            </w:r>
          </w:p>
        </w:tc>
      </w:tr>
      <w:tr w:rsidR="00840B51" w:rsidRPr="00321EA6" w:rsidTr="007A0AF6">
        <w:trPr>
          <w:trHeight w:val="417"/>
        </w:trPr>
        <w:tc>
          <w:tcPr>
            <w:tcW w:w="15134" w:type="dxa"/>
            <w:gridSpan w:val="5"/>
            <w:vAlign w:val="center"/>
          </w:tcPr>
          <w:p w:rsidR="00840B51" w:rsidRPr="00321EA6" w:rsidRDefault="004800D6" w:rsidP="00AB0E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Раздел </w:t>
            </w:r>
            <w:r w:rsidR="00BE3D38" w:rsidRPr="00321EA6">
              <w:rPr>
                <w:rFonts w:ascii="Liberation Serif" w:hAnsi="Liberation Serif"/>
                <w:sz w:val="28"/>
                <w:szCs w:val="28"/>
              </w:rPr>
              <w:t xml:space="preserve">10. </w:t>
            </w:r>
            <w:r w:rsidR="004C23F0" w:rsidRPr="00321EA6">
              <w:rPr>
                <w:rFonts w:ascii="Liberation Serif" w:hAnsi="Liberation Serif"/>
                <w:sz w:val="28"/>
                <w:szCs w:val="28"/>
              </w:rPr>
              <w:t>Ожидаемая продолжительность жизни при рождении</w:t>
            </w:r>
          </w:p>
        </w:tc>
      </w:tr>
      <w:tr w:rsidR="00840B51" w:rsidRPr="00321EA6" w:rsidTr="0040589A">
        <w:tc>
          <w:tcPr>
            <w:tcW w:w="1101" w:type="dxa"/>
          </w:tcPr>
          <w:p w:rsidR="00840B51" w:rsidRPr="00321EA6" w:rsidRDefault="00840B51" w:rsidP="00FF26CA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252" w:type="dxa"/>
          </w:tcPr>
          <w:p w:rsidR="00840B51" w:rsidRPr="00321EA6" w:rsidRDefault="00512699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Снижение младенческой смертности</w:t>
            </w:r>
          </w:p>
        </w:tc>
        <w:tc>
          <w:tcPr>
            <w:tcW w:w="2126" w:type="dxa"/>
          </w:tcPr>
          <w:p w:rsidR="00512699" w:rsidRPr="00321EA6" w:rsidRDefault="00512699" w:rsidP="005126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весь</w:t>
            </w:r>
          </w:p>
          <w:p w:rsidR="00840B51" w:rsidRPr="00321EA6" w:rsidRDefault="00512699" w:rsidP="005126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период</w:t>
            </w:r>
          </w:p>
        </w:tc>
        <w:tc>
          <w:tcPr>
            <w:tcW w:w="3544" w:type="dxa"/>
          </w:tcPr>
          <w:p w:rsidR="00512699" w:rsidRPr="00321EA6" w:rsidRDefault="00512699" w:rsidP="00512699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ГАУЗ </w:t>
            </w:r>
            <w:proofErr w:type="gramStart"/>
            <w:r w:rsidRPr="00321EA6"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 «Детская городская больница </w:t>
            </w:r>
          </w:p>
          <w:p w:rsidR="00512699" w:rsidRPr="00321EA6" w:rsidRDefault="00512699" w:rsidP="00512699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г. Каменск-Уральский»</w:t>
            </w:r>
          </w:p>
          <w:p w:rsidR="00840B51" w:rsidRPr="00321EA6" w:rsidRDefault="00512699" w:rsidP="00512699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</w:p>
        </w:tc>
        <w:tc>
          <w:tcPr>
            <w:tcW w:w="4111" w:type="dxa"/>
          </w:tcPr>
          <w:p w:rsidR="00840B51" w:rsidRPr="000C1487" w:rsidRDefault="00512699" w:rsidP="000C148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мотивирование граждан к ведению здорового образа жизни</w:t>
            </w:r>
            <w:r w:rsidR="000C1487" w:rsidRPr="000C1487">
              <w:rPr>
                <w:rFonts w:ascii="Liberation Serif" w:hAnsi="Liberation Serif"/>
                <w:sz w:val="28"/>
                <w:szCs w:val="28"/>
              </w:rPr>
              <w:t>;</w:t>
            </w:r>
            <w:r w:rsidR="004800D6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0C1487">
              <w:rPr>
                <w:rFonts w:ascii="Liberation Serif" w:hAnsi="Liberation Serif"/>
                <w:sz w:val="28"/>
                <w:szCs w:val="28"/>
              </w:rPr>
              <w:t>улучшение материально-технической базы медицинских организаций</w:t>
            </w:r>
          </w:p>
        </w:tc>
      </w:tr>
      <w:tr w:rsidR="00840B51" w:rsidRPr="00321EA6" w:rsidTr="0040589A">
        <w:tc>
          <w:tcPr>
            <w:tcW w:w="1101" w:type="dxa"/>
          </w:tcPr>
          <w:p w:rsidR="00840B51" w:rsidRPr="00321EA6" w:rsidRDefault="00840B51" w:rsidP="00FF26CA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252" w:type="dxa"/>
          </w:tcPr>
          <w:p w:rsidR="00840B51" w:rsidRPr="00321EA6" w:rsidRDefault="00512699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Снижение смертности населения в трудоспособном возрасте</w:t>
            </w:r>
          </w:p>
        </w:tc>
        <w:tc>
          <w:tcPr>
            <w:tcW w:w="2126" w:type="dxa"/>
          </w:tcPr>
          <w:p w:rsidR="00512699" w:rsidRPr="00321EA6" w:rsidRDefault="00512699" w:rsidP="005126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весь</w:t>
            </w:r>
          </w:p>
          <w:p w:rsidR="00840B51" w:rsidRPr="00321EA6" w:rsidRDefault="00512699" w:rsidP="005126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период</w:t>
            </w:r>
          </w:p>
        </w:tc>
        <w:tc>
          <w:tcPr>
            <w:tcW w:w="3544" w:type="dxa"/>
          </w:tcPr>
          <w:p w:rsidR="00512699" w:rsidRPr="00223B42" w:rsidRDefault="00512699" w:rsidP="00223B42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223B42">
              <w:rPr>
                <w:rFonts w:ascii="Liberation Serif" w:hAnsi="Liberation Serif"/>
                <w:sz w:val="28"/>
                <w:szCs w:val="28"/>
              </w:rPr>
              <w:t xml:space="preserve">ГАУЗ </w:t>
            </w:r>
            <w:proofErr w:type="gramStart"/>
            <w:r w:rsidRPr="00223B42"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 w:rsidRPr="00223B42">
              <w:rPr>
                <w:rFonts w:ascii="Liberation Serif" w:hAnsi="Liberation Serif"/>
                <w:sz w:val="28"/>
                <w:szCs w:val="28"/>
              </w:rPr>
              <w:t xml:space="preserve"> «Городская больница г. Каменск-Уральский»</w:t>
            </w:r>
          </w:p>
          <w:p w:rsidR="00481B18" w:rsidRPr="00223B42" w:rsidRDefault="00512699" w:rsidP="00223B42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223B42">
              <w:rPr>
                <w:rFonts w:ascii="Liberation Serif" w:hAnsi="Liberation Serif"/>
                <w:sz w:val="28"/>
                <w:szCs w:val="28"/>
              </w:rPr>
              <w:t>(по согласованию),</w:t>
            </w:r>
          </w:p>
          <w:p w:rsidR="00481B18" w:rsidRPr="00223B42" w:rsidRDefault="00481B18" w:rsidP="00223B42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bCs/>
                <w:sz w:val="28"/>
                <w:szCs w:val="28"/>
              </w:rPr>
            </w:pPr>
            <w:r w:rsidRPr="00223B42">
              <w:rPr>
                <w:rFonts w:ascii="Liberation Serif" w:hAnsi="Liberation Serif"/>
                <w:sz w:val="28"/>
                <w:szCs w:val="28"/>
              </w:rPr>
              <w:t>филиал № 2 ГАУЗ СО</w:t>
            </w:r>
            <w:r w:rsidR="00223B42" w:rsidRPr="00223B42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223B42">
              <w:rPr>
                <w:rFonts w:ascii="Liberation Serif" w:hAnsi="Liberation Serif"/>
                <w:sz w:val="28"/>
                <w:szCs w:val="28"/>
              </w:rPr>
              <w:t>«</w:t>
            </w:r>
            <w:r w:rsidR="00223B42" w:rsidRPr="00223B42">
              <w:rPr>
                <w:rFonts w:ascii="Liberation Serif" w:hAnsi="Liberation Serif"/>
                <w:bCs/>
                <w:sz w:val="28"/>
                <w:szCs w:val="28"/>
              </w:rPr>
              <w:t>Свердловский областной онкологический диспансер</w:t>
            </w:r>
            <w:r w:rsidR="00223B42">
              <w:rPr>
                <w:rFonts w:ascii="Liberation Serif" w:hAnsi="Liberation Serif"/>
                <w:bCs/>
                <w:sz w:val="28"/>
                <w:szCs w:val="28"/>
              </w:rPr>
              <w:t>»</w:t>
            </w:r>
          </w:p>
          <w:p w:rsidR="00512699" w:rsidRPr="00321EA6" w:rsidRDefault="00481B18" w:rsidP="00481B18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</w:p>
        </w:tc>
        <w:tc>
          <w:tcPr>
            <w:tcW w:w="4111" w:type="dxa"/>
          </w:tcPr>
          <w:p w:rsidR="000C1487" w:rsidRPr="001D2553" w:rsidRDefault="00481B18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мотивирование граждан к ведению здорового образа жизни</w:t>
            </w:r>
            <w:r w:rsidR="000C1487" w:rsidRPr="000C1487">
              <w:rPr>
                <w:rFonts w:ascii="Liberation Serif" w:hAnsi="Liberation Serif"/>
                <w:sz w:val="28"/>
                <w:szCs w:val="28"/>
              </w:rPr>
              <w:t>;</w:t>
            </w: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1F71A1" w:rsidRPr="000C1487" w:rsidRDefault="000C1487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0C1487">
              <w:rPr>
                <w:rFonts w:ascii="Liberation Serif" w:hAnsi="Liberation Serif"/>
                <w:sz w:val="28"/>
                <w:szCs w:val="28"/>
              </w:rPr>
              <w:t>увеличение числа граждан, прошедших профилактические медицинские мероприятия</w:t>
            </w:r>
            <w:r w:rsidR="00481B18" w:rsidRPr="00321EA6"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481B18" w:rsidRPr="00321EA6" w:rsidRDefault="00481B18" w:rsidP="000C148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проведение информац</w:t>
            </w:r>
            <w:r w:rsidR="000C1487">
              <w:rPr>
                <w:rFonts w:ascii="Liberation Serif" w:hAnsi="Liberation Serif"/>
                <w:sz w:val="28"/>
                <w:szCs w:val="28"/>
              </w:rPr>
              <w:t>ионно-коммуникационной кампании</w:t>
            </w: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0C1487">
              <w:rPr>
                <w:rFonts w:ascii="Liberation Serif" w:hAnsi="Liberation Serif"/>
                <w:sz w:val="28"/>
                <w:szCs w:val="28"/>
              </w:rPr>
              <w:t>по профилактике различных заболеваний</w:t>
            </w:r>
          </w:p>
        </w:tc>
      </w:tr>
      <w:tr w:rsidR="00840B51" w:rsidRPr="00321EA6" w:rsidTr="0040589A">
        <w:tc>
          <w:tcPr>
            <w:tcW w:w="1101" w:type="dxa"/>
          </w:tcPr>
          <w:p w:rsidR="00840B51" w:rsidRPr="00321EA6" w:rsidRDefault="00840B51" w:rsidP="00FF26CA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252" w:type="dxa"/>
          </w:tcPr>
          <w:p w:rsidR="00840B51" w:rsidRPr="00321EA6" w:rsidRDefault="00481B18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Снижение смертности населения в возрасте старше трудоспособного</w:t>
            </w:r>
          </w:p>
        </w:tc>
        <w:tc>
          <w:tcPr>
            <w:tcW w:w="2126" w:type="dxa"/>
          </w:tcPr>
          <w:p w:rsidR="00481B18" w:rsidRPr="00321EA6" w:rsidRDefault="00481B18" w:rsidP="00481B1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весь</w:t>
            </w:r>
          </w:p>
          <w:p w:rsidR="00840B51" w:rsidRPr="00321EA6" w:rsidRDefault="00481B18" w:rsidP="00481B1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период</w:t>
            </w:r>
          </w:p>
        </w:tc>
        <w:tc>
          <w:tcPr>
            <w:tcW w:w="3544" w:type="dxa"/>
          </w:tcPr>
          <w:p w:rsidR="00343924" w:rsidRDefault="00481B18" w:rsidP="004800D6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ГАУЗ </w:t>
            </w:r>
            <w:proofErr w:type="gramStart"/>
            <w:r w:rsidRPr="00321EA6"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 «Городская больница г. Каменск-Уральский»</w:t>
            </w:r>
            <w:r w:rsidR="006D1711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(по согласованию), </w:t>
            </w:r>
            <w:r w:rsidR="00FC3EB2" w:rsidRPr="00FC3EB2">
              <w:rPr>
                <w:rFonts w:ascii="Liberation Serif" w:hAnsi="Liberation Serif"/>
                <w:sz w:val="28"/>
                <w:szCs w:val="28"/>
              </w:rPr>
              <w:t>филиал № 2 ГАУЗ СО «</w:t>
            </w:r>
            <w:r w:rsidR="00FC3EB2" w:rsidRPr="00FC3EB2">
              <w:rPr>
                <w:rFonts w:ascii="Liberation Serif" w:hAnsi="Liberation Serif"/>
                <w:bCs/>
                <w:sz w:val="28"/>
                <w:szCs w:val="28"/>
              </w:rPr>
              <w:t>Свердловский областной онкологический диспансер»</w:t>
            </w:r>
            <w:r w:rsidR="00343924">
              <w:rPr>
                <w:rFonts w:ascii="Liberation Serif" w:hAnsi="Liberation Serif"/>
                <w:bCs/>
                <w:sz w:val="28"/>
                <w:szCs w:val="28"/>
              </w:rPr>
              <w:t xml:space="preserve"> </w:t>
            </w:r>
            <w:r w:rsidR="00FC3EB2" w:rsidRPr="00FC3EB2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, Клиентская служба (на правах отдела) </w:t>
            </w:r>
          </w:p>
          <w:p w:rsidR="00481B18" w:rsidRPr="00343924" w:rsidRDefault="00481B18" w:rsidP="00343924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bCs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в городе </w:t>
            </w:r>
            <w:proofErr w:type="gramStart"/>
            <w:r w:rsidRPr="00321EA6">
              <w:rPr>
                <w:rFonts w:ascii="Liberation Serif" w:hAnsi="Liberation Serif"/>
                <w:sz w:val="28"/>
                <w:szCs w:val="28"/>
              </w:rPr>
              <w:t>Каменске-Уральском</w:t>
            </w:r>
            <w:proofErr w:type="gramEnd"/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 и Каменском районе ОСФР по Свердловской области</w:t>
            </w:r>
          </w:p>
          <w:p w:rsidR="00840B51" w:rsidRPr="00321EA6" w:rsidRDefault="00481B18" w:rsidP="00481B18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</w:p>
        </w:tc>
        <w:tc>
          <w:tcPr>
            <w:tcW w:w="4111" w:type="dxa"/>
          </w:tcPr>
          <w:p w:rsidR="00DA55C1" w:rsidRDefault="00481B18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мотивирование граждан к ведению здорового образа жизни</w:t>
            </w:r>
            <w:r w:rsidR="00DA55C1" w:rsidRPr="00DA55C1"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1F71A1" w:rsidRPr="00321EA6" w:rsidRDefault="00DA55C1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увеличение числа </w:t>
            </w:r>
            <w:r w:rsidR="008B17B2" w:rsidRPr="00321EA6">
              <w:rPr>
                <w:rFonts w:ascii="Liberation Serif" w:hAnsi="Liberation Serif"/>
                <w:sz w:val="28"/>
                <w:szCs w:val="28"/>
              </w:rPr>
              <w:t>граждан старше трудоспособного возраста</w:t>
            </w:r>
            <w:r>
              <w:rPr>
                <w:rFonts w:ascii="Liberation Serif" w:hAnsi="Liberation Serif"/>
                <w:sz w:val="28"/>
                <w:szCs w:val="28"/>
              </w:rPr>
              <w:t>,</w:t>
            </w:r>
            <w:r w:rsidR="008B17B2" w:rsidRPr="00321EA6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/>
                <w:sz w:val="28"/>
                <w:szCs w:val="28"/>
              </w:rPr>
              <w:t>прошедших профилактические осмотры</w:t>
            </w:r>
            <w:r w:rsidR="008B17B2" w:rsidRPr="00321EA6">
              <w:rPr>
                <w:rFonts w:ascii="Liberation Serif" w:hAnsi="Liberation Serif"/>
                <w:sz w:val="28"/>
                <w:szCs w:val="28"/>
              </w:rPr>
              <w:t>, диспансеризацию;</w:t>
            </w:r>
          </w:p>
          <w:p w:rsidR="008B17B2" w:rsidRPr="00321EA6" w:rsidRDefault="008B17B2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количество информационных программ, публикаций для граждан старшего возраста по вопросам сохранения здоровья</w:t>
            </w:r>
          </w:p>
        </w:tc>
      </w:tr>
      <w:tr w:rsidR="00481B18" w:rsidRPr="00321EA6" w:rsidTr="0040589A">
        <w:tc>
          <w:tcPr>
            <w:tcW w:w="1101" w:type="dxa"/>
          </w:tcPr>
          <w:p w:rsidR="00481B18" w:rsidRPr="00321EA6" w:rsidRDefault="00481B18" w:rsidP="00FF26CA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252" w:type="dxa"/>
          </w:tcPr>
          <w:p w:rsidR="00481B18" w:rsidRPr="00321EA6" w:rsidRDefault="002D34C7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Создание условий для раннего развития детей в возрасте до трех лет, реализация программы психолого-педагогической, методической и консультативной помощи родителям детей, а также гражданам, желающим принять на воспитание в свои семьи детей, оставшихся без попечения родителей</w:t>
            </w:r>
          </w:p>
        </w:tc>
        <w:tc>
          <w:tcPr>
            <w:tcW w:w="2126" w:type="dxa"/>
          </w:tcPr>
          <w:p w:rsidR="008144EB" w:rsidRPr="00321EA6" w:rsidRDefault="008144EB" w:rsidP="008144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весь</w:t>
            </w:r>
          </w:p>
          <w:p w:rsidR="00481B18" w:rsidRPr="00321EA6" w:rsidRDefault="008144EB" w:rsidP="008144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период</w:t>
            </w:r>
          </w:p>
        </w:tc>
        <w:tc>
          <w:tcPr>
            <w:tcW w:w="3544" w:type="dxa"/>
          </w:tcPr>
          <w:p w:rsidR="006D1711" w:rsidRDefault="008144EB" w:rsidP="006D1711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bCs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ОМС «Управление образования Каменск-Уральского городского округа», </w:t>
            </w:r>
            <w:r w:rsidR="002D34C7" w:rsidRPr="00321EA6">
              <w:rPr>
                <w:rFonts w:ascii="Liberation Serif" w:hAnsi="Liberation Serif"/>
                <w:sz w:val="28"/>
                <w:szCs w:val="28"/>
              </w:rPr>
              <w:t>МБУ «</w:t>
            </w:r>
            <w:r w:rsidR="002D34C7" w:rsidRPr="00321EA6">
              <w:rPr>
                <w:rFonts w:ascii="Liberation Serif" w:hAnsi="Liberation Serif"/>
                <w:bCs/>
                <w:sz w:val="28"/>
                <w:szCs w:val="28"/>
              </w:rPr>
              <w:t>Центр психолого-медико-социального сопровождения»,</w:t>
            </w:r>
          </w:p>
          <w:p w:rsidR="00DA55C1" w:rsidRPr="00DA55C1" w:rsidRDefault="00DA55C1" w:rsidP="006D1711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bCs/>
                <w:sz w:val="28"/>
                <w:szCs w:val="28"/>
              </w:rPr>
            </w:pPr>
            <w:r w:rsidRPr="00DA55C1">
              <w:rPr>
                <w:rFonts w:ascii="Liberation Serif" w:hAnsi="Liberation Serif"/>
                <w:bCs/>
                <w:sz w:val="28"/>
                <w:szCs w:val="28"/>
              </w:rPr>
              <w:t xml:space="preserve">ГАУЗ </w:t>
            </w:r>
            <w:proofErr w:type="gramStart"/>
            <w:r w:rsidRPr="00DA55C1">
              <w:rPr>
                <w:rFonts w:ascii="Liberation Serif" w:hAnsi="Liberation Serif"/>
                <w:bCs/>
                <w:sz w:val="28"/>
                <w:szCs w:val="28"/>
              </w:rPr>
              <w:t>СО</w:t>
            </w:r>
            <w:proofErr w:type="gramEnd"/>
            <w:r w:rsidRPr="00DA55C1">
              <w:rPr>
                <w:rFonts w:ascii="Liberation Serif" w:hAnsi="Liberation Serif"/>
                <w:bCs/>
                <w:sz w:val="28"/>
                <w:szCs w:val="28"/>
              </w:rPr>
              <w:t xml:space="preserve"> «Детская городская больница </w:t>
            </w:r>
          </w:p>
          <w:p w:rsidR="00DA55C1" w:rsidRPr="00DA55C1" w:rsidRDefault="00DA55C1" w:rsidP="00DA55C1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bCs/>
                <w:sz w:val="28"/>
                <w:szCs w:val="28"/>
              </w:rPr>
            </w:pPr>
            <w:r w:rsidRPr="00DA55C1">
              <w:rPr>
                <w:rFonts w:ascii="Liberation Serif" w:hAnsi="Liberation Serif"/>
                <w:bCs/>
                <w:sz w:val="28"/>
                <w:szCs w:val="28"/>
              </w:rPr>
              <w:t>г. Каменск-Уральский»</w:t>
            </w:r>
          </w:p>
          <w:p w:rsidR="00DA55C1" w:rsidRPr="00DA55C1" w:rsidRDefault="00DA55C1" w:rsidP="00DA55C1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bCs/>
                <w:sz w:val="28"/>
                <w:szCs w:val="28"/>
              </w:rPr>
            </w:pPr>
            <w:r w:rsidRPr="00DA55C1">
              <w:rPr>
                <w:rFonts w:ascii="Liberation Serif" w:hAnsi="Liberation Serif"/>
                <w:bCs/>
                <w:sz w:val="28"/>
                <w:szCs w:val="28"/>
              </w:rPr>
              <w:t>(по согласованию),</w:t>
            </w:r>
          </w:p>
          <w:p w:rsidR="002D34C7" w:rsidRPr="00321EA6" w:rsidRDefault="002D34C7" w:rsidP="0046267B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Управление социальной политики № 12 </w:t>
            </w:r>
          </w:p>
          <w:p w:rsidR="00481B18" w:rsidRPr="00321EA6" w:rsidRDefault="002D34C7" w:rsidP="0046267B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</w:p>
        </w:tc>
        <w:tc>
          <w:tcPr>
            <w:tcW w:w="4111" w:type="dxa"/>
          </w:tcPr>
          <w:p w:rsidR="00481B18" w:rsidRPr="00B21BF4" w:rsidRDefault="00B21BF4" w:rsidP="00DA55C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к</w:t>
            </w:r>
            <w:r w:rsidRPr="00B21BF4">
              <w:rPr>
                <w:rFonts w:ascii="Liberation Serif" w:hAnsi="Liberation Serif"/>
                <w:sz w:val="28"/>
                <w:szCs w:val="28"/>
              </w:rPr>
              <w:t xml:space="preserve">оличество оказанных услуг психолого-педагогической, методической и консультативной помощи с использованием разнообразных форм работы </w:t>
            </w:r>
          </w:p>
        </w:tc>
      </w:tr>
      <w:tr w:rsidR="00275515" w:rsidRPr="00321EA6" w:rsidTr="0040589A">
        <w:tc>
          <w:tcPr>
            <w:tcW w:w="1101" w:type="dxa"/>
          </w:tcPr>
          <w:p w:rsidR="00275515" w:rsidRPr="006D1711" w:rsidRDefault="00275515" w:rsidP="00FF26CA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252" w:type="dxa"/>
          </w:tcPr>
          <w:p w:rsidR="00275515" w:rsidRPr="006D1711" w:rsidRDefault="00F87203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D1711">
              <w:rPr>
                <w:rFonts w:ascii="Liberation Serif" w:hAnsi="Liberation Serif"/>
                <w:sz w:val="28"/>
                <w:szCs w:val="28"/>
              </w:rPr>
              <w:t>Снижение смертности населения от внешних причин</w:t>
            </w:r>
          </w:p>
        </w:tc>
        <w:tc>
          <w:tcPr>
            <w:tcW w:w="2126" w:type="dxa"/>
          </w:tcPr>
          <w:p w:rsidR="00F87203" w:rsidRPr="00321EA6" w:rsidRDefault="00F87203" w:rsidP="00F872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весь</w:t>
            </w:r>
          </w:p>
          <w:p w:rsidR="00275515" w:rsidRPr="00321EA6" w:rsidRDefault="00F87203" w:rsidP="00F872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период</w:t>
            </w:r>
          </w:p>
        </w:tc>
        <w:tc>
          <w:tcPr>
            <w:tcW w:w="3544" w:type="dxa"/>
          </w:tcPr>
          <w:p w:rsidR="00AA0D78" w:rsidRPr="00321EA6" w:rsidRDefault="00AA0D78" w:rsidP="00AA0D78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ГАУЗ </w:t>
            </w:r>
            <w:proofErr w:type="gramStart"/>
            <w:r w:rsidRPr="00321EA6"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 «Городская больница г. Каменск-Уральский»</w:t>
            </w:r>
          </w:p>
          <w:p w:rsidR="00AA0D78" w:rsidRPr="00321EA6" w:rsidRDefault="00AA0D78" w:rsidP="00AA0D78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(по согласованию), </w:t>
            </w:r>
          </w:p>
          <w:p w:rsidR="00AA0D78" w:rsidRPr="00321EA6" w:rsidRDefault="00AA0D78" w:rsidP="00AA0D78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ГАУЗ </w:t>
            </w:r>
            <w:proofErr w:type="gramStart"/>
            <w:r w:rsidRPr="00321EA6"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 «Детская городская больница </w:t>
            </w:r>
          </w:p>
          <w:p w:rsidR="00AA0D78" w:rsidRPr="00321EA6" w:rsidRDefault="00AA0D78" w:rsidP="00AA0D78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г. Каменск-Уральский»</w:t>
            </w:r>
          </w:p>
          <w:p w:rsidR="00275515" w:rsidRPr="00321EA6" w:rsidRDefault="00AA0D78" w:rsidP="00AA0D78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(по согласованию),</w:t>
            </w:r>
          </w:p>
          <w:p w:rsidR="00AA0D78" w:rsidRPr="00321EA6" w:rsidRDefault="00AA0D78" w:rsidP="00AA0D78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ТО </w:t>
            </w:r>
            <w:proofErr w:type="spellStart"/>
            <w:r w:rsidRPr="00321EA6">
              <w:rPr>
                <w:rFonts w:ascii="Liberation Serif" w:hAnsi="Liberation Serif"/>
                <w:sz w:val="28"/>
                <w:szCs w:val="28"/>
              </w:rPr>
              <w:t>Роспотребнадзор</w:t>
            </w:r>
            <w:proofErr w:type="spellEnd"/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AA0D78" w:rsidRPr="00321EA6" w:rsidRDefault="00AA0D78" w:rsidP="00AA0D78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(по согласованию),</w:t>
            </w:r>
          </w:p>
          <w:p w:rsidR="006D1711" w:rsidRDefault="00AA0D78" w:rsidP="00DA55C1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Администрация Каменк-Уральского городского округа, отраслевой орган</w:t>
            </w:r>
            <w:r w:rsidR="00DA55C1" w:rsidRPr="00DA55C1">
              <w:rPr>
                <w:rFonts w:ascii="Liberation Serif" w:hAnsi="Liberation Serif"/>
                <w:sz w:val="28"/>
                <w:szCs w:val="28"/>
              </w:rPr>
              <w:t xml:space="preserve"> Администрации </w:t>
            </w:r>
            <w:r w:rsidR="00DA55C1">
              <w:rPr>
                <w:rFonts w:ascii="Liberation Serif" w:hAnsi="Liberation Serif"/>
                <w:sz w:val="28"/>
                <w:szCs w:val="28"/>
              </w:rPr>
              <w:t xml:space="preserve">Каменск-Уральского </w:t>
            </w:r>
            <w:r w:rsidR="00DA55C1" w:rsidRPr="00DA55C1">
              <w:rPr>
                <w:rFonts w:ascii="Liberation Serif" w:hAnsi="Liberation Serif"/>
                <w:sz w:val="28"/>
                <w:szCs w:val="28"/>
              </w:rPr>
              <w:t>городского округа</w:t>
            </w: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 по городскому </w:t>
            </w:r>
            <w:r w:rsidRPr="00321EA6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хозяйству, </w:t>
            </w:r>
          </w:p>
          <w:p w:rsidR="006D1711" w:rsidRDefault="00AA0D78" w:rsidP="00DA55C1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МО МВД России «Каменск-Уральский»</w:t>
            </w:r>
            <w:r w:rsidR="006D1711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6D1711" w:rsidRDefault="006D1711" w:rsidP="00DA55C1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  <w:r w:rsidR="00AA0D78" w:rsidRPr="00321EA6">
              <w:rPr>
                <w:rFonts w:ascii="Liberation Serif" w:hAnsi="Liberation Serif"/>
                <w:sz w:val="28"/>
                <w:szCs w:val="28"/>
              </w:rPr>
              <w:t xml:space="preserve">, </w:t>
            </w:r>
          </w:p>
          <w:p w:rsidR="00343924" w:rsidRDefault="00343924" w:rsidP="00DA55C1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органы местного самоуправления,</w:t>
            </w:r>
          </w:p>
          <w:p w:rsidR="00AA0D78" w:rsidRPr="00321EA6" w:rsidRDefault="00AA0D78" w:rsidP="00DA55C1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организации, расположенные на территории городского округа (по согласованию)</w:t>
            </w:r>
          </w:p>
        </w:tc>
        <w:tc>
          <w:tcPr>
            <w:tcW w:w="4111" w:type="dxa"/>
          </w:tcPr>
          <w:p w:rsidR="00AA0D78" w:rsidRPr="00321EA6" w:rsidRDefault="00AA0D78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lastRenderedPageBreak/>
              <w:t>увеличение доли граждан, ведущих здоровый образ жизни;</w:t>
            </w:r>
          </w:p>
          <w:p w:rsidR="00AA0D78" w:rsidRPr="00321EA6" w:rsidRDefault="00AA0D78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формирование системы мотивации граждан к здоровому образу жизни, включая здоровое питание и отказ от вредных привычек;</w:t>
            </w:r>
          </w:p>
          <w:p w:rsidR="00AA0D78" w:rsidRPr="00321EA6" w:rsidRDefault="00AA0D78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установление «зоны трезвости» </w:t>
            </w:r>
            <w:r w:rsidR="00DA55C1">
              <w:rPr>
                <w:rFonts w:ascii="Liberation Serif" w:hAnsi="Liberation Serif"/>
                <w:sz w:val="28"/>
                <w:szCs w:val="28"/>
              </w:rPr>
              <w:t>около</w:t>
            </w: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 детских, образовательных и спортивных организаций;</w:t>
            </w:r>
          </w:p>
          <w:p w:rsidR="001F71A1" w:rsidRPr="00321EA6" w:rsidRDefault="00AA0D78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организация работы по созданию условий, направленных на вовлечение детей и молодежи в деятельность по профилактике дорожно</w:t>
            </w:r>
            <w:r w:rsidR="00563B55" w:rsidRPr="00321EA6">
              <w:rPr>
                <w:rFonts w:ascii="Liberation Serif" w:hAnsi="Liberation Serif"/>
                <w:sz w:val="28"/>
                <w:szCs w:val="28"/>
              </w:rPr>
              <w:t>-</w:t>
            </w: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транспортного </w:t>
            </w:r>
            <w:r w:rsidRPr="00321EA6">
              <w:rPr>
                <w:rFonts w:ascii="Liberation Serif" w:hAnsi="Liberation Serif"/>
                <w:sz w:val="28"/>
                <w:szCs w:val="28"/>
              </w:rPr>
              <w:lastRenderedPageBreak/>
              <w:t>травматизма, включая развитие детско</w:t>
            </w:r>
            <w:r w:rsidR="00563B55" w:rsidRPr="00321EA6">
              <w:rPr>
                <w:rFonts w:ascii="Liberation Serif" w:hAnsi="Liberation Serif"/>
                <w:sz w:val="28"/>
                <w:szCs w:val="28"/>
              </w:rPr>
              <w:t>-</w:t>
            </w:r>
            <w:r w:rsidRPr="00321EA6">
              <w:rPr>
                <w:rFonts w:ascii="Liberation Serif" w:hAnsi="Liberation Serif"/>
                <w:sz w:val="28"/>
                <w:szCs w:val="28"/>
              </w:rPr>
              <w:t>юношеских автошкол,</w:t>
            </w:r>
            <w:r w:rsidR="00563B55" w:rsidRPr="00321EA6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321EA6">
              <w:rPr>
                <w:rFonts w:ascii="Liberation Serif" w:hAnsi="Liberation Serif"/>
                <w:sz w:val="28"/>
                <w:szCs w:val="28"/>
              </w:rPr>
              <w:t>отрядов юных инспекторов движения, п</w:t>
            </w:r>
            <w:r w:rsidR="00DA55C1">
              <w:rPr>
                <w:rFonts w:ascii="Liberation Serif" w:hAnsi="Liberation Serif"/>
                <w:sz w:val="28"/>
                <w:szCs w:val="28"/>
              </w:rPr>
              <w:t xml:space="preserve">роведение массовых </w:t>
            </w:r>
            <w:r w:rsidRPr="00321EA6">
              <w:rPr>
                <w:rFonts w:ascii="Liberation Serif" w:hAnsi="Liberation Serif"/>
                <w:sz w:val="28"/>
                <w:szCs w:val="28"/>
              </w:rPr>
              <w:t>мероприятий по профилактике детского дорожно</w:t>
            </w:r>
            <w:r w:rsidR="00563B55" w:rsidRPr="00321EA6">
              <w:rPr>
                <w:rFonts w:ascii="Liberation Serif" w:hAnsi="Liberation Serif"/>
                <w:sz w:val="28"/>
                <w:szCs w:val="28"/>
              </w:rPr>
              <w:t>-</w:t>
            </w:r>
            <w:r w:rsidRPr="00321EA6">
              <w:rPr>
                <w:rFonts w:ascii="Liberation Serif" w:hAnsi="Liberation Serif"/>
                <w:sz w:val="28"/>
                <w:szCs w:val="28"/>
              </w:rPr>
              <w:t>транспортного травматизма и обучению безопасн</w:t>
            </w:r>
            <w:r w:rsidR="00563B55" w:rsidRPr="00321EA6">
              <w:rPr>
                <w:rFonts w:ascii="Liberation Serif" w:hAnsi="Liberation Serif"/>
                <w:sz w:val="28"/>
                <w:szCs w:val="28"/>
              </w:rPr>
              <w:t>ому участию в дорожном движении;</w:t>
            </w:r>
          </w:p>
          <w:p w:rsidR="00FE108F" w:rsidRPr="00321EA6" w:rsidRDefault="00DA55C1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модернизация нерегулируемых пешеходных переходов, в том числе прилегающих</w:t>
            </w:r>
            <w:r w:rsidR="00AA0D78" w:rsidRPr="00321EA6">
              <w:rPr>
                <w:rFonts w:ascii="Liberation Serif" w:hAnsi="Liberation Serif"/>
                <w:sz w:val="28"/>
                <w:szCs w:val="28"/>
              </w:rPr>
              <w:t xml:space="preserve"> непосредственно к дошкольным образовательным, общеобразовательным организациям и организац</w:t>
            </w:r>
            <w:r>
              <w:rPr>
                <w:rFonts w:ascii="Liberation Serif" w:hAnsi="Liberation Serif"/>
                <w:sz w:val="28"/>
                <w:szCs w:val="28"/>
              </w:rPr>
              <w:t>иям дополнительного образования</w:t>
            </w:r>
            <w:r w:rsidR="004176C0" w:rsidRPr="00321EA6"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4176C0" w:rsidRPr="00321EA6" w:rsidRDefault="006D1711" w:rsidP="0065180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с</w:t>
            </w:r>
            <w:r w:rsidRPr="006D1711">
              <w:rPr>
                <w:rFonts w:ascii="Liberation Serif" w:hAnsi="Liberation Serif"/>
                <w:sz w:val="28"/>
                <w:szCs w:val="28"/>
              </w:rPr>
              <w:t>нижение смертности населения от внешних причин</w:t>
            </w:r>
          </w:p>
        </w:tc>
      </w:tr>
      <w:tr w:rsidR="00840B51" w:rsidRPr="00321EA6" w:rsidTr="00DA55C1">
        <w:trPr>
          <w:trHeight w:val="772"/>
        </w:trPr>
        <w:tc>
          <w:tcPr>
            <w:tcW w:w="15134" w:type="dxa"/>
            <w:gridSpan w:val="5"/>
            <w:vAlign w:val="center"/>
          </w:tcPr>
          <w:p w:rsidR="00840B51" w:rsidRPr="00321EA6" w:rsidRDefault="004800D6" w:rsidP="00AB0E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Раздел </w:t>
            </w:r>
            <w:r w:rsidR="004C23F0" w:rsidRPr="00321EA6">
              <w:rPr>
                <w:rFonts w:ascii="Liberation Serif" w:hAnsi="Liberation Serif"/>
                <w:sz w:val="28"/>
                <w:szCs w:val="28"/>
              </w:rPr>
              <w:t>11. Мероприятия, направленные на повышение уровня информированности населения Каменск-Уральского городского округа по вопросам проведения профилактических медицинских мероприятий</w:t>
            </w:r>
          </w:p>
        </w:tc>
      </w:tr>
      <w:tr w:rsidR="00840B51" w:rsidRPr="00321EA6" w:rsidTr="0040589A">
        <w:tc>
          <w:tcPr>
            <w:tcW w:w="1101" w:type="dxa"/>
          </w:tcPr>
          <w:p w:rsidR="00840B51" w:rsidRPr="00321EA6" w:rsidRDefault="00840B51" w:rsidP="00FF26CA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252" w:type="dxa"/>
          </w:tcPr>
          <w:p w:rsidR="00840B51" w:rsidRPr="00321EA6" w:rsidRDefault="00F571BD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Проведение</w:t>
            </w:r>
            <w:r w:rsidR="008A2A3D" w:rsidRPr="00321EA6">
              <w:rPr>
                <w:rFonts w:ascii="Liberation Serif" w:hAnsi="Liberation Serif"/>
                <w:sz w:val="28"/>
                <w:szCs w:val="28"/>
              </w:rPr>
              <w:t xml:space="preserve"> информационно-коммуникационной кампании по вопросам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проведения </w:t>
            </w:r>
            <w:r w:rsidR="008A2A3D" w:rsidRPr="00321EA6">
              <w:rPr>
                <w:rFonts w:ascii="Liberation Serif" w:hAnsi="Liberation Serif"/>
                <w:sz w:val="28"/>
                <w:szCs w:val="28"/>
              </w:rPr>
              <w:t xml:space="preserve">профилактических медицинских мероприятий, тиражирование распространение информационных материалов по профилактическим медицинским </w:t>
            </w:r>
            <w:r w:rsidR="008A2A3D" w:rsidRPr="00321EA6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мероприятиям </w:t>
            </w:r>
          </w:p>
        </w:tc>
        <w:tc>
          <w:tcPr>
            <w:tcW w:w="2126" w:type="dxa"/>
          </w:tcPr>
          <w:p w:rsidR="00F571BD" w:rsidRDefault="008A2A3D" w:rsidP="00E944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весь </w:t>
            </w:r>
          </w:p>
          <w:p w:rsidR="00840B51" w:rsidRPr="00321EA6" w:rsidRDefault="008A2A3D" w:rsidP="00E944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период</w:t>
            </w:r>
          </w:p>
        </w:tc>
        <w:tc>
          <w:tcPr>
            <w:tcW w:w="3544" w:type="dxa"/>
          </w:tcPr>
          <w:p w:rsidR="00343924" w:rsidRDefault="008A2A3D" w:rsidP="006D1711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  <w:r w:rsidR="00F571BD">
              <w:rPr>
                <w:rFonts w:ascii="Liberation Serif" w:hAnsi="Liberation Serif"/>
                <w:sz w:val="28"/>
                <w:szCs w:val="28"/>
              </w:rPr>
              <w:t xml:space="preserve">, </w:t>
            </w:r>
            <w:r w:rsidR="00F571BD" w:rsidRPr="00F571BD">
              <w:rPr>
                <w:rFonts w:ascii="Liberation Serif" w:hAnsi="Liberation Serif"/>
                <w:sz w:val="28"/>
                <w:szCs w:val="28"/>
              </w:rPr>
              <w:t xml:space="preserve">ГАУЗ </w:t>
            </w:r>
            <w:proofErr w:type="gramStart"/>
            <w:r w:rsidR="00F571BD" w:rsidRPr="00F571BD"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 w:rsidR="00F571BD" w:rsidRPr="00F571BD">
              <w:rPr>
                <w:rFonts w:ascii="Liberation Serif" w:hAnsi="Liberation Serif"/>
                <w:sz w:val="28"/>
                <w:szCs w:val="28"/>
              </w:rPr>
              <w:t xml:space="preserve"> «Городская больница </w:t>
            </w:r>
          </w:p>
          <w:p w:rsidR="00F571BD" w:rsidRPr="00F571BD" w:rsidRDefault="00F571BD" w:rsidP="006D1711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571BD">
              <w:rPr>
                <w:rFonts w:ascii="Liberation Serif" w:hAnsi="Liberation Serif"/>
                <w:sz w:val="28"/>
                <w:szCs w:val="28"/>
              </w:rPr>
              <w:t>г. Каменск-Уральский»</w:t>
            </w:r>
          </w:p>
          <w:p w:rsidR="00F571BD" w:rsidRPr="00F571BD" w:rsidRDefault="00F571BD" w:rsidP="00F571BD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571BD">
              <w:rPr>
                <w:rFonts w:ascii="Liberation Serif" w:hAnsi="Liberation Serif"/>
                <w:sz w:val="28"/>
                <w:szCs w:val="28"/>
              </w:rPr>
              <w:t xml:space="preserve">(по согласованию), </w:t>
            </w:r>
          </w:p>
          <w:p w:rsidR="00F571BD" w:rsidRPr="00F571BD" w:rsidRDefault="00F571BD" w:rsidP="00F571BD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571BD">
              <w:rPr>
                <w:rFonts w:ascii="Liberation Serif" w:hAnsi="Liberation Serif"/>
                <w:sz w:val="28"/>
                <w:szCs w:val="28"/>
              </w:rPr>
              <w:t xml:space="preserve">ГАУЗ </w:t>
            </w:r>
            <w:proofErr w:type="gramStart"/>
            <w:r w:rsidRPr="00F571BD"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 w:rsidRPr="00F571BD">
              <w:rPr>
                <w:rFonts w:ascii="Liberation Serif" w:hAnsi="Liberation Serif"/>
                <w:sz w:val="28"/>
                <w:szCs w:val="28"/>
              </w:rPr>
              <w:t xml:space="preserve"> «Детская городская больница </w:t>
            </w:r>
          </w:p>
          <w:p w:rsidR="00F571BD" w:rsidRPr="00F571BD" w:rsidRDefault="00F571BD" w:rsidP="00F571BD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571BD">
              <w:rPr>
                <w:rFonts w:ascii="Liberation Serif" w:hAnsi="Liberation Serif"/>
                <w:sz w:val="28"/>
                <w:szCs w:val="28"/>
              </w:rPr>
              <w:lastRenderedPageBreak/>
              <w:t>г. Каменск-Уральский»</w:t>
            </w:r>
          </w:p>
          <w:p w:rsidR="00840B51" w:rsidRPr="00321EA6" w:rsidRDefault="00F571BD" w:rsidP="00F571BD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571BD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</w:p>
        </w:tc>
        <w:tc>
          <w:tcPr>
            <w:tcW w:w="4111" w:type="dxa"/>
          </w:tcPr>
          <w:p w:rsidR="001F71A1" w:rsidRPr="00321EA6" w:rsidRDefault="008A2A3D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lastRenderedPageBreak/>
              <w:t>повышение уровня информированнос</w:t>
            </w:r>
            <w:r w:rsidR="00F571BD">
              <w:rPr>
                <w:rFonts w:ascii="Liberation Serif" w:hAnsi="Liberation Serif"/>
                <w:sz w:val="28"/>
                <w:szCs w:val="28"/>
              </w:rPr>
              <w:t xml:space="preserve">ти населения Каменск-Уральского </w:t>
            </w: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городского округа по вопросам проведения профилактических медицинских мероприятий; </w:t>
            </w:r>
          </w:p>
          <w:p w:rsidR="00AB0EFC" w:rsidRPr="00321EA6" w:rsidRDefault="00F571BD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увеличение численности</w:t>
            </w:r>
            <w:r w:rsidR="008A2A3D" w:rsidRPr="00321EA6">
              <w:rPr>
                <w:rFonts w:ascii="Liberation Serif" w:hAnsi="Liberation Serif"/>
                <w:sz w:val="28"/>
                <w:szCs w:val="28"/>
              </w:rPr>
              <w:t xml:space="preserve"> населения</w:t>
            </w:r>
            <w:r>
              <w:rPr>
                <w:rFonts w:ascii="Liberation Serif" w:hAnsi="Liberation Serif"/>
                <w:sz w:val="28"/>
                <w:szCs w:val="28"/>
              </w:rPr>
              <w:t>,</w:t>
            </w:r>
            <w:r w:rsidR="008A2A3D" w:rsidRPr="00321EA6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прошедшего </w:t>
            </w: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профилактические медицинские мероприятия</w:t>
            </w:r>
          </w:p>
        </w:tc>
      </w:tr>
      <w:tr w:rsidR="00C10516" w:rsidRPr="00321EA6" w:rsidTr="0040589A">
        <w:tc>
          <w:tcPr>
            <w:tcW w:w="1101" w:type="dxa"/>
          </w:tcPr>
          <w:p w:rsidR="00C10516" w:rsidRPr="00321EA6" w:rsidRDefault="00C10516" w:rsidP="00FF26CA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252" w:type="dxa"/>
          </w:tcPr>
          <w:p w:rsidR="00C10516" w:rsidRPr="00321EA6" w:rsidRDefault="00C10516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Размещение информационных материалов по профилактическим медицинским мероприятиям в учреждениях, организациях, на предприятиях и в информационно-телекоммуникационной сети «Интернет»</w:t>
            </w:r>
          </w:p>
        </w:tc>
        <w:tc>
          <w:tcPr>
            <w:tcW w:w="2126" w:type="dxa"/>
          </w:tcPr>
          <w:p w:rsidR="00F571BD" w:rsidRDefault="00C10516" w:rsidP="00E944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весь </w:t>
            </w:r>
          </w:p>
          <w:p w:rsidR="00C10516" w:rsidRPr="00321EA6" w:rsidRDefault="00C10516" w:rsidP="00E944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период</w:t>
            </w:r>
          </w:p>
        </w:tc>
        <w:tc>
          <w:tcPr>
            <w:tcW w:w="3544" w:type="dxa"/>
          </w:tcPr>
          <w:p w:rsidR="00DE4CB0" w:rsidRPr="00321EA6" w:rsidRDefault="00C10516" w:rsidP="00A274BD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  <w:r w:rsidR="00DE4CB0" w:rsidRPr="00321EA6">
              <w:rPr>
                <w:rFonts w:ascii="Liberation Serif" w:hAnsi="Liberation Serif"/>
                <w:sz w:val="28"/>
                <w:szCs w:val="28"/>
              </w:rPr>
              <w:t>,</w:t>
            </w:r>
            <w:r w:rsidR="00A274BD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DE4CB0" w:rsidRPr="00321EA6">
              <w:rPr>
                <w:rFonts w:ascii="Liberation Serif" w:hAnsi="Liberation Serif"/>
                <w:sz w:val="28"/>
                <w:szCs w:val="28"/>
              </w:rPr>
              <w:t>организации, расположенные на территории городского округа (по согласованию)</w:t>
            </w:r>
          </w:p>
        </w:tc>
        <w:tc>
          <w:tcPr>
            <w:tcW w:w="4111" w:type="dxa"/>
          </w:tcPr>
          <w:p w:rsidR="001F71A1" w:rsidRPr="00321EA6" w:rsidRDefault="00C10516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повышение уровня информированности населения по вопросам проведения профилактических медицинских мероприятий; </w:t>
            </w:r>
          </w:p>
          <w:p w:rsidR="00C10516" w:rsidRPr="00321EA6" w:rsidRDefault="00F571BD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F571BD">
              <w:rPr>
                <w:rFonts w:ascii="Liberation Serif" w:hAnsi="Liberation Serif"/>
                <w:sz w:val="28"/>
                <w:szCs w:val="28"/>
              </w:rPr>
              <w:t>увеличение численности населения, прошедшего профилактические медицинские мероприятия</w:t>
            </w:r>
          </w:p>
        </w:tc>
      </w:tr>
      <w:tr w:rsidR="00312FF5" w:rsidRPr="00321EA6" w:rsidTr="0040589A">
        <w:tc>
          <w:tcPr>
            <w:tcW w:w="1101" w:type="dxa"/>
          </w:tcPr>
          <w:p w:rsidR="00312FF5" w:rsidRPr="00321EA6" w:rsidRDefault="00312FF5" w:rsidP="00FF26CA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252" w:type="dxa"/>
          </w:tcPr>
          <w:p w:rsidR="00312FF5" w:rsidRPr="00321EA6" w:rsidRDefault="005D0AF8" w:rsidP="00550322">
            <w:pPr>
              <w:jc w:val="both"/>
              <w:rPr>
                <w:rFonts w:ascii="Liberation Serif" w:eastAsiaTheme="minorEastAsia" w:hAnsi="Liberation Serif"/>
                <w:sz w:val="28"/>
                <w:szCs w:val="28"/>
              </w:rPr>
            </w:pPr>
            <w:r w:rsidRPr="00321EA6">
              <w:rPr>
                <w:rFonts w:ascii="Liberation Serif" w:eastAsiaTheme="minorEastAsia" w:hAnsi="Liberation Serif"/>
                <w:sz w:val="28"/>
                <w:szCs w:val="28"/>
              </w:rPr>
              <w:t xml:space="preserve">Взаимодействие со страховыми компаниями по вопросу оповещения, приглашения населения на </w:t>
            </w:r>
            <w:r w:rsidR="003E5B65" w:rsidRPr="00321EA6">
              <w:rPr>
                <w:rFonts w:ascii="Liberation Serif" w:eastAsiaTheme="minorEastAsia" w:hAnsi="Liberation Serif"/>
                <w:sz w:val="28"/>
                <w:szCs w:val="28"/>
              </w:rPr>
              <w:t>профилактические медицинские мероприятия</w:t>
            </w:r>
          </w:p>
        </w:tc>
        <w:tc>
          <w:tcPr>
            <w:tcW w:w="2126" w:type="dxa"/>
          </w:tcPr>
          <w:p w:rsidR="00F571BD" w:rsidRDefault="003E5B65" w:rsidP="00E944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весь </w:t>
            </w:r>
          </w:p>
          <w:p w:rsidR="00312FF5" w:rsidRPr="00321EA6" w:rsidRDefault="003E5B65" w:rsidP="00E944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период</w:t>
            </w:r>
          </w:p>
        </w:tc>
        <w:tc>
          <w:tcPr>
            <w:tcW w:w="3544" w:type="dxa"/>
          </w:tcPr>
          <w:p w:rsidR="00FD1A40" w:rsidRPr="00321EA6" w:rsidRDefault="00FD1A40" w:rsidP="00FD1A40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ГАУЗ </w:t>
            </w:r>
            <w:proofErr w:type="gramStart"/>
            <w:r w:rsidRPr="00321EA6"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 «Городская больница г. Каменск-Уральский»</w:t>
            </w:r>
          </w:p>
          <w:p w:rsidR="00312FF5" w:rsidRPr="00321EA6" w:rsidRDefault="00FD1A40" w:rsidP="00FD1A40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(по согласованию),  страховые компании, расположенные на территории городского округа</w:t>
            </w:r>
          </w:p>
        </w:tc>
        <w:tc>
          <w:tcPr>
            <w:tcW w:w="4111" w:type="dxa"/>
          </w:tcPr>
          <w:p w:rsidR="00FD1A40" w:rsidRPr="00321EA6" w:rsidRDefault="00FD1A40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увеличение числа граждан, прошедших профилактические медицинские мероприятия</w:t>
            </w:r>
          </w:p>
          <w:p w:rsidR="00312FF5" w:rsidRPr="00321EA6" w:rsidRDefault="00312FF5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312FF5" w:rsidRPr="00321EA6" w:rsidTr="0040589A">
        <w:tc>
          <w:tcPr>
            <w:tcW w:w="1101" w:type="dxa"/>
          </w:tcPr>
          <w:p w:rsidR="00312FF5" w:rsidRPr="00321EA6" w:rsidRDefault="00312FF5" w:rsidP="00FF26CA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252" w:type="dxa"/>
          </w:tcPr>
          <w:p w:rsidR="00312FF5" w:rsidRPr="00321EA6" w:rsidRDefault="005D0AF8" w:rsidP="00F571B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eastAsiaTheme="minorEastAsia" w:hAnsi="Liberation Serif"/>
                <w:sz w:val="28"/>
                <w:szCs w:val="28"/>
              </w:rPr>
              <w:t>Организация в поликлиниках</w:t>
            </w:r>
            <w:r w:rsidR="003E5B65" w:rsidRPr="00321EA6">
              <w:rPr>
                <w:rFonts w:ascii="Liberation Serif" w:eastAsiaTheme="minorEastAsia" w:hAnsi="Liberation Serif"/>
                <w:sz w:val="28"/>
                <w:szCs w:val="28"/>
              </w:rPr>
              <w:t xml:space="preserve"> </w:t>
            </w:r>
            <w:r w:rsidRPr="00321EA6">
              <w:rPr>
                <w:rFonts w:ascii="Liberation Serif" w:eastAsiaTheme="minorEastAsia" w:hAnsi="Liberation Serif"/>
                <w:sz w:val="28"/>
                <w:szCs w:val="28"/>
              </w:rPr>
              <w:t xml:space="preserve">«зеленых коридоров», «диспансерных суббот» для прохождения </w:t>
            </w:r>
            <w:r w:rsidR="003E5B65" w:rsidRPr="00321EA6">
              <w:rPr>
                <w:rFonts w:ascii="Liberation Serif" w:eastAsiaTheme="minorEastAsia" w:hAnsi="Liberation Serif"/>
                <w:sz w:val="28"/>
                <w:szCs w:val="28"/>
              </w:rPr>
              <w:t>населением профилактических медицинских мероприятий</w:t>
            </w:r>
          </w:p>
        </w:tc>
        <w:tc>
          <w:tcPr>
            <w:tcW w:w="2126" w:type="dxa"/>
          </w:tcPr>
          <w:p w:rsidR="00F571BD" w:rsidRDefault="003E5B65" w:rsidP="00E944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весь </w:t>
            </w:r>
          </w:p>
          <w:p w:rsidR="00312FF5" w:rsidRPr="00321EA6" w:rsidRDefault="003E5B65" w:rsidP="00E944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период</w:t>
            </w:r>
          </w:p>
        </w:tc>
        <w:tc>
          <w:tcPr>
            <w:tcW w:w="3544" w:type="dxa"/>
          </w:tcPr>
          <w:p w:rsidR="00FD1A40" w:rsidRPr="00321EA6" w:rsidRDefault="00FD1A40" w:rsidP="00FD1A40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ГАУЗ </w:t>
            </w:r>
            <w:proofErr w:type="gramStart"/>
            <w:r w:rsidRPr="00321EA6"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 «Городская больница г. Каменск-Уральский»</w:t>
            </w:r>
          </w:p>
          <w:p w:rsidR="00312FF5" w:rsidRPr="00321EA6" w:rsidRDefault="00FD1A40" w:rsidP="00FD1A40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</w:p>
        </w:tc>
        <w:tc>
          <w:tcPr>
            <w:tcW w:w="4111" w:type="dxa"/>
          </w:tcPr>
          <w:p w:rsidR="00FD1A40" w:rsidRPr="00321EA6" w:rsidRDefault="00FD1A40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увеличение числа граждан, прошедших профилактические медицинские мероприятия</w:t>
            </w:r>
          </w:p>
          <w:p w:rsidR="00312FF5" w:rsidRPr="00321EA6" w:rsidRDefault="00312FF5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5A14BF" w:rsidRPr="00321EA6" w:rsidTr="0040589A">
        <w:tc>
          <w:tcPr>
            <w:tcW w:w="1101" w:type="dxa"/>
          </w:tcPr>
          <w:p w:rsidR="005A14BF" w:rsidRPr="00321EA6" w:rsidRDefault="005A14BF" w:rsidP="00FF26CA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252" w:type="dxa"/>
          </w:tcPr>
          <w:p w:rsidR="005A14BF" w:rsidRPr="00321EA6" w:rsidRDefault="00061240" w:rsidP="00F571B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Включение в к</w:t>
            </w:r>
            <w:r w:rsidR="00F571BD">
              <w:rPr>
                <w:rFonts w:ascii="Liberation Serif" w:hAnsi="Liberation Serif"/>
                <w:sz w:val="28"/>
                <w:szCs w:val="28"/>
              </w:rPr>
              <w:t>оллективные договоры</w:t>
            </w: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 стимулирующих выплат работникам организаций</w:t>
            </w:r>
            <w:r w:rsidR="00F571BD">
              <w:rPr>
                <w:rFonts w:ascii="Liberation Serif" w:hAnsi="Liberation Serif"/>
                <w:sz w:val="28"/>
                <w:szCs w:val="28"/>
              </w:rPr>
              <w:t>, прошедшим</w:t>
            </w: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F571BD">
              <w:rPr>
                <w:rFonts w:ascii="Liberation Serif" w:hAnsi="Liberation Serif"/>
                <w:sz w:val="28"/>
                <w:szCs w:val="28"/>
              </w:rPr>
              <w:t>профилактические медицинские</w:t>
            </w: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 мероприяти</w:t>
            </w:r>
            <w:r w:rsidR="00F571BD">
              <w:rPr>
                <w:rFonts w:ascii="Liberation Serif" w:hAnsi="Liberation Serif"/>
                <w:sz w:val="28"/>
                <w:szCs w:val="28"/>
              </w:rPr>
              <w:t>я</w:t>
            </w:r>
          </w:p>
        </w:tc>
        <w:tc>
          <w:tcPr>
            <w:tcW w:w="2126" w:type="dxa"/>
          </w:tcPr>
          <w:p w:rsidR="00F571BD" w:rsidRDefault="005A14BF" w:rsidP="008F3D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 xml:space="preserve">весь </w:t>
            </w:r>
          </w:p>
          <w:p w:rsidR="005A14BF" w:rsidRPr="00321EA6" w:rsidRDefault="005A14BF" w:rsidP="008F3D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период</w:t>
            </w:r>
          </w:p>
        </w:tc>
        <w:tc>
          <w:tcPr>
            <w:tcW w:w="3544" w:type="dxa"/>
          </w:tcPr>
          <w:p w:rsidR="005A14BF" w:rsidRPr="00321EA6" w:rsidRDefault="005A14BF" w:rsidP="008F3D6F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Организации, расположенные на территории городского округа (по согласованию)</w:t>
            </w:r>
          </w:p>
        </w:tc>
        <w:tc>
          <w:tcPr>
            <w:tcW w:w="4111" w:type="dxa"/>
          </w:tcPr>
          <w:p w:rsidR="005A14BF" w:rsidRPr="00321EA6" w:rsidRDefault="005A14BF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21EA6">
              <w:rPr>
                <w:rFonts w:ascii="Liberation Serif" w:hAnsi="Liberation Serif"/>
                <w:sz w:val="28"/>
                <w:szCs w:val="28"/>
              </w:rPr>
              <w:t>увеличение числа граждан, прошедших профилактические медицинские мероприятия</w:t>
            </w:r>
          </w:p>
          <w:p w:rsidR="005A14BF" w:rsidRPr="00321EA6" w:rsidRDefault="005A14BF" w:rsidP="005503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B53C4D" w:rsidRPr="001718CF" w:rsidRDefault="00B53C4D" w:rsidP="004800D6">
      <w:pPr>
        <w:suppressAutoHyphens/>
        <w:ind w:left="9217" w:firstLine="709"/>
        <w:jc w:val="both"/>
        <w:rPr>
          <w:rFonts w:ascii="Liberation Serif" w:hAnsi="Liberation Serif"/>
          <w:sz w:val="28"/>
          <w:szCs w:val="28"/>
          <w:lang w:eastAsia="ar-SA"/>
        </w:rPr>
      </w:pPr>
      <w:r w:rsidRPr="001718CF">
        <w:rPr>
          <w:rFonts w:ascii="Liberation Serif" w:hAnsi="Liberation Serif"/>
          <w:sz w:val="28"/>
          <w:szCs w:val="28"/>
          <w:lang w:eastAsia="ar-SA"/>
        </w:rPr>
        <w:lastRenderedPageBreak/>
        <w:t>Утверждена</w:t>
      </w:r>
    </w:p>
    <w:p w:rsidR="00B53C4D" w:rsidRPr="001718CF" w:rsidRDefault="00B53C4D" w:rsidP="00B53C4D">
      <w:pPr>
        <w:suppressAutoHyphens/>
        <w:ind w:left="9217" w:firstLine="709"/>
        <w:jc w:val="both"/>
        <w:rPr>
          <w:rFonts w:ascii="Liberation Serif" w:hAnsi="Liberation Serif"/>
          <w:sz w:val="28"/>
          <w:szCs w:val="28"/>
          <w:lang w:eastAsia="ar-SA"/>
        </w:rPr>
      </w:pPr>
      <w:r w:rsidRPr="001718CF">
        <w:rPr>
          <w:rFonts w:ascii="Liberation Serif" w:hAnsi="Liberation Serif"/>
          <w:sz w:val="28"/>
          <w:szCs w:val="28"/>
          <w:lang w:eastAsia="ar-SA"/>
        </w:rPr>
        <w:t>постановлением Администрации</w:t>
      </w:r>
    </w:p>
    <w:p w:rsidR="00B53C4D" w:rsidRPr="001718CF" w:rsidRDefault="00B53C4D" w:rsidP="00B53C4D">
      <w:pPr>
        <w:suppressAutoHyphens/>
        <w:ind w:left="9217" w:firstLine="709"/>
        <w:jc w:val="both"/>
        <w:rPr>
          <w:rFonts w:ascii="Liberation Serif" w:hAnsi="Liberation Serif"/>
          <w:sz w:val="28"/>
          <w:szCs w:val="28"/>
          <w:lang w:eastAsia="ar-SA"/>
        </w:rPr>
      </w:pPr>
      <w:r w:rsidRPr="001718CF">
        <w:rPr>
          <w:rFonts w:ascii="Liberation Serif" w:hAnsi="Liberation Serif"/>
          <w:sz w:val="28"/>
          <w:szCs w:val="28"/>
          <w:lang w:eastAsia="ar-SA"/>
        </w:rPr>
        <w:t>Каменск-Уральского городского округа</w:t>
      </w:r>
    </w:p>
    <w:p w:rsidR="00B53C4D" w:rsidRPr="001718CF" w:rsidRDefault="00B53C4D" w:rsidP="00B53C4D">
      <w:pPr>
        <w:suppressAutoHyphens/>
        <w:ind w:left="9217" w:firstLine="709"/>
        <w:jc w:val="both"/>
        <w:rPr>
          <w:rFonts w:ascii="Liberation Serif" w:hAnsi="Liberation Serif"/>
          <w:sz w:val="28"/>
          <w:szCs w:val="28"/>
          <w:lang w:eastAsia="ar-SA"/>
        </w:rPr>
      </w:pPr>
      <w:r w:rsidRPr="001718CF">
        <w:rPr>
          <w:rFonts w:ascii="Liberation Serif" w:hAnsi="Liberation Serif"/>
          <w:sz w:val="28"/>
          <w:szCs w:val="28"/>
          <w:lang w:eastAsia="ar-SA"/>
        </w:rPr>
        <w:t xml:space="preserve">от </w:t>
      </w:r>
      <w:r w:rsidR="00575867">
        <w:rPr>
          <w:rFonts w:ascii="Liberation Serif" w:hAnsi="Liberation Serif"/>
          <w:sz w:val="28"/>
          <w:szCs w:val="28"/>
          <w:lang w:eastAsia="ar-SA"/>
        </w:rPr>
        <w:t>22.12.2023</w:t>
      </w:r>
      <w:r w:rsidRPr="001718CF">
        <w:rPr>
          <w:rFonts w:ascii="Liberation Serif" w:hAnsi="Liberation Serif"/>
          <w:sz w:val="28"/>
          <w:szCs w:val="28"/>
          <w:lang w:eastAsia="ar-SA"/>
        </w:rPr>
        <w:t xml:space="preserve">  № </w:t>
      </w:r>
      <w:r w:rsidR="00575867">
        <w:rPr>
          <w:rFonts w:ascii="Liberation Serif" w:hAnsi="Liberation Serif"/>
          <w:sz w:val="28"/>
          <w:szCs w:val="28"/>
          <w:lang w:eastAsia="ar-SA"/>
        </w:rPr>
        <w:t xml:space="preserve"> </w:t>
      </w:r>
      <w:bookmarkStart w:id="0" w:name="_GoBack"/>
      <w:bookmarkEnd w:id="0"/>
      <w:r w:rsidR="00575867">
        <w:rPr>
          <w:rFonts w:ascii="Liberation Serif" w:hAnsi="Liberation Serif"/>
          <w:sz w:val="28"/>
          <w:szCs w:val="28"/>
          <w:lang w:eastAsia="ar-SA"/>
        </w:rPr>
        <w:t>843</w:t>
      </w:r>
    </w:p>
    <w:p w:rsidR="00B53C4D" w:rsidRPr="001718CF" w:rsidRDefault="00B53C4D" w:rsidP="00B53C4D">
      <w:pPr>
        <w:pStyle w:val="af1"/>
        <w:ind w:left="9926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1718CF">
        <w:rPr>
          <w:rFonts w:ascii="Liberation Serif" w:hAnsi="Liberation Serif" w:cs="Liberation Serif"/>
          <w:bCs/>
          <w:iCs/>
          <w:sz w:val="28"/>
          <w:szCs w:val="28"/>
        </w:rPr>
        <w:t xml:space="preserve">«Об утверждении Комплексного плана по укреплению общественного здоровья населения Каменск-Уральского городского округа </w:t>
      </w:r>
      <w:r w:rsidRPr="001718CF">
        <w:rPr>
          <w:rFonts w:ascii="Liberation Serif" w:hAnsi="Liberation Serif"/>
          <w:iCs/>
          <w:sz w:val="28"/>
          <w:szCs w:val="28"/>
        </w:rPr>
        <w:t>на 2024-2025 годы»</w:t>
      </w:r>
    </w:p>
    <w:p w:rsidR="00B53C4D" w:rsidRPr="001718CF" w:rsidRDefault="00B53C4D" w:rsidP="0026112E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26112E" w:rsidRPr="001718CF" w:rsidRDefault="00F17FB9" w:rsidP="0026112E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Форма</w:t>
      </w:r>
    </w:p>
    <w:p w:rsidR="00AB0EFC" w:rsidRDefault="00AB0EFC" w:rsidP="0026112E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</w:p>
    <w:p w:rsidR="00F17FB9" w:rsidRPr="001718CF" w:rsidRDefault="00F17FB9" w:rsidP="0026112E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</w:p>
    <w:p w:rsidR="00712906" w:rsidRPr="001718CF" w:rsidRDefault="00D929EF" w:rsidP="00712906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  <w:hyperlink w:anchor="P568">
        <w:r w:rsidR="00712906" w:rsidRPr="001718CF">
          <w:rPr>
            <w:rStyle w:val="ae"/>
            <w:rFonts w:ascii="Liberation Serif" w:hAnsi="Liberation Serif"/>
            <w:bCs/>
            <w:color w:val="auto"/>
            <w:sz w:val="28"/>
            <w:szCs w:val="28"/>
            <w:u w:val="none"/>
          </w:rPr>
          <w:t>Отчет</w:t>
        </w:r>
      </w:hyperlink>
      <w:r w:rsidR="00712906" w:rsidRPr="001718CF">
        <w:rPr>
          <w:rFonts w:ascii="Liberation Serif" w:hAnsi="Liberation Serif"/>
          <w:bCs/>
          <w:sz w:val="28"/>
          <w:szCs w:val="28"/>
        </w:rPr>
        <w:t xml:space="preserve"> </w:t>
      </w:r>
    </w:p>
    <w:p w:rsidR="0026112E" w:rsidRPr="001718CF" w:rsidRDefault="00712906" w:rsidP="00712906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  <w:r w:rsidRPr="001718CF">
        <w:rPr>
          <w:rFonts w:ascii="Liberation Serif" w:hAnsi="Liberation Serif"/>
          <w:bCs/>
          <w:sz w:val="28"/>
          <w:szCs w:val="28"/>
        </w:rPr>
        <w:t xml:space="preserve">о выполнении Комплексного плана по укреплению общественного здоровья населения Каменск-Уральского </w:t>
      </w:r>
      <w:r w:rsidR="001718CF" w:rsidRPr="001718CF">
        <w:rPr>
          <w:rFonts w:ascii="Liberation Serif" w:hAnsi="Liberation Serif"/>
          <w:bCs/>
          <w:sz w:val="28"/>
          <w:szCs w:val="28"/>
        </w:rPr>
        <w:t>городского округа на 2024</w:t>
      </w:r>
      <w:r w:rsidRPr="001718CF">
        <w:rPr>
          <w:rFonts w:ascii="Liberation Serif" w:hAnsi="Liberation Serif"/>
          <w:bCs/>
          <w:sz w:val="28"/>
          <w:szCs w:val="28"/>
        </w:rPr>
        <w:t>-2025 годы</w:t>
      </w:r>
    </w:p>
    <w:p w:rsidR="00712906" w:rsidRPr="001718CF" w:rsidRDefault="00712906" w:rsidP="0026112E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</w:p>
    <w:tbl>
      <w:tblPr>
        <w:tblStyle w:val="af4"/>
        <w:tblW w:w="15134" w:type="dxa"/>
        <w:tblLayout w:type="fixed"/>
        <w:tblLook w:val="04A0" w:firstRow="1" w:lastRow="0" w:firstColumn="1" w:lastColumn="0" w:noHBand="0" w:noVBand="1"/>
      </w:tblPr>
      <w:tblGrid>
        <w:gridCol w:w="1101"/>
        <w:gridCol w:w="4961"/>
        <w:gridCol w:w="1701"/>
        <w:gridCol w:w="2551"/>
        <w:gridCol w:w="4820"/>
      </w:tblGrid>
      <w:tr w:rsidR="009C61BA" w:rsidRPr="001718CF" w:rsidTr="009C61BA">
        <w:trPr>
          <w:trHeight w:val="1154"/>
        </w:trPr>
        <w:tc>
          <w:tcPr>
            <w:tcW w:w="1101" w:type="dxa"/>
            <w:vAlign w:val="center"/>
          </w:tcPr>
          <w:p w:rsidR="009C61BA" w:rsidRPr="001718CF" w:rsidRDefault="009C61BA" w:rsidP="009C61BA">
            <w:pPr>
              <w:pStyle w:val="ConsPlusNormal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1718CF">
              <w:rPr>
                <w:rFonts w:ascii="Liberation Serif" w:hAnsi="Liberation Serif" w:cs="Times New Roman"/>
                <w:sz w:val="28"/>
                <w:szCs w:val="28"/>
              </w:rPr>
              <w:t>Номер строки</w:t>
            </w:r>
          </w:p>
        </w:tc>
        <w:tc>
          <w:tcPr>
            <w:tcW w:w="4961" w:type="dxa"/>
            <w:vAlign w:val="center"/>
          </w:tcPr>
          <w:p w:rsidR="009C61BA" w:rsidRPr="001718CF" w:rsidRDefault="009C61BA" w:rsidP="009C61BA">
            <w:pPr>
              <w:pStyle w:val="ConsPlusNormal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1718CF">
              <w:rPr>
                <w:rFonts w:ascii="Liberation Serif" w:hAnsi="Liberation Serif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701" w:type="dxa"/>
            <w:vAlign w:val="center"/>
          </w:tcPr>
          <w:p w:rsidR="009C61BA" w:rsidRPr="001718CF" w:rsidRDefault="009C61BA" w:rsidP="009C61BA">
            <w:pPr>
              <w:pStyle w:val="ConsPlusNormal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1718CF">
              <w:rPr>
                <w:rFonts w:ascii="Liberation Serif" w:hAnsi="Liberation Serif" w:cs="Times New Roman"/>
                <w:sz w:val="28"/>
                <w:szCs w:val="28"/>
              </w:rPr>
              <w:t>Срок выполнения</w:t>
            </w:r>
          </w:p>
        </w:tc>
        <w:tc>
          <w:tcPr>
            <w:tcW w:w="2551" w:type="dxa"/>
            <w:vAlign w:val="center"/>
          </w:tcPr>
          <w:p w:rsidR="009C61BA" w:rsidRDefault="009C61BA" w:rsidP="009C61BA">
            <w:pPr>
              <w:pStyle w:val="ConsPlusNormal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Ответственный</w:t>
            </w:r>
          </w:p>
          <w:p w:rsidR="009C61BA" w:rsidRPr="001718CF" w:rsidRDefault="009C61BA" w:rsidP="009C61BA">
            <w:pPr>
              <w:pStyle w:val="ConsPlusNormal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исполнитель</w:t>
            </w:r>
          </w:p>
        </w:tc>
        <w:tc>
          <w:tcPr>
            <w:tcW w:w="4820" w:type="dxa"/>
            <w:vAlign w:val="center"/>
          </w:tcPr>
          <w:p w:rsidR="009C61BA" w:rsidRPr="001718CF" w:rsidRDefault="009C61BA" w:rsidP="009C61BA">
            <w:pPr>
              <w:pStyle w:val="ConsPlusNormal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1718CF">
              <w:rPr>
                <w:rFonts w:ascii="Liberation Serif" w:hAnsi="Liberation Serif" w:cs="Times New Roman"/>
                <w:sz w:val="28"/>
                <w:szCs w:val="28"/>
              </w:rPr>
              <w:t>Информация о выполнении мероприятия</w:t>
            </w:r>
          </w:p>
          <w:p w:rsidR="009C61BA" w:rsidRPr="001718CF" w:rsidRDefault="009C61BA" w:rsidP="009C61BA">
            <w:pPr>
              <w:pStyle w:val="ConsPlusNormal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1718CF">
              <w:rPr>
                <w:rFonts w:ascii="Liberation Serif" w:hAnsi="Liberation Serif" w:cs="Times New Roman"/>
                <w:sz w:val="28"/>
                <w:szCs w:val="28"/>
              </w:rPr>
              <w:t>(достигнутый резул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ьтат, количественный показатель</w:t>
            </w:r>
            <w:r w:rsidRPr="001718CF">
              <w:rPr>
                <w:rFonts w:ascii="Liberation Serif" w:hAnsi="Liberation Serif" w:cs="Times New Roman"/>
                <w:sz w:val="28"/>
                <w:szCs w:val="28"/>
              </w:rPr>
              <w:t>)</w:t>
            </w:r>
          </w:p>
        </w:tc>
      </w:tr>
      <w:tr w:rsidR="009C61BA" w:rsidRPr="001718CF" w:rsidTr="009C61BA">
        <w:tc>
          <w:tcPr>
            <w:tcW w:w="1101" w:type="dxa"/>
          </w:tcPr>
          <w:p w:rsidR="009C61BA" w:rsidRPr="001718CF" w:rsidRDefault="009C61BA" w:rsidP="0071290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1718CF"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4961" w:type="dxa"/>
          </w:tcPr>
          <w:p w:rsidR="009C61BA" w:rsidRPr="001718CF" w:rsidRDefault="009C61BA" w:rsidP="0071290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1718CF"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  <w:tc>
          <w:tcPr>
            <w:tcW w:w="1701" w:type="dxa"/>
          </w:tcPr>
          <w:p w:rsidR="009C61BA" w:rsidRPr="001718CF" w:rsidRDefault="009C61BA" w:rsidP="0071290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1718CF"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  <w:tc>
          <w:tcPr>
            <w:tcW w:w="2551" w:type="dxa"/>
          </w:tcPr>
          <w:p w:rsidR="009C61BA" w:rsidRPr="001718CF" w:rsidRDefault="009C61BA" w:rsidP="0071290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1718CF">
              <w:rPr>
                <w:rFonts w:ascii="Liberation Serif" w:hAnsi="Liberation Serif"/>
                <w:sz w:val="28"/>
                <w:szCs w:val="28"/>
              </w:rPr>
              <w:t>4</w:t>
            </w:r>
          </w:p>
        </w:tc>
        <w:tc>
          <w:tcPr>
            <w:tcW w:w="4820" w:type="dxa"/>
          </w:tcPr>
          <w:p w:rsidR="009C61BA" w:rsidRPr="001718CF" w:rsidRDefault="009C61BA" w:rsidP="009C61B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5</w:t>
            </w:r>
          </w:p>
        </w:tc>
      </w:tr>
      <w:tr w:rsidR="009C61BA" w:rsidRPr="001718CF" w:rsidTr="009C61BA">
        <w:tc>
          <w:tcPr>
            <w:tcW w:w="1101" w:type="dxa"/>
          </w:tcPr>
          <w:p w:rsidR="009C61BA" w:rsidRPr="001718CF" w:rsidRDefault="009C61BA" w:rsidP="0071290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961" w:type="dxa"/>
          </w:tcPr>
          <w:p w:rsidR="009C61BA" w:rsidRPr="001718CF" w:rsidRDefault="009C61BA" w:rsidP="0071290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01" w:type="dxa"/>
          </w:tcPr>
          <w:p w:rsidR="009C61BA" w:rsidRPr="001718CF" w:rsidRDefault="009C61BA" w:rsidP="0071290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551" w:type="dxa"/>
          </w:tcPr>
          <w:p w:rsidR="009C61BA" w:rsidRPr="001718CF" w:rsidRDefault="009C61BA" w:rsidP="0071290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820" w:type="dxa"/>
          </w:tcPr>
          <w:p w:rsidR="009C61BA" w:rsidRPr="001718CF" w:rsidRDefault="009C61BA" w:rsidP="0071290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C61BA" w:rsidRPr="001718CF" w:rsidTr="009C61BA">
        <w:tc>
          <w:tcPr>
            <w:tcW w:w="1101" w:type="dxa"/>
          </w:tcPr>
          <w:p w:rsidR="009C61BA" w:rsidRPr="001718CF" w:rsidRDefault="009C61BA" w:rsidP="0071290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961" w:type="dxa"/>
          </w:tcPr>
          <w:p w:rsidR="009C61BA" w:rsidRPr="001718CF" w:rsidRDefault="009C61BA" w:rsidP="0071290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01" w:type="dxa"/>
          </w:tcPr>
          <w:p w:rsidR="009C61BA" w:rsidRPr="001718CF" w:rsidRDefault="009C61BA" w:rsidP="0071290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551" w:type="dxa"/>
          </w:tcPr>
          <w:p w:rsidR="009C61BA" w:rsidRPr="001718CF" w:rsidRDefault="009C61BA" w:rsidP="0071290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820" w:type="dxa"/>
          </w:tcPr>
          <w:p w:rsidR="009C61BA" w:rsidRPr="001718CF" w:rsidRDefault="009C61BA" w:rsidP="0071290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26112E" w:rsidRPr="001718CF" w:rsidRDefault="0026112E" w:rsidP="000521C8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sz w:val="26"/>
          <w:szCs w:val="26"/>
        </w:rPr>
      </w:pPr>
    </w:p>
    <w:p w:rsidR="0052765B" w:rsidRPr="001718CF" w:rsidRDefault="0052765B" w:rsidP="000521C8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sz w:val="26"/>
          <w:szCs w:val="26"/>
        </w:rPr>
      </w:pPr>
    </w:p>
    <w:p w:rsidR="0052765B" w:rsidRPr="001718CF" w:rsidRDefault="0052765B" w:rsidP="00F17FB9">
      <w:pPr>
        <w:widowControl w:val="0"/>
        <w:autoSpaceDE w:val="0"/>
        <w:autoSpaceDN w:val="0"/>
        <w:adjustRightInd w:val="0"/>
        <w:ind w:left="-142" w:firstLine="502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1718CF">
        <w:rPr>
          <w:rFonts w:ascii="Liberation Serif" w:hAnsi="Liberation Serif"/>
          <w:sz w:val="28"/>
          <w:szCs w:val="28"/>
        </w:rPr>
        <w:t xml:space="preserve">Примечание: </w:t>
      </w:r>
      <w:r w:rsidR="00B53C4D" w:rsidRPr="001718CF">
        <w:rPr>
          <w:rFonts w:ascii="Liberation Serif" w:hAnsi="Liberation Serif"/>
          <w:sz w:val="28"/>
          <w:szCs w:val="28"/>
        </w:rPr>
        <w:t xml:space="preserve">предоставляется </w:t>
      </w:r>
      <w:r w:rsidR="00BD167C" w:rsidRPr="001718CF">
        <w:rPr>
          <w:rFonts w:ascii="Liberation Serif" w:hAnsi="Liberation Serif"/>
          <w:bCs/>
          <w:sz w:val="28"/>
          <w:szCs w:val="28"/>
        </w:rPr>
        <w:t>ежегодно</w:t>
      </w:r>
      <w:r w:rsidR="001718CF" w:rsidRPr="001718CF">
        <w:rPr>
          <w:rFonts w:ascii="Liberation Serif" w:hAnsi="Liberation Serif"/>
          <w:bCs/>
          <w:sz w:val="28"/>
          <w:szCs w:val="28"/>
        </w:rPr>
        <w:t>,</w:t>
      </w:r>
      <w:r w:rsidR="00BD167C" w:rsidRPr="001718CF">
        <w:rPr>
          <w:rFonts w:ascii="Liberation Serif" w:hAnsi="Liberation Serif"/>
          <w:bCs/>
          <w:sz w:val="28"/>
          <w:szCs w:val="28"/>
        </w:rPr>
        <w:t xml:space="preserve"> до 1 февраля года, следующего за отчетным, в </w:t>
      </w:r>
      <w:r w:rsidR="001718CF" w:rsidRPr="001718CF">
        <w:rPr>
          <w:rFonts w:ascii="Liberation Serif" w:hAnsi="Liberation Serif"/>
          <w:bCs/>
          <w:sz w:val="28"/>
          <w:szCs w:val="28"/>
        </w:rPr>
        <w:t xml:space="preserve">отдел по социальным и жилищным вопросам </w:t>
      </w:r>
      <w:r w:rsidR="00BD167C" w:rsidRPr="001718CF">
        <w:rPr>
          <w:rFonts w:ascii="Liberation Serif" w:hAnsi="Liberation Serif"/>
          <w:bCs/>
          <w:sz w:val="28"/>
          <w:szCs w:val="28"/>
        </w:rPr>
        <w:t>Адм</w:t>
      </w:r>
      <w:r w:rsidR="001718CF" w:rsidRPr="001718CF">
        <w:rPr>
          <w:rFonts w:ascii="Liberation Serif" w:hAnsi="Liberation Serif"/>
          <w:bCs/>
          <w:sz w:val="28"/>
          <w:szCs w:val="28"/>
        </w:rPr>
        <w:t>инистрации</w:t>
      </w:r>
      <w:r w:rsidR="00BD167C" w:rsidRPr="001718CF">
        <w:rPr>
          <w:rFonts w:ascii="Liberation Serif" w:hAnsi="Liberation Serif"/>
          <w:bCs/>
          <w:sz w:val="28"/>
          <w:szCs w:val="28"/>
        </w:rPr>
        <w:t xml:space="preserve"> Каменск-Уральского городского округа </w:t>
      </w:r>
      <w:proofErr w:type="gramEnd"/>
    </w:p>
    <w:sectPr w:rsidR="0052765B" w:rsidRPr="001718CF" w:rsidSect="00ED49B6">
      <w:pgSz w:w="16838" w:h="11906" w:orient="landscape"/>
      <w:pgMar w:top="1418" w:right="678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29EF" w:rsidRDefault="00D929EF" w:rsidP="00484AD3">
      <w:r>
        <w:separator/>
      </w:r>
    </w:p>
  </w:endnote>
  <w:endnote w:type="continuationSeparator" w:id="0">
    <w:p w:rsidR="00D929EF" w:rsidRDefault="00D929EF" w:rsidP="00484A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29EF" w:rsidRDefault="00D929EF" w:rsidP="00484AD3">
      <w:r>
        <w:separator/>
      </w:r>
    </w:p>
  </w:footnote>
  <w:footnote w:type="continuationSeparator" w:id="0">
    <w:p w:rsidR="00D929EF" w:rsidRDefault="00D929EF" w:rsidP="00484A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90742293"/>
      <w:docPartObj>
        <w:docPartGallery w:val="Page Numbers (Top of Page)"/>
        <w:docPartUnique/>
      </w:docPartObj>
    </w:sdtPr>
    <w:sdtEndPr/>
    <w:sdtContent>
      <w:p w:rsidR="001D2553" w:rsidRDefault="001D2553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75867">
          <w:rPr>
            <w:noProof/>
          </w:rPr>
          <w:t>26</w:t>
        </w:r>
        <w:r>
          <w:fldChar w:fldCharType="end"/>
        </w:r>
      </w:p>
    </w:sdtContent>
  </w:sdt>
  <w:p w:rsidR="001D2553" w:rsidRDefault="001D2553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A072A"/>
    <w:multiLevelType w:val="hybridMultilevel"/>
    <w:tmpl w:val="AA20353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303D5C"/>
    <w:multiLevelType w:val="multilevel"/>
    <w:tmpl w:val="47285AEC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1425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5D75689"/>
    <w:multiLevelType w:val="hybridMultilevel"/>
    <w:tmpl w:val="2046610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7A24C24"/>
    <w:multiLevelType w:val="hybridMultilevel"/>
    <w:tmpl w:val="8FC8671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75713FE0"/>
    <w:multiLevelType w:val="hybridMultilevel"/>
    <w:tmpl w:val="6F94EE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0AC"/>
    <w:rsid w:val="00010608"/>
    <w:rsid w:val="00011C47"/>
    <w:rsid w:val="000162AC"/>
    <w:rsid w:val="00024F65"/>
    <w:rsid w:val="00025861"/>
    <w:rsid w:val="00035FF6"/>
    <w:rsid w:val="00050D4D"/>
    <w:rsid w:val="000521C8"/>
    <w:rsid w:val="00052E77"/>
    <w:rsid w:val="00057583"/>
    <w:rsid w:val="00061240"/>
    <w:rsid w:val="00067033"/>
    <w:rsid w:val="00070D76"/>
    <w:rsid w:val="0007735B"/>
    <w:rsid w:val="00083D6C"/>
    <w:rsid w:val="000B3A5E"/>
    <w:rsid w:val="000C1487"/>
    <w:rsid w:val="000D43C8"/>
    <w:rsid w:val="000E5ECB"/>
    <w:rsid w:val="000E7E1C"/>
    <w:rsid w:val="0010489F"/>
    <w:rsid w:val="00111F49"/>
    <w:rsid w:val="00116523"/>
    <w:rsid w:val="00116E97"/>
    <w:rsid w:val="0012041C"/>
    <w:rsid w:val="00124748"/>
    <w:rsid w:val="001278B7"/>
    <w:rsid w:val="0013110F"/>
    <w:rsid w:val="00133698"/>
    <w:rsid w:val="00135C1E"/>
    <w:rsid w:val="00136F22"/>
    <w:rsid w:val="00137DA0"/>
    <w:rsid w:val="001657C3"/>
    <w:rsid w:val="00170416"/>
    <w:rsid w:val="001718CF"/>
    <w:rsid w:val="001725B7"/>
    <w:rsid w:val="00180689"/>
    <w:rsid w:val="00184712"/>
    <w:rsid w:val="00192578"/>
    <w:rsid w:val="0019312D"/>
    <w:rsid w:val="001934B8"/>
    <w:rsid w:val="00196A14"/>
    <w:rsid w:val="001A061B"/>
    <w:rsid w:val="001C12ED"/>
    <w:rsid w:val="001C4718"/>
    <w:rsid w:val="001C4C4D"/>
    <w:rsid w:val="001D2553"/>
    <w:rsid w:val="001D60B2"/>
    <w:rsid w:val="001D6153"/>
    <w:rsid w:val="001D6D62"/>
    <w:rsid w:val="001D7099"/>
    <w:rsid w:val="001D7770"/>
    <w:rsid w:val="001F71A1"/>
    <w:rsid w:val="00200427"/>
    <w:rsid w:val="002029DD"/>
    <w:rsid w:val="00206793"/>
    <w:rsid w:val="002226C8"/>
    <w:rsid w:val="00223B42"/>
    <w:rsid w:val="00231A3B"/>
    <w:rsid w:val="0023226A"/>
    <w:rsid w:val="00246796"/>
    <w:rsid w:val="00247492"/>
    <w:rsid w:val="00250A86"/>
    <w:rsid w:val="00260B67"/>
    <w:rsid w:val="0026112E"/>
    <w:rsid w:val="00262B11"/>
    <w:rsid w:val="00262FEE"/>
    <w:rsid w:val="00275515"/>
    <w:rsid w:val="00282CFE"/>
    <w:rsid w:val="00285EC7"/>
    <w:rsid w:val="00291CCA"/>
    <w:rsid w:val="002926F1"/>
    <w:rsid w:val="002A0109"/>
    <w:rsid w:val="002A4500"/>
    <w:rsid w:val="002A5371"/>
    <w:rsid w:val="002B143E"/>
    <w:rsid w:val="002B42E6"/>
    <w:rsid w:val="002C0534"/>
    <w:rsid w:val="002C1915"/>
    <w:rsid w:val="002D34C7"/>
    <w:rsid w:val="002E17FE"/>
    <w:rsid w:val="002E5A2C"/>
    <w:rsid w:val="002F1D7F"/>
    <w:rsid w:val="002F2188"/>
    <w:rsid w:val="002F3D0D"/>
    <w:rsid w:val="00301773"/>
    <w:rsid w:val="003057F8"/>
    <w:rsid w:val="00311136"/>
    <w:rsid w:val="00312FF5"/>
    <w:rsid w:val="00313F16"/>
    <w:rsid w:val="00321EA6"/>
    <w:rsid w:val="0032666F"/>
    <w:rsid w:val="00327891"/>
    <w:rsid w:val="00331521"/>
    <w:rsid w:val="0033292F"/>
    <w:rsid w:val="0033309A"/>
    <w:rsid w:val="0033329D"/>
    <w:rsid w:val="00343924"/>
    <w:rsid w:val="00344C17"/>
    <w:rsid w:val="003463B9"/>
    <w:rsid w:val="003470E4"/>
    <w:rsid w:val="00352B7E"/>
    <w:rsid w:val="00353B05"/>
    <w:rsid w:val="003657EF"/>
    <w:rsid w:val="003747AF"/>
    <w:rsid w:val="00374C89"/>
    <w:rsid w:val="003774B3"/>
    <w:rsid w:val="00381271"/>
    <w:rsid w:val="00382E5F"/>
    <w:rsid w:val="00383B57"/>
    <w:rsid w:val="003875CD"/>
    <w:rsid w:val="003A08AA"/>
    <w:rsid w:val="003A105D"/>
    <w:rsid w:val="003A1FA0"/>
    <w:rsid w:val="003A220D"/>
    <w:rsid w:val="003A58E4"/>
    <w:rsid w:val="003B1483"/>
    <w:rsid w:val="003B5BD2"/>
    <w:rsid w:val="003E2C08"/>
    <w:rsid w:val="003E46D8"/>
    <w:rsid w:val="003E5B65"/>
    <w:rsid w:val="003F6459"/>
    <w:rsid w:val="0040589A"/>
    <w:rsid w:val="00413E11"/>
    <w:rsid w:val="004176C0"/>
    <w:rsid w:val="004265AD"/>
    <w:rsid w:val="00433AA5"/>
    <w:rsid w:val="00436E0F"/>
    <w:rsid w:val="004427DA"/>
    <w:rsid w:val="004479C5"/>
    <w:rsid w:val="004523B5"/>
    <w:rsid w:val="0046267B"/>
    <w:rsid w:val="004800D6"/>
    <w:rsid w:val="00481B18"/>
    <w:rsid w:val="00481F00"/>
    <w:rsid w:val="004846A9"/>
    <w:rsid w:val="00484AD3"/>
    <w:rsid w:val="00485FC8"/>
    <w:rsid w:val="004911C2"/>
    <w:rsid w:val="00491B0E"/>
    <w:rsid w:val="00492356"/>
    <w:rsid w:val="004A252F"/>
    <w:rsid w:val="004A513C"/>
    <w:rsid w:val="004B304A"/>
    <w:rsid w:val="004C23F0"/>
    <w:rsid w:val="004C3D72"/>
    <w:rsid w:val="004D1008"/>
    <w:rsid w:val="004D7FD9"/>
    <w:rsid w:val="004E298C"/>
    <w:rsid w:val="004E5F20"/>
    <w:rsid w:val="004F1BF0"/>
    <w:rsid w:val="004F264F"/>
    <w:rsid w:val="004F3110"/>
    <w:rsid w:val="004F4246"/>
    <w:rsid w:val="00504883"/>
    <w:rsid w:val="00506A61"/>
    <w:rsid w:val="00506D1C"/>
    <w:rsid w:val="005113C0"/>
    <w:rsid w:val="00512699"/>
    <w:rsid w:val="00522BC2"/>
    <w:rsid w:val="0052384C"/>
    <w:rsid w:val="00527335"/>
    <w:rsid w:val="0052765B"/>
    <w:rsid w:val="00530CD7"/>
    <w:rsid w:val="005316F6"/>
    <w:rsid w:val="00534316"/>
    <w:rsid w:val="00536788"/>
    <w:rsid w:val="00541258"/>
    <w:rsid w:val="00543803"/>
    <w:rsid w:val="005461B6"/>
    <w:rsid w:val="00550322"/>
    <w:rsid w:val="0055591A"/>
    <w:rsid w:val="00557CD8"/>
    <w:rsid w:val="00563B55"/>
    <w:rsid w:val="00570EEE"/>
    <w:rsid w:val="00575867"/>
    <w:rsid w:val="00576043"/>
    <w:rsid w:val="00582C0B"/>
    <w:rsid w:val="00583E15"/>
    <w:rsid w:val="00587B95"/>
    <w:rsid w:val="0059748C"/>
    <w:rsid w:val="00597A83"/>
    <w:rsid w:val="005A0290"/>
    <w:rsid w:val="005A06A4"/>
    <w:rsid w:val="005A137B"/>
    <w:rsid w:val="005A14BF"/>
    <w:rsid w:val="005A7443"/>
    <w:rsid w:val="005B3CAD"/>
    <w:rsid w:val="005D0AF8"/>
    <w:rsid w:val="005E0483"/>
    <w:rsid w:val="005E2B09"/>
    <w:rsid w:val="005F0D52"/>
    <w:rsid w:val="0061071B"/>
    <w:rsid w:val="0062070B"/>
    <w:rsid w:val="006271ED"/>
    <w:rsid w:val="00636EA2"/>
    <w:rsid w:val="00647563"/>
    <w:rsid w:val="00651800"/>
    <w:rsid w:val="00663705"/>
    <w:rsid w:val="006638A0"/>
    <w:rsid w:val="00664E89"/>
    <w:rsid w:val="006742C9"/>
    <w:rsid w:val="00680557"/>
    <w:rsid w:val="00690F1A"/>
    <w:rsid w:val="006A4871"/>
    <w:rsid w:val="006B1331"/>
    <w:rsid w:val="006C6C5E"/>
    <w:rsid w:val="006D1711"/>
    <w:rsid w:val="006E2BE1"/>
    <w:rsid w:val="006E47AA"/>
    <w:rsid w:val="006F1932"/>
    <w:rsid w:val="006F7635"/>
    <w:rsid w:val="00702165"/>
    <w:rsid w:val="00704232"/>
    <w:rsid w:val="00712906"/>
    <w:rsid w:val="00720985"/>
    <w:rsid w:val="007468BE"/>
    <w:rsid w:val="00760538"/>
    <w:rsid w:val="00761552"/>
    <w:rsid w:val="007626A4"/>
    <w:rsid w:val="00781CD5"/>
    <w:rsid w:val="0079208F"/>
    <w:rsid w:val="00796897"/>
    <w:rsid w:val="007A0125"/>
    <w:rsid w:val="007A0AF6"/>
    <w:rsid w:val="007A7BEE"/>
    <w:rsid w:val="007B0C95"/>
    <w:rsid w:val="007B168F"/>
    <w:rsid w:val="007B2E82"/>
    <w:rsid w:val="007C61A5"/>
    <w:rsid w:val="007D3CC7"/>
    <w:rsid w:val="007D4D6D"/>
    <w:rsid w:val="007D7EC1"/>
    <w:rsid w:val="007F0A87"/>
    <w:rsid w:val="007F245F"/>
    <w:rsid w:val="007F58A6"/>
    <w:rsid w:val="007F71E6"/>
    <w:rsid w:val="0080321D"/>
    <w:rsid w:val="00805669"/>
    <w:rsid w:val="00805994"/>
    <w:rsid w:val="008144EB"/>
    <w:rsid w:val="008154F8"/>
    <w:rsid w:val="008303BA"/>
    <w:rsid w:val="0083594B"/>
    <w:rsid w:val="00840B51"/>
    <w:rsid w:val="008556E0"/>
    <w:rsid w:val="008573ED"/>
    <w:rsid w:val="008615C1"/>
    <w:rsid w:val="0086423D"/>
    <w:rsid w:val="0087089E"/>
    <w:rsid w:val="00870CF2"/>
    <w:rsid w:val="00871148"/>
    <w:rsid w:val="00875098"/>
    <w:rsid w:val="00877E33"/>
    <w:rsid w:val="00891C49"/>
    <w:rsid w:val="00896CBC"/>
    <w:rsid w:val="008A2A3D"/>
    <w:rsid w:val="008A4AEC"/>
    <w:rsid w:val="008A58A0"/>
    <w:rsid w:val="008B17B2"/>
    <w:rsid w:val="008C0E41"/>
    <w:rsid w:val="008C1E50"/>
    <w:rsid w:val="008C7C96"/>
    <w:rsid w:val="008D50FC"/>
    <w:rsid w:val="008E0CC0"/>
    <w:rsid w:val="008E6A29"/>
    <w:rsid w:val="008E719C"/>
    <w:rsid w:val="008F3D6F"/>
    <w:rsid w:val="009306A6"/>
    <w:rsid w:val="0094287F"/>
    <w:rsid w:val="00950F77"/>
    <w:rsid w:val="00950FDE"/>
    <w:rsid w:val="00954EDA"/>
    <w:rsid w:val="00956960"/>
    <w:rsid w:val="009744AF"/>
    <w:rsid w:val="00975A1C"/>
    <w:rsid w:val="00997644"/>
    <w:rsid w:val="009A4FF4"/>
    <w:rsid w:val="009B48BF"/>
    <w:rsid w:val="009B6568"/>
    <w:rsid w:val="009C4435"/>
    <w:rsid w:val="009C61BA"/>
    <w:rsid w:val="009D080C"/>
    <w:rsid w:val="009E04CA"/>
    <w:rsid w:val="009E3FB7"/>
    <w:rsid w:val="009E4BF9"/>
    <w:rsid w:val="009E535B"/>
    <w:rsid w:val="00A02B6A"/>
    <w:rsid w:val="00A1076A"/>
    <w:rsid w:val="00A201F2"/>
    <w:rsid w:val="00A22F64"/>
    <w:rsid w:val="00A26589"/>
    <w:rsid w:val="00A274BD"/>
    <w:rsid w:val="00A34DA1"/>
    <w:rsid w:val="00A4097B"/>
    <w:rsid w:val="00A45E49"/>
    <w:rsid w:val="00A50287"/>
    <w:rsid w:val="00A57D5A"/>
    <w:rsid w:val="00A670A3"/>
    <w:rsid w:val="00A76C69"/>
    <w:rsid w:val="00A82726"/>
    <w:rsid w:val="00A85D09"/>
    <w:rsid w:val="00AA0D78"/>
    <w:rsid w:val="00AA567C"/>
    <w:rsid w:val="00AA6D86"/>
    <w:rsid w:val="00AB0EFC"/>
    <w:rsid w:val="00AB1256"/>
    <w:rsid w:val="00AB50E9"/>
    <w:rsid w:val="00AB637D"/>
    <w:rsid w:val="00AD7FD3"/>
    <w:rsid w:val="00AE0ADE"/>
    <w:rsid w:val="00AE485F"/>
    <w:rsid w:val="00AF761E"/>
    <w:rsid w:val="00B01715"/>
    <w:rsid w:val="00B04D8B"/>
    <w:rsid w:val="00B15CB7"/>
    <w:rsid w:val="00B21BF4"/>
    <w:rsid w:val="00B33630"/>
    <w:rsid w:val="00B33719"/>
    <w:rsid w:val="00B373B9"/>
    <w:rsid w:val="00B47C7E"/>
    <w:rsid w:val="00B52FD5"/>
    <w:rsid w:val="00B53C4D"/>
    <w:rsid w:val="00B6379C"/>
    <w:rsid w:val="00B75CD8"/>
    <w:rsid w:val="00B86C5E"/>
    <w:rsid w:val="00B91D93"/>
    <w:rsid w:val="00B95DBC"/>
    <w:rsid w:val="00BA7870"/>
    <w:rsid w:val="00BB774A"/>
    <w:rsid w:val="00BC1ABD"/>
    <w:rsid w:val="00BC5071"/>
    <w:rsid w:val="00BC77AC"/>
    <w:rsid w:val="00BC7A42"/>
    <w:rsid w:val="00BD167C"/>
    <w:rsid w:val="00BD3238"/>
    <w:rsid w:val="00BD47C8"/>
    <w:rsid w:val="00BD5F07"/>
    <w:rsid w:val="00BE3D38"/>
    <w:rsid w:val="00BE64DE"/>
    <w:rsid w:val="00BF36DA"/>
    <w:rsid w:val="00BF6E52"/>
    <w:rsid w:val="00BF70B2"/>
    <w:rsid w:val="00C06524"/>
    <w:rsid w:val="00C072FF"/>
    <w:rsid w:val="00C10516"/>
    <w:rsid w:val="00C11928"/>
    <w:rsid w:val="00C126D9"/>
    <w:rsid w:val="00C24D40"/>
    <w:rsid w:val="00C26509"/>
    <w:rsid w:val="00C302B7"/>
    <w:rsid w:val="00C40FC9"/>
    <w:rsid w:val="00C5102C"/>
    <w:rsid w:val="00C528E0"/>
    <w:rsid w:val="00C55198"/>
    <w:rsid w:val="00C60D95"/>
    <w:rsid w:val="00C8290F"/>
    <w:rsid w:val="00C8567B"/>
    <w:rsid w:val="00C92DC9"/>
    <w:rsid w:val="00C940AC"/>
    <w:rsid w:val="00C94A0A"/>
    <w:rsid w:val="00CA14D7"/>
    <w:rsid w:val="00CA35C8"/>
    <w:rsid w:val="00CA53DF"/>
    <w:rsid w:val="00CA72E9"/>
    <w:rsid w:val="00CB1527"/>
    <w:rsid w:val="00CB789C"/>
    <w:rsid w:val="00CC0A1B"/>
    <w:rsid w:val="00CC4A81"/>
    <w:rsid w:val="00CC54D1"/>
    <w:rsid w:val="00CC5782"/>
    <w:rsid w:val="00CD11A6"/>
    <w:rsid w:val="00CD1B8B"/>
    <w:rsid w:val="00CE43DE"/>
    <w:rsid w:val="00CF07FA"/>
    <w:rsid w:val="00CF0DA3"/>
    <w:rsid w:val="00CF4177"/>
    <w:rsid w:val="00CF7251"/>
    <w:rsid w:val="00D17932"/>
    <w:rsid w:val="00D247AB"/>
    <w:rsid w:val="00D30904"/>
    <w:rsid w:val="00D3787E"/>
    <w:rsid w:val="00D46873"/>
    <w:rsid w:val="00D80A2B"/>
    <w:rsid w:val="00D921D5"/>
    <w:rsid w:val="00D929EF"/>
    <w:rsid w:val="00DA1213"/>
    <w:rsid w:val="00DA33C1"/>
    <w:rsid w:val="00DA55C1"/>
    <w:rsid w:val="00DB1710"/>
    <w:rsid w:val="00DC6C05"/>
    <w:rsid w:val="00DD72EF"/>
    <w:rsid w:val="00DE2D0B"/>
    <w:rsid w:val="00DE4BE7"/>
    <w:rsid w:val="00DE4CB0"/>
    <w:rsid w:val="00DE6220"/>
    <w:rsid w:val="00E14B8A"/>
    <w:rsid w:val="00E20635"/>
    <w:rsid w:val="00E26C9D"/>
    <w:rsid w:val="00E50637"/>
    <w:rsid w:val="00E51A4D"/>
    <w:rsid w:val="00E533CB"/>
    <w:rsid w:val="00E712C1"/>
    <w:rsid w:val="00E902C0"/>
    <w:rsid w:val="00E93C92"/>
    <w:rsid w:val="00E944A5"/>
    <w:rsid w:val="00E97CDF"/>
    <w:rsid w:val="00EA019A"/>
    <w:rsid w:val="00EA5526"/>
    <w:rsid w:val="00EB6514"/>
    <w:rsid w:val="00EC24E3"/>
    <w:rsid w:val="00EC2FE6"/>
    <w:rsid w:val="00EC7DCC"/>
    <w:rsid w:val="00ED3E8E"/>
    <w:rsid w:val="00ED49B6"/>
    <w:rsid w:val="00ED4DA5"/>
    <w:rsid w:val="00ED79CE"/>
    <w:rsid w:val="00EE00FA"/>
    <w:rsid w:val="00EE4587"/>
    <w:rsid w:val="00EE6C8F"/>
    <w:rsid w:val="00EF1440"/>
    <w:rsid w:val="00EF5C50"/>
    <w:rsid w:val="00F0078B"/>
    <w:rsid w:val="00F04321"/>
    <w:rsid w:val="00F129BF"/>
    <w:rsid w:val="00F17FB9"/>
    <w:rsid w:val="00F245B8"/>
    <w:rsid w:val="00F3501D"/>
    <w:rsid w:val="00F3783E"/>
    <w:rsid w:val="00F571BD"/>
    <w:rsid w:val="00F60363"/>
    <w:rsid w:val="00F63B41"/>
    <w:rsid w:val="00F777A0"/>
    <w:rsid w:val="00F84707"/>
    <w:rsid w:val="00F87203"/>
    <w:rsid w:val="00F910FA"/>
    <w:rsid w:val="00FA046F"/>
    <w:rsid w:val="00FA194B"/>
    <w:rsid w:val="00FA3C20"/>
    <w:rsid w:val="00FA622D"/>
    <w:rsid w:val="00FA6EC6"/>
    <w:rsid w:val="00FC0A64"/>
    <w:rsid w:val="00FC3EB2"/>
    <w:rsid w:val="00FC7B66"/>
    <w:rsid w:val="00FD0209"/>
    <w:rsid w:val="00FD064D"/>
    <w:rsid w:val="00FD1A40"/>
    <w:rsid w:val="00FD5267"/>
    <w:rsid w:val="00FD7DEC"/>
    <w:rsid w:val="00FE108F"/>
    <w:rsid w:val="00FE224B"/>
    <w:rsid w:val="00FE7AC4"/>
    <w:rsid w:val="00FF2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85D09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3330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22">
    <w:name w:val="Body Text 2"/>
    <w:basedOn w:val="a"/>
    <w:link w:val="23"/>
    <w:rsid w:val="007626A4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rsid w:val="007626A4"/>
  </w:style>
  <w:style w:type="paragraph" w:styleId="a8">
    <w:name w:val="List Paragraph"/>
    <w:basedOn w:val="a"/>
    <w:uiPriority w:val="34"/>
    <w:qFormat/>
    <w:rsid w:val="00680557"/>
    <w:pPr>
      <w:ind w:left="720"/>
      <w:contextualSpacing/>
    </w:pPr>
  </w:style>
  <w:style w:type="character" w:styleId="a9">
    <w:name w:val="line number"/>
    <w:basedOn w:val="a0"/>
    <w:rsid w:val="003A1FA0"/>
  </w:style>
  <w:style w:type="paragraph" w:styleId="aa">
    <w:name w:val="header"/>
    <w:basedOn w:val="a"/>
    <w:link w:val="ab"/>
    <w:uiPriority w:val="99"/>
    <w:rsid w:val="00484AD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484AD3"/>
  </w:style>
  <w:style w:type="paragraph" w:styleId="ac">
    <w:name w:val="footer"/>
    <w:basedOn w:val="a"/>
    <w:link w:val="ad"/>
    <w:rsid w:val="00484AD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484AD3"/>
  </w:style>
  <w:style w:type="character" w:styleId="ae">
    <w:name w:val="Hyperlink"/>
    <w:basedOn w:val="a0"/>
    <w:rsid w:val="00E26C9D"/>
    <w:rPr>
      <w:color w:val="0000FF" w:themeColor="hyperlink"/>
      <w:u w:val="single"/>
    </w:rPr>
  </w:style>
  <w:style w:type="paragraph" w:styleId="af">
    <w:name w:val="Plain Text"/>
    <w:basedOn w:val="a"/>
    <w:link w:val="af0"/>
    <w:rsid w:val="00124748"/>
    <w:rPr>
      <w:rFonts w:ascii="Consolas" w:hAnsi="Consolas" w:cs="Consolas"/>
      <w:sz w:val="21"/>
      <w:szCs w:val="21"/>
    </w:rPr>
  </w:style>
  <w:style w:type="character" w:customStyle="1" w:styleId="af0">
    <w:name w:val="Текст Знак"/>
    <w:basedOn w:val="a0"/>
    <w:link w:val="af"/>
    <w:rsid w:val="00124748"/>
    <w:rPr>
      <w:rFonts w:ascii="Consolas" w:hAnsi="Consolas" w:cs="Consolas"/>
      <w:sz w:val="21"/>
      <w:szCs w:val="21"/>
    </w:rPr>
  </w:style>
  <w:style w:type="paragraph" w:customStyle="1" w:styleId="ConsPlusNormal">
    <w:name w:val="ConsPlusNormal"/>
    <w:rsid w:val="001C12ED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customStyle="1" w:styleId="a5">
    <w:name w:val="Основной текст с отступом Знак"/>
    <w:basedOn w:val="a0"/>
    <w:link w:val="a4"/>
    <w:rsid w:val="001C12ED"/>
    <w:rPr>
      <w:sz w:val="25"/>
      <w:szCs w:val="24"/>
    </w:rPr>
  </w:style>
  <w:style w:type="paragraph" w:styleId="af1">
    <w:name w:val="Normal (Web)"/>
    <w:basedOn w:val="a"/>
    <w:uiPriority w:val="99"/>
    <w:rsid w:val="004265AD"/>
    <w:rPr>
      <w:sz w:val="24"/>
      <w:szCs w:val="24"/>
    </w:rPr>
  </w:style>
  <w:style w:type="character" w:customStyle="1" w:styleId="20">
    <w:name w:val="Заголовок 2 Знак"/>
    <w:basedOn w:val="a0"/>
    <w:link w:val="2"/>
    <w:semiHidden/>
    <w:rsid w:val="0033309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PlusTitle">
    <w:name w:val="ConsPlusTitle"/>
    <w:rsid w:val="00AB50E9"/>
    <w:pPr>
      <w:widowControl w:val="0"/>
      <w:autoSpaceDE w:val="0"/>
      <w:autoSpaceDN w:val="0"/>
    </w:pPr>
    <w:rPr>
      <w:rFonts w:ascii="Calibri" w:eastAsiaTheme="minorEastAsia" w:hAnsi="Calibri" w:cs="Calibri"/>
      <w:b/>
      <w:sz w:val="22"/>
      <w:szCs w:val="22"/>
    </w:rPr>
  </w:style>
  <w:style w:type="paragraph" w:styleId="af2">
    <w:name w:val="Body Text"/>
    <w:basedOn w:val="a"/>
    <w:link w:val="af3"/>
    <w:rsid w:val="00C5102C"/>
    <w:pPr>
      <w:spacing w:after="120"/>
    </w:pPr>
  </w:style>
  <w:style w:type="character" w:customStyle="1" w:styleId="af3">
    <w:name w:val="Основной текст Знак"/>
    <w:basedOn w:val="a0"/>
    <w:link w:val="af2"/>
    <w:rsid w:val="00C5102C"/>
  </w:style>
  <w:style w:type="table" w:styleId="af4">
    <w:name w:val="Table Grid"/>
    <w:basedOn w:val="a1"/>
    <w:rsid w:val="002F218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85D09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3330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22">
    <w:name w:val="Body Text 2"/>
    <w:basedOn w:val="a"/>
    <w:link w:val="23"/>
    <w:rsid w:val="007626A4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rsid w:val="007626A4"/>
  </w:style>
  <w:style w:type="paragraph" w:styleId="a8">
    <w:name w:val="List Paragraph"/>
    <w:basedOn w:val="a"/>
    <w:uiPriority w:val="34"/>
    <w:qFormat/>
    <w:rsid w:val="00680557"/>
    <w:pPr>
      <w:ind w:left="720"/>
      <w:contextualSpacing/>
    </w:pPr>
  </w:style>
  <w:style w:type="character" w:styleId="a9">
    <w:name w:val="line number"/>
    <w:basedOn w:val="a0"/>
    <w:rsid w:val="003A1FA0"/>
  </w:style>
  <w:style w:type="paragraph" w:styleId="aa">
    <w:name w:val="header"/>
    <w:basedOn w:val="a"/>
    <w:link w:val="ab"/>
    <w:uiPriority w:val="99"/>
    <w:rsid w:val="00484AD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484AD3"/>
  </w:style>
  <w:style w:type="paragraph" w:styleId="ac">
    <w:name w:val="footer"/>
    <w:basedOn w:val="a"/>
    <w:link w:val="ad"/>
    <w:rsid w:val="00484AD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484AD3"/>
  </w:style>
  <w:style w:type="character" w:styleId="ae">
    <w:name w:val="Hyperlink"/>
    <w:basedOn w:val="a0"/>
    <w:rsid w:val="00E26C9D"/>
    <w:rPr>
      <w:color w:val="0000FF" w:themeColor="hyperlink"/>
      <w:u w:val="single"/>
    </w:rPr>
  </w:style>
  <w:style w:type="paragraph" w:styleId="af">
    <w:name w:val="Plain Text"/>
    <w:basedOn w:val="a"/>
    <w:link w:val="af0"/>
    <w:rsid w:val="00124748"/>
    <w:rPr>
      <w:rFonts w:ascii="Consolas" w:hAnsi="Consolas" w:cs="Consolas"/>
      <w:sz w:val="21"/>
      <w:szCs w:val="21"/>
    </w:rPr>
  </w:style>
  <w:style w:type="character" w:customStyle="1" w:styleId="af0">
    <w:name w:val="Текст Знак"/>
    <w:basedOn w:val="a0"/>
    <w:link w:val="af"/>
    <w:rsid w:val="00124748"/>
    <w:rPr>
      <w:rFonts w:ascii="Consolas" w:hAnsi="Consolas" w:cs="Consolas"/>
      <w:sz w:val="21"/>
      <w:szCs w:val="21"/>
    </w:rPr>
  </w:style>
  <w:style w:type="paragraph" w:customStyle="1" w:styleId="ConsPlusNormal">
    <w:name w:val="ConsPlusNormal"/>
    <w:rsid w:val="001C12ED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customStyle="1" w:styleId="a5">
    <w:name w:val="Основной текст с отступом Знак"/>
    <w:basedOn w:val="a0"/>
    <w:link w:val="a4"/>
    <w:rsid w:val="001C12ED"/>
    <w:rPr>
      <w:sz w:val="25"/>
      <w:szCs w:val="24"/>
    </w:rPr>
  </w:style>
  <w:style w:type="paragraph" w:styleId="af1">
    <w:name w:val="Normal (Web)"/>
    <w:basedOn w:val="a"/>
    <w:uiPriority w:val="99"/>
    <w:rsid w:val="004265AD"/>
    <w:rPr>
      <w:sz w:val="24"/>
      <w:szCs w:val="24"/>
    </w:rPr>
  </w:style>
  <w:style w:type="character" w:customStyle="1" w:styleId="20">
    <w:name w:val="Заголовок 2 Знак"/>
    <w:basedOn w:val="a0"/>
    <w:link w:val="2"/>
    <w:semiHidden/>
    <w:rsid w:val="0033309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PlusTitle">
    <w:name w:val="ConsPlusTitle"/>
    <w:rsid w:val="00AB50E9"/>
    <w:pPr>
      <w:widowControl w:val="0"/>
      <w:autoSpaceDE w:val="0"/>
      <w:autoSpaceDN w:val="0"/>
    </w:pPr>
    <w:rPr>
      <w:rFonts w:ascii="Calibri" w:eastAsiaTheme="minorEastAsia" w:hAnsi="Calibri" w:cs="Calibri"/>
      <w:b/>
      <w:sz w:val="22"/>
      <w:szCs w:val="22"/>
    </w:rPr>
  </w:style>
  <w:style w:type="paragraph" w:styleId="af2">
    <w:name w:val="Body Text"/>
    <w:basedOn w:val="a"/>
    <w:link w:val="af3"/>
    <w:rsid w:val="00C5102C"/>
    <w:pPr>
      <w:spacing w:after="120"/>
    </w:pPr>
  </w:style>
  <w:style w:type="character" w:customStyle="1" w:styleId="af3">
    <w:name w:val="Основной текст Знак"/>
    <w:basedOn w:val="a0"/>
    <w:link w:val="af2"/>
    <w:rsid w:val="00C5102C"/>
  </w:style>
  <w:style w:type="table" w:styleId="af4">
    <w:name w:val="Table Grid"/>
    <w:basedOn w:val="a1"/>
    <w:rsid w:val="002F218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69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2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6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8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9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8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5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3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0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1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53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9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4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6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4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8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3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1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93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8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4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6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4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6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1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7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8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7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7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2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1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4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9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7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1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8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5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9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7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1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7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3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5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5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84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10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isimova\Desktop\&#1044;&#1054;&#1057;&#1058;&#1059;&#1055;&#1053;&#1040;&#1071;%20&#1057;&#1056;&#1045;&#1044;&#1040;\&#1055;&#1086;&#1089;&#1090;&#1072;&#1085;&#1086;&#1074;&#1083;&#1077;&#1085;&#1080;&#1077;%20&#1044;&#1086;&#1088;&#1086;&#1078;&#1085;&#1072;&#1103;%20&#1082;&#1072;&#1088;&#1090;&#1072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1F21B1-CEAB-412A-A1C9-504CBB1322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1041</TotalTime>
  <Pages>26</Pages>
  <Words>4837</Words>
  <Characters>27575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32348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Anisimova</dc:creator>
  <cp:keywords/>
  <dc:description/>
  <cp:lastModifiedBy>Anisimova</cp:lastModifiedBy>
  <cp:revision>5</cp:revision>
  <cp:lastPrinted>2023-12-20T10:30:00Z</cp:lastPrinted>
  <dcterms:created xsi:type="dcterms:W3CDTF">2023-05-23T07:12:00Z</dcterms:created>
  <dcterms:modified xsi:type="dcterms:W3CDTF">2023-12-26T05:26:00Z</dcterms:modified>
</cp:coreProperties>
</file>