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5E2315" w:rsidP="005857C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5E231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26.15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3383D" w:rsidRDefault="0023383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50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534B8E">
        <w:rPr>
          <w:rFonts w:ascii="Liberation Serif" w:hAnsi="Liberation Serif" w:cs="Liberation Serif"/>
          <w:bCs/>
          <w:iCs w:val="0"/>
          <w:sz w:val="24"/>
        </w:rPr>
        <w:tab/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5E2315" w:rsidP="00133698">
      <w:pPr>
        <w:spacing w:before="400"/>
        <w:rPr>
          <w:rFonts w:ascii="Liberation Serif" w:hAnsi="Liberation Serif" w:cs="Liberation Serif"/>
          <w:sz w:val="24"/>
        </w:rPr>
      </w:pPr>
      <w:r w:rsidRPr="005E2315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77437">
        <w:rPr>
          <w:rFonts w:ascii="Liberation Serif" w:hAnsi="Liberation Serif" w:cs="Liberation Serif"/>
          <w:sz w:val="24"/>
        </w:rPr>
        <w:t>25.12.2023</w:t>
      </w:r>
      <w:bookmarkStart w:id="0" w:name="_GoBack"/>
      <w:bookmarkEnd w:id="0"/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C77437">
        <w:rPr>
          <w:rFonts w:ascii="Liberation Serif" w:hAnsi="Liberation Serif" w:cs="Liberation Serif"/>
          <w:sz w:val="24"/>
        </w:rPr>
        <w:t>849</w:t>
      </w:r>
    </w:p>
    <w:p w:rsidR="005857CC" w:rsidRPr="001604C7" w:rsidRDefault="005857CC" w:rsidP="006E4D8A">
      <w:pPr>
        <w:spacing w:before="600"/>
        <w:jc w:val="center"/>
        <w:rPr>
          <w:rFonts w:ascii="Liberation Serif" w:hAnsi="Liberation Serif"/>
          <w:b/>
          <w:sz w:val="28"/>
          <w:szCs w:val="28"/>
        </w:rPr>
      </w:pPr>
      <w:r w:rsidRPr="001604C7">
        <w:rPr>
          <w:rFonts w:ascii="Liberation Serif" w:hAnsi="Liberation Serif"/>
          <w:b/>
          <w:sz w:val="28"/>
          <w:szCs w:val="28"/>
        </w:rPr>
        <w:t>О</w:t>
      </w:r>
      <w:r w:rsidR="009A41B8">
        <w:rPr>
          <w:rFonts w:ascii="Liberation Serif" w:hAnsi="Liberation Serif"/>
          <w:b/>
          <w:sz w:val="28"/>
          <w:szCs w:val="28"/>
        </w:rPr>
        <w:t xml:space="preserve"> внесении изменений в </w:t>
      </w:r>
      <w:r w:rsidRPr="001604C7">
        <w:rPr>
          <w:rFonts w:ascii="Liberation Serif" w:hAnsi="Liberation Serif"/>
          <w:b/>
          <w:sz w:val="28"/>
          <w:szCs w:val="28"/>
        </w:rPr>
        <w:t>Переч</w:t>
      </w:r>
      <w:r w:rsidR="009A41B8">
        <w:rPr>
          <w:rFonts w:ascii="Liberation Serif" w:hAnsi="Liberation Serif"/>
          <w:b/>
          <w:sz w:val="28"/>
          <w:szCs w:val="28"/>
        </w:rPr>
        <w:t>е</w:t>
      </w:r>
      <w:r w:rsidRPr="001604C7">
        <w:rPr>
          <w:rFonts w:ascii="Liberation Serif" w:hAnsi="Liberation Serif"/>
          <w:b/>
          <w:sz w:val="28"/>
          <w:szCs w:val="28"/>
        </w:rPr>
        <w:t>н</w:t>
      </w:r>
      <w:r w:rsidR="009A41B8">
        <w:rPr>
          <w:rFonts w:ascii="Liberation Serif" w:hAnsi="Liberation Serif"/>
          <w:b/>
          <w:sz w:val="28"/>
          <w:szCs w:val="28"/>
        </w:rPr>
        <w:t>ь</w:t>
      </w:r>
      <w:r w:rsidRPr="001604C7">
        <w:rPr>
          <w:rFonts w:ascii="Liberation Serif" w:hAnsi="Liberation Serif"/>
          <w:b/>
          <w:sz w:val="28"/>
          <w:szCs w:val="28"/>
        </w:rPr>
        <w:t xml:space="preserve"> автомобильных дорог общего пользования местного значения, подлежащих ремонту в 202</w:t>
      </w:r>
      <w:r w:rsidR="00D62313">
        <w:rPr>
          <w:rFonts w:ascii="Liberation Serif" w:hAnsi="Liberation Serif"/>
          <w:b/>
          <w:sz w:val="28"/>
          <w:szCs w:val="28"/>
        </w:rPr>
        <w:t>3</w:t>
      </w:r>
      <w:r w:rsidRPr="001604C7">
        <w:rPr>
          <w:rFonts w:ascii="Liberation Serif" w:hAnsi="Liberation Serif"/>
          <w:b/>
          <w:sz w:val="28"/>
          <w:szCs w:val="28"/>
        </w:rPr>
        <w:t xml:space="preserve"> году</w:t>
      </w:r>
    </w:p>
    <w:p w:rsidR="005857CC" w:rsidRPr="007037CF" w:rsidRDefault="005857CC" w:rsidP="005857CC">
      <w:pPr>
        <w:pStyle w:val="ConsPlusNormal"/>
        <w:jc w:val="both"/>
        <w:rPr>
          <w:rFonts w:ascii="Liberation Serif" w:hAnsi="Liberation Serif"/>
        </w:rPr>
      </w:pPr>
      <w:r w:rsidRPr="007037CF">
        <w:rPr>
          <w:rFonts w:ascii="Liberation Serif" w:hAnsi="Liberation Serif"/>
        </w:rPr>
        <w:tab/>
      </w:r>
    </w:p>
    <w:p w:rsidR="001A5A21" w:rsidRPr="00CE6E10" w:rsidRDefault="005857CC" w:rsidP="00CE6E10">
      <w:pPr>
        <w:pStyle w:val="ConsPlusNormal"/>
        <w:jc w:val="both"/>
        <w:rPr>
          <w:rFonts w:ascii="Liberation Serif" w:hAnsi="Liberation Serif"/>
          <w:b w:val="0"/>
          <w:i w:val="0"/>
        </w:rPr>
      </w:pPr>
      <w:r w:rsidRPr="00CE6E10">
        <w:rPr>
          <w:rFonts w:ascii="Liberation Serif" w:hAnsi="Liberation Serif"/>
          <w:b w:val="0"/>
          <w:bCs w:val="0"/>
          <w:i w:val="0"/>
          <w:iCs w:val="0"/>
        </w:rPr>
        <w:tab/>
      </w:r>
      <w:proofErr w:type="gramStart"/>
      <w:r w:rsidR="00460655" w:rsidRPr="00CE6E10">
        <w:rPr>
          <w:rFonts w:ascii="Liberation Serif" w:hAnsi="Liberation Serif"/>
          <w:b w:val="0"/>
          <w:bCs w:val="0"/>
          <w:i w:val="0"/>
          <w:iCs w:val="0"/>
        </w:rPr>
        <w:t xml:space="preserve">С целью использования </w:t>
      </w:r>
      <w:r w:rsidR="00ED5742" w:rsidRPr="00CE6E10">
        <w:rPr>
          <w:rFonts w:ascii="Liberation Serif" w:hAnsi="Liberation Serif"/>
          <w:b w:val="0"/>
          <w:bCs w:val="0"/>
          <w:i w:val="0"/>
          <w:iCs w:val="0"/>
        </w:rPr>
        <w:t xml:space="preserve">средств экономии </w:t>
      </w:r>
      <w:r w:rsidR="00D62313" w:rsidRPr="00CE6E10">
        <w:rPr>
          <w:rFonts w:ascii="Liberation Serif" w:hAnsi="Liberation Serif"/>
          <w:b w:val="0"/>
          <w:bCs w:val="0"/>
          <w:i w:val="0"/>
          <w:iCs w:val="0"/>
        </w:rPr>
        <w:t>иных межбюджетных трансфертов на строительство, реконструкцию, капитальный ремонт, ремонт автомобильных дорог общего пользования местного значения,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предоставленны</w:t>
      </w:r>
      <w:r w:rsidR="004A35DA" w:rsidRPr="00CE6E10">
        <w:rPr>
          <w:rFonts w:ascii="Liberation Serif" w:hAnsi="Liberation Serif"/>
          <w:b w:val="0"/>
          <w:bCs w:val="0"/>
          <w:i w:val="0"/>
          <w:iCs w:val="0"/>
        </w:rPr>
        <w:t>х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бюджету Каменск-Уральского городского округа в соответствии с постановлением Правительства Свердловской области от 26.01.2023 </w:t>
      </w:r>
      <w:r w:rsidR="006E4D8A" w:rsidRPr="00CE6E10">
        <w:rPr>
          <w:rFonts w:ascii="Liberation Serif" w:hAnsi="Liberation Serif"/>
          <w:b w:val="0"/>
          <w:bCs w:val="0"/>
          <w:i w:val="0"/>
          <w:iCs w:val="0"/>
        </w:rPr>
        <w:t xml:space="preserve">№ 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>50-ПП «О распределении иных межбюджетных трансфертов из областного бюджета бюджетам муниципальных образований, расположенных на территории Свердловской области, в 2023 году в рамках реализации государственной программы Свердловской</w:t>
      </w:r>
      <w:proofErr w:type="gramEnd"/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области «Развитие транспортного комплекса Свердловской области</w:t>
      </w:r>
      <w:r w:rsidR="006E4D8A" w:rsidRPr="00CE6E10">
        <w:rPr>
          <w:rFonts w:ascii="Liberation Serif" w:hAnsi="Liberation Serif"/>
          <w:b w:val="0"/>
          <w:bCs w:val="0"/>
          <w:i w:val="0"/>
          <w:iCs w:val="0"/>
        </w:rPr>
        <w:t xml:space="preserve"> до 2027 </w:t>
      </w:r>
      <w:r w:rsidR="001A5A21" w:rsidRPr="00CE6E10">
        <w:rPr>
          <w:rFonts w:ascii="Liberation Serif" w:hAnsi="Liberation Serif"/>
          <w:b w:val="0"/>
          <w:bCs w:val="0"/>
          <w:i w:val="0"/>
          <w:iCs w:val="0"/>
        </w:rPr>
        <w:t>года»</w:t>
      </w:r>
      <w:r w:rsidR="001A5A21" w:rsidRPr="00CE6E10">
        <w:rPr>
          <w:rFonts w:ascii="Liberation Serif" w:hAnsi="Liberation Serif"/>
          <w:b w:val="0"/>
          <w:i w:val="0"/>
        </w:rPr>
        <w:t xml:space="preserve">, </w:t>
      </w:r>
      <w:r w:rsidR="00ED5742" w:rsidRPr="00CE6E10">
        <w:rPr>
          <w:rFonts w:ascii="Liberation Serif" w:hAnsi="Liberation Serif"/>
          <w:b w:val="0"/>
          <w:i w:val="0"/>
        </w:rPr>
        <w:t xml:space="preserve">полученной </w:t>
      </w:r>
      <w:r w:rsidR="00F71396" w:rsidRPr="00CE6E10">
        <w:rPr>
          <w:rFonts w:ascii="Liberation Serif" w:hAnsi="Liberation Serif"/>
          <w:b w:val="0"/>
          <w:i w:val="0"/>
        </w:rPr>
        <w:t>по</w:t>
      </w:r>
      <w:r w:rsidR="00ED5742" w:rsidRPr="00CE6E10">
        <w:rPr>
          <w:rFonts w:ascii="Liberation Serif" w:hAnsi="Liberation Serif"/>
          <w:b w:val="0"/>
          <w:i w:val="0"/>
        </w:rPr>
        <w:t xml:space="preserve"> результа</w:t>
      </w:r>
      <w:r w:rsidR="00F71396" w:rsidRPr="00CE6E10">
        <w:rPr>
          <w:rFonts w:ascii="Liberation Serif" w:hAnsi="Liberation Serif"/>
          <w:b w:val="0"/>
          <w:i w:val="0"/>
        </w:rPr>
        <w:t>там</w:t>
      </w:r>
      <w:r w:rsidR="00620492" w:rsidRPr="00CE6E10">
        <w:rPr>
          <w:rFonts w:ascii="Liberation Serif" w:hAnsi="Liberation Serif"/>
          <w:b w:val="0"/>
          <w:i w:val="0"/>
        </w:rPr>
        <w:t>проведенной закупки работ по ремонту участков автомобильных дорог</w:t>
      </w:r>
      <w:r w:rsidR="00F71396" w:rsidRPr="00CE6E10">
        <w:rPr>
          <w:rFonts w:ascii="Liberation Serif" w:hAnsi="Liberation Serif"/>
          <w:b w:val="0"/>
          <w:i w:val="0"/>
        </w:rPr>
        <w:t xml:space="preserve">, </w:t>
      </w:r>
      <w:r w:rsidR="001A5A21" w:rsidRPr="00CE6E10">
        <w:rPr>
          <w:rFonts w:ascii="Liberation Serif" w:hAnsi="Liberation Serif"/>
          <w:b w:val="0"/>
          <w:i w:val="0"/>
        </w:rPr>
        <w:t>Администрация Каменск-Уральского городского округа</w:t>
      </w:r>
    </w:p>
    <w:p w:rsidR="005857CC" w:rsidRPr="006E4D8A" w:rsidRDefault="005857CC" w:rsidP="00B00547">
      <w:pPr>
        <w:jc w:val="both"/>
        <w:rPr>
          <w:rFonts w:ascii="Liberation Serif" w:hAnsi="Liberation Serif"/>
          <w:b/>
          <w:sz w:val="28"/>
          <w:szCs w:val="28"/>
        </w:rPr>
      </w:pPr>
      <w:r w:rsidRPr="006E4D8A">
        <w:rPr>
          <w:rFonts w:ascii="Liberation Serif" w:hAnsi="Liberation Serif"/>
          <w:b/>
          <w:sz w:val="28"/>
          <w:szCs w:val="28"/>
        </w:rPr>
        <w:t>ПОСТАНОВЛЯЕТ:</w:t>
      </w:r>
    </w:p>
    <w:p w:rsidR="00C31DEF" w:rsidRPr="006E4D8A" w:rsidRDefault="007004DB" w:rsidP="00CE6E10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="005E3CEE" w:rsidRPr="006E4D8A">
        <w:rPr>
          <w:rFonts w:ascii="Liberation Serif" w:hAnsi="Liberation Serif"/>
          <w:sz w:val="28"/>
          <w:szCs w:val="28"/>
        </w:rPr>
        <w:t>Внести изменения в</w:t>
      </w:r>
      <w:r w:rsidR="005857CC" w:rsidRPr="006E4D8A">
        <w:rPr>
          <w:rFonts w:ascii="Liberation Serif" w:hAnsi="Liberation Serif"/>
          <w:sz w:val="28"/>
          <w:szCs w:val="28"/>
        </w:rPr>
        <w:t xml:space="preserve"> Перечень автомобильных дорог общего пользования местного значения, подлежащих ремонту в 202</w:t>
      </w:r>
      <w:r w:rsidR="001A5A21" w:rsidRPr="006E4D8A">
        <w:rPr>
          <w:rFonts w:ascii="Liberation Serif" w:hAnsi="Liberation Serif"/>
          <w:sz w:val="28"/>
          <w:szCs w:val="28"/>
        </w:rPr>
        <w:t>3</w:t>
      </w:r>
      <w:r w:rsidR="005E3CEE" w:rsidRPr="006E4D8A">
        <w:rPr>
          <w:rFonts w:ascii="Liberation Serif" w:hAnsi="Liberation Serif"/>
          <w:sz w:val="28"/>
          <w:szCs w:val="28"/>
        </w:rPr>
        <w:t xml:space="preserve"> году</w:t>
      </w:r>
      <w:r w:rsidR="00D463F4" w:rsidRPr="006E4D8A">
        <w:rPr>
          <w:rFonts w:ascii="Liberation Serif" w:hAnsi="Liberation Serif"/>
          <w:sz w:val="28"/>
          <w:szCs w:val="28"/>
        </w:rPr>
        <w:t xml:space="preserve">, утвержденный постановлением Администрации Каменск-Уральского городского округа от </w:t>
      </w:r>
      <w:r w:rsidR="00F058E7" w:rsidRPr="006E4D8A">
        <w:rPr>
          <w:rFonts w:ascii="Liberation Serif" w:hAnsi="Liberation Serif"/>
          <w:sz w:val="28"/>
          <w:szCs w:val="28"/>
        </w:rPr>
        <w:t>16.12.2022</w:t>
      </w:r>
      <w:r w:rsidR="00D463F4" w:rsidRPr="006E4D8A">
        <w:rPr>
          <w:rFonts w:ascii="Liberation Serif" w:hAnsi="Liberation Serif"/>
          <w:sz w:val="28"/>
          <w:szCs w:val="28"/>
        </w:rPr>
        <w:t xml:space="preserve"> № </w:t>
      </w:r>
      <w:r w:rsidR="00F058E7" w:rsidRPr="006E4D8A">
        <w:rPr>
          <w:rFonts w:ascii="Liberation Serif" w:hAnsi="Liberation Serif"/>
          <w:sz w:val="28"/>
          <w:szCs w:val="28"/>
        </w:rPr>
        <w:t>797</w:t>
      </w:r>
      <w:r w:rsidR="00B00547">
        <w:rPr>
          <w:rFonts w:ascii="Liberation Serif" w:hAnsi="Liberation Serif"/>
          <w:sz w:val="28"/>
          <w:szCs w:val="28"/>
        </w:rPr>
        <w:t>(в редакции постановлени</w:t>
      </w:r>
      <w:r w:rsidR="00D82619">
        <w:rPr>
          <w:rFonts w:ascii="Liberation Serif" w:hAnsi="Liberation Serif"/>
          <w:sz w:val="28"/>
          <w:szCs w:val="28"/>
        </w:rPr>
        <w:t>й</w:t>
      </w:r>
      <w:r w:rsidR="00B00547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</w:t>
      </w:r>
      <w:r w:rsidR="00CE6E10" w:rsidRPr="00CE6E10">
        <w:rPr>
          <w:rFonts w:ascii="Liberation Serif" w:hAnsi="Liberation Serif"/>
          <w:sz w:val="28"/>
          <w:szCs w:val="28"/>
        </w:rPr>
        <w:t xml:space="preserve">07.03.2023 </w:t>
      </w:r>
      <w:hyperlink r:id="rId8">
        <w:r w:rsidR="00CE6E10">
          <w:rPr>
            <w:rFonts w:ascii="Liberation Serif" w:hAnsi="Liberation Serif"/>
            <w:sz w:val="28"/>
            <w:szCs w:val="28"/>
          </w:rPr>
          <w:t>№</w:t>
        </w:r>
        <w:r w:rsidR="00CE6E10" w:rsidRPr="00CE6E10">
          <w:rPr>
            <w:rFonts w:ascii="Liberation Serif" w:hAnsi="Liberation Serif"/>
            <w:sz w:val="28"/>
            <w:szCs w:val="28"/>
          </w:rPr>
          <w:t xml:space="preserve"> 138</w:t>
        </w:r>
      </w:hyperlink>
      <w:r w:rsidR="00CE6E10" w:rsidRPr="00CE6E10">
        <w:rPr>
          <w:rFonts w:ascii="Liberation Serif" w:hAnsi="Liberation Serif"/>
          <w:sz w:val="28"/>
          <w:szCs w:val="28"/>
        </w:rPr>
        <w:t xml:space="preserve">, от 07.07.2023 </w:t>
      </w:r>
      <w:hyperlink r:id="rId9">
        <w:r w:rsidR="00CE6E10">
          <w:rPr>
            <w:rFonts w:ascii="Liberation Serif" w:hAnsi="Liberation Serif"/>
            <w:sz w:val="28"/>
            <w:szCs w:val="28"/>
          </w:rPr>
          <w:t>№</w:t>
        </w:r>
        <w:r w:rsidR="00CE6E10" w:rsidRPr="00CE6E10">
          <w:rPr>
            <w:rFonts w:ascii="Liberation Serif" w:hAnsi="Liberation Serif"/>
            <w:sz w:val="28"/>
            <w:szCs w:val="28"/>
          </w:rPr>
          <w:t xml:space="preserve"> 450</w:t>
        </w:r>
      </w:hyperlink>
      <w:r w:rsidR="005066AC">
        <w:rPr>
          <w:rFonts w:ascii="Liberation Serif" w:hAnsi="Liberation Serif"/>
          <w:sz w:val="28"/>
          <w:szCs w:val="28"/>
        </w:rPr>
        <w:t xml:space="preserve">, </w:t>
      </w:r>
      <w:r w:rsidR="00171C75">
        <w:rPr>
          <w:rFonts w:ascii="Liberation Serif" w:hAnsi="Liberation Serif"/>
          <w:sz w:val="28"/>
          <w:szCs w:val="28"/>
        </w:rPr>
        <w:t>от 20.11.2023 № 749</w:t>
      </w:r>
      <w:r w:rsidR="00B00547">
        <w:rPr>
          <w:rFonts w:ascii="Liberation Serif" w:hAnsi="Liberation Serif"/>
          <w:sz w:val="28"/>
          <w:szCs w:val="28"/>
        </w:rPr>
        <w:t xml:space="preserve">) </w:t>
      </w:r>
      <w:r w:rsidR="00D463F4" w:rsidRPr="006E4D8A">
        <w:rPr>
          <w:rFonts w:ascii="Liberation Serif" w:hAnsi="Liberation Serif"/>
          <w:sz w:val="28"/>
          <w:szCs w:val="28"/>
        </w:rPr>
        <w:t>«Об утверждении Перечня автомобильных дорог общего пользования местного значения, подлежащих ремонту в 202</w:t>
      </w:r>
      <w:r w:rsidR="00F058E7" w:rsidRPr="006E4D8A">
        <w:rPr>
          <w:rFonts w:ascii="Liberation Serif" w:hAnsi="Liberation Serif"/>
          <w:sz w:val="28"/>
          <w:szCs w:val="28"/>
        </w:rPr>
        <w:t>3</w:t>
      </w:r>
      <w:r w:rsidR="009E2040" w:rsidRPr="006E4D8A">
        <w:rPr>
          <w:rFonts w:ascii="Liberation Serif" w:hAnsi="Liberation Serif"/>
          <w:sz w:val="28"/>
          <w:szCs w:val="28"/>
        </w:rPr>
        <w:t xml:space="preserve"> году», </w:t>
      </w:r>
      <w:r w:rsidR="00C6620C">
        <w:rPr>
          <w:rFonts w:ascii="Liberation Serif" w:hAnsi="Liberation Serif"/>
          <w:sz w:val="28"/>
          <w:szCs w:val="28"/>
        </w:rPr>
        <w:t>изложив</w:t>
      </w:r>
      <w:r w:rsidR="00AE4910">
        <w:rPr>
          <w:rFonts w:ascii="Liberation Serif" w:hAnsi="Liberation Serif"/>
          <w:sz w:val="28"/>
          <w:szCs w:val="28"/>
        </w:rPr>
        <w:t>его в новой редакции согласно приложению</w:t>
      </w:r>
      <w:proofErr w:type="gramEnd"/>
      <w:r w:rsidR="00AE4910">
        <w:rPr>
          <w:rFonts w:ascii="Liberation Serif" w:hAnsi="Liberation Serif"/>
          <w:sz w:val="28"/>
          <w:szCs w:val="28"/>
        </w:rPr>
        <w:t xml:space="preserve"> к настоящему постановлению</w:t>
      </w:r>
      <w:r w:rsidR="00B00547">
        <w:rPr>
          <w:rFonts w:ascii="Liberation Serif" w:hAnsi="Liberation Serif"/>
          <w:sz w:val="28"/>
          <w:szCs w:val="28"/>
        </w:rPr>
        <w:t>.</w:t>
      </w:r>
    </w:p>
    <w:p w:rsidR="005857CC" w:rsidRPr="006E4D8A" w:rsidRDefault="00C31DEF" w:rsidP="00983B7D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ab/>
      </w:r>
      <w:r w:rsidR="005857CC" w:rsidRPr="006E4D8A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857CC" w:rsidRPr="007037CF" w:rsidRDefault="005857CC" w:rsidP="00983B7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E4D8A">
        <w:rPr>
          <w:rFonts w:ascii="Liberation Serif" w:hAnsi="Liberation Serif"/>
          <w:sz w:val="28"/>
          <w:szCs w:val="28"/>
        </w:rPr>
        <w:t>3. Контроль исполнени</w:t>
      </w:r>
      <w:r w:rsidR="009E2040" w:rsidRPr="006E4D8A">
        <w:rPr>
          <w:rFonts w:ascii="Liberation Serif" w:hAnsi="Liberation Serif"/>
          <w:sz w:val="28"/>
          <w:szCs w:val="28"/>
        </w:rPr>
        <w:t>я</w:t>
      </w:r>
      <w:r w:rsidRPr="006E4D8A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первого заместителя главы Администрации городского округа </w:t>
      </w:r>
      <w:proofErr w:type="spellStart"/>
      <w:r w:rsidR="00CE6E10">
        <w:rPr>
          <w:rFonts w:ascii="Liberation Serif" w:hAnsi="Liberation Serif"/>
          <w:sz w:val="28"/>
          <w:szCs w:val="28"/>
        </w:rPr>
        <w:t>Горенкова</w:t>
      </w:r>
      <w:proofErr w:type="spellEnd"/>
      <w:r w:rsidR="00CE6E10">
        <w:rPr>
          <w:rFonts w:ascii="Liberation Serif" w:hAnsi="Liberation Serif"/>
          <w:sz w:val="28"/>
          <w:szCs w:val="28"/>
        </w:rPr>
        <w:t xml:space="preserve"> В.В</w:t>
      </w:r>
      <w:r w:rsidR="007536C0" w:rsidRPr="006E4D8A">
        <w:rPr>
          <w:rFonts w:ascii="Liberation Serif" w:hAnsi="Liberation Serif"/>
          <w:sz w:val="28"/>
          <w:szCs w:val="28"/>
        </w:rPr>
        <w:t>.</w:t>
      </w:r>
    </w:p>
    <w:p w:rsidR="005857CC" w:rsidRDefault="005857CC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3F389B" w:rsidRDefault="003F389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Pr="007037CF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а</w:t>
      </w:r>
    </w:p>
    <w:p w:rsidR="007004DB" w:rsidRDefault="007004DB" w:rsidP="007004D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</w:t>
      </w:r>
      <w:r w:rsidRPr="007037CF">
        <w:rPr>
          <w:rFonts w:ascii="Liberation Serif" w:hAnsi="Liberation Serif"/>
          <w:sz w:val="28"/>
          <w:szCs w:val="28"/>
        </w:rPr>
        <w:t>менск-Ур</w:t>
      </w:r>
      <w:r>
        <w:rPr>
          <w:rFonts w:ascii="Liberation Serif" w:hAnsi="Liberation Serif"/>
          <w:sz w:val="28"/>
          <w:szCs w:val="28"/>
        </w:rPr>
        <w:t>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 w:rsidRPr="007037CF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7037CF">
        <w:rPr>
          <w:rFonts w:ascii="Liberation Serif" w:hAnsi="Liberation Serif"/>
          <w:sz w:val="28"/>
          <w:szCs w:val="28"/>
        </w:rPr>
        <w:t>. Герасимов</w:t>
      </w:r>
    </w:p>
    <w:p w:rsidR="007004DB" w:rsidRPr="007037CF" w:rsidRDefault="007004DB" w:rsidP="005857CC">
      <w:pPr>
        <w:jc w:val="both"/>
        <w:rPr>
          <w:rFonts w:ascii="Liberation Serif" w:hAnsi="Liberation Serif"/>
          <w:sz w:val="28"/>
          <w:szCs w:val="28"/>
        </w:rPr>
      </w:pPr>
    </w:p>
    <w:p w:rsidR="007004DB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  <w:sectPr w:rsidR="007004DB" w:rsidSect="006E4D8A">
          <w:headerReference w:type="default" r:id="rId10"/>
          <w:pgSz w:w="11906" w:h="16838"/>
          <w:pgMar w:top="284" w:right="567" w:bottom="993" w:left="1701" w:header="709" w:footer="709" w:gutter="0"/>
          <w:cols w:space="708"/>
          <w:docGrid w:linePitch="360"/>
        </w:sectPr>
      </w:pP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>Приложение</w:t>
      </w:r>
    </w:p>
    <w:p w:rsidR="007004DB" w:rsidRPr="00192043" w:rsidRDefault="00AE4910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к </w:t>
      </w:r>
      <w:r w:rsidR="007004DB" w:rsidRPr="00192043">
        <w:rPr>
          <w:rFonts w:ascii="Liberation Serif" w:hAnsi="Liberation Serif" w:cs="Times New Roman"/>
          <w:sz w:val="24"/>
          <w:szCs w:val="24"/>
        </w:rPr>
        <w:t>постановлени</w:t>
      </w:r>
      <w:r>
        <w:rPr>
          <w:rFonts w:ascii="Liberation Serif" w:hAnsi="Liberation Serif" w:cs="Times New Roman"/>
          <w:sz w:val="24"/>
          <w:szCs w:val="24"/>
        </w:rPr>
        <w:t>ю</w:t>
      </w:r>
      <w:r w:rsidR="007004DB" w:rsidRPr="00192043">
        <w:rPr>
          <w:rFonts w:ascii="Liberation Serif" w:hAnsi="Liberation Serif" w:cs="Times New Roman"/>
          <w:sz w:val="24"/>
          <w:szCs w:val="24"/>
        </w:rPr>
        <w:t xml:space="preserve"> Администрации Каменск-Уральского городского округа</w:t>
      </w:r>
    </w:p>
    <w:p w:rsidR="007004DB" w:rsidRPr="00192043" w:rsidRDefault="007004DB" w:rsidP="007004DB">
      <w:pPr>
        <w:pStyle w:val="ConsPlusNonformat"/>
        <w:ind w:left="10206"/>
        <w:rPr>
          <w:rFonts w:ascii="Liberation Serif" w:hAnsi="Liberation Serif" w:cs="Times New Roman"/>
          <w:sz w:val="24"/>
          <w:szCs w:val="24"/>
        </w:rPr>
      </w:pPr>
      <w:r w:rsidRPr="00192043">
        <w:rPr>
          <w:rFonts w:ascii="Liberation Serif" w:hAnsi="Liberation Serif" w:cs="Times New Roman"/>
          <w:sz w:val="24"/>
          <w:szCs w:val="24"/>
        </w:rPr>
        <w:t xml:space="preserve">от </w:t>
      </w:r>
      <w:r w:rsidR="00387A0B">
        <w:rPr>
          <w:rFonts w:ascii="Liberation Serif" w:hAnsi="Liberation Serif" w:cs="Times New Roman"/>
          <w:sz w:val="24"/>
          <w:szCs w:val="24"/>
        </w:rPr>
        <w:tab/>
      </w:r>
      <w:r w:rsidR="00DD332E">
        <w:rPr>
          <w:rFonts w:ascii="Liberation Serif" w:hAnsi="Liberation Serif" w:cs="Times New Roman"/>
          <w:sz w:val="24"/>
          <w:szCs w:val="24"/>
        </w:rPr>
        <w:t xml:space="preserve">25.12.2023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№</w:t>
      </w:r>
      <w:r w:rsidR="00DD332E">
        <w:rPr>
          <w:rFonts w:ascii="Liberation Serif" w:hAnsi="Liberation Serif" w:cs="Times New Roman"/>
          <w:sz w:val="24"/>
          <w:szCs w:val="24"/>
        </w:rPr>
        <w:t xml:space="preserve"> </w:t>
      </w:r>
      <w:r w:rsidRPr="00192043">
        <w:rPr>
          <w:rFonts w:ascii="Liberation Serif" w:hAnsi="Liberation Serif" w:cs="Times New Roman"/>
          <w:sz w:val="24"/>
          <w:szCs w:val="24"/>
        </w:rPr>
        <w:t xml:space="preserve"> </w:t>
      </w:r>
      <w:r w:rsidR="00DD332E">
        <w:rPr>
          <w:rFonts w:ascii="Liberation Serif" w:hAnsi="Liberation Serif" w:cs="Times New Roman"/>
          <w:sz w:val="24"/>
          <w:szCs w:val="24"/>
        </w:rPr>
        <w:t>849</w:t>
      </w:r>
    </w:p>
    <w:p w:rsidR="007004DB" w:rsidRPr="00192043" w:rsidRDefault="007004DB" w:rsidP="007004DB">
      <w:pPr>
        <w:pStyle w:val="ConsPlusNormal"/>
        <w:tabs>
          <w:tab w:val="left" w:pos="11456"/>
        </w:tabs>
        <w:rPr>
          <w:rFonts w:ascii="Liberation Serif" w:hAnsi="Liberation Serif"/>
          <w:b w:val="0"/>
          <w:i w:val="0"/>
          <w:sz w:val="24"/>
          <w:szCs w:val="24"/>
        </w:rPr>
      </w:pPr>
      <w:bookmarkStart w:id="1" w:name="Par1060"/>
      <w:bookmarkEnd w:id="1"/>
      <w:r w:rsidRPr="00192043">
        <w:rPr>
          <w:rFonts w:ascii="Liberation Serif" w:hAnsi="Liberation Serif"/>
          <w:b w:val="0"/>
          <w:i w:val="0"/>
          <w:sz w:val="24"/>
          <w:szCs w:val="24"/>
        </w:rPr>
        <w:tab/>
      </w:r>
    </w:p>
    <w:p w:rsidR="00B95D46" w:rsidRDefault="00B95D46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p w:rsidR="007004DB" w:rsidRPr="00192043" w:rsidRDefault="007004DB" w:rsidP="007004DB">
      <w:pPr>
        <w:pStyle w:val="ConsPlusNormal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ПЕРЕЧЕНЬ </w:t>
      </w:r>
    </w:p>
    <w:p w:rsidR="007004DB" w:rsidRDefault="007004DB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  <w:r w:rsidRPr="00192043">
        <w:rPr>
          <w:rFonts w:ascii="Liberation Serif" w:hAnsi="Liberation Serif"/>
          <w:b w:val="0"/>
          <w:i w:val="0"/>
          <w:sz w:val="24"/>
          <w:szCs w:val="24"/>
        </w:rPr>
        <w:t>автомобильных дорог общего пользования местного значения, подлежащих ремонту в 202</w:t>
      </w:r>
      <w:r>
        <w:rPr>
          <w:rFonts w:ascii="Liberation Serif" w:hAnsi="Liberation Serif"/>
          <w:b w:val="0"/>
          <w:i w:val="0"/>
          <w:sz w:val="24"/>
          <w:szCs w:val="24"/>
        </w:rPr>
        <w:t>3</w:t>
      </w:r>
      <w:r w:rsidRPr="00192043">
        <w:rPr>
          <w:rFonts w:ascii="Liberation Serif" w:hAnsi="Liberation Serif"/>
          <w:b w:val="0"/>
          <w:i w:val="0"/>
          <w:sz w:val="24"/>
          <w:szCs w:val="24"/>
        </w:rPr>
        <w:t xml:space="preserve"> году</w:t>
      </w:r>
    </w:p>
    <w:p w:rsidR="00B95D46" w:rsidRPr="00192043" w:rsidRDefault="00B95D46" w:rsidP="007004DB">
      <w:pPr>
        <w:pStyle w:val="ConsPlusNormal"/>
        <w:spacing w:after="80"/>
        <w:jc w:val="center"/>
        <w:rPr>
          <w:rFonts w:ascii="Liberation Serif" w:hAnsi="Liberation Serif"/>
          <w:b w:val="0"/>
          <w:i w:val="0"/>
          <w:sz w:val="24"/>
          <w:szCs w:val="24"/>
        </w:rPr>
      </w:pPr>
    </w:p>
    <w:tbl>
      <w:tblPr>
        <w:tblW w:w="15324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568"/>
        <w:gridCol w:w="1419"/>
        <w:gridCol w:w="6385"/>
        <w:gridCol w:w="993"/>
        <w:gridCol w:w="994"/>
        <w:gridCol w:w="1703"/>
        <w:gridCol w:w="1559"/>
        <w:gridCol w:w="1703"/>
      </w:tblGrid>
      <w:tr w:rsidR="007004DB" w:rsidRPr="00192043" w:rsidTr="0006558D">
        <w:trPr>
          <w:trHeight w:val="318"/>
        </w:trPr>
        <w:tc>
          <w:tcPr>
            <w:tcW w:w="568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мер</w:t>
            </w:r>
            <w:proofErr w:type="gramEnd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строки</w:t>
            </w:r>
          </w:p>
        </w:tc>
        <w:tc>
          <w:tcPr>
            <w:tcW w:w="1419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proofErr w:type="spellStart"/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</w:t>
            </w:r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-вание</w:t>
            </w:r>
            <w:proofErr w:type="spellEnd"/>
            <w:proofErr w:type="gramEnd"/>
            <w:r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 населен</w:t>
            </w: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ного пункта</w:t>
            </w:r>
          </w:p>
        </w:tc>
        <w:tc>
          <w:tcPr>
            <w:tcW w:w="6385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Наименование объекта</w:t>
            </w:r>
          </w:p>
        </w:tc>
        <w:tc>
          <w:tcPr>
            <w:tcW w:w="1987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Мощность</w:t>
            </w:r>
          </w:p>
        </w:tc>
        <w:tc>
          <w:tcPr>
            <w:tcW w:w="4965" w:type="dxa"/>
            <w:gridSpan w:val="3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Стоимость в ценах соответствующих лет (рублей)</w:t>
            </w:r>
          </w:p>
        </w:tc>
      </w:tr>
      <w:tr w:rsidR="007004DB" w:rsidRPr="00192043" w:rsidTr="0006558D">
        <w:trPr>
          <w:trHeight w:val="63"/>
        </w:trPr>
        <w:tc>
          <w:tcPr>
            <w:tcW w:w="56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85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кв. м</w:t>
            </w:r>
          </w:p>
        </w:tc>
        <w:tc>
          <w:tcPr>
            <w:tcW w:w="994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п. </w:t>
            </w:r>
            <w:proofErr w:type="gramStart"/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703" w:type="dxa"/>
            <w:vMerge w:val="restart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всего</w:t>
            </w:r>
          </w:p>
        </w:tc>
        <w:tc>
          <w:tcPr>
            <w:tcW w:w="3262" w:type="dxa"/>
            <w:gridSpan w:val="2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в том числе</w:t>
            </w:r>
          </w:p>
        </w:tc>
      </w:tr>
      <w:tr w:rsidR="007004DB" w:rsidRPr="00192043" w:rsidTr="0006558D">
        <w:trPr>
          <w:trHeight w:val="226"/>
        </w:trPr>
        <w:tc>
          <w:tcPr>
            <w:tcW w:w="568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419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6385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994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703" w:type="dxa"/>
            <w:vMerge/>
          </w:tcPr>
          <w:p w:rsidR="007004DB" w:rsidRPr="00192043" w:rsidRDefault="007004DB" w:rsidP="00DB0325">
            <w:pPr>
              <w:pStyle w:val="ConsPlusNormal"/>
              <w:jc w:val="both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7004DB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 xml:space="preserve">областной </w:t>
            </w:r>
          </w:p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бюджет</w:t>
            </w:r>
          </w:p>
        </w:tc>
        <w:tc>
          <w:tcPr>
            <w:tcW w:w="1703" w:type="dxa"/>
          </w:tcPr>
          <w:p w:rsidR="007004DB" w:rsidRPr="00192043" w:rsidRDefault="007004DB" w:rsidP="00DB0325">
            <w:pPr>
              <w:pStyle w:val="ConsPlusNormal"/>
              <w:jc w:val="center"/>
              <w:rPr>
                <w:rFonts w:ascii="Liberation Serif" w:hAnsi="Liberation Serif"/>
                <w:b w:val="0"/>
                <w:i w:val="0"/>
                <w:sz w:val="24"/>
                <w:szCs w:val="24"/>
              </w:rPr>
            </w:pPr>
            <w:r w:rsidRPr="00192043">
              <w:rPr>
                <w:rFonts w:ascii="Liberation Serif" w:hAnsi="Liberation Serif"/>
                <w:b w:val="0"/>
                <w:i w:val="0"/>
                <w:sz w:val="24"/>
                <w:szCs w:val="24"/>
              </w:rPr>
              <w:t>местный бюджет</w:t>
            </w:r>
          </w:p>
        </w:tc>
      </w:tr>
    </w:tbl>
    <w:p w:rsidR="007004DB" w:rsidRPr="00192043" w:rsidRDefault="007004DB" w:rsidP="007004DB">
      <w:pPr>
        <w:rPr>
          <w:sz w:val="2"/>
          <w:szCs w:val="2"/>
        </w:rPr>
      </w:pPr>
    </w:p>
    <w:tbl>
      <w:tblPr>
        <w:tblW w:w="15324" w:type="dxa"/>
        <w:tblInd w:w="93" w:type="dxa"/>
        <w:tblLayout w:type="fixed"/>
        <w:tblLook w:val="04A0"/>
      </w:tblPr>
      <w:tblGrid>
        <w:gridCol w:w="582"/>
        <w:gridCol w:w="1418"/>
        <w:gridCol w:w="6379"/>
        <w:gridCol w:w="992"/>
        <w:gridCol w:w="992"/>
        <w:gridCol w:w="1701"/>
        <w:gridCol w:w="1559"/>
        <w:gridCol w:w="1701"/>
      </w:tblGrid>
      <w:tr w:rsidR="005066AC" w:rsidTr="005066AC">
        <w:trPr>
          <w:trHeight w:val="330"/>
          <w:tblHeader/>
        </w:trPr>
        <w:tc>
          <w:tcPr>
            <w:tcW w:w="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3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</w:t>
            </w:r>
          </w:p>
        </w:tc>
      </w:tr>
      <w:tr w:rsidR="005066AC" w:rsidTr="00CB47EC">
        <w:trPr>
          <w:trHeight w:val="58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ул.1-й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ул.Западная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2 003 188,80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1 903 029,36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100 159,44</w:t>
            </w:r>
          </w:p>
        </w:tc>
      </w:tr>
      <w:tr w:rsidR="005066AC" w:rsidTr="00CB47EC">
        <w:trPr>
          <w:trHeight w:val="51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ул.2-й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ул.Западная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2 090 862,00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1 986 318,90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104 543,10</w:t>
            </w:r>
          </w:p>
        </w:tc>
      </w:tr>
      <w:tr w:rsidR="005066AC" w:rsidTr="00CB47EC">
        <w:trPr>
          <w:trHeight w:val="57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ул.4-й Проезд от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>ентральная до ул.Коммунальная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2 535 502,80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2 408 727,66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126 775,14</w:t>
            </w:r>
          </w:p>
        </w:tc>
      </w:tr>
      <w:tr w:rsidR="005066AC" w:rsidTr="00CB47EC">
        <w:trPr>
          <w:trHeight w:val="65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ул.4-й Пятилетки от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 xml:space="preserve">уворова до </w:t>
            </w:r>
            <w:proofErr w:type="spellStart"/>
            <w:r>
              <w:rPr>
                <w:color w:val="000000"/>
              </w:rPr>
              <w:t>пгтМартюш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20905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39 254 434,80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37 291 713,06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1 962 721,74</w:t>
            </w:r>
          </w:p>
        </w:tc>
      </w:tr>
      <w:tr w:rsidR="005066AC" w:rsidTr="00CB47EC">
        <w:trPr>
          <w:trHeight w:val="54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.А</w:t>
            </w:r>
            <w:proofErr w:type="gramEnd"/>
            <w:r>
              <w:rPr>
                <w:color w:val="000000"/>
              </w:rPr>
              <w:t>брамова от ул.Ленинградская до ул.Войкова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8 807 007,06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8 366 656,70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440 350,36</w:t>
            </w:r>
          </w:p>
        </w:tc>
      </w:tr>
      <w:tr w:rsidR="005066AC" w:rsidTr="00CB47EC">
        <w:trPr>
          <w:trHeight w:val="32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6.</w:t>
            </w:r>
            <w:r>
              <w:rPr>
                <w:color w:val="000000"/>
                <w:sz w:val="14"/>
                <w:szCs w:val="14"/>
              </w:rPr>
              <w:t>    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пер</w:t>
            </w:r>
            <w:proofErr w:type="gramStart"/>
            <w:r>
              <w:rPr>
                <w:color w:val="000000"/>
              </w:rPr>
              <w:t>.Б</w:t>
            </w:r>
            <w:proofErr w:type="gramEnd"/>
            <w:r>
              <w:rPr>
                <w:color w:val="000000"/>
              </w:rPr>
              <w:t>ольничный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3 864 156,00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3 670 948,20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193 207,80</w:t>
            </w:r>
          </w:p>
        </w:tc>
      </w:tr>
      <w:tr w:rsidR="005066AC" w:rsidTr="00CB47EC">
        <w:trPr>
          <w:trHeight w:val="53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7.</w:t>
            </w:r>
            <w:r>
              <w:rPr>
                <w:color w:val="000000"/>
                <w:sz w:val="14"/>
                <w:szCs w:val="14"/>
              </w:rPr>
              <w:t xml:space="preserve">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.Д</w:t>
            </w:r>
            <w:proofErr w:type="gramEnd"/>
            <w:r>
              <w:rPr>
                <w:color w:val="000000"/>
              </w:rPr>
              <w:t xml:space="preserve">ружбы от ул.Деповская до </w:t>
            </w:r>
            <w:proofErr w:type="spellStart"/>
            <w:r>
              <w:rPr>
                <w:color w:val="000000"/>
              </w:rPr>
              <w:t>ул.Травянская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6298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10 854 670,60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10 311 937,07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542 733,53</w:t>
            </w:r>
          </w:p>
        </w:tc>
      </w:tr>
      <w:tr w:rsidR="005066AC" w:rsidTr="00CB47EC">
        <w:trPr>
          <w:trHeight w:val="46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8.</w:t>
            </w:r>
            <w:r>
              <w:rPr>
                <w:color w:val="000000"/>
                <w:sz w:val="14"/>
                <w:szCs w:val="14"/>
              </w:rPr>
              <w:t xml:space="preserve">    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.Ж</w:t>
            </w:r>
            <w:proofErr w:type="gramEnd"/>
            <w:r>
              <w:rPr>
                <w:color w:val="000000"/>
              </w:rPr>
              <w:t>уковского от ул.Октябрьская до ул.Строителей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9 506 574,00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9 031 245,30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475 328,70</w:t>
            </w:r>
          </w:p>
        </w:tc>
      </w:tr>
      <w:tr w:rsidR="005066AC" w:rsidTr="00CB47EC">
        <w:trPr>
          <w:trHeight w:val="52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9.</w:t>
            </w:r>
            <w:r>
              <w:rPr>
                <w:color w:val="000000"/>
                <w:sz w:val="14"/>
                <w:szCs w:val="14"/>
              </w:rPr>
              <w:t>     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bookmarkStart w:id="2" w:name="RANGE!B12"/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  <w:bookmarkEnd w:id="2"/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</w:t>
            </w:r>
            <w:proofErr w:type="spellStart"/>
            <w:r>
              <w:rPr>
                <w:color w:val="000000"/>
              </w:rPr>
              <w:t>пер</w:t>
            </w:r>
            <w:proofErr w:type="gramStart"/>
            <w:r>
              <w:rPr>
                <w:color w:val="000000"/>
              </w:rPr>
              <w:t>.И</w:t>
            </w:r>
            <w:proofErr w:type="gramEnd"/>
            <w:r>
              <w:rPr>
                <w:color w:val="000000"/>
              </w:rPr>
              <w:t>сетский</w:t>
            </w:r>
            <w:proofErr w:type="spellEnd"/>
            <w:r>
              <w:rPr>
                <w:color w:val="000000"/>
              </w:rPr>
              <w:t xml:space="preserve"> от ул.Коммунаров до ул.Урицкого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4 377 646,80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4 158 764,46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218 882,34</w:t>
            </w:r>
          </w:p>
        </w:tc>
      </w:tr>
      <w:tr w:rsidR="005066AC" w:rsidTr="00CB47E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на перекрестке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адочникова-пр.Победы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5 366 276,40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5 097 962,58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268 313,82</w:t>
            </w:r>
          </w:p>
        </w:tc>
      </w:tr>
      <w:tr w:rsidR="005066AC" w:rsidTr="00CB47EC">
        <w:trPr>
          <w:trHeight w:val="55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ушкина от ул.Мичурина до ул.1я Синарская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11 255 993,48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10 693 193,80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562 799,68</w:t>
            </w:r>
          </w:p>
        </w:tc>
      </w:tr>
      <w:tr w:rsidR="005066AC" w:rsidTr="005066AC">
        <w:trPr>
          <w:trHeight w:val="45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по </w:t>
            </w:r>
            <w:proofErr w:type="spellStart"/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оммолодежи</w:t>
            </w:r>
            <w:proofErr w:type="spellEnd"/>
            <w:r>
              <w:rPr>
                <w:color w:val="000000"/>
              </w:rPr>
              <w:t xml:space="preserve"> от ул.Ленина до дома №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3 055 159,20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2 902 401,24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152 757,96</w:t>
            </w:r>
          </w:p>
        </w:tc>
      </w:tr>
      <w:tr w:rsidR="005066AC" w:rsidTr="00CB47EC">
        <w:trPr>
          <w:trHeight w:val="55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бульвару Комсомольский от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аменская до дома № 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5 538 586,80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5 261 657,46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276 929,34</w:t>
            </w:r>
          </w:p>
        </w:tc>
      </w:tr>
      <w:tr w:rsidR="005066AC" w:rsidTr="00CB47EC">
        <w:trPr>
          <w:trHeight w:val="48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от дома № 3 по ул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 xml:space="preserve">узнецова до Северной проходной ОАО </w:t>
            </w:r>
            <w:proofErr w:type="spellStart"/>
            <w:r>
              <w:rPr>
                <w:color w:val="000000"/>
              </w:rPr>
              <w:t>СинТЗ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3 159 513,60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3 001 537,92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157 975,68</w:t>
            </w:r>
          </w:p>
        </w:tc>
      </w:tr>
      <w:tr w:rsidR="005066AC" w:rsidTr="00CB47EC">
        <w:trPr>
          <w:trHeight w:val="41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енина от дома № 82 до </w:t>
            </w:r>
            <w:proofErr w:type="spellStart"/>
            <w:r>
              <w:rPr>
                <w:color w:val="000000"/>
              </w:rPr>
              <w:t>ул.Коммолодежи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8609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18 473 927,13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17 550 230,77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923 696,36</w:t>
            </w:r>
          </w:p>
        </w:tc>
      </w:tr>
      <w:tr w:rsidR="005066AC" w:rsidTr="00CB47EC">
        <w:trPr>
          <w:trHeight w:val="48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 xml:space="preserve">ермонтова от дома № 5 </w:t>
            </w:r>
            <w:proofErr w:type="spellStart"/>
            <w:r>
              <w:rPr>
                <w:color w:val="000000"/>
              </w:rPr>
              <w:t>п.Госдороги</w:t>
            </w:r>
            <w:proofErr w:type="spellEnd"/>
            <w:r>
              <w:rPr>
                <w:color w:val="000000"/>
              </w:rPr>
              <w:t xml:space="preserve"> до границ города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9 758 840,40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9 270 898,38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487 942,02</w:t>
            </w:r>
          </w:p>
        </w:tc>
      </w:tr>
      <w:tr w:rsidR="005066AC" w:rsidTr="00CB47EC">
        <w:trPr>
          <w:trHeight w:val="40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Проезд от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ермонтова до дома № 187 (ретранслятор)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6 124 358,40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5 818 140,48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306 217,92</w:t>
            </w:r>
          </w:p>
        </w:tc>
      </w:tr>
      <w:tr w:rsidR="005066AC" w:rsidTr="00CB47EC">
        <w:trPr>
          <w:trHeight w:val="4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Ремонт автомобильной дороги по проезду от ул. Лермонтова до дома № 133а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ермонтова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3 569 744,40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3 391 257,18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178 487,22</w:t>
            </w:r>
          </w:p>
        </w:tc>
      </w:tr>
      <w:tr w:rsidR="005066AC" w:rsidTr="00CB47EC">
        <w:trPr>
          <w:trHeight w:val="54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есная от дома № 6 до ул.З.Космодемьянская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3 684 304,80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3 500 089,56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184 215,24</w:t>
            </w:r>
          </w:p>
        </w:tc>
      </w:tr>
      <w:tr w:rsidR="005066AC" w:rsidTr="00CB47EC">
        <w:trPr>
          <w:trHeight w:val="478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 xml:space="preserve">ашинистов от </w:t>
            </w:r>
            <w:proofErr w:type="spellStart"/>
            <w:r>
              <w:rPr>
                <w:color w:val="000000"/>
              </w:rPr>
              <w:t>ул.Травянская</w:t>
            </w:r>
            <w:proofErr w:type="spellEnd"/>
            <w:r>
              <w:rPr>
                <w:color w:val="000000"/>
              </w:rPr>
              <w:t xml:space="preserve"> до ул.Деповская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6971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11 801 056,80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11 211 003,96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590 052,84</w:t>
            </w:r>
          </w:p>
        </w:tc>
      </w:tr>
      <w:tr w:rsidR="005066AC" w:rsidTr="00CB47EC">
        <w:trPr>
          <w:trHeight w:val="39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ул.О.Кошевого от ул.К.Маркса до дома № 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7 660 705,20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7 277 669,94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383 035,26</w:t>
            </w:r>
          </w:p>
        </w:tc>
      </w:tr>
      <w:tr w:rsidR="005066AC" w:rsidTr="00CB47EC">
        <w:trPr>
          <w:trHeight w:val="45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от ул</w:t>
            </w:r>
            <w:proofErr w:type="gramStart"/>
            <w:r>
              <w:rPr>
                <w:color w:val="000000"/>
              </w:rPr>
              <w:t>.О</w:t>
            </w:r>
            <w:proofErr w:type="gramEnd"/>
            <w:r>
              <w:rPr>
                <w:color w:val="000000"/>
              </w:rPr>
              <w:t>зерная от ул.Кузнецова до ИК ГУВСИН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14 316 465,60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13 600 642,32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715 823,28</w:t>
            </w:r>
          </w:p>
        </w:tc>
      </w:tr>
      <w:tr w:rsidR="005066AC" w:rsidTr="00CB47EC">
        <w:trPr>
          <w:trHeight w:val="53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23.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 Октябрьская от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уворова до ул.Кутузова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10877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28 136 830,03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26 729 988,52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1 406 841,51</w:t>
            </w:r>
          </w:p>
        </w:tc>
      </w:tr>
      <w:tr w:rsidR="005066AC" w:rsidTr="00CB47E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ул. Репина от ул. Парковая до дома № 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7 658 596,80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7 275 666,96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382 929,84</w:t>
            </w:r>
          </w:p>
        </w:tc>
      </w:tr>
      <w:tr w:rsidR="005066AC" w:rsidTr="00CB47EC">
        <w:trPr>
          <w:trHeight w:val="412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проезду от ул</w:t>
            </w:r>
            <w:proofErr w:type="gramStart"/>
            <w:r>
              <w:rPr>
                <w:color w:val="000000"/>
              </w:rPr>
              <w:t>.Р</w:t>
            </w:r>
            <w:proofErr w:type="gramEnd"/>
            <w:r>
              <w:rPr>
                <w:color w:val="000000"/>
              </w:rPr>
              <w:t>ябова до ПО «Октябрь»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20 063 052,00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19 059 899,40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1 003 152,60</w:t>
            </w:r>
          </w:p>
        </w:tc>
      </w:tr>
      <w:tr w:rsidR="005066AC" w:rsidTr="00CB47EC">
        <w:trPr>
          <w:trHeight w:val="553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.П</w:t>
            </w:r>
            <w:proofErr w:type="gramEnd"/>
            <w:r>
              <w:rPr>
                <w:color w:val="000000"/>
              </w:rPr>
              <w:t>олзунова от ул.Сибирская до ул.Привокзальная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5076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9 271 183,20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8 807 624,04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463 559,16</w:t>
            </w:r>
          </w:p>
        </w:tc>
      </w:tr>
      <w:tr w:rsidR="005066AC" w:rsidTr="00CB47EC">
        <w:trPr>
          <w:trHeight w:val="50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проезду к дворовым территориям многоквартирных жилых домов № 13, 15, 17 по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уворова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5 265 211,20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5 001 950,64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263 260,56</w:t>
            </w:r>
          </w:p>
        </w:tc>
      </w:tr>
      <w:tr w:rsidR="005066AC" w:rsidTr="00CB47EC">
        <w:trPr>
          <w:trHeight w:val="55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.С</w:t>
            </w:r>
            <w:proofErr w:type="gramEnd"/>
            <w:r>
              <w:rPr>
                <w:color w:val="000000"/>
              </w:rPr>
              <w:t>ерова от ул.Лермонтова до ул.Цветников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2728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7 038 480,00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6 686 556,00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351 924,00</w:t>
            </w:r>
          </w:p>
        </w:tc>
      </w:tr>
      <w:tr w:rsidR="005066AC" w:rsidTr="00CB47EC">
        <w:trPr>
          <w:trHeight w:val="48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.У</w:t>
            </w:r>
            <w:proofErr w:type="gramEnd"/>
            <w:r>
              <w:rPr>
                <w:color w:val="000000"/>
              </w:rPr>
              <w:t>рицкого от ул.Революционная до пер.Санаторный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9846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15 234 040,80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14 472 338,76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761 702,04</w:t>
            </w:r>
          </w:p>
        </w:tc>
      </w:tr>
      <w:tr w:rsidR="005066AC" w:rsidTr="00CB47EC">
        <w:trPr>
          <w:trHeight w:val="56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.Ф</w:t>
            </w:r>
            <w:proofErr w:type="gramEnd"/>
            <w:r>
              <w:rPr>
                <w:color w:val="000000"/>
              </w:rPr>
              <w:t>изкультурников от ул.Октябрьская до ул.Механизаторов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1429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3 009 073,20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2 858 619,54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150 453,66</w:t>
            </w:r>
          </w:p>
        </w:tc>
      </w:tr>
      <w:tr w:rsidR="005066AC" w:rsidTr="00CB47EC">
        <w:trPr>
          <w:trHeight w:val="62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.Ф</w:t>
            </w:r>
            <w:proofErr w:type="gramEnd"/>
            <w:r>
              <w:rPr>
                <w:color w:val="000000"/>
              </w:rPr>
              <w:t>евральской Революции от ул.Герцена до ул.1-е Мая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2918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4 990 150,80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4 740 643,26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249 507,54</w:t>
            </w:r>
          </w:p>
        </w:tc>
      </w:tr>
      <w:tr w:rsidR="005066AC" w:rsidTr="00CB47EC">
        <w:trPr>
          <w:trHeight w:val="53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.Ц</w:t>
            </w:r>
            <w:proofErr w:type="gramEnd"/>
            <w:r>
              <w:rPr>
                <w:color w:val="000000"/>
              </w:rPr>
              <w:t xml:space="preserve">ентральная от ул.Трудовых Резервов до ул.1-й Проезд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3 400 038,00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3 230 036,10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170 001,90</w:t>
            </w:r>
          </w:p>
        </w:tc>
      </w:tr>
      <w:tr w:rsidR="005066AC" w:rsidTr="00CB47EC">
        <w:trPr>
          <w:trHeight w:val="461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пер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ахтерский от ул.Ленина до ул.Овсянникова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5 151 699,60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4 894 114,62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257 584,98</w:t>
            </w:r>
          </w:p>
        </w:tc>
      </w:tr>
      <w:tr w:rsidR="005066AC" w:rsidTr="00CB47EC">
        <w:trPr>
          <w:trHeight w:val="54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34.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естакова от ул.Суворова до бульвара Комсомольский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3384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7 281 422,40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6 917 351,28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364 071,12</w:t>
            </w:r>
          </w:p>
        </w:tc>
      </w:tr>
      <w:tr w:rsidR="005066AC" w:rsidTr="00CB47EC">
        <w:trPr>
          <w:trHeight w:val="464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.Ш</w:t>
            </w:r>
            <w:proofErr w:type="gramEnd"/>
            <w:r>
              <w:rPr>
                <w:color w:val="000000"/>
              </w:rPr>
              <w:t>ахтерская от дома № 65 ул.Швейников до пер.Санаторный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3299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5 722 551,60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5 436 424,02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286 127,58</w:t>
            </w:r>
          </w:p>
        </w:tc>
      </w:tr>
      <w:tr w:rsidR="005066AC" w:rsidTr="00CB47EC">
        <w:trPr>
          <w:trHeight w:val="39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енина от пр.Победы до ул.Рябова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10701,5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37 106 521,20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35 251 195,14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1 855 326,06</w:t>
            </w:r>
          </w:p>
        </w:tc>
      </w:tr>
      <w:tr w:rsidR="005066AC" w:rsidTr="00CB47EC">
        <w:trPr>
          <w:trHeight w:val="59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lastRenderedPageBreak/>
              <w:t>37.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</w:t>
            </w:r>
            <w:proofErr w:type="gramStart"/>
            <w:r>
              <w:rPr>
                <w:color w:val="000000"/>
              </w:rPr>
              <w:t>.К</w:t>
            </w:r>
            <w:proofErr w:type="gramEnd"/>
            <w:r>
              <w:rPr>
                <w:color w:val="000000"/>
              </w:rPr>
              <w:t>аменск-Уральский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Автомобильная дорога от путепровода в направлении </w:t>
            </w:r>
            <w:proofErr w:type="spellStart"/>
            <w:r>
              <w:rPr>
                <w:color w:val="000000"/>
              </w:rPr>
              <w:t>с</w:t>
            </w:r>
            <w:proofErr w:type="gramStart"/>
            <w:r>
              <w:rPr>
                <w:color w:val="000000"/>
              </w:rPr>
              <w:t>.Т</w:t>
            </w:r>
            <w:proofErr w:type="gramEnd"/>
            <w:r>
              <w:rPr>
                <w:color w:val="000000"/>
              </w:rPr>
              <w:t>равянское</w:t>
            </w:r>
            <w:proofErr w:type="spellEnd"/>
            <w:r>
              <w:rPr>
                <w:color w:val="000000"/>
              </w:rPr>
              <w:t xml:space="preserve"> до автодороги г.Камышлов - г.Каменск-Уральский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2197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6 251 555,71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5 938 977,92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312 577,79</w:t>
            </w:r>
          </w:p>
        </w:tc>
      </w:tr>
      <w:tr w:rsidR="005066AC" w:rsidTr="00CB47EC">
        <w:trPr>
          <w:trHeight w:val="379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38.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.З</w:t>
            </w:r>
            <w:proofErr w:type="gramEnd"/>
            <w:r>
              <w:rPr>
                <w:color w:val="000000"/>
              </w:rPr>
              <w:t>аводская от дома № 1 до дома № 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1296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3 308 752,39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3 143 314,77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165 437,62</w:t>
            </w:r>
          </w:p>
        </w:tc>
      </w:tr>
      <w:tr w:rsidR="005066AC" w:rsidTr="00CB47EC">
        <w:trPr>
          <w:trHeight w:val="69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39.</w:t>
            </w:r>
            <w:r>
              <w:rPr>
                <w:color w:val="000000"/>
                <w:sz w:val="14"/>
                <w:szCs w:val="14"/>
              </w:rPr>
              <w:t xml:space="preserve">              </w:t>
            </w: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-«-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Автомобильная дорога по ул</w:t>
            </w:r>
            <w:proofErr w:type="gramStart"/>
            <w:r>
              <w:rPr>
                <w:color w:val="000000"/>
              </w:rPr>
              <w:t>.Л</w:t>
            </w:r>
            <w:proofErr w:type="gramEnd"/>
            <w:r>
              <w:rPr>
                <w:color w:val="000000"/>
              </w:rPr>
              <w:t>енина от д. № 36 до ул.Ленина, 32, включая круговое движение, ул.Кадочникова от кругового движения до пр.Победы, 1б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6719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9 711 213,53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9 225 652,85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485 560,68</w:t>
            </w:r>
          </w:p>
        </w:tc>
      </w:tr>
      <w:tr w:rsidR="005066AC" w:rsidTr="00CB47EC">
        <w:trPr>
          <w:trHeight w:val="270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</w:rPr>
              <w:t>177298,5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5066AC" w:rsidRDefault="005066AC" w:rsidP="00CB47EC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365 659 347,53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Default="005066AC" w:rsidP="00CB47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347 376 380,12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066AC" w:rsidRPr="00436641" w:rsidRDefault="005066AC" w:rsidP="00CB47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18 282 967,41</w:t>
            </w:r>
          </w:p>
        </w:tc>
      </w:tr>
    </w:tbl>
    <w:p w:rsidR="007004DB" w:rsidRPr="006659A9" w:rsidRDefault="007004DB" w:rsidP="007004DB">
      <w:pPr>
        <w:rPr>
          <w:rFonts w:ascii="Liberation Serif" w:hAnsi="Liberation Serif"/>
          <w:sz w:val="2"/>
          <w:szCs w:val="2"/>
        </w:rPr>
      </w:pPr>
    </w:p>
    <w:sectPr w:rsidR="007004DB" w:rsidRPr="006659A9" w:rsidSect="00B95D46">
      <w:pgSz w:w="16838" w:h="11906" w:orient="landscape"/>
      <w:pgMar w:top="1280" w:right="284" w:bottom="1134" w:left="99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3925" w:rsidRDefault="008B3925" w:rsidP="005857CC">
      <w:r>
        <w:separator/>
      </w:r>
    </w:p>
  </w:endnote>
  <w:endnote w:type="continuationSeparator" w:id="1">
    <w:p w:rsidR="008B3925" w:rsidRDefault="008B3925" w:rsidP="00585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3925" w:rsidRDefault="008B3925" w:rsidP="005857CC">
      <w:r>
        <w:separator/>
      </w:r>
    </w:p>
  </w:footnote>
  <w:footnote w:type="continuationSeparator" w:id="1">
    <w:p w:rsidR="008B3925" w:rsidRDefault="008B3925" w:rsidP="00585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3D" w:rsidRDefault="005E2315">
    <w:pPr>
      <w:pStyle w:val="a7"/>
      <w:jc w:val="center"/>
    </w:pPr>
    <w:r>
      <w:fldChar w:fldCharType="begin"/>
    </w:r>
    <w:r w:rsidR="00F37EF2">
      <w:instrText xml:space="preserve"> PAGE   \* MERGEFORMAT </w:instrText>
    </w:r>
    <w:r>
      <w:fldChar w:fldCharType="separate"/>
    </w:r>
    <w:r w:rsidR="00DD332E">
      <w:rPr>
        <w:noProof/>
      </w:rPr>
      <w:t>2</w:t>
    </w:r>
    <w:r>
      <w:rPr>
        <w:noProof/>
      </w:rPr>
      <w:fldChar w:fldCharType="end"/>
    </w:r>
  </w:p>
  <w:p w:rsidR="0023383D" w:rsidRDefault="0023383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0D67"/>
    <w:multiLevelType w:val="hybridMultilevel"/>
    <w:tmpl w:val="480AFDF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F816EE"/>
    <w:multiLevelType w:val="hybridMultilevel"/>
    <w:tmpl w:val="960CC94E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52BC3582"/>
    <w:multiLevelType w:val="hybridMultilevel"/>
    <w:tmpl w:val="8D8E065E"/>
    <w:lvl w:ilvl="0" w:tplc="E5429CC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D938EF"/>
    <w:multiLevelType w:val="hybridMultilevel"/>
    <w:tmpl w:val="2870B678"/>
    <w:lvl w:ilvl="0" w:tplc="E5429CC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7D7659B6"/>
    <w:multiLevelType w:val="hybridMultilevel"/>
    <w:tmpl w:val="C106A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57CC"/>
    <w:rsid w:val="00013D66"/>
    <w:rsid w:val="000170C6"/>
    <w:rsid w:val="00020207"/>
    <w:rsid w:val="00042D68"/>
    <w:rsid w:val="00045BE6"/>
    <w:rsid w:val="00053C4E"/>
    <w:rsid w:val="00061C94"/>
    <w:rsid w:val="0006558D"/>
    <w:rsid w:val="00071D7A"/>
    <w:rsid w:val="00077847"/>
    <w:rsid w:val="00090493"/>
    <w:rsid w:val="00091AAE"/>
    <w:rsid w:val="000C43F4"/>
    <w:rsid w:val="000D50C0"/>
    <w:rsid w:val="000E712D"/>
    <w:rsid w:val="000F18D5"/>
    <w:rsid w:val="000F20BE"/>
    <w:rsid w:val="0010670D"/>
    <w:rsid w:val="00112330"/>
    <w:rsid w:val="0011376C"/>
    <w:rsid w:val="00114E46"/>
    <w:rsid w:val="00125CF6"/>
    <w:rsid w:val="00130644"/>
    <w:rsid w:val="00133698"/>
    <w:rsid w:val="001353BC"/>
    <w:rsid w:val="00140ACD"/>
    <w:rsid w:val="001437AD"/>
    <w:rsid w:val="0014403D"/>
    <w:rsid w:val="001604C7"/>
    <w:rsid w:val="00171C75"/>
    <w:rsid w:val="001725D6"/>
    <w:rsid w:val="00180497"/>
    <w:rsid w:val="00192043"/>
    <w:rsid w:val="00193983"/>
    <w:rsid w:val="00195553"/>
    <w:rsid w:val="0019642B"/>
    <w:rsid w:val="001A07BC"/>
    <w:rsid w:val="001A3D66"/>
    <w:rsid w:val="001A5A21"/>
    <w:rsid w:val="001B6285"/>
    <w:rsid w:val="001B650F"/>
    <w:rsid w:val="001C7B99"/>
    <w:rsid w:val="001D4864"/>
    <w:rsid w:val="001D75DD"/>
    <w:rsid w:val="001F79BE"/>
    <w:rsid w:val="00202F79"/>
    <w:rsid w:val="00210B84"/>
    <w:rsid w:val="002150D2"/>
    <w:rsid w:val="00224C71"/>
    <w:rsid w:val="0022527C"/>
    <w:rsid w:val="00225625"/>
    <w:rsid w:val="0023226A"/>
    <w:rsid w:val="0023383D"/>
    <w:rsid w:val="00241E19"/>
    <w:rsid w:val="002459A7"/>
    <w:rsid w:val="00261C13"/>
    <w:rsid w:val="00262FEE"/>
    <w:rsid w:val="00265C0E"/>
    <w:rsid w:val="00266908"/>
    <w:rsid w:val="002851C0"/>
    <w:rsid w:val="00286597"/>
    <w:rsid w:val="00290455"/>
    <w:rsid w:val="002955ED"/>
    <w:rsid w:val="002A4B94"/>
    <w:rsid w:val="002B1272"/>
    <w:rsid w:val="002B4290"/>
    <w:rsid w:val="002C56DB"/>
    <w:rsid w:val="002C5EF4"/>
    <w:rsid w:val="002C759B"/>
    <w:rsid w:val="002D5BED"/>
    <w:rsid w:val="002E39AE"/>
    <w:rsid w:val="002F278C"/>
    <w:rsid w:val="002F3952"/>
    <w:rsid w:val="00301773"/>
    <w:rsid w:val="00311136"/>
    <w:rsid w:val="00314C9F"/>
    <w:rsid w:val="00321480"/>
    <w:rsid w:val="003222F0"/>
    <w:rsid w:val="00327079"/>
    <w:rsid w:val="00352B7E"/>
    <w:rsid w:val="00352D76"/>
    <w:rsid w:val="0037284C"/>
    <w:rsid w:val="00374C89"/>
    <w:rsid w:val="00377449"/>
    <w:rsid w:val="00381522"/>
    <w:rsid w:val="00381AF5"/>
    <w:rsid w:val="00387A0B"/>
    <w:rsid w:val="00397B59"/>
    <w:rsid w:val="003A341D"/>
    <w:rsid w:val="003A59D2"/>
    <w:rsid w:val="003A5CA5"/>
    <w:rsid w:val="003A5D56"/>
    <w:rsid w:val="003C1D26"/>
    <w:rsid w:val="003C6AB6"/>
    <w:rsid w:val="003C7542"/>
    <w:rsid w:val="003D2EF9"/>
    <w:rsid w:val="003E1C83"/>
    <w:rsid w:val="003E3C71"/>
    <w:rsid w:val="003F03AC"/>
    <w:rsid w:val="003F389B"/>
    <w:rsid w:val="003F4DF5"/>
    <w:rsid w:val="003F6459"/>
    <w:rsid w:val="003F6B65"/>
    <w:rsid w:val="00402848"/>
    <w:rsid w:val="00405754"/>
    <w:rsid w:val="00413489"/>
    <w:rsid w:val="00417694"/>
    <w:rsid w:val="00426C37"/>
    <w:rsid w:val="004504E3"/>
    <w:rsid w:val="00451C0C"/>
    <w:rsid w:val="004605A7"/>
    <w:rsid w:val="00460655"/>
    <w:rsid w:val="00467DE8"/>
    <w:rsid w:val="004838F4"/>
    <w:rsid w:val="00487070"/>
    <w:rsid w:val="00487214"/>
    <w:rsid w:val="00490410"/>
    <w:rsid w:val="00494364"/>
    <w:rsid w:val="004967C6"/>
    <w:rsid w:val="00497C45"/>
    <w:rsid w:val="004A0EDF"/>
    <w:rsid w:val="004A2986"/>
    <w:rsid w:val="004A35DA"/>
    <w:rsid w:val="004C0305"/>
    <w:rsid w:val="004C3D72"/>
    <w:rsid w:val="004D2984"/>
    <w:rsid w:val="004D40A6"/>
    <w:rsid w:val="004E2C49"/>
    <w:rsid w:val="004E3A05"/>
    <w:rsid w:val="004E6788"/>
    <w:rsid w:val="004F1BF0"/>
    <w:rsid w:val="004F4246"/>
    <w:rsid w:val="00502FD3"/>
    <w:rsid w:val="0050333F"/>
    <w:rsid w:val="005066AC"/>
    <w:rsid w:val="00513913"/>
    <w:rsid w:val="00534B8E"/>
    <w:rsid w:val="00534BE2"/>
    <w:rsid w:val="00535999"/>
    <w:rsid w:val="00536788"/>
    <w:rsid w:val="005700DA"/>
    <w:rsid w:val="005857CC"/>
    <w:rsid w:val="005A2286"/>
    <w:rsid w:val="005A3988"/>
    <w:rsid w:val="005B289B"/>
    <w:rsid w:val="005B5A31"/>
    <w:rsid w:val="005C3ED5"/>
    <w:rsid w:val="005E2315"/>
    <w:rsid w:val="005E3CEE"/>
    <w:rsid w:val="005E45B6"/>
    <w:rsid w:val="005F1460"/>
    <w:rsid w:val="005F6948"/>
    <w:rsid w:val="006042FD"/>
    <w:rsid w:val="00620492"/>
    <w:rsid w:val="00624219"/>
    <w:rsid w:val="00630C01"/>
    <w:rsid w:val="00631479"/>
    <w:rsid w:val="00640918"/>
    <w:rsid w:val="006508A1"/>
    <w:rsid w:val="00653FA3"/>
    <w:rsid w:val="006659A9"/>
    <w:rsid w:val="006671D8"/>
    <w:rsid w:val="0067274A"/>
    <w:rsid w:val="00684CCE"/>
    <w:rsid w:val="006A06A9"/>
    <w:rsid w:val="006A2F11"/>
    <w:rsid w:val="006A521B"/>
    <w:rsid w:val="006B13E5"/>
    <w:rsid w:val="006B592C"/>
    <w:rsid w:val="006C1A91"/>
    <w:rsid w:val="006C6C5E"/>
    <w:rsid w:val="006D0B02"/>
    <w:rsid w:val="006D47AA"/>
    <w:rsid w:val="006E2BE1"/>
    <w:rsid w:val="006E4D8A"/>
    <w:rsid w:val="006F3B4E"/>
    <w:rsid w:val="006F6A1B"/>
    <w:rsid w:val="007004DB"/>
    <w:rsid w:val="00702165"/>
    <w:rsid w:val="007037CF"/>
    <w:rsid w:val="007073D6"/>
    <w:rsid w:val="00711B30"/>
    <w:rsid w:val="00720985"/>
    <w:rsid w:val="00726092"/>
    <w:rsid w:val="00730BE3"/>
    <w:rsid w:val="007365FC"/>
    <w:rsid w:val="00753386"/>
    <w:rsid w:val="007536C0"/>
    <w:rsid w:val="00756560"/>
    <w:rsid w:val="00764AA1"/>
    <w:rsid w:val="0077132D"/>
    <w:rsid w:val="00790549"/>
    <w:rsid w:val="00791B16"/>
    <w:rsid w:val="007A3763"/>
    <w:rsid w:val="007C28AB"/>
    <w:rsid w:val="007E32E1"/>
    <w:rsid w:val="007F0CB4"/>
    <w:rsid w:val="007F6766"/>
    <w:rsid w:val="007F765D"/>
    <w:rsid w:val="00801840"/>
    <w:rsid w:val="00813BF3"/>
    <w:rsid w:val="00820129"/>
    <w:rsid w:val="00822C49"/>
    <w:rsid w:val="00823C64"/>
    <w:rsid w:val="008250FF"/>
    <w:rsid w:val="0083594B"/>
    <w:rsid w:val="00841B01"/>
    <w:rsid w:val="00854826"/>
    <w:rsid w:val="008556E0"/>
    <w:rsid w:val="008613FF"/>
    <w:rsid w:val="00862A3C"/>
    <w:rsid w:val="00863471"/>
    <w:rsid w:val="00871148"/>
    <w:rsid w:val="00886F28"/>
    <w:rsid w:val="00893E42"/>
    <w:rsid w:val="008969AD"/>
    <w:rsid w:val="00896CBC"/>
    <w:rsid w:val="0089700A"/>
    <w:rsid w:val="008A0AD0"/>
    <w:rsid w:val="008A0E01"/>
    <w:rsid w:val="008A3397"/>
    <w:rsid w:val="008B3925"/>
    <w:rsid w:val="008C0E41"/>
    <w:rsid w:val="008C291E"/>
    <w:rsid w:val="008C2D12"/>
    <w:rsid w:val="008D2930"/>
    <w:rsid w:val="008D5857"/>
    <w:rsid w:val="008D668A"/>
    <w:rsid w:val="00901E34"/>
    <w:rsid w:val="00904826"/>
    <w:rsid w:val="009168E8"/>
    <w:rsid w:val="00931013"/>
    <w:rsid w:val="00940F55"/>
    <w:rsid w:val="009451B7"/>
    <w:rsid w:val="0095434D"/>
    <w:rsid w:val="00956960"/>
    <w:rsid w:val="00966051"/>
    <w:rsid w:val="00975A1C"/>
    <w:rsid w:val="009774EE"/>
    <w:rsid w:val="00980F0B"/>
    <w:rsid w:val="00983B7D"/>
    <w:rsid w:val="00983EA8"/>
    <w:rsid w:val="00986670"/>
    <w:rsid w:val="009A1C36"/>
    <w:rsid w:val="009A309A"/>
    <w:rsid w:val="009A41B8"/>
    <w:rsid w:val="009A6D89"/>
    <w:rsid w:val="009B026F"/>
    <w:rsid w:val="009B08AC"/>
    <w:rsid w:val="009C00C8"/>
    <w:rsid w:val="009C081E"/>
    <w:rsid w:val="009C4426"/>
    <w:rsid w:val="009C4D51"/>
    <w:rsid w:val="009D0876"/>
    <w:rsid w:val="009D36E9"/>
    <w:rsid w:val="009E2040"/>
    <w:rsid w:val="009E3700"/>
    <w:rsid w:val="009F1D65"/>
    <w:rsid w:val="009F22FB"/>
    <w:rsid w:val="009F233B"/>
    <w:rsid w:val="00A00848"/>
    <w:rsid w:val="00A1076A"/>
    <w:rsid w:val="00A11043"/>
    <w:rsid w:val="00A2092E"/>
    <w:rsid w:val="00A26589"/>
    <w:rsid w:val="00A2769E"/>
    <w:rsid w:val="00A32169"/>
    <w:rsid w:val="00A33638"/>
    <w:rsid w:val="00A534D3"/>
    <w:rsid w:val="00A53B33"/>
    <w:rsid w:val="00A576EA"/>
    <w:rsid w:val="00A610CA"/>
    <w:rsid w:val="00A80A34"/>
    <w:rsid w:val="00A80E98"/>
    <w:rsid w:val="00A822F1"/>
    <w:rsid w:val="00A85881"/>
    <w:rsid w:val="00A867DF"/>
    <w:rsid w:val="00A87F0A"/>
    <w:rsid w:val="00AA0908"/>
    <w:rsid w:val="00AB0B16"/>
    <w:rsid w:val="00AB31FB"/>
    <w:rsid w:val="00AC4216"/>
    <w:rsid w:val="00AC6CCC"/>
    <w:rsid w:val="00AD3B0F"/>
    <w:rsid w:val="00AD6DD4"/>
    <w:rsid w:val="00AE4910"/>
    <w:rsid w:val="00AF7671"/>
    <w:rsid w:val="00B00547"/>
    <w:rsid w:val="00B07E5F"/>
    <w:rsid w:val="00B16D3F"/>
    <w:rsid w:val="00B17992"/>
    <w:rsid w:val="00B22D93"/>
    <w:rsid w:val="00B42B0E"/>
    <w:rsid w:val="00B53AEA"/>
    <w:rsid w:val="00B614ED"/>
    <w:rsid w:val="00B67AC1"/>
    <w:rsid w:val="00B753A7"/>
    <w:rsid w:val="00B800F5"/>
    <w:rsid w:val="00B81AC4"/>
    <w:rsid w:val="00B82E6D"/>
    <w:rsid w:val="00B91D93"/>
    <w:rsid w:val="00B95D46"/>
    <w:rsid w:val="00B95DBC"/>
    <w:rsid w:val="00BA5FFD"/>
    <w:rsid w:val="00BA7870"/>
    <w:rsid w:val="00BB7866"/>
    <w:rsid w:val="00BC459A"/>
    <w:rsid w:val="00BC77AC"/>
    <w:rsid w:val="00BE5C48"/>
    <w:rsid w:val="00BF6E52"/>
    <w:rsid w:val="00C00401"/>
    <w:rsid w:val="00C01808"/>
    <w:rsid w:val="00C01DE1"/>
    <w:rsid w:val="00C02357"/>
    <w:rsid w:val="00C15947"/>
    <w:rsid w:val="00C31DEF"/>
    <w:rsid w:val="00C55198"/>
    <w:rsid w:val="00C60854"/>
    <w:rsid w:val="00C614F5"/>
    <w:rsid w:val="00C6620C"/>
    <w:rsid w:val="00C67117"/>
    <w:rsid w:val="00C77437"/>
    <w:rsid w:val="00C8200F"/>
    <w:rsid w:val="00C8290F"/>
    <w:rsid w:val="00C87420"/>
    <w:rsid w:val="00CA14D7"/>
    <w:rsid w:val="00CB0843"/>
    <w:rsid w:val="00CB3715"/>
    <w:rsid w:val="00CB3D16"/>
    <w:rsid w:val="00CB40F8"/>
    <w:rsid w:val="00CE6E10"/>
    <w:rsid w:val="00CF7251"/>
    <w:rsid w:val="00D34D30"/>
    <w:rsid w:val="00D463F4"/>
    <w:rsid w:val="00D46873"/>
    <w:rsid w:val="00D50352"/>
    <w:rsid w:val="00D527C1"/>
    <w:rsid w:val="00D53635"/>
    <w:rsid w:val="00D62313"/>
    <w:rsid w:val="00D71949"/>
    <w:rsid w:val="00D82472"/>
    <w:rsid w:val="00D82619"/>
    <w:rsid w:val="00D83946"/>
    <w:rsid w:val="00D86FA9"/>
    <w:rsid w:val="00D921D5"/>
    <w:rsid w:val="00D923D4"/>
    <w:rsid w:val="00DA1D16"/>
    <w:rsid w:val="00DA3659"/>
    <w:rsid w:val="00DA4B7D"/>
    <w:rsid w:val="00DA6AAE"/>
    <w:rsid w:val="00DB47BC"/>
    <w:rsid w:val="00DB4B3A"/>
    <w:rsid w:val="00DC08C4"/>
    <w:rsid w:val="00DD0AF6"/>
    <w:rsid w:val="00DD332E"/>
    <w:rsid w:val="00DD7E6E"/>
    <w:rsid w:val="00DE4BE7"/>
    <w:rsid w:val="00E00B22"/>
    <w:rsid w:val="00E00F07"/>
    <w:rsid w:val="00E20E98"/>
    <w:rsid w:val="00E442DD"/>
    <w:rsid w:val="00E51637"/>
    <w:rsid w:val="00E5413B"/>
    <w:rsid w:val="00E6513A"/>
    <w:rsid w:val="00E712F8"/>
    <w:rsid w:val="00E750CD"/>
    <w:rsid w:val="00E8018B"/>
    <w:rsid w:val="00E83427"/>
    <w:rsid w:val="00EB0F07"/>
    <w:rsid w:val="00EB2481"/>
    <w:rsid w:val="00EB7E03"/>
    <w:rsid w:val="00EC025F"/>
    <w:rsid w:val="00EC7658"/>
    <w:rsid w:val="00ED23CD"/>
    <w:rsid w:val="00ED4DA5"/>
    <w:rsid w:val="00ED5742"/>
    <w:rsid w:val="00ED6611"/>
    <w:rsid w:val="00EE4587"/>
    <w:rsid w:val="00EE73AD"/>
    <w:rsid w:val="00EF3E19"/>
    <w:rsid w:val="00EF738F"/>
    <w:rsid w:val="00F058E7"/>
    <w:rsid w:val="00F1057E"/>
    <w:rsid w:val="00F129BF"/>
    <w:rsid w:val="00F1532F"/>
    <w:rsid w:val="00F2158E"/>
    <w:rsid w:val="00F37EF2"/>
    <w:rsid w:val="00F524AD"/>
    <w:rsid w:val="00F71396"/>
    <w:rsid w:val="00F73053"/>
    <w:rsid w:val="00F768C7"/>
    <w:rsid w:val="00F86411"/>
    <w:rsid w:val="00F9280F"/>
    <w:rsid w:val="00F942EC"/>
    <w:rsid w:val="00FA194B"/>
    <w:rsid w:val="00FA3C20"/>
    <w:rsid w:val="00FB264C"/>
    <w:rsid w:val="00FB3F72"/>
    <w:rsid w:val="00FB7F82"/>
    <w:rsid w:val="00FC4428"/>
    <w:rsid w:val="00FC5D9F"/>
    <w:rsid w:val="00FD7DEC"/>
    <w:rsid w:val="00FE19F9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57CC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rmal">
    <w:name w:val="ConsPlusNormal"/>
    <w:rsid w:val="005857CC"/>
    <w:pPr>
      <w:autoSpaceDE w:val="0"/>
      <w:autoSpaceDN w:val="0"/>
      <w:adjustRightInd w:val="0"/>
    </w:pPr>
    <w:rPr>
      <w:b/>
      <w:bCs/>
      <w:i/>
      <w:iCs/>
      <w:sz w:val="28"/>
      <w:szCs w:val="28"/>
    </w:rPr>
  </w:style>
  <w:style w:type="paragraph" w:styleId="a7">
    <w:name w:val="header"/>
    <w:basedOn w:val="a"/>
    <w:link w:val="a8"/>
    <w:uiPriority w:val="99"/>
    <w:rsid w:val="005857C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57CC"/>
  </w:style>
  <w:style w:type="paragraph" w:styleId="a9">
    <w:name w:val="footer"/>
    <w:basedOn w:val="a"/>
    <w:link w:val="aa"/>
    <w:rsid w:val="005857C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57CC"/>
  </w:style>
  <w:style w:type="paragraph" w:styleId="ab">
    <w:name w:val="List Paragraph"/>
    <w:basedOn w:val="a"/>
    <w:uiPriority w:val="34"/>
    <w:qFormat/>
    <w:rsid w:val="00DB47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8A31F65F161539C1F206F927C389F0D85A7DBC88294CAA6B17C82ECFCA722DA905AD6AA241CFEBFBB190FB7C9D912D374858EC4C799864993FCB691DiA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C8A31F65F161539C1F206F927C389F0D85A7DBC882841A86516C82ECFCA722DA905AD6AA241CFEBFBB190FB7C9D912D374858EC4C799864993FCB691DiA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8</TotalTime>
  <Pages>5</Pages>
  <Words>1094</Words>
  <Characters>7262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6</cp:revision>
  <cp:lastPrinted>2023-12-26T03:56:00Z</cp:lastPrinted>
  <dcterms:created xsi:type="dcterms:W3CDTF">2023-12-25T06:23:00Z</dcterms:created>
  <dcterms:modified xsi:type="dcterms:W3CDTF">2023-12-29T08:22:00Z</dcterms:modified>
</cp:coreProperties>
</file>