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E40FD" w:rsidRDefault="00E57DBC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E57DBC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9.5pt;width:49.45pt;height:83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1926BF" w:rsidRDefault="001926B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E40FD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5E40FD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5E40FD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133698" w:rsidRPr="005E40F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5E40F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5E40F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5E40F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5E40FD" w:rsidRDefault="00E57DBC" w:rsidP="00133698">
      <w:pPr>
        <w:spacing w:before="40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EC1A20">
        <w:rPr>
          <w:rFonts w:ascii="Liberation Serif" w:hAnsi="Liberation Serif"/>
          <w:noProof/>
          <w:sz w:val="24"/>
          <w:szCs w:val="24"/>
        </w:rPr>
        <w:t xml:space="preserve">от </w:t>
      </w:r>
      <w:r w:rsidR="001303E5">
        <w:rPr>
          <w:rFonts w:ascii="Liberation Serif" w:hAnsi="Liberation Serif"/>
          <w:noProof/>
          <w:sz w:val="24"/>
          <w:szCs w:val="24"/>
        </w:rPr>
        <w:t xml:space="preserve">28.12.2023 </w:t>
      </w:r>
      <w:r w:rsidR="007F79D4" w:rsidRPr="005E40FD">
        <w:rPr>
          <w:rFonts w:ascii="Liberation Serif" w:hAnsi="Liberation Serif"/>
          <w:noProof/>
          <w:sz w:val="24"/>
          <w:szCs w:val="24"/>
        </w:rPr>
        <w:t xml:space="preserve">№ </w:t>
      </w:r>
      <w:r w:rsidR="001303E5">
        <w:rPr>
          <w:rFonts w:ascii="Liberation Serif" w:hAnsi="Liberation Serif"/>
          <w:noProof/>
          <w:sz w:val="24"/>
          <w:szCs w:val="24"/>
        </w:rPr>
        <w:t>869</w:t>
      </w:r>
    </w:p>
    <w:p w:rsidR="00133698" w:rsidRPr="005E40FD" w:rsidRDefault="00133698" w:rsidP="00133698">
      <w:pPr>
        <w:rPr>
          <w:rFonts w:ascii="Liberation Serif" w:hAnsi="Liberation Serif"/>
          <w:sz w:val="28"/>
          <w:szCs w:val="28"/>
        </w:rPr>
      </w:pPr>
    </w:p>
    <w:p w:rsidR="00F4042A" w:rsidRPr="000F50E1" w:rsidRDefault="00F4042A" w:rsidP="00F4042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0F04BF" w:rsidRPr="000F50E1" w:rsidRDefault="00452A72" w:rsidP="000F04BF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  <w:r w:rsidRPr="000F50E1">
        <w:rPr>
          <w:rFonts w:ascii="Liberation Serif" w:eastAsia="Calibri" w:hAnsi="Liberation Serif" w:cs="Times New Roman"/>
          <w:b/>
          <w:sz w:val="28"/>
          <w:szCs w:val="28"/>
        </w:rPr>
        <w:t xml:space="preserve">О внесении изменений в </w:t>
      </w:r>
      <w:hyperlink r:id="rId9" w:history="1">
        <w:r w:rsidR="000F04BF" w:rsidRPr="000F50E1">
          <w:rPr>
            <w:rFonts w:ascii="Liberation Serif" w:hAnsi="Liberation Serif"/>
            <w:b/>
            <w:sz w:val="28"/>
            <w:szCs w:val="28"/>
          </w:rPr>
          <w:t>Состав</w:t>
        </w:r>
      </w:hyperlink>
      <w:r w:rsidR="000F04BF" w:rsidRPr="000F50E1">
        <w:rPr>
          <w:rFonts w:ascii="Liberation Serif" w:hAnsi="Liberation Serif"/>
          <w:b/>
          <w:sz w:val="28"/>
          <w:szCs w:val="28"/>
        </w:rPr>
        <w:t xml:space="preserve"> межведомственной комиссии </w:t>
      </w:r>
    </w:p>
    <w:p w:rsidR="000F04BF" w:rsidRPr="000F50E1" w:rsidRDefault="000F04BF" w:rsidP="000F04BF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  <w:r w:rsidRPr="000F50E1">
        <w:rPr>
          <w:rFonts w:ascii="Liberation Serif" w:hAnsi="Liberation Serif"/>
          <w:b/>
          <w:sz w:val="28"/>
          <w:szCs w:val="28"/>
        </w:rPr>
        <w:t>по обследованию мест массового пребывания людей</w:t>
      </w:r>
    </w:p>
    <w:p w:rsidR="00452A72" w:rsidRPr="000F50E1" w:rsidRDefault="000F04BF" w:rsidP="000F04BF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  <w:r w:rsidRPr="000F50E1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</w:t>
      </w:r>
    </w:p>
    <w:p w:rsidR="000F04BF" w:rsidRPr="000F50E1" w:rsidRDefault="000F04BF" w:rsidP="000F04BF">
      <w:pPr>
        <w:pStyle w:val="ConsPlusNormal"/>
        <w:jc w:val="center"/>
        <w:rPr>
          <w:rFonts w:ascii="Liberation Serif" w:hAnsi="Liberation Serif"/>
          <w:sz w:val="28"/>
          <w:szCs w:val="28"/>
        </w:rPr>
      </w:pPr>
    </w:p>
    <w:p w:rsidR="00F4042A" w:rsidRPr="000F50E1" w:rsidRDefault="00F4042A" w:rsidP="00D04B91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0F50E1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06 октября 2003 года </w:t>
      </w:r>
      <w:r w:rsidR="001406BB" w:rsidRPr="000F50E1">
        <w:rPr>
          <w:rFonts w:ascii="Liberation Serif" w:hAnsi="Liberation Serif"/>
          <w:sz w:val="28"/>
          <w:szCs w:val="28"/>
        </w:rPr>
        <w:t xml:space="preserve">          </w:t>
      </w:r>
      <w:r w:rsidRPr="000F50E1">
        <w:rPr>
          <w:rFonts w:ascii="Liberation Serif" w:hAnsi="Liberation Serif"/>
          <w:sz w:val="28"/>
          <w:szCs w:val="28"/>
        </w:rPr>
        <w:t xml:space="preserve"> № 131-ФЗ «Об общих принципах организации местного самоуправления </w:t>
      </w:r>
      <w:r w:rsidR="00984CA2" w:rsidRPr="000F50E1">
        <w:rPr>
          <w:rFonts w:ascii="Liberation Serif" w:hAnsi="Liberation Serif"/>
          <w:sz w:val="28"/>
          <w:szCs w:val="28"/>
        </w:rPr>
        <w:t xml:space="preserve">                   </w:t>
      </w:r>
      <w:r w:rsidRPr="000F50E1">
        <w:rPr>
          <w:rFonts w:ascii="Liberation Serif" w:hAnsi="Liberation Serif"/>
          <w:sz w:val="28"/>
          <w:szCs w:val="28"/>
        </w:rPr>
        <w:t>в Российской Федерации», от 06 марта 2006 года № 35-ФЗ «О противодействии терроризму», постановлением Правител</w:t>
      </w:r>
      <w:r w:rsidR="0033425B" w:rsidRPr="000F50E1">
        <w:rPr>
          <w:rFonts w:ascii="Liberation Serif" w:hAnsi="Liberation Serif"/>
          <w:sz w:val="28"/>
          <w:szCs w:val="28"/>
        </w:rPr>
        <w:t>ьства Российской Федерации</w:t>
      </w:r>
      <w:r w:rsidR="002D4057" w:rsidRPr="000F50E1">
        <w:rPr>
          <w:rFonts w:ascii="Liberation Serif" w:hAnsi="Liberation Serif"/>
          <w:sz w:val="28"/>
          <w:szCs w:val="28"/>
        </w:rPr>
        <w:t xml:space="preserve">                </w:t>
      </w:r>
      <w:r w:rsidR="0033425B" w:rsidRPr="000F50E1">
        <w:rPr>
          <w:rFonts w:ascii="Liberation Serif" w:hAnsi="Liberation Serif"/>
          <w:sz w:val="28"/>
          <w:szCs w:val="28"/>
        </w:rPr>
        <w:t xml:space="preserve"> от 25</w:t>
      </w:r>
      <w:r w:rsidRPr="000F50E1">
        <w:rPr>
          <w:rFonts w:ascii="Liberation Serif" w:hAnsi="Liberation Serif"/>
          <w:sz w:val="28"/>
          <w:szCs w:val="28"/>
        </w:rPr>
        <w:t xml:space="preserve">.03.2015 </w:t>
      </w:r>
      <w:r w:rsidR="001406BB" w:rsidRPr="000F50E1">
        <w:rPr>
          <w:rFonts w:ascii="Liberation Serif" w:hAnsi="Liberation Serif"/>
          <w:sz w:val="28"/>
          <w:szCs w:val="28"/>
        </w:rPr>
        <w:t>№ 272</w:t>
      </w:r>
      <w:r w:rsidRPr="000F50E1">
        <w:rPr>
          <w:rFonts w:ascii="Liberation Serif" w:hAnsi="Liberation Serif"/>
          <w:sz w:val="28"/>
          <w:szCs w:val="28"/>
        </w:rPr>
        <w:t xml:space="preserve">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</w:t>
      </w:r>
      <w:proofErr w:type="gramEnd"/>
      <w:r w:rsidRPr="000F50E1">
        <w:rPr>
          <w:rFonts w:ascii="Liberation Serif" w:hAnsi="Liberation Serif"/>
          <w:sz w:val="28"/>
          <w:szCs w:val="28"/>
        </w:rPr>
        <w:t xml:space="preserve"> безопасности таких мест и объектов (территорий)»</w:t>
      </w:r>
      <w:r w:rsidR="002D4057" w:rsidRPr="000F50E1">
        <w:rPr>
          <w:rFonts w:ascii="Liberation Serif" w:hAnsi="Liberation Serif"/>
          <w:sz w:val="28"/>
          <w:szCs w:val="28"/>
        </w:rPr>
        <w:t>,</w:t>
      </w:r>
      <w:r w:rsidRPr="000F50E1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AF3E20" w:rsidRPr="000F50E1" w:rsidRDefault="0094331A" w:rsidP="00AF3E20">
      <w:pPr>
        <w:pStyle w:val="ab"/>
        <w:spacing w:before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0F50E1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0F04BF" w:rsidRPr="000F50E1" w:rsidRDefault="00AF3E20" w:rsidP="000F04BF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0F50E1">
        <w:rPr>
          <w:rFonts w:ascii="Liberation Serif" w:hAnsi="Liberation Serif"/>
          <w:sz w:val="28"/>
          <w:szCs w:val="28"/>
        </w:rPr>
        <w:t xml:space="preserve">1. </w:t>
      </w:r>
      <w:r w:rsidR="000F04BF" w:rsidRPr="000F50E1">
        <w:rPr>
          <w:rFonts w:ascii="Liberation Serif" w:hAnsi="Liberation Serif"/>
          <w:sz w:val="28"/>
          <w:szCs w:val="28"/>
        </w:rPr>
        <w:t xml:space="preserve">Внести изменения в </w:t>
      </w:r>
      <w:hyperlink r:id="rId10" w:history="1">
        <w:r w:rsidR="000F04BF" w:rsidRPr="000F50E1">
          <w:rPr>
            <w:rFonts w:ascii="Liberation Serif" w:hAnsi="Liberation Serif"/>
            <w:sz w:val="28"/>
            <w:szCs w:val="28"/>
          </w:rPr>
          <w:t>Состав</w:t>
        </w:r>
      </w:hyperlink>
      <w:r w:rsidR="000F04BF" w:rsidRPr="000F50E1">
        <w:rPr>
          <w:rFonts w:ascii="Liberation Serif" w:hAnsi="Liberation Serif"/>
          <w:sz w:val="28"/>
          <w:szCs w:val="28"/>
        </w:rPr>
        <w:t xml:space="preserve"> межведомственной комиссии </w:t>
      </w:r>
      <w:r w:rsidR="00984CA2" w:rsidRPr="000F50E1">
        <w:rPr>
          <w:rFonts w:ascii="Liberation Serif" w:hAnsi="Liberation Serif"/>
          <w:sz w:val="28"/>
          <w:szCs w:val="28"/>
        </w:rPr>
        <w:t xml:space="preserve">                                 </w:t>
      </w:r>
      <w:r w:rsidR="000F04BF" w:rsidRPr="000F50E1">
        <w:rPr>
          <w:rFonts w:ascii="Liberation Serif" w:hAnsi="Liberation Serif"/>
          <w:sz w:val="28"/>
          <w:szCs w:val="28"/>
        </w:rPr>
        <w:t xml:space="preserve">по обследованию мест массового пребывания людей на территории Каменск-Уральского городского округа, утвержденный </w:t>
      </w:r>
      <w:r w:rsidR="0025230D" w:rsidRPr="003F23C3">
        <w:rPr>
          <w:rFonts w:ascii="Liberation Serif" w:hAnsi="Liberation Serif"/>
          <w:sz w:val="28"/>
          <w:szCs w:val="28"/>
        </w:rPr>
        <w:t>п</w:t>
      </w:r>
      <w:r w:rsidR="000F04BF" w:rsidRPr="000F50E1">
        <w:rPr>
          <w:rFonts w:ascii="Liberation Serif" w:hAnsi="Liberation Serif"/>
          <w:sz w:val="28"/>
          <w:szCs w:val="28"/>
        </w:rPr>
        <w:t>остановлением</w:t>
      </w:r>
      <w:r w:rsidR="001673A9" w:rsidRPr="000F50E1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от 29.07.2015 № 1070 (в редакции постановлений Администрации Каменск-Уральского городского округа от 10.02.2022 № 76, </w:t>
      </w:r>
      <w:r w:rsidR="00984CA2" w:rsidRPr="000F50E1">
        <w:rPr>
          <w:rFonts w:ascii="Liberation Serif" w:hAnsi="Liberation Serif"/>
          <w:sz w:val="28"/>
          <w:szCs w:val="28"/>
        </w:rPr>
        <w:t xml:space="preserve">                 </w:t>
      </w:r>
      <w:r w:rsidR="001673A9" w:rsidRPr="000F50E1">
        <w:rPr>
          <w:rFonts w:ascii="Liberation Serif" w:hAnsi="Liberation Serif"/>
          <w:sz w:val="28"/>
          <w:szCs w:val="28"/>
        </w:rPr>
        <w:t xml:space="preserve">от 02.02.2023 № 61, от 07.03.2023 № 133, от 15.03.2023 № 156, </w:t>
      </w:r>
      <w:proofErr w:type="gramStart"/>
      <w:r w:rsidR="001673A9" w:rsidRPr="000F50E1">
        <w:rPr>
          <w:rFonts w:ascii="Liberation Serif" w:hAnsi="Liberation Serif"/>
          <w:sz w:val="28"/>
          <w:szCs w:val="28"/>
        </w:rPr>
        <w:t>от</w:t>
      </w:r>
      <w:proofErr w:type="gramEnd"/>
      <w:r w:rsidR="001673A9" w:rsidRPr="000F50E1">
        <w:rPr>
          <w:rFonts w:ascii="Liberation Serif" w:hAnsi="Liberation Serif"/>
          <w:sz w:val="28"/>
          <w:szCs w:val="28"/>
        </w:rPr>
        <w:t xml:space="preserve"> 14.09.2023 </w:t>
      </w:r>
      <w:r w:rsidR="00984CA2" w:rsidRPr="000F50E1">
        <w:rPr>
          <w:rFonts w:ascii="Liberation Serif" w:hAnsi="Liberation Serif"/>
          <w:sz w:val="28"/>
          <w:szCs w:val="28"/>
        </w:rPr>
        <w:t xml:space="preserve">              </w:t>
      </w:r>
      <w:r w:rsidR="001673A9" w:rsidRPr="000F50E1">
        <w:rPr>
          <w:rFonts w:ascii="Liberation Serif" w:hAnsi="Liberation Serif"/>
          <w:sz w:val="28"/>
          <w:szCs w:val="28"/>
        </w:rPr>
        <w:t>№ 581),</w:t>
      </w:r>
      <w:r w:rsidR="000F04BF" w:rsidRPr="000F50E1">
        <w:rPr>
          <w:rFonts w:ascii="Liberation Serif" w:hAnsi="Liberation Serif"/>
          <w:sz w:val="28"/>
          <w:szCs w:val="28"/>
        </w:rPr>
        <w:t xml:space="preserve"> изложив его в новой редакции согласно Приложению к настоящему постановлению.</w:t>
      </w:r>
    </w:p>
    <w:p w:rsidR="0094331A" w:rsidRPr="000F50E1" w:rsidRDefault="009B25BA" w:rsidP="001673A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0F50E1">
        <w:rPr>
          <w:rFonts w:ascii="Liberation Serif" w:hAnsi="Liberation Serif"/>
          <w:sz w:val="28"/>
          <w:szCs w:val="28"/>
        </w:rPr>
        <w:t>2.</w:t>
      </w:r>
      <w:r w:rsidR="001673A9" w:rsidRPr="000F50E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94331A" w:rsidRPr="000F50E1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94331A" w:rsidRPr="000F50E1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94331A" w:rsidRPr="000F50E1" w:rsidRDefault="001673A9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  <w:r w:rsidRPr="000F50E1">
        <w:rPr>
          <w:rFonts w:ascii="Liberation Serif" w:hAnsi="Liberation Serif"/>
          <w:sz w:val="28"/>
          <w:szCs w:val="28"/>
        </w:rPr>
        <w:t>3</w:t>
      </w:r>
      <w:r w:rsidR="00AB0C2E" w:rsidRPr="000F50E1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0F50E1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94331A" w:rsidRPr="000F50E1">
        <w:rPr>
          <w:rFonts w:ascii="Liberation Serif" w:hAnsi="Liberation Serif"/>
          <w:sz w:val="28"/>
          <w:szCs w:val="28"/>
        </w:rPr>
        <w:t xml:space="preserve"> выполнением постановления возложить на руководителя аппарата Администрации городского округа </w:t>
      </w:r>
      <w:proofErr w:type="spellStart"/>
      <w:r w:rsidR="0094331A" w:rsidRPr="000F50E1">
        <w:rPr>
          <w:rFonts w:ascii="Liberation Serif" w:hAnsi="Liberation Serif"/>
          <w:sz w:val="28"/>
          <w:szCs w:val="28"/>
        </w:rPr>
        <w:t>Ялунина</w:t>
      </w:r>
      <w:proofErr w:type="spellEnd"/>
      <w:r w:rsidR="0094331A" w:rsidRPr="000F50E1">
        <w:rPr>
          <w:rFonts w:ascii="Liberation Serif" w:hAnsi="Liberation Serif"/>
          <w:sz w:val="28"/>
          <w:szCs w:val="28"/>
        </w:rPr>
        <w:t xml:space="preserve"> А.В.</w:t>
      </w:r>
    </w:p>
    <w:p w:rsidR="0094331A" w:rsidRPr="000F50E1" w:rsidRDefault="0094331A" w:rsidP="00AB0C2E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560F0F" w:rsidRPr="000F50E1" w:rsidRDefault="00560F0F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</w:p>
    <w:p w:rsidR="0094331A" w:rsidRPr="000F50E1" w:rsidRDefault="001673A9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 w:rsidRPr="000F50E1">
        <w:rPr>
          <w:rFonts w:ascii="Liberation Serif" w:hAnsi="Liberation Serif"/>
          <w:sz w:val="28"/>
          <w:szCs w:val="28"/>
        </w:rPr>
        <w:t>Глава</w:t>
      </w:r>
      <w:r w:rsidR="0094331A" w:rsidRPr="000F50E1">
        <w:rPr>
          <w:rFonts w:ascii="Liberation Serif" w:hAnsi="Liberation Serif"/>
          <w:sz w:val="28"/>
          <w:szCs w:val="28"/>
        </w:rPr>
        <w:t xml:space="preserve"> </w:t>
      </w:r>
      <w:r w:rsidR="0094331A" w:rsidRPr="000F50E1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0F50E1">
        <w:rPr>
          <w:rFonts w:ascii="Liberation Serif" w:hAnsi="Liberation Serif"/>
          <w:sz w:val="28"/>
          <w:szCs w:val="28"/>
        </w:rPr>
        <w:tab/>
      </w:r>
      <w:r w:rsidR="00B946E2" w:rsidRPr="000F50E1">
        <w:rPr>
          <w:rFonts w:ascii="Liberation Serif" w:hAnsi="Liberation Serif"/>
          <w:sz w:val="28"/>
          <w:szCs w:val="28"/>
        </w:rPr>
        <w:tab/>
      </w:r>
      <w:r w:rsidR="00B946E2" w:rsidRPr="000F50E1">
        <w:rPr>
          <w:rFonts w:ascii="Liberation Serif" w:hAnsi="Liberation Serif"/>
          <w:sz w:val="28"/>
          <w:szCs w:val="28"/>
        </w:rPr>
        <w:tab/>
      </w:r>
      <w:r w:rsidR="00B946E2" w:rsidRPr="000F50E1">
        <w:rPr>
          <w:rFonts w:ascii="Liberation Serif" w:hAnsi="Liberation Serif"/>
          <w:sz w:val="28"/>
          <w:szCs w:val="28"/>
        </w:rPr>
        <w:tab/>
        <w:t xml:space="preserve"> </w:t>
      </w:r>
      <w:r w:rsidRPr="000F50E1">
        <w:rPr>
          <w:rFonts w:ascii="Liberation Serif" w:hAnsi="Liberation Serif"/>
          <w:sz w:val="28"/>
          <w:szCs w:val="28"/>
        </w:rPr>
        <w:t xml:space="preserve">      </w:t>
      </w:r>
      <w:r w:rsidR="00B946E2" w:rsidRPr="000F50E1">
        <w:rPr>
          <w:rFonts w:ascii="Liberation Serif" w:hAnsi="Liberation Serif"/>
          <w:sz w:val="28"/>
          <w:szCs w:val="28"/>
        </w:rPr>
        <w:t xml:space="preserve"> </w:t>
      </w:r>
      <w:r w:rsidRPr="000F50E1">
        <w:rPr>
          <w:rFonts w:ascii="Liberation Serif" w:hAnsi="Liberation Serif"/>
          <w:sz w:val="28"/>
          <w:szCs w:val="28"/>
        </w:rPr>
        <w:t>А.А. Герасимов</w:t>
      </w:r>
    </w:p>
    <w:p w:rsidR="00D0680D" w:rsidRPr="005E40FD" w:rsidRDefault="0094331A" w:rsidP="00100AB0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> </w:t>
      </w: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DC15EB" w:rsidRPr="005E40FD" w:rsidRDefault="00DC15EB" w:rsidP="00DC15EB">
      <w:pPr>
        <w:pStyle w:val="ab"/>
        <w:tabs>
          <w:tab w:val="num" w:pos="1134"/>
        </w:tabs>
        <w:spacing w:before="0"/>
        <w:ind w:firstLine="567"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DC15EB" w:rsidRPr="005E40FD" w:rsidRDefault="00DC15EB" w:rsidP="00DC15EB">
      <w:pPr>
        <w:pStyle w:val="ab"/>
        <w:tabs>
          <w:tab w:val="num" w:pos="1134"/>
        </w:tabs>
        <w:spacing w:before="0"/>
        <w:ind w:firstLine="567"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984CA2" w:rsidRPr="009F1115" w:rsidRDefault="00984CA2" w:rsidP="00984CA2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984CA2" w:rsidRPr="009F1115" w:rsidRDefault="00984CA2" w:rsidP="00984CA2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984CA2" w:rsidRPr="009F1115" w:rsidRDefault="00984CA2" w:rsidP="00984CA2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984CA2" w:rsidRPr="009F1115" w:rsidRDefault="00984CA2" w:rsidP="00984CA2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t xml:space="preserve">от </w:t>
      </w:r>
      <w:r w:rsidR="001303E5">
        <w:rPr>
          <w:rFonts w:ascii="Liberation Serif" w:hAnsi="Liberation Serif"/>
          <w:sz w:val="28"/>
          <w:szCs w:val="28"/>
        </w:rPr>
        <w:t>28.12.2023</w:t>
      </w:r>
      <w:r w:rsidRPr="009F1115">
        <w:rPr>
          <w:rFonts w:ascii="Liberation Serif" w:hAnsi="Liberation Serif"/>
          <w:sz w:val="28"/>
          <w:szCs w:val="28"/>
        </w:rPr>
        <w:t xml:space="preserve"> № </w:t>
      </w:r>
      <w:r w:rsidR="001303E5">
        <w:rPr>
          <w:rFonts w:ascii="Liberation Serif" w:hAnsi="Liberation Serif"/>
          <w:sz w:val="28"/>
          <w:szCs w:val="28"/>
        </w:rPr>
        <w:t>869</w:t>
      </w:r>
    </w:p>
    <w:p w:rsidR="00984CA2" w:rsidRPr="00B3510D" w:rsidRDefault="00984CA2" w:rsidP="00984CA2">
      <w:pPr>
        <w:ind w:left="1440" w:firstLine="720"/>
        <w:jc w:val="right"/>
        <w:rPr>
          <w:rFonts w:ascii="Liberation Serif" w:hAnsi="Liberation Serif"/>
          <w:sz w:val="28"/>
          <w:szCs w:val="28"/>
        </w:rPr>
      </w:pPr>
    </w:p>
    <w:p w:rsidR="00984CA2" w:rsidRPr="00B3510D" w:rsidRDefault="00984CA2" w:rsidP="00984CA2">
      <w:pPr>
        <w:jc w:val="center"/>
        <w:rPr>
          <w:rFonts w:ascii="Liberation Serif" w:hAnsi="Liberation Serif"/>
          <w:sz w:val="28"/>
          <w:szCs w:val="28"/>
        </w:rPr>
      </w:pPr>
      <w:r w:rsidRPr="00B3510D">
        <w:rPr>
          <w:rFonts w:ascii="Liberation Serif" w:hAnsi="Liberation Serif"/>
          <w:sz w:val="28"/>
          <w:szCs w:val="28"/>
        </w:rPr>
        <w:t xml:space="preserve">Состав межведомственной комиссии </w:t>
      </w:r>
    </w:p>
    <w:p w:rsidR="00984CA2" w:rsidRPr="00B3510D" w:rsidRDefault="00984CA2" w:rsidP="00984CA2">
      <w:pPr>
        <w:jc w:val="center"/>
        <w:rPr>
          <w:rFonts w:ascii="Liberation Serif" w:hAnsi="Liberation Serif"/>
          <w:sz w:val="28"/>
          <w:szCs w:val="28"/>
        </w:rPr>
      </w:pPr>
      <w:r w:rsidRPr="00B3510D">
        <w:rPr>
          <w:rFonts w:ascii="Liberation Serif" w:hAnsi="Liberation Serif"/>
          <w:sz w:val="28"/>
          <w:szCs w:val="28"/>
        </w:rPr>
        <w:t xml:space="preserve">по обследованию мест массового пребывания людей на территории </w:t>
      </w:r>
    </w:p>
    <w:p w:rsidR="00984CA2" w:rsidRPr="00B3510D" w:rsidRDefault="00984CA2" w:rsidP="00984CA2">
      <w:pPr>
        <w:jc w:val="center"/>
        <w:rPr>
          <w:rFonts w:ascii="Liberation Serif" w:hAnsi="Liberation Serif"/>
          <w:sz w:val="28"/>
          <w:szCs w:val="28"/>
        </w:rPr>
      </w:pPr>
      <w:r w:rsidRPr="00B3510D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984CA2" w:rsidRPr="00B3510D" w:rsidRDefault="00984CA2" w:rsidP="00984CA2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ook w:val="04A0"/>
      </w:tblPr>
      <w:tblGrid>
        <w:gridCol w:w="4255"/>
        <w:gridCol w:w="5599"/>
      </w:tblGrid>
      <w:tr w:rsidR="00984CA2" w:rsidRPr="00B3510D" w:rsidTr="00943281">
        <w:trPr>
          <w:trHeight w:val="810"/>
        </w:trPr>
        <w:tc>
          <w:tcPr>
            <w:tcW w:w="4255" w:type="dxa"/>
            <w:hideMark/>
          </w:tcPr>
          <w:p w:rsidR="00984CA2" w:rsidRPr="00B3510D" w:rsidRDefault="00984CA2" w:rsidP="00943281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Алексей Владимирович </w:t>
            </w:r>
          </w:p>
        </w:tc>
        <w:tc>
          <w:tcPr>
            <w:tcW w:w="5599" w:type="dxa"/>
          </w:tcPr>
          <w:p w:rsidR="00984CA2" w:rsidRPr="00B3510D" w:rsidRDefault="00984CA2" w:rsidP="0094328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3510D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округа, председатель комиссии</w:t>
            </w:r>
          </w:p>
          <w:p w:rsidR="00984CA2" w:rsidRPr="00B3510D" w:rsidRDefault="00984CA2" w:rsidP="0094328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84CA2" w:rsidRPr="00B3510D" w:rsidTr="00943281">
        <w:trPr>
          <w:trHeight w:val="780"/>
        </w:trPr>
        <w:tc>
          <w:tcPr>
            <w:tcW w:w="4255" w:type="dxa"/>
            <w:hideMark/>
          </w:tcPr>
          <w:p w:rsidR="00984CA2" w:rsidRPr="00B3510D" w:rsidRDefault="00984CA2" w:rsidP="00943281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Подолина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5599" w:type="dxa"/>
            <w:hideMark/>
          </w:tcPr>
          <w:p w:rsidR="00984CA2" w:rsidRPr="00B3510D" w:rsidRDefault="00984CA2" w:rsidP="00943281">
            <w:pPr>
              <w:rPr>
                <w:rFonts w:ascii="Liberation Serif" w:hAnsi="Liberation Serif"/>
                <w:sz w:val="28"/>
                <w:szCs w:val="28"/>
              </w:rPr>
            </w:pPr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</w:t>
            </w:r>
          </w:p>
          <w:p w:rsidR="00984CA2" w:rsidRPr="00B3510D" w:rsidRDefault="00984CA2" w:rsidP="0094328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по взаимодействию с административными органами Администрации Каменск-Уральского городского округа, секретарь  комиссии     </w:t>
            </w:r>
          </w:p>
        </w:tc>
      </w:tr>
      <w:tr w:rsidR="00984CA2" w:rsidRPr="00B3510D" w:rsidTr="00943281">
        <w:trPr>
          <w:trHeight w:val="1560"/>
        </w:trPr>
        <w:tc>
          <w:tcPr>
            <w:tcW w:w="4255" w:type="dxa"/>
          </w:tcPr>
          <w:p w:rsidR="00984CA2" w:rsidRPr="00B3510D" w:rsidRDefault="00984CA2" w:rsidP="0094328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984CA2" w:rsidRPr="00B3510D" w:rsidRDefault="00984CA2" w:rsidP="00943281">
            <w:pPr>
              <w:jc w:val="both"/>
              <w:rPr>
                <w:rFonts w:ascii="Liberation Serif" w:hAnsi="Liberation Serif"/>
                <w:sz w:val="28"/>
                <w:szCs w:val="28"/>
                <w:u w:val="single"/>
              </w:rPr>
            </w:pPr>
            <w:r w:rsidRPr="00B3510D">
              <w:rPr>
                <w:rFonts w:ascii="Liberation Serif" w:hAnsi="Liberation Serif"/>
                <w:sz w:val="28"/>
                <w:szCs w:val="28"/>
                <w:u w:val="single"/>
              </w:rPr>
              <w:t>Члены комиссии:</w:t>
            </w:r>
          </w:p>
          <w:p w:rsidR="00984CA2" w:rsidRPr="00B3510D" w:rsidRDefault="00984CA2" w:rsidP="00943281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Аверинский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Василий Валерьевич </w:t>
            </w:r>
          </w:p>
          <w:p w:rsidR="00984CA2" w:rsidRPr="00B3510D" w:rsidRDefault="00984CA2" w:rsidP="00943281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84CA2" w:rsidRPr="00B3510D" w:rsidRDefault="00984CA2" w:rsidP="00943281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84CA2" w:rsidRPr="00B3510D" w:rsidRDefault="00984CA2" w:rsidP="0094328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984CA2" w:rsidRPr="00B3510D" w:rsidRDefault="00984CA2" w:rsidP="0094328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984CA2" w:rsidRPr="00B3510D" w:rsidRDefault="00984CA2" w:rsidP="0094328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984CA2" w:rsidRPr="00B3510D" w:rsidRDefault="00984CA2" w:rsidP="0094328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3510D">
              <w:rPr>
                <w:rFonts w:ascii="Liberation Serif" w:hAnsi="Liberation Serif"/>
                <w:sz w:val="28"/>
                <w:szCs w:val="28"/>
              </w:rPr>
              <w:t>- начальник Отдела надзорной деятельности Каменска-Уральского, Каменского городского округа Главного управления МЧС России по Свердловской области        (по согласованию)</w:t>
            </w:r>
          </w:p>
          <w:p w:rsidR="00984CA2" w:rsidRPr="00B3510D" w:rsidRDefault="00984CA2" w:rsidP="0094328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84CA2" w:rsidRPr="00B3510D" w:rsidTr="00943281">
        <w:trPr>
          <w:trHeight w:val="1020"/>
        </w:trPr>
        <w:tc>
          <w:tcPr>
            <w:tcW w:w="4255" w:type="dxa"/>
          </w:tcPr>
          <w:p w:rsidR="00984CA2" w:rsidRPr="00B3510D" w:rsidRDefault="00984CA2" w:rsidP="00943281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Адайбеков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Дмитрий Валерьевич</w:t>
            </w:r>
          </w:p>
          <w:p w:rsidR="00984CA2" w:rsidRPr="00B3510D" w:rsidRDefault="00984CA2" w:rsidP="0094328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984CA2" w:rsidRPr="00B3510D" w:rsidRDefault="00984CA2" w:rsidP="0094328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3510D">
              <w:rPr>
                <w:rFonts w:ascii="Liberation Serif" w:hAnsi="Liberation Serif"/>
                <w:sz w:val="28"/>
                <w:szCs w:val="28"/>
              </w:rPr>
              <w:t>- начальник Каменск-Уральского ОВО – филиала ФГКУ «УВО ВНГ России по Свердловской области» (по согласованию)</w:t>
            </w:r>
          </w:p>
          <w:p w:rsidR="00984CA2" w:rsidRPr="00B3510D" w:rsidRDefault="00984CA2" w:rsidP="00943281">
            <w:pPr>
              <w:ind w:left="35" w:hanging="3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84CA2" w:rsidRPr="00B3510D" w:rsidTr="00943281">
        <w:trPr>
          <w:trHeight w:val="1020"/>
        </w:trPr>
        <w:tc>
          <w:tcPr>
            <w:tcW w:w="4255" w:type="dxa"/>
          </w:tcPr>
          <w:p w:rsidR="00984CA2" w:rsidRPr="00B3510D" w:rsidRDefault="00984CA2" w:rsidP="00943281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Барбицкий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Яков Юрьевич</w:t>
            </w:r>
          </w:p>
        </w:tc>
        <w:tc>
          <w:tcPr>
            <w:tcW w:w="5599" w:type="dxa"/>
          </w:tcPr>
          <w:p w:rsidR="00984CA2" w:rsidRPr="00B3510D" w:rsidRDefault="00984CA2" w:rsidP="0094328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- директор муниципального казенного учреждения  «Управление городского хозяйства» </w:t>
            </w:r>
            <w:r w:rsidR="00E17364">
              <w:rPr>
                <w:rFonts w:ascii="Liberation Serif" w:hAnsi="Liberation Serif"/>
                <w:sz w:val="28"/>
                <w:szCs w:val="28"/>
              </w:rPr>
              <w:t xml:space="preserve">(в случае обследования мест массового </w:t>
            </w:r>
            <w:r w:rsidR="00E17364" w:rsidRPr="003F23C3">
              <w:rPr>
                <w:rFonts w:ascii="Liberation Serif" w:hAnsi="Liberation Serif"/>
                <w:sz w:val="28"/>
                <w:szCs w:val="28"/>
              </w:rPr>
              <w:t xml:space="preserve">пребывания </w:t>
            </w:r>
            <w:r w:rsidR="0025230D" w:rsidRPr="003F23C3">
              <w:rPr>
                <w:rFonts w:ascii="Liberation Serif" w:hAnsi="Liberation Serif"/>
                <w:sz w:val="28"/>
                <w:szCs w:val="28"/>
              </w:rPr>
              <w:t xml:space="preserve">людей </w:t>
            </w:r>
            <w:r w:rsidR="00E17364" w:rsidRPr="003F23C3">
              <w:rPr>
                <w:rFonts w:ascii="Liberation Serif" w:hAnsi="Liberation Serif"/>
                <w:sz w:val="28"/>
                <w:szCs w:val="28"/>
              </w:rPr>
              <w:t xml:space="preserve">- площадь Ленинского Комсомола, </w:t>
            </w:r>
            <w:r w:rsidR="0025230D" w:rsidRPr="003F23C3">
              <w:rPr>
                <w:rFonts w:ascii="Liberation Serif" w:hAnsi="Liberation Serif"/>
                <w:sz w:val="28"/>
                <w:szCs w:val="28"/>
              </w:rPr>
              <w:t>С</w:t>
            </w:r>
            <w:r w:rsidR="00E17364" w:rsidRPr="003F23C3">
              <w:rPr>
                <w:rFonts w:ascii="Liberation Serif" w:hAnsi="Liberation Serif"/>
                <w:sz w:val="28"/>
                <w:szCs w:val="28"/>
              </w:rPr>
              <w:t>оборная площадь</w:t>
            </w:r>
            <w:r w:rsidR="00E17364">
              <w:rPr>
                <w:rFonts w:ascii="Liberation Serif" w:hAnsi="Liberation Serif"/>
                <w:sz w:val="28"/>
                <w:szCs w:val="28"/>
              </w:rPr>
              <w:t>, территория Аллеи Славы, м</w:t>
            </w:r>
            <w:r w:rsidR="00E17364" w:rsidRPr="00354365">
              <w:rPr>
                <w:rFonts w:ascii="Liberation Serif" w:hAnsi="Liberation Serif"/>
                <w:sz w:val="28"/>
                <w:szCs w:val="28"/>
              </w:rPr>
              <w:t>емориальный комплекс «Каменцам, погибшим в годы Великой Отечественной войны в 1941-1945 гг.»</w:t>
            </w:r>
            <w:r w:rsidR="00E17364">
              <w:rPr>
                <w:rFonts w:ascii="Liberation Serif" w:hAnsi="Liberation Serif"/>
                <w:sz w:val="28"/>
                <w:szCs w:val="28"/>
              </w:rPr>
              <w:t>, м</w:t>
            </w:r>
            <w:r w:rsidR="00E17364" w:rsidRPr="00354365">
              <w:rPr>
                <w:rFonts w:ascii="Liberation Serif" w:hAnsi="Liberation Serif"/>
                <w:sz w:val="28"/>
                <w:szCs w:val="28"/>
              </w:rPr>
              <w:t>емориал погибшим воинам (рабочим Каменск-Уральского завода по обработке цветных металлов)</w:t>
            </w:r>
            <w:r w:rsidR="00E17364">
              <w:rPr>
                <w:rFonts w:ascii="Liberation Serif" w:hAnsi="Liberation Serif"/>
                <w:sz w:val="28"/>
                <w:szCs w:val="28"/>
              </w:rPr>
              <w:t>, м</w:t>
            </w:r>
            <w:r w:rsidR="00E17364" w:rsidRPr="00354365">
              <w:rPr>
                <w:rFonts w:ascii="Liberation Serif" w:hAnsi="Liberation Serif"/>
                <w:sz w:val="28"/>
                <w:szCs w:val="28"/>
              </w:rPr>
              <w:t>емориал памяти жителей деревни Волково, погибших на фронтах Великой Отечественной войны</w:t>
            </w:r>
            <w:r w:rsidR="00E17364">
              <w:rPr>
                <w:rFonts w:ascii="Liberation Serif" w:hAnsi="Liberation Serif"/>
                <w:sz w:val="28"/>
                <w:szCs w:val="28"/>
              </w:rPr>
              <w:t>)</w:t>
            </w:r>
            <w:proofErr w:type="gramEnd"/>
          </w:p>
          <w:p w:rsidR="00984CA2" w:rsidRPr="00B3510D" w:rsidRDefault="00984CA2" w:rsidP="0094328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17364" w:rsidRPr="00B3510D" w:rsidTr="00943281">
        <w:trPr>
          <w:trHeight w:val="1020"/>
        </w:trPr>
        <w:tc>
          <w:tcPr>
            <w:tcW w:w="4255" w:type="dxa"/>
          </w:tcPr>
          <w:p w:rsidR="00E17364" w:rsidRDefault="00E17364" w:rsidP="00943281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Гиматов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Павел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Гансович</w:t>
            </w:r>
            <w:proofErr w:type="spellEnd"/>
          </w:p>
          <w:p w:rsidR="00E17364" w:rsidRPr="00B3510D" w:rsidRDefault="00E17364" w:rsidP="0094328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E17364" w:rsidRPr="00B3510D" w:rsidRDefault="00E17364" w:rsidP="0025230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органа местного самоуправления «Управление по физической культуре и спорту Каменск-Уральского городского округа» (в случае обследования места массового пребывания людей - г</w:t>
            </w:r>
            <w:r w:rsidRPr="00B3510D">
              <w:rPr>
                <w:rFonts w:ascii="Liberation Serif" w:hAnsi="Liberation Serif"/>
                <w:sz w:val="28"/>
                <w:szCs w:val="28"/>
              </w:rPr>
              <w:t>ородской парк «Космос»</w:t>
            </w:r>
            <w:r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</w:tr>
      <w:tr w:rsidR="00984CA2" w:rsidRPr="00B3510D" w:rsidTr="00943281">
        <w:trPr>
          <w:trHeight w:val="1020"/>
        </w:trPr>
        <w:tc>
          <w:tcPr>
            <w:tcW w:w="4255" w:type="dxa"/>
          </w:tcPr>
          <w:p w:rsidR="0025230D" w:rsidRDefault="0025230D" w:rsidP="00984CA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84CA2" w:rsidRDefault="00984CA2" w:rsidP="00984CA2">
            <w:pPr>
              <w:rPr>
                <w:rFonts w:ascii="Liberation Serif" w:hAnsi="Liberation Serif"/>
                <w:sz w:val="28"/>
                <w:szCs w:val="28"/>
              </w:rPr>
            </w:pPr>
            <w:r w:rsidRPr="00B3510D">
              <w:rPr>
                <w:rFonts w:ascii="Liberation Serif" w:hAnsi="Liberation Serif"/>
                <w:sz w:val="28"/>
                <w:szCs w:val="28"/>
              </w:rPr>
              <w:t>Исаев Антон Сергеевич</w:t>
            </w:r>
          </w:p>
          <w:p w:rsidR="00984CA2" w:rsidRPr="00B3510D" w:rsidRDefault="00984CA2" w:rsidP="0094328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25230D" w:rsidRDefault="0025230D" w:rsidP="00C1261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984CA2" w:rsidRDefault="00984CA2" w:rsidP="00C1261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- начальник  отдела в </w:t>
            </w:r>
            <w:proofErr w:type="gramStart"/>
            <w:r w:rsidRPr="00B3510D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Pr="00B3510D">
              <w:rPr>
                <w:rFonts w:ascii="Liberation Serif" w:hAnsi="Liberation Serif"/>
                <w:sz w:val="28"/>
                <w:szCs w:val="28"/>
              </w:rPr>
              <w:t>. Каменске-Уральском УФСБ России по Свердловской области  (по согласованию)</w:t>
            </w:r>
          </w:p>
          <w:p w:rsidR="00984CA2" w:rsidRPr="00B3510D" w:rsidRDefault="00984CA2" w:rsidP="00C1261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84CA2" w:rsidRPr="00B3510D" w:rsidTr="00943281">
        <w:trPr>
          <w:trHeight w:val="1020"/>
        </w:trPr>
        <w:tc>
          <w:tcPr>
            <w:tcW w:w="4255" w:type="dxa"/>
          </w:tcPr>
          <w:p w:rsidR="00984CA2" w:rsidRPr="00F65B5E" w:rsidRDefault="00984CA2" w:rsidP="00984C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Карелин Алексей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Николаевич </w:t>
            </w:r>
          </w:p>
          <w:p w:rsidR="00984CA2" w:rsidRPr="00B3510D" w:rsidRDefault="00984CA2" w:rsidP="0094328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984CA2" w:rsidRDefault="00984CA2" w:rsidP="00E1736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>-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>заместител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ь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директора по режиму – начальник отдела контроля и режимов АО «</w:t>
            </w:r>
            <w:proofErr w:type="spellStart"/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>Син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арский</w:t>
            </w:r>
            <w:proofErr w:type="spellEnd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трубный завод</w:t>
            </w:r>
            <w:r w:rsidRPr="00F65B5E"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  <w:r w:rsidR="0025230D">
              <w:rPr>
                <w:rFonts w:ascii="Liberation Serif" w:hAnsi="Liberation Serif"/>
                <w:sz w:val="28"/>
                <w:szCs w:val="28"/>
              </w:rPr>
              <w:t xml:space="preserve">                            </w:t>
            </w:r>
            <w:r w:rsidRPr="00F65B5E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E17364">
              <w:rPr>
                <w:rFonts w:ascii="Liberation Serif" w:hAnsi="Liberation Serif"/>
                <w:sz w:val="28"/>
                <w:szCs w:val="28"/>
              </w:rPr>
              <w:t xml:space="preserve"> (в случае обследования мест массового пребывания людей - т</w:t>
            </w:r>
            <w:r w:rsidR="00E17364" w:rsidRPr="00B3510D">
              <w:rPr>
                <w:rFonts w:ascii="Liberation Serif" w:hAnsi="Liberation Serif"/>
                <w:sz w:val="28"/>
                <w:szCs w:val="28"/>
              </w:rPr>
              <w:t>ерритория Новогоднего городка парка культуры и отдыха АО «</w:t>
            </w:r>
            <w:proofErr w:type="spellStart"/>
            <w:r w:rsidR="00E17364" w:rsidRPr="00B3510D">
              <w:rPr>
                <w:rFonts w:ascii="Liberation Serif" w:hAnsi="Liberation Serif"/>
                <w:sz w:val="28"/>
                <w:szCs w:val="28"/>
              </w:rPr>
              <w:t>СинТЗ</w:t>
            </w:r>
            <w:proofErr w:type="spellEnd"/>
            <w:r w:rsidR="00E17364" w:rsidRPr="00B3510D">
              <w:rPr>
                <w:rFonts w:ascii="Liberation Serif" w:hAnsi="Liberation Serif"/>
                <w:sz w:val="28"/>
                <w:szCs w:val="28"/>
              </w:rPr>
              <w:t>»</w:t>
            </w:r>
            <w:r w:rsidR="00E17364">
              <w:rPr>
                <w:rFonts w:ascii="Liberation Serif" w:hAnsi="Liberation Serif"/>
                <w:sz w:val="28"/>
                <w:szCs w:val="28"/>
              </w:rPr>
              <w:t>, м</w:t>
            </w:r>
            <w:r w:rsidR="00E17364" w:rsidRPr="00354365">
              <w:rPr>
                <w:rFonts w:ascii="Liberation Serif" w:hAnsi="Liberation Serif"/>
                <w:sz w:val="28"/>
                <w:szCs w:val="28"/>
              </w:rPr>
              <w:t>емориал  «</w:t>
            </w:r>
            <w:proofErr w:type="spellStart"/>
            <w:r w:rsidR="00E17364" w:rsidRPr="00354365">
              <w:rPr>
                <w:rFonts w:ascii="Liberation Serif" w:hAnsi="Liberation Serif"/>
                <w:sz w:val="28"/>
                <w:szCs w:val="28"/>
              </w:rPr>
              <w:t>Синарским</w:t>
            </w:r>
            <w:proofErr w:type="spellEnd"/>
            <w:r w:rsidR="00E17364" w:rsidRPr="00354365">
              <w:rPr>
                <w:rFonts w:ascii="Liberation Serif" w:hAnsi="Liberation Serif"/>
                <w:sz w:val="28"/>
                <w:szCs w:val="28"/>
              </w:rPr>
              <w:t xml:space="preserve"> трубникам, погибшим на фронтах Великой Отечественной войны»</w:t>
            </w:r>
            <w:r w:rsidR="00E17364">
              <w:rPr>
                <w:rFonts w:ascii="Liberation Serif" w:hAnsi="Liberation Serif"/>
                <w:sz w:val="28"/>
                <w:szCs w:val="28"/>
              </w:rPr>
              <w:t>)</w:t>
            </w:r>
          </w:p>
          <w:p w:rsidR="00E17364" w:rsidRPr="00B3510D" w:rsidRDefault="00E17364" w:rsidP="00E1736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84CA2" w:rsidRPr="00B3510D" w:rsidTr="00943281">
        <w:trPr>
          <w:trHeight w:val="1020"/>
        </w:trPr>
        <w:tc>
          <w:tcPr>
            <w:tcW w:w="4255" w:type="dxa"/>
          </w:tcPr>
          <w:p w:rsidR="00984CA2" w:rsidRPr="00B3510D" w:rsidRDefault="00984CA2" w:rsidP="00984C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Каркавин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Иван Сергеевич</w:t>
            </w:r>
          </w:p>
        </w:tc>
        <w:tc>
          <w:tcPr>
            <w:tcW w:w="5599" w:type="dxa"/>
          </w:tcPr>
          <w:p w:rsidR="00984CA2" w:rsidRPr="00B3510D" w:rsidRDefault="00984CA2" w:rsidP="0094328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врио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начальника МО МВД России «Каменск-Уральский (по согласованию)</w:t>
            </w:r>
          </w:p>
        </w:tc>
      </w:tr>
      <w:tr w:rsidR="00984CA2" w:rsidRPr="00B3510D" w:rsidTr="00943281">
        <w:trPr>
          <w:trHeight w:val="1020"/>
        </w:trPr>
        <w:tc>
          <w:tcPr>
            <w:tcW w:w="4255" w:type="dxa"/>
          </w:tcPr>
          <w:p w:rsidR="00984CA2" w:rsidRPr="00B3510D" w:rsidRDefault="00984CA2" w:rsidP="00984CA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Мальцев Михаил Юрьевич</w:t>
            </w:r>
          </w:p>
        </w:tc>
        <w:tc>
          <w:tcPr>
            <w:tcW w:w="5599" w:type="dxa"/>
          </w:tcPr>
          <w:p w:rsidR="00984CA2" w:rsidRDefault="00984CA2" w:rsidP="00984C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директор м</w:t>
            </w:r>
            <w:r w:rsidRPr="00590220">
              <w:rPr>
                <w:rFonts w:ascii="Liberation Serif" w:hAnsi="Liberation Serif"/>
                <w:sz w:val="28"/>
                <w:szCs w:val="28"/>
              </w:rPr>
              <w:t>униципального автономного учреждения культуры «Дворец культуры «Юность» города Каменска-Уральского»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25230D">
              <w:rPr>
                <w:rFonts w:ascii="Liberation Serif" w:hAnsi="Liberation Serif"/>
                <w:sz w:val="28"/>
                <w:szCs w:val="28"/>
              </w:rPr>
              <w:t xml:space="preserve">           </w:t>
            </w:r>
            <w:r w:rsidR="00E17364">
              <w:rPr>
                <w:rFonts w:ascii="Liberation Serif" w:hAnsi="Liberation Serif"/>
                <w:sz w:val="28"/>
                <w:szCs w:val="28"/>
              </w:rPr>
              <w:t>(в случае обследования места массового пребывания людей – новогодний городок Красногорского района)</w:t>
            </w:r>
          </w:p>
          <w:p w:rsidR="00984CA2" w:rsidRPr="00B3510D" w:rsidRDefault="00984CA2" w:rsidP="00984C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84CA2" w:rsidRPr="00B3510D" w:rsidTr="00943281">
        <w:trPr>
          <w:trHeight w:val="1020"/>
        </w:trPr>
        <w:tc>
          <w:tcPr>
            <w:tcW w:w="4255" w:type="dxa"/>
          </w:tcPr>
          <w:p w:rsidR="00984CA2" w:rsidRPr="00B3510D" w:rsidRDefault="00984CA2" w:rsidP="00984CA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Селиверстов Евгений 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>Александрович</w:t>
            </w:r>
          </w:p>
        </w:tc>
        <w:tc>
          <w:tcPr>
            <w:tcW w:w="5599" w:type="dxa"/>
          </w:tcPr>
          <w:p w:rsidR="00984CA2" w:rsidRPr="00F65B5E" w:rsidRDefault="00984CA2" w:rsidP="00984C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- начальник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штаба ГО и ЧС филиал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а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«РУСАЛ Каменск-Уральский» АО «РУСАЛ УРАЛ»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F65B5E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E17364">
              <w:rPr>
                <w:rFonts w:ascii="Liberation Serif" w:hAnsi="Liberation Serif"/>
                <w:sz w:val="28"/>
                <w:szCs w:val="28"/>
              </w:rPr>
              <w:t xml:space="preserve"> (в случае обследования места массового пребывания людей - м</w:t>
            </w:r>
            <w:r w:rsidR="00E17364" w:rsidRPr="00354365">
              <w:rPr>
                <w:rFonts w:ascii="Liberation Serif" w:hAnsi="Liberation Serif"/>
                <w:sz w:val="28"/>
                <w:szCs w:val="28"/>
              </w:rPr>
              <w:t xml:space="preserve">емориал «Уральским </w:t>
            </w:r>
            <w:proofErr w:type="spellStart"/>
            <w:r w:rsidR="00E17364" w:rsidRPr="00354365">
              <w:rPr>
                <w:rFonts w:ascii="Liberation Serif" w:hAnsi="Liberation Serif"/>
                <w:sz w:val="28"/>
                <w:szCs w:val="28"/>
              </w:rPr>
              <w:t>алюминщикам</w:t>
            </w:r>
            <w:proofErr w:type="spellEnd"/>
            <w:r w:rsidR="00E17364" w:rsidRPr="00354365">
              <w:rPr>
                <w:rFonts w:ascii="Liberation Serif" w:hAnsi="Liberation Serif"/>
                <w:sz w:val="28"/>
                <w:szCs w:val="28"/>
              </w:rPr>
              <w:t>, павшим в боях с немецко-фашистскими захватчиками 1941-1945»</w:t>
            </w:r>
            <w:r w:rsidR="00E17364">
              <w:rPr>
                <w:rFonts w:ascii="Liberation Serif" w:hAnsi="Liberation Serif"/>
                <w:sz w:val="28"/>
                <w:szCs w:val="28"/>
              </w:rPr>
              <w:t>)</w:t>
            </w:r>
          </w:p>
          <w:p w:rsidR="00984CA2" w:rsidRPr="00B3510D" w:rsidRDefault="00984CA2" w:rsidP="00984C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984CA2" w:rsidRPr="00B3510D" w:rsidRDefault="00984CA2" w:rsidP="003F23C3">
      <w:pPr>
        <w:jc w:val="both"/>
        <w:rPr>
          <w:rFonts w:ascii="Liberation Serif" w:hAnsi="Liberation Serif"/>
          <w:sz w:val="28"/>
          <w:szCs w:val="28"/>
        </w:rPr>
      </w:pPr>
    </w:p>
    <w:sectPr w:rsidR="00984CA2" w:rsidRPr="00B3510D" w:rsidSect="00304AC7">
      <w:headerReference w:type="default" r:id="rId11"/>
      <w:pgSz w:w="11906" w:h="16838"/>
      <w:pgMar w:top="1135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6364" w:rsidRDefault="00946364" w:rsidP="00100AB0">
      <w:r>
        <w:separator/>
      </w:r>
    </w:p>
  </w:endnote>
  <w:endnote w:type="continuationSeparator" w:id="1">
    <w:p w:rsidR="00946364" w:rsidRDefault="00946364" w:rsidP="00100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6364" w:rsidRDefault="00946364" w:rsidP="00100AB0">
      <w:r>
        <w:separator/>
      </w:r>
    </w:p>
  </w:footnote>
  <w:footnote w:type="continuationSeparator" w:id="1">
    <w:p w:rsidR="00946364" w:rsidRDefault="00946364" w:rsidP="00100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6BF" w:rsidRDefault="001926BF">
    <w:pPr>
      <w:pStyle w:val="a9"/>
      <w:jc w:val="center"/>
    </w:pPr>
  </w:p>
  <w:p w:rsidR="001926BF" w:rsidRDefault="001926B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B62D96"/>
    <w:multiLevelType w:val="hybridMultilevel"/>
    <w:tmpl w:val="4426D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22F07"/>
    <w:rsid w:val="00036C65"/>
    <w:rsid w:val="000601D3"/>
    <w:rsid w:val="000661CC"/>
    <w:rsid w:val="000B4365"/>
    <w:rsid w:val="000B689F"/>
    <w:rsid w:val="000C3EB0"/>
    <w:rsid w:val="000F04BF"/>
    <w:rsid w:val="000F50E1"/>
    <w:rsid w:val="00100AB0"/>
    <w:rsid w:val="00114833"/>
    <w:rsid w:val="001219F8"/>
    <w:rsid w:val="001303E5"/>
    <w:rsid w:val="00133698"/>
    <w:rsid w:val="001406BB"/>
    <w:rsid w:val="001673A9"/>
    <w:rsid w:val="00171827"/>
    <w:rsid w:val="00176490"/>
    <w:rsid w:val="001926BF"/>
    <w:rsid w:val="001C1F51"/>
    <w:rsid w:val="001D7946"/>
    <w:rsid w:val="001E1048"/>
    <w:rsid w:val="001E42C8"/>
    <w:rsid w:val="00201EF4"/>
    <w:rsid w:val="00210B64"/>
    <w:rsid w:val="0023226A"/>
    <w:rsid w:val="00234738"/>
    <w:rsid w:val="00241AB3"/>
    <w:rsid w:val="0025230D"/>
    <w:rsid w:val="0027100B"/>
    <w:rsid w:val="00290958"/>
    <w:rsid w:val="00294C11"/>
    <w:rsid w:val="002A1D1D"/>
    <w:rsid w:val="002A1F93"/>
    <w:rsid w:val="002D040F"/>
    <w:rsid w:val="002D4057"/>
    <w:rsid w:val="002E11C9"/>
    <w:rsid w:val="002E5AD9"/>
    <w:rsid w:val="002F060B"/>
    <w:rsid w:val="002F1F0A"/>
    <w:rsid w:val="002F70F4"/>
    <w:rsid w:val="00301773"/>
    <w:rsid w:val="00304AC7"/>
    <w:rsid w:val="00311136"/>
    <w:rsid w:val="003156D3"/>
    <w:rsid w:val="0033425B"/>
    <w:rsid w:val="00352B7E"/>
    <w:rsid w:val="00361626"/>
    <w:rsid w:val="00374C89"/>
    <w:rsid w:val="00374E64"/>
    <w:rsid w:val="003E24B6"/>
    <w:rsid w:val="003F23C3"/>
    <w:rsid w:val="003F6459"/>
    <w:rsid w:val="00452A72"/>
    <w:rsid w:val="00466227"/>
    <w:rsid w:val="00486C2E"/>
    <w:rsid w:val="00490B29"/>
    <w:rsid w:val="004A387A"/>
    <w:rsid w:val="004B4D40"/>
    <w:rsid w:val="004C3D72"/>
    <w:rsid w:val="004E6867"/>
    <w:rsid w:val="004F1BF0"/>
    <w:rsid w:val="004F4246"/>
    <w:rsid w:val="005347E8"/>
    <w:rsid w:val="005361B7"/>
    <w:rsid w:val="00536788"/>
    <w:rsid w:val="00560F0F"/>
    <w:rsid w:val="005D2E31"/>
    <w:rsid w:val="005D3ACA"/>
    <w:rsid w:val="005E40FD"/>
    <w:rsid w:val="00605420"/>
    <w:rsid w:val="00625643"/>
    <w:rsid w:val="00631FBF"/>
    <w:rsid w:val="0066161C"/>
    <w:rsid w:val="00663DC2"/>
    <w:rsid w:val="00664FE5"/>
    <w:rsid w:val="006C4DB1"/>
    <w:rsid w:val="006C6C5E"/>
    <w:rsid w:val="006D3C28"/>
    <w:rsid w:val="006D6B13"/>
    <w:rsid w:val="00702165"/>
    <w:rsid w:val="00720985"/>
    <w:rsid w:val="0077711E"/>
    <w:rsid w:val="007A7BFE"/>
    <w:rsid w:val="007B1EB6"/>
    <w:rsid w:val="007B482F"/>
    <w:rsid w:val="007D364D"/>
    <w:rsid w:val="007F79D4"/>
    <w:rsid w:val="00800D93"/>
    <w:rsid w:val="008167CA"/>
    <w:rsid w:val="0083594B"/>
    <w:rsid w:val="00871148"/>
    <w:rsid w:val="00896CBC"/>
    <w:rsid w:val="008C0E41"/>
    <w:rsid w:val="008E4C6C"/>
    <w:rsid w:val="008F3857"/>
    <w:rsid w:val="0094331A"/>
    <w:rsid w:val="00946364"/>
    <w:rsid w:val="00947E72"/>
    <w:rsid w:val="00956960"/>
    <w:rsid w:val="00973CE1"/>
    <w:rsid w:val="00975A1C"/>
    <w:rsid w:val="00984CA2"/>
    <w:rsid w:val="009922CA"/>
    <w:rsid w:val="0099432E"/>
    <w:rsid w:val="009A7815"/>
    <w:rsid w:val="009B25BA"/>
    <w:rsid w:val="009E4FB4"/>
    <w:rsid w:val="00A01169"/>
    <w:rsid w:val="00A1076A"/>
    <w:rsid w:val="00A140AF"/>
    <w:rsid w:val="00A26589"/>
    <w:rsid w:val="00A33657"/>
    <w:rsid w:val="00A9091C"/>
    <w:rsid w:val="00A92692"/>
    <w:rsid w:val="00AB0C2E"/>
    <w:rsid w:val="00AD4384"/>
    <w:rsid w:val="00AE23FE"/>
    <w:rsid w:val="00AE6DCD"/>
    <w:rsid w:val="00AF3E20"/>
    <w:rsid w:val="00B02FCF"/>
    <w:rsid w:val="00B13C0A"/>
    <w:rsid w:val="00B15CEB"/>
    <w:rsid w:val="00B26D29"/>
    <w:rsid w:val="00B3095F"/>
    <w:rsid w:val="00B4127A"/>
    <w:rsid w:val="00B86D2B"/>
    <w:rsid w:val="00B946E2"/>
    <w:rsid w:val="00B95DBC"/>
    <w:rsid w:val="00BA7870"/>
    <w:rsid w:val="00BC5F30"/>
    <w:rsid w:val="00BC6238"/>
    <w:rsid w:val="00BC77AC"/>
    <w:rsid w:val="00BF6E52"/>
    <w:rsid w:val="00C047E1"/>
    <w:rsid w:val="00C16F89"/>
    <w:rsid w:val="00C20B13"/>
    <w:rsid w:val="00C40A23"/>
    <w:rsid w:val="00C55198"/>
    <w:rsid w:val="00C6130E"/>
    <w:rsid w:val="00C62DE2"/>
    <w:rsid w:val="00C8290F"/>
    <w:rsid w:val="00C82A31"/>
    <w:rsid w:val="00C85C20"/>
    <w:rsid w:val="00C90D1C"/>
    <w:rsid w:val="00CA14D7"/>
    <w:rsid w:val="00CA6EDF"/>
    <w:rsid w:val="00CF7251"/>
    <w:rsid w:val="00D04B91"/>
    <w:rsid w:val="00D0680D"/>
    <w:rsid w:val="00D23820"/>
    <w:rsid w:val="00D400F3"/>
    <w:rsid w:val="00D443C9"/>
    <w:rsid w:val="00D4661D"/>
    <w:rsid w:val="00D46873"/>
    <w:rsid w:val="00D505C0"/>
    <w:rsid w:val="00D73FCB"/>
    <w:rsid w:val="00D74BEF"/>
    <w:rsid w:val="00D857C5"/>
    <w:rsid w:val="00D921D5"/>
    <w:rsid w:val="00DA06DE"/>
    <w:rsid w:val="00DB3390"/>
    <w:rsid w:val="00DC15EB"/>
    <w:rsid w:val="00DE4BE7"/>
    <w:rsid w:val="00DE5CF6"/>
    <w:rsid w:val="00E010A2"/>
    <w:rsid w:val="00E04FA4"/>
    <w:rsid w:val="00E1087C"/>
    <w:rsid w:val="00E17364"/>
    <w:rsid w:val="00E44E5E"/>
    <w:rsid w:val="00E528B1"/>
    <w:rsid w:val="00E57DBC"/>
    <w:rsid w:val="00E66616"/>
    <w:rsid w:val="00E66643"/>
    <w:rsid w:val="00E81188"/>
    <w:rsid w:val="00EA1D7C"/>
    <w:rsid w:val="00EA6121"/>
    <w:rsid w:val="00EB1A51"/>
    <w:rsid w:val="00EC1A20"/>
    <w:rsid w:val="00ED4DA5"/>
    <w:rsid w:val="00EE4587"/>
    <w:rsid w:val="00F129BF"/>
    <w:rsid w:val="00F4042A"/>
    <w:rsid w:val="00F50431"/>
    <w:rsid w:val="00F67888"/>
    <w:rsid w:val="00F85F86"/>
    <w:rsid w:val="00FA194B"/>
    <w:rsid w:val="00FA3C20"/>
    <w:rsid w:val="00FD41A8"/>
    <w:rsid w:val="00FD7DEC"/>
    <w:rsid w:val="00FE224B"/>
    <w:rsid w:val="00FE310F"/>
    <w:rsid w:val="00FE4F85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100A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00AB0"/>
  </w:style>
  <w:style w:type="paragraph" w:customStyle="1" w:styleId="ConsPlusNormal">
    <w:name w:val="ConsPlusNormal"/>
    <w:rsid w:val="00452A7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9DCAA1087D13C29E8BECFB3D353057BA18B444B880A1FD663B987EC94843DFA8553E541B488E4517D54FA1B9223DAB908BD88D3C7187E8B22F078FpBNF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9DCAA1087D13C29E8BECFB3D353057BA18B444B880A1FD663B987EC94843DFA8553E541B488E4517D54FA1B9223DAB908BD88D3C7187E8B22F078FpBNF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CBF50-E7C0-457A-98EC-D73DC334B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3</Pages>
  <Words>511</Words>
  <Characters>4402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cp:lastPrinted>2023-12-27T07:05:00Z</cp:lastPrinted>
  <dcterms:created xsi:type="dcterms:W3CDTF">2023-12-28T11:33:00Z</dcterms:created>
  <dcterms:modified xsi:type="dcterms:W3CDTF">2023-12-28T11:33:00Z</dcterms:modified>
</cp:coreProperties>
</file>