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93079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930795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455B3">
        <w:rPr>
          <w:sz w:val="24"/>
        </w:rPr>
        <w:t xml:space="preserve"> </w:t>
      </w:r>
      <w:r w:rsidR="00970469">
        <w:rPr>
          <w:sz w:val="24"/>
        </w:rPr>
        <w:t>2</w:t>
      </w:r>
      <w:r w:rsidR="00364163">
        <w:rPr>
          <w:sz w:val="24"/>
        </w:rPr>
        <w:t>5</w:t>
      </w:r>
      <w:r w:rsidR="00970469">
        <w:rPr>
          <w:sz w:val="24"/>
        </w:rPr>
        <w:t>.</w:t>
      </w:r>
      <w:r w:rsidR="00364163">
        <w:rPr>
          <w:sz w:val="24"/>
        </w:rPr>
        <w:t>10</w:t>
      </w:r>
      <w:r w:rsidR="00970469">
        <w:rPr>
          <w:sz w:val="24"/>
        </w:rPr>
        <w:t>.2023</w:t>
      </w:r>
      <w:r w:rsidR="00133698" w:rsidRPr="00F953E9">
        <w:rPr>
          <w:sz w:val="24"/>
        </w:rPr>
        <w:t xml:space="preserve">  № </w:t>
      </w:r>
      <w:r w:rsidR="002B4321">
        <w:rPr>
          <w:sz w:val="24"/>
        </w:rPr>
        <w:t>1364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55,</w:t>
      </w:r>
      <w:r w:rsidR="002B4321">
        <w:rPr>
          <w:b w:val="0"/>
        </w:rPr>
        <w:t xml:space="preserve"> п</w:t>
      </w:r>
      <w:r w:rsidR="00970469">
        <w:rPr>
          <w:b w:val="0"/>
        </w:rPr>
        <w:t xml:space="preserve">ротоколом по вопросам оказания имущественной поддержки субъектам малого и среднего предпринимательства в Каменск-Уральском городском округе от 16.08.2023г. №2, </w:t>
      </w:r>
      <w:r w:rsidR="005B28C9">
        <w:rPr>
          <w:b w:val="0"/>
        </w:rPr>
        <w:t>принимая во внимание договор аренды нежилого помещения, расположенного по адресу: г.Каменск-Уральский, ул.Строителей,д.27 от 24.10.2023г. №4</w:t>
      </w:r>
      <w:r w:rsidR="002B4321">
        <w:rPr>
          <w:b w:val="0"/>
        </w:rPr>
        <w:t>8</w:t>
      </w:r>
      <w:r w:rsidR="005B28C9">
        <w:rPr>
          <w:b w:val="0"/>
        </w:rPr>
        <w:t>/2023, заключенный с индивидуальным предпринимателем Мальцевой Татьяной Владимировной,</w:t>
      </w:r>
      <w:r w:rsidRPr="00DD34F4">
        <w:rPr>
          <w:b w:val="0"/>
        </w:rPr>
        <w:t xml:space="preserve">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364163">
        <w:rPr>
          <w:b w:val="0"/>
        </w:rPr>
        <w:t>1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 xml:space="preserve">Внести </w:t>
      </w:r>
      <w:r w:rsidR="00364163">
        <w:rPr>
          <w:b w:val="0"/>
        </w:rPr>
        <w:t xml:space="preserve">изменения </w:t>
      </w:r>
      <w:r w:rsidRPr="00DD34F4">
        <w:rPr>
          <w:b w:val="0"/>
        </w:rPr>
        <w:t xml:space="preserve">в </w:t>
      </w:r>
      <w:r w:rsidR="00773AB0" w:rsidRPr="00E965CF">
        <w:rPr>
          <w:b w:val="0"/>
        </w:rPr>
        <w:t>Переч</w:t>
      </w:r>
      <w:r w:rsidR="00773AB0">
        <w:rPr>
          <w:b w:val="0"/>
        </w:rPr>
        <w:t>е</w:t>
      </w:r>
      <w:r w:rsidR="00773AB0" w:rsidRPr="00E965CF">
        <w:rPr>
          <w:b w:val="0"/>
        </w:rPr>
        <w:t>н</w:t>
      </w:r>
      <w:r w:rsidR="00773AB0">
        <w:rPr>
          <w:b w:val="0"/>
        </w:rPr>
        <w:t>ь</w:t>
      </w:r>
      <w:r w:rsidR="00773AB0"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5B28C9">
        <w:rPr>
          <w:b w:val="0"/>
        </w:rPr>
        <w:t xml:space="preserve"> в части указания сведений о праве аренды или безвозмездного пользования имуществом</w:t>
      </w:r>
      <w:r w:rsidR="002B4321">
        <w:rPr>
          <w:b w:val="0"/>
        </w:rPr>
        <w:t>, изложив его в следующей редакции (прилагается)</w:t>
      </w:r>
      <w:r w:rsidR="005B28C9">
        <w:rPr>
          <w:b w:val="0"/>
        </w:rPr>
        <w:t>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364163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364163">
        <w:rPr>
          <w:sz w:val="24"/>
          <w:szCs w:val="24"/>
        </w:rPr>
        <w:t>3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EB0BD2" w:rsidRDefault="00EB0BD2" w:rsidP="00EB0BD2">
      <w:pPr>
        <w:rPr>
          <w:sz w:val="24"/>
          <w:szCs w:val="24"/>
        </w:rPr>
      </w:pPr>
    </w:p>
    <w:p w:rsidR="005B28C9" w:rsidRDefault="005B28C9" w:rsidP="00EB0BD2">
      <w:pPr>
        <w:rPr>
          <w:sz w:val="24"/>
          <w:szCs w:val="24"/>
        </w:rPr>
      </w:pPr>
    </w:p>
    <w:p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:rsidR="00930795" w:rsidRDefault="00930795" w:rsidP="00874ACF">
      <w:pPr>
        <w:jc w:val="both"/>
        <w:rPr>
          <w:sz w:val="24"/>
          <w:szCs w:val="24"/>
        </w:rPr>
        <w:sectPr w:rsidR="00930795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634F8A" w:rsidRPr="00DD34F4" w:rsidRDefault="00930795" w:rsidP="00874ACF">
      <w:pPr>
        <w:jc w:val="both"/>
        <w:rPr>
          <w:sz w:val="24"/>
          <w:szCs w:val="24"/>
        </w:rPr>
      </w:pPr>
      <w:r w:rsidRPr="00930795">
        <w:lastRenderedPageBreak/>
        <w:drawing>
          <wp:inline distT="0" distB="0" distL="0" distR="0">
            <wp:extent cx="14759305" cy="119427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305" cy="1194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4F8A" w:rsidRPr="00DD34F4" w:rsidSect="00930795">
      <w:pgSz w:w="23811" w:h="16838" w:orient="landscape" w:code="8"/>
      <w:pgMar w:top="568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0C5ECC"/>
    <w:rsid w:val="00105C29"/>
    <w:rsid w:val="00133698"/>
    <w:rsid w:val="00137DCC"/>
    <w:rsid w:val="001433C9"/>
    <w:rsid w:val="001A3080"/>
    <w:rsid w:val="001A59B4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4C89"/>
    <w:rsid w:val="00384E56"/>
    <w:rsid w:val="003F6459"/>
    <w:rsid w:val="00405EAA"/>
    <w:rsid w:val="00420BFE"/>
    <w:rsid w:val="00440EC4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B28C9"/>
    <w:rsid w:val="005E4740"/>
    <w:rsid w:val="00603046"/>
    <w:rsid w:val="0060670A"/>
    <w:rsid w:val="006342A1"/>
    <w:rsid w:val="00634F8A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D70C1"/>
    <w:rsid w:val="007E64D2"/>
    <w:rsid w:val="007F3BAC"/>
    <w:rsid w:val="0083594B"/>
    <w:rsid w:val="0083638F"/>
    <w:rsid w:val="00871148"/>
    <w:rsid w:val="00874ACF"/>
    <w:rsid w:val="00896CBC"/>
    <w:rsid w:val="008B1950"/>
    <w:rsid w:val="008C0E41"/>
    <w:rsid w:val="009221BC"/>
    <w:rsid w:val="00930795"/>
    <w:rsid w:val="00956960"/>
    <w:rsid w:val="00966241"/>
    <w:rsid w:val="00970469"/>
    <w:rsid w:val="00972197"/>
    <w:rsid w:val="00975A1C"/>
    <w:rsid w:val="00976676"/>
    <w:rsid w:val="00981B15"/>
    <w:rsid w:val="00983FF5"/>
    <w:rsid w:val="0099347A"/>
    <w:rsid w:val="009C50D4"/>
    <w:rsid w:val="009D2BAB"/>
    <w:rsid w:val="009E6487"/>
    <w:rsid w:val="00A1076A"/>
    <w:rsid w:val="00A26589"/>
    <w:rsid w:val="00A454E4"/>
    <w:rsid w:val="00A5078B"/>
    <w:rsid w:val="00A54C42"/>
    <w:rsid w:val="00A74A53"/>
    <w:rsid w:val="00A91644"/>
    <w:rsid w:val="00AA1B26"/>
    <w:rsid w:val="00AB4BCD"/>
    <w:rsid w:val="00B060BF"/>
    <w:rsid w:val="00B10EDE"/>
    <w:rsid w:val="00B809B3"/>
    <w:rsid w:val="00B94A0A"/>
    <w:rsid w:val="00B95DBC"/>
    <w:rsid w:val="00BA7870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C3568"/>
    <w:rsid w:val="00DE4BE7"/>
    <w:rsid w:val="00E34724"/>
    <w:rsid w:val="00E91278"/>
    <w:rsid w:val="00E965CF"/>
    <w:rsid w:val="00EA281B"/>
    <w:rsid w:val="00EB0BD2"/>
    <w:rsid w:val="00EC5E06"/>
    <w:rsid w:val="00ED4DA5"/>
    <w:rsid w:val="00EE1368"/>
    <w:rsid w:val="00EE4587"/>
    <w:rsid w:val="00F129BF"/>
    <w:rsid w:val="00F130A9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F7260591-ABC1-4172-AC20-B702DD3E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DB63A-7CD0-4A2C-A297-A47734F3F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17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2023-10-24T09:40:00Z</cp:lastPrinted>
  <dcterms:created xsi:type="dcterms:W3CDTF">2023-10-24T09:43:00Z</dcterms:created>
  <dcterms:modified xsi:type="dcterms:W3CDTF">2024-01-12T09:40:00Z</dcterms:modified>
</cp:coreProperties>
</file>