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050" w:rsidRDefault="00297050" w:rsidP="00133698">
      <w:pPr>
        <w:pStyle w:val="Heading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</w:p>
    <w:p w:rsidR="00297050" w:rsidRPr="00B91D93" w:rsidRDefault="00297050" w:rsidP="00133698">
      <w:pPr>
        <w:pStyle w:val="Heading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297050" w:rsidRDefault="00297050" w:rsidP="004C3D72">
                  <w:r w:rsidRPr="00FF4824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297050" w:rsidRPr="00B91D93" w:rsidRDefault="00297050" w:rsidP="00133698">
      <w:pPr>
        <w:pStyle w:val="Heading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297050" w:rsidRPr="00B91D93" w:rsidRDefault="00297050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297050" w:rsidRPr="00B91D93" w:rsidRDefault="0029705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297050" w:rsidRPr="00B91D93" w:rsidRDefault="0029705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297050" w:rsidRPr="00B91D93" w:rsidRDefault="00297050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297050" w:rsidRPr="00B91D93" w:rsidRDefault="0029705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297050" w:rsidRPr="00B91D93" w:rsidRDefault="00297050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297050" w:rsidRPr="00B91D93" w:rsidRDefault="00297050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Pr="00B91D93">
        <w:rPr>
          <w:rFonts w:ascii="Liberation Serif" w:hAnsi="Liberation Serif" w:cs="Liberation Serif"/>
          <w:sz w:val="24"/>
        </w:rPr>
        <w:t xml:space="preserve">от </w:t>
      </w:r>
      <w:r>
        <w:rPr>
          <w:rFonts w:ascii="Liberation Serif" w:hAnsi="Liberation Serif" w:cs="Liberation Serif"/>
          <w:sz w:val="24"/>
        </w:rPr>
        <w:t xml:space="preserve">11.01.2024  </w:t>
      </w:r>
      <w:r w:rsidRPr="00B91D93">
        <w:rPr>
          <w:rFonts w:ascii="Liberation Serif" w:hAnsi="Liberation Serif" w:cs="Liberation Serif"/>
          <w:sz w:val="24"/>
        </w:rPr>
        <w:t>№</w:t>
      </w:r>
      <w:r>
        <w:rPr>
          <w:rFonts w:ascii="Liberation Serif" w:hAnsi="Liberation Serif" w:cs="Liberation Serif"/>
          <w:sz w:val="24"/>
        </w:rPr>
        <w:t xml:space="preserve"> 11</w:t>
      </w:r>
    </w:p>
    <w:p w:rsidR="00297050" w:rsidRPr="00B91D93" w:rsidRDefault="00297050" w:rsidP="00133698">
      <w:pPr>
        <w:rPr>
          <w:rFonts w:ascii="Liberation Serif" w:hAnsi="Liberation Serif" w:cs="Liberation Serif"/>
          <w:sz w:val="28"/>
          <w:szCs w:val="28"/>
        </w:rPr>
      </w:pPr>
    </w:p>
    <w:p w:rsidR="00297050" w:rsidRPr="00B91D93" w:rsidRDefault="00297050" w:rsidP="00133698">
      <w:pPr>
        <w:rPr>
          <w:rFonts w:ascii="Liberation Serif" w:hAnsi="Liberation Serif" w:cs="Liberation Serif"/>
          <w:sz w:val="28"/>
          <w:szCs w:val="28"/>
        </w:rPr>
      </w:pPr>
    </w:p>
    <w:p w:rsidR="00297050" w:rsidRPr="00263CBD" w:rsidRDefault="00297050" w:rsidP="00263CBD">
      <w:pPr>
        <w:pStyle w:val="NormalWeb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b/>
          <w:bCs/>
          <w:sz w:val="28"/>
          <w:szCs w:val="28"/>
        </w:rPr>
        <w:t>О мерах по подготовке и пропуску весеннего половодья и</w:t>
      </w:r>
    </w:p>
    <w:p w:rsidR="00297050" w:rsidRPr="00263CBD" w:rsidRDefault="00297050" w:rsidP="00263CBD">
      <w:pPr>
        <w:pStyle w:val="NormalWeb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b/>
          <w:bCs/>
          <w:color w:val="000000"/>
          <w:sz w:val="28"/>
          <w:szCs w:val="28"/>
        </w:rPr>
        <w:t>паводковых вод</w:t>
      </w:r>
      <w:r w:rsidRPr="00263CBD">
        <w:rPr>
          <w:rFonts w:ascii="Liberation Serif" w:hAnsi="Liberation Serif"/>
          <w:b/>
          <w:bCs/>
          <w:sz w:val="28"/>
          <w:szCs w:val="28"/>
        </w:rPr>
        <w:t xml:space="preserve"> на территории Каменск-Уральск</w:t>
      </w:r>
      <w:r w:rsidRPr="00263CBD">
        <w:rPr>
          <w:rFonts w:ascii="Liberation Serif" w:hAnsi="Liberation Serif"/>
          <w:b/>
          <w:bCs/>
          <w:color w:val="000000"/>
          <w:sz w:val="28"/>
          <w:szCs w:val="28"/>
        </w:rPr>
        <w:t>ого городского округа</w:t>
      </w:r>
    </w:p>
    <w:p w:rsidR="00297050" w:rsidRPr="00263CBD" w:rsidRDefault="00297050" w:rsidP="00263CBD">
      <w:pPr>
        <w:pStyle w:val="NormalWeb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b/>
          <w:bCs/>
          <w:sz w:val="28"/>
          <w:szCs w:val="28"/>
        </w:rPr>
        <w:t>в 202</w:t>
      </w:r>
      <w:r>
        <w:rPr>
          <w:rFonts w:ascii="Liberation Serif" w:hAnsi="Liberation Serif"/>
          <w:b/>
          <w:bCs/>
          <w:color w:val="000000"/>
          <w:sz w:val="28"/>
          <w:szCs w:val="28"/>
        </w:rPr>
        <w:t>4</w:t>
      </w:r>
      <w:r w:rsidRPr="00263CBD">
        <w:rPr>
          <w:rFonts w:ascii="Liberation Serif" w:hAnsi="Liberation Serif"/>
          <w:b/>
          <w:bCs/>
          <w:sz w:val="28"/>
          <w:szCs w:val="28"/>
        </w:rPr>
        <w:t xml:space="preserve"> году</w:t>
      </w:r>
    </w:p>
    <w:p w:rsidR="00297050" w:rsidRPr="00263CBD" w:rsidRDefault="00297050" w:rsidP="00263CBD">
      <w:pPr>
        <w:pStyle w:val="NormalWeb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</w:p>
    <w:p w:rsidR="00297050" w:rsidRPr="00263CBD" w:rsidRDefault="00297050" w:rsidP="00263CBD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color w:val="000000"/>
          <w:sz w:val="28"/>
          <w:szCs w:val="28"/>
        </w:rPr>
        <w:t xml:space="preserve">В </w:t>
      </w:r>
      <w:r w:rsidRPr="00263CBD">
        <w:rPr>
          <w:rFonts w:ascii="Liberation Serif" w:hAnsi="Liberation Serif"/>
          <w:sz w:val="28"/>
          <w:szCs w:val="28"/>
        </w:rPr>
        <w:t>целях обеспечения жизнедеятельности населения и устойчивого функционирования организаций, своевременного, безаварийного пропуск</w:t>
      </w:r>
      <w:r>
        <w:rPr>
          <w:rFonts w:ascii="Liberation Serif" w:hAnsi="Liberation Serif"/>
          <w:sz w:val="28"/>
          <w:szCs w:val="28"/>
        </w:rPr>
        <w:t>а весеннего половодья и</w:t>
      </w:r>
      <w:r w:rsidRPr="00263CBD">
        <w:rPr>
          <w:rFonts w:ascii="Liberation Serif" w:hAnsi="Liberation Serif"/>
          <w:sz w:val="28"/>
          <w:szCs w:val="28"/>
        </w:rPr>
        <w:t xml:space="preserve"> паводков</w:t>
      </w:r>
      <w:r>
        <w:rPr>
          <w:rFonts w:ascii="Liberation Serif" w:hAnsi="Liberation Serif"/>
          <w:sz w:val="28"/>
          <w:szCs w:val="28"/>
        </w:rPr>
        <w:t>ых вод</w:t>
      </w:r>
      <w:r w:rsidRPr="00263CBD">
        <w:rPr>
          <w:rFonts w:ascii="Liberation Serif" w:hAnsi="Liberation Serif"/>
          <w:sz w:val="28"/>
          <w:szCs w:val="28"/>
        </w:rPr>
        <w:t xml:space="preserve"> на территории Каменск-Уральск</w:t>
      </w:r>
      <w:r w:rsidRPr="00263CBD">
        <w:rPr>
          <w:rFonts w:ascii="Liberation Serif" w:hAnsi="Liberation Serif"/>
          <w:color w:val="000000"/>
          <w:sz w:val="28"/>
          <w:szCs w:val="28"/>
        </w:rPr>
        <w:t>ого городского округа</w:t>
      </w:r>
      <w:r w:rsidRPr="00263CBD">
        <w:rPr>
          <w:rFonts w:ascii="Liberation Serif" w:hAnsi="Liberation Serif"/>
          <w:sz w:val="28"/>
          <w:szCs w:val="28"/>
        </w:rPr>
        <w:t xml:space="preserve"> в 202</w:t>
      </w:r>
      <w:r>
        <w:rPr>
          <w:rFonts w:ascii="Liberation Serif" w:hAnsi="Liberation Serif"/>
          <w:color w:val="000000"/>
          <w:sz w:val="28"/>
          <w:szCs w:val="28"/>
        </w:rPr>
        <w:t>4</w:t>
      </w:r>
      <w:r w:rsidRPr="00263CBD">
        <w:rPr>
          <w:rFonts w:ascii="Liberation Serif" w:hAnsi="Liberation Serif"/>
          <w:sz w:val="28"/>
          <w:szCs w:val="28"/>
        </w:rPr>
        <w:t xml:space="preserve"> году, в соответствии с распоряжением Правительства Свердловской области </w:t>
      </w:r>
      <w:r w:rsidRPr="00263CBD">
        <w:rPr>
          <w:rFonts w:ascii="Liberation Serif" w:hAnsi="Liberation Serif"/>
          <w:sz w:val="28"/>
          <w:szCs w:val="28"/>
          <w:shd w:val="clear" w:color="auto" w:fill="FFFFFF"/>
        </w:rPr>
        <w:t xml:space="preserve">от </w:t>
      </w:r>
      <w:r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11.12.2023</w:t>
      </w:r>
      <w:r w:rsidRPr="00263CBD">
        <w:rPr>
          <w:rFonts w:ascii="Liberation Serif" w:hAnsi="Liberation Serif"/>
          <w:sz w:val="28"/>
          <w:szCs w:val="28"/>
          <w:shd w:val="clear" w:color="auto" w:fill="FFFFFF"/>
        </w:rPr>
        <w:t xml:space="preserve"> № </w:t>
      </w:r>
      <w:r>
        <w:rPr>
          <w:rFonts w:ascii="Liberation Serif" w:hAnsi="Liberation Serif"/>
          <w:sz w:val="28"/>
          <w:szCs w:val="28"/>
          <w:shd w:val="clear" w:color="auto" w:fill="FFFFFF"/>
        </w:rPr>
        <w:t>920</w:t>
      </w:r>
      <w:r w:rsidRPr="00263CBD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-</w:t>
      </w:r>
      <w:r w:rsidRPr="00263CBD">
        <w:rPr>
          <w:rFonts w:ascii="Liberation Serif" w:hAnsi="Liberation Serif"/>
          <w:sz w:val="28"/>
          <w:szCs w:val="28"/>
          <w:shd w:val="clear" w:color="auto" w:fill="FFFFFF"/>
        </w:rPr>
        <w:t xml:space="preserve">РП «О мерах по подготовке и пропуску весеннего половодья и </w:t>
      </w:r>
      <w:r w:rsidRPr="00263CBD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паводковых вод</w:t>
      </w:r>
      <w:r w:rsidRPr="00263CBD">
        <w:rPr>
          <w:rFonts w:ascii="Liberation Serif" w:hAnsi="Liberation Serif"/>
          <w:sz w:val="28"/>
          <w:szCs w:val="28"/>
          <w:shd w:val="clear" w:color="auto" w:fill="FFFFFF"/>
        </w:rPr>
        <w:t xml:space="preserve"> в 202</w:t>
      </w:r>
      <w:r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4</w:t>
      </w:r>
      <w:r w:rsidRPr="00263CBD">
        <w:rPr>
          <w:rFonts w:ascii="Liberation Serif" w:hAnsi="Liberation Serif"/>
          <w:sz w:val="28"/>
          <w:szCs w:val="28"/>
          <w:shd w:val="clear" w:color="auto" w:fill="FFFFFF"/>
        </w:rPr>
        <w:t xml:space="preserve"> году на территории Свердловской области» </w:t>
      </w:r>
      <w:r w:rsidRPr="00263CBD">
        <w:rPr>
          <w:rFonts w:ascii="Liberation Serif" w:hAnsi="Liberation Serif"/>
          <w:sz w:val="28"/>
          <w:szCs w:val="28"/>
        </w:rPr>
        <w:t>и Уставом муниципального образования Каменск-Уральский городской округ Свердловской области, Администрация Каменск-Уральского городского округа</w:t>
      </w:r>
    </w:p>
    <w:p w:rsidR="00297050" w:rsidRPr="00263CBD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b/>
          <w:bCs/>
          <w:sz w:val="28"/>
          <w:szCs w:val="28"/>
        </w:rPr>
        <w:t xml:space="preserve">ПОСТАНОВЛЯЕТ: </w:t>
      </w:r>
    </w:p>
    <w:p w:rsidR="00297050" w:rsidRPr="00263CBD" w:rsidRDefault="00297050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1. Утвердить состав противопаводковой комиссии Каменск-Уральского городского округа (прилагается).</w:t>
      </w:r>
    </w:p>
    <w:p w:rsidR="00297050" w:rsidRPr="00263CBD" w:rsidRDefault="00297050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2. Утвердить П</w:t>
      </w:r>
      <w:r w:rsidRPr="00263CBD">
        <w:rPr>
          <w:rFonts w:ascii="Liberation Serif" w:hAnsi="Liberation Serif"/>
          <w:color w:val="000000"/>
          <w:sz w:val="28"/>
          <w:szCs w:val="28"/>
        </w:rPr>
        <w:t>лан</w:t>
      </w:r>
      <w:r w:rsidRPr="00263CBD">
        <w:rPr>
          <w:rFonts w:ascii="Liberation Serif" w:hAnsi="Liberation Serif"/>
          <w:sz w:val="28"/>
          <w:szCs w:val="28"/>
        </w:rPr>
        <w:t xml:space="preserve"> основных мероприятий по п</w:t>
      </w:r>
      <w:r w:rsidRPr="00263CBD">
        <w:rPr>
          <w:rFonts w:ascii="Liberation Serif" w:hAnsi="Liberation Serif"/>
          <w:color w:val="000000"/>
          <w:sz w:val="28"/>
          <w:szCs w:val="28"/>
        </w:rPr>
        <w:t>одготовке</w:t>
      </w:r>
      <w:r w:rsidRPr="00263CBD">
        <w:rPr>
          <w:rFonts w:ascii="Liberation Serif" w:hAnsi="Liberation Serif"/>
          <w:sz w:val="28"/>
          <w:szCs w:val="28"/>
        </w:rPr>
        <w:t xml:space="preserve"> и пропуску весеннего половодья и </w:t>
      </w:r>
      <w:r w:rsidRPr="00263CBD">
        <w:rPr>
          <w:rFonts w:ascii="Liberation Serif" w:hAnsi="Liberation Serif"/>
          <w:color w:val="000000"/>
          <w:sz w:val="28"/>
          <w:szCs w:val="28"/>
        </w:rPr>
        <w:t>паводковых вод</w:t>
      </w:r>
      <w:r w:rsidRPr="00263CBD">
        <w:rPr>
          <w:rFonts w:ascii="Liberation Serif" w:hAnsi="Liberation Serif"/>
          <w:sz w:val="28"/>
          <w:szCs w:val="28"/>
        </w:rPr>
        <w:t xml:space="preserve"> на территории Каменск-Уральск</w:t>
      </w:r>
      <w:r w:rsidRPr="00263CBD">
        <w:rPr>
          <w:rFonts w:ascii="Liberation Serif" w:hAnsi="Liberation Serif"/>
          <w:color w:val="000000"/>
          <w:sz w:val="28"/>
          <w:szCs w:val="28"/>
        </w:rPr>
        <w:t>ого городского округа</w:t>
      </w:r>
      <w:r w:rsidRPr="00263CBD">
        <w:rPr>
          <w:rFonts w:ascii="Liberation Serif" w:hAnsi="Liberation Serif"/>
          <w:sz w:val="28"/>
          <w:szCs w:val="28"/>
        </w:rPr>
        <w:t xml:space="preserve"> в 202</w:t>
      </w:r>
      <w:r>
        <w:rPr>
          <w:rFonts w:ascii="Liberation Serif" w:hAnsi="Liberation Serif"/>
          <w:color w:val="000000"/>
          <w:sz w:val="28"/>
          <w:szCs w:val="28"/>
        </w:rPr>
        <w:t>4</w:t>
      </w:r>
      <w:r w:rsidRPr="00263CBD">
        <w:rPr>
          <w:rFonts w:ascii="Liberation Serif" w:hAnsi="Liberation Serif"/>
          <w:sz w:val="28"/>
          <w:szCs w:val="28"/>
        </w:rPr>
        <w:t xml:space="preserve"> год</w:t>
      </w:r>
      <w:r w:rsidRPr="00263CBD">
        <w:rPr>
          <w:rFonts w:ascii="Liberation Serif" w:hAnsi="Liberation Serif"/>
          <w:color w:val="000000"/>
          <w:sz w:val="28"/>
          <w:szCs w:val="28"/>
        </w:rPr>
        <w:t>у</w:t>
      </w:r>
      <w:r w:rsidRPr="00263CBD">
        <w:rPr>
          <w:rFonts w:ascii="Liberation Serif" w:hAnsi="Liberation Serif"/>
          <w:sz w:val="28"/>
          <w:szCs w:val="28"/>
        </w:rPr>
        <w:t xml:space="preserve"> (прилагается).</w:t>
      </w:r>
    </w:p>
    <w:p w:rsidR="00297050" w:rsidRPr="00263CBD" w:rsidRDefault="00297050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color w:val="000000"/>
          <w:sz w:val="28"/>
          <w:szCs w:val="28"/>
        </w:rPr>
        <w:t>3</w:t>
      </w:r>
      <w:r w:rsidRPr="00263CBD">
        <w:rPr>
          <w:rFonts w:ascii="Liberation Serif" w:hAnsi="Liberation Serif"/>
          <w:sz w:val="28"/>
          <w:szCs w:val="28"/>
        </w:rPr>
        <w:t>. Комиссии по предупреждению и ликвидации чрезвычайных ситуаций и обеспечению пожарной безопасности Каменск-Уральского городского округа в срок до 20 марта 202</w:t>
      </w:r>
      <w:r>
        <w:rPr>
          <w:rFonts w:ascii="Liberation Serif" w:hAnsi="Liberation Serif"/>
          <w:color w:val="000000"/>
          <w:sz w:val="28"/>
          <w:szCs w:val="28"/>
        </w:rPr>
        <w:t>4</w:t>
      </w:r>
      <w:r w:rsidRPr="00263CBD">
        <w:rPr>
          <w:rFonts w:ascii="Liberation Serif" w:hAnsi="Liberation Serif"/>
          <w:sz w:val="28"/>
          <w:szCs w:val="28"/>
        </w:rPr>
        <w:t xml:space="preserve"> года провести расширенное заседание по вопросу подготовки к пропуску весеннего половодья и паводковых вод на территории Каменск-Уральского городского округа в 202</w:t>
      </w:r>
      <w:r>
        <w:rPr>
          <w:rFonts w:ascii="Liberation Serif" w:hAnsi="Liberation Serif"/>
          <w:color w:val="000000"/>
          <w:sz w:val="28"/>
          <w:szCs w:val="28"/>
        </w:rPr>
        <w:t>4</w:t>
      </w:r>
      <w:r w:rsidRPr="00263CBD">
        <w:rPr>
          <w:rFonts w:ascii="Liberation Serif" w:hAnsi="Liberation Serif"/>
          <w:sz w:val="28"/>
          <w:szCs w:val="28"/>
        </w:rPr>
        <w:t xml:space="preserve"> году.</w:t>
      </w:r>
    </w:p>
    <w:p w:rsidR="00297050" w:rsidRPr="00263CBD" w:rsidRDefault="00297050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color w:val="000000"/>
          <w:sz w:val="28"/>
          <w:szCs w:val="28"/>
        </w:rPr>
        <w:t>4</w:t>
      </w:r>
      <w:r w:rsidRPr="00263CBD">
        <w:rPr>
          <w:rFonts w:ascii="Liberation Serif" w:hAnsi="Liberation Serif"/>
          <w:sz w:val="28"/>
          <w:szCs w:val="28"/>
        </w:rPr>
        <w:t>. Муниципальному казённому учреждению «Управление по делам гражданской обороны и чрезвычайным ситуациям города Каменска-Уральского» (</w:t>
      </w:r>
      <w:r>
        <w:rPr>
          <w:rFonts w:ascii="Liberation Serif" w:hAnsi="Liberation Serif"/>
          <w:sz w:val="28"/>
          <w:szCs w:val="28"/>
        </w:rPr>
        <w:t>Гайсин А.Г</w:t>
      </w:r>
      <w:r w:rsidRPr="00263CBD">
        <w:rPr>
          <w:rFonts w:ascii="Liberation Serif" w:hAnsi="Liberation Serif"/>
          <w:sz w:val="28"/>
          <w:szCs w:val="28"/>
        </w:rPr>
        <w:t>.):</w:t>
      </w:r>
    </w:p>
    <w:p w:rsidR="00297050" w:rsidRPr="00263CBD" w:rsidRDefault="00297050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1) определить меры по оперативным действиям при возникновении чрезвычайных ситуаций в период весеннего половодья и паводковых вод 202</w:t>
      </w:r>
      <w:r>
        <w:rPr>
          <w:rFonts w:ascii="Liberation Serif" w:hAnsi="Liberation Serif"/>
          <w:color w:val="000000"/>
          <w:sz w:val="28"/>
          <w:szCs w:val="28"/>
        </w:rPr>
        <w:t>4</w:t>
      </w:r>
      <w:r w:rsidRPr="00263CBD">
        <w:rPr>
          <w:rFonts w:ascii="Liberation Serif" w:hAnsi="Liberation Serif"/>
          <w:sz w:val="28"/>
          <w:szCs w:val="28"/>
        </w:rPr>
        <w:t xml:space="preserve"> года;</w:t>
      </w:r>
    </w:p>
    <w:p w:rsidR="00297050" w:rsidRPr="00263CBD" w:rsidRDefault="00297050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2) обеспечить оперативное информирование населения Каменск-Уральского городского округа через средства массовой информации о развитии весеннего половодья и паводковых вод, а также об оп</w:t>
      </w:r>
      <w:r>
        <w:rPr>
          <w:rFonts w:ascii="Liberation Serif" w:hAnsi="Liberation Serif"/>
          <w:sz w:val="28"/>
          <w:szCs w:val="28"/>
        </w:rPr>
        <w:t>асности передвижения по льду водных объектов</w:t>
      </w:r>
      <w:r w:rsidRPr="00263CBD">
        <w:rPr>
          <w:rFonts w:ascii="Liberation Serif" w:hAnsi="Liberation Serif"/>
          <w:sz w:val="28"/>
          <w:szCs w:val="28"/>
        </w:rPr>
        <w:t>;</w:t>
      </w:r>
    </w:p>
    <w:p w:rsidR="00297050" w:rsidRPr="00263CBD" w:rsidRDefault="00297050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организовать контроль пропуска весеннего половодья и паводковых вод на территории Каменск-Уральского городского округа;</w:t>
      </w:r>
    </w:p>
    <w:p w:rsidR="00297050" w:rsidRPr="00263CBD" w:rsidRDefault="00297050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 xml:space="preserve">4) организовать взаимодействие </w:t>
      </w:r>
      <w:r>
        <w:rPr>
          <w:rFonts w:ascii="Liberation Serif" w:hAnsi="Liberation Serif"/>
          <w:sz w:val="28"/>
          <w:szCs w:val="28"/>
        </w:rPr>
        <w:t>между собственниками (эксплуатирующими организациями) гидротехнических сооружений, администрациями муниципальных образований (населенных пунктов), расположенных ниже и выше по течению реки Исеть,</w:t>
      </w:r>
      <w:r w:rsidRPr="00263CBD">
        <w:rPr>
          <w:rFonts w:ascii="Liberation Serif" w:hAnsi="Liberation Serif"/>
          <w:sz w:val="28"/>
          <w:szCs w:val="28"/>
        </w:rPr>
        <w:t xml:space="preserve"> по своевременному обмену информацией об увеличении (уменьшении) сбросных расходов воды в нижний бьеф плотины. </w:t>
      </w:r>
    </w:p>
    <w:p w:rsidR="00297050" w:rsidRDefault="00297050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color w:val="000000"/>
          <w:sz w:val="28"/>
          <w:szCs w:val="28"/>
        </w:rPr>
        <w:t>5</w:t>
      </w:r>
      <w:r w:rsidRPr="00263CBD">
        <w:rPr>
          <w:rFonts w:ascii="Liberation Serif" w:hAnsi="Liberation Serif"/>
          <w:sz w:val="28"/>
          <w:szCs w:val="28"/>
        </w:rPr>
        <w:t>. Рекомендовать акционерному обществу «Водоканал Каменск-Уральский» (</w:t>
      </w:r>
      <w:r>
        <w:rPr>
          <w:rFonts w:ascii="Liberation Serif" w:hAnsi="Liberation Serif"/>
          <w:sz w:val="28"/>
          <w:szCs w:val="28"/>
        </w:rPr>
        <w:t>Анчуг</w:t>
      </w:r>
      <w:r w:rsidRPr="00263CBD">
        <w:rPr>
          <w:rFonts w:ascii="Liberation Serif" w:hAnsi="Liberation Serif"/>
          <w:sz w:val="28"/>
          <w:szCs w:val="28"/>
        </w:rPr>
        <w:t xml:space="preserve">ов </w:t>
      </w:r>
      <w:r>
        <w:rPr>
          <w:rFonts w:ascii="Liberation Serif" w:hAnsi="Liberation Serif"/>
          <w:sz w:val="28"/>
          <w:szCs w:val="28"/>
        </w:rPr>
        <w:t>А</w:t>
      </w:r>
      <w:r w:rsidRPr="00263CBD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В</w:t>
      </w:r>
      <w:r w:rsidRPr="00263CBD">
        <w:rPr>
          <w:rFonts w:ascii="Liberation Serif" w:hAnsi="Liberation Serif"/>
          <w:sz w:val="28"/>
          <w:szCs w:val="28"/>
        </w:rPr>
        <w:t>.) до 01 апреля 202</w:t>
      </w:r>
      <w:r>
        <w:rPr>
          <w:rFonts w:ascii="Liberation Serif" w:hAnsi="Liberation Serif"/>
          <w:color w:val="000000"/>
          <w:sz w:val="28"/>
          <w:szCs w:val="28"/>
        </w:rPr>
        <w:t>4</w:t>
      </w:r>
      <w:r w:rsidRPr="00263CBD">
        <w:rPr>
          <w:rFonts w:ascii="Liberation Serif" w:hAnsi="Liberation Serif"/>
          <w:sz w:val="28"/>
          <w:szCs w:val="28"/>
        </w:rPr>
        <w:t xml:space="preserve"> года обеспечить наличие не менее месячного запаса реагентов для очистки и обеззараживания питьевой воды.</w:t>
      </w:r>
    </w:p>
    <w:p w:rsidR="00297050" w:rsidRPr="00263CBD" w:rsidRDefault="00297050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6. Рекомендовать </w:t>
      </w:r>
      <w:r w:rsidRPr="00263CBD">
        <w:rPr>
          <w:rFonts w:ascii="Liberation Serif" w:hAnsi="Liberation Serif"/>
          <w:sz w:val="28"/>
          <w:szCs w:val="28"/>
        </w:rPr>
        <w:t xml:space="preserve">акционерному обществу </w:t>
      </w:r>
      <w:r>
        <w:rPr>
          <w:rFonts w:ascii="Liberation Serif" w:hAnsi="Liberation Serif"/>
          <w:sz w:val="28"/>
          <w:szCs w:val="28"/>
        </w:rPr>
        <w:t>«Каменск-Уральский завод по обработке цветных металлов» (Радько Н.В.) обеспечить своевременное выполнение работ по увеличению пропускной способности паводковых вод через гидротехническое сооружение водоподъемной плотины на р. Исеть.</w:t>
      </w:r>
    </w:p>
    <w:p w:rsidR="00297050" w:rsidRPr="00263CBD" w:rsidRDefault="00297050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7</w:t>
      </w:r>
      <w:r w:rsidRPr="00263CBD">
        <w:rPr>
          <w:rFonts w:ascii="Liberation Serif" w:hAnsi="Liberation Serif"/>
          <w:sz w:val="28"/>
          <w:szCs w:val="28"/>
        </w:rPr>
        <w:t>. Рекомендовать владельцам гидротехнических сооружений, расположенных на территории Каменск-Уральского городского округа:</w:t>
      </w:r>
    </w:p>
    <w:p w:rsidR="00297050" w:rsidRPr="00263CBD" w:rsidRDefault="00297050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1) включить в состав объектовых комиссий по проверке гидротехнических сооружений представителей муниципального казённого учреждения «Управление по делам гражданской обороны и чрезвычайным ситуациям города Каменска-Уральского», МО МВД России «Каменск-Уральский»;</w:t>
      </w:r>
    </w:p>
    <w:p w:rsidR="00297050" w:rsidRPr="00263CBD" w:rsidRDefault="00297050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 xml:space="preserve">2) до </w:t>
      </w:r>
      <w:r w:rsidRPr="00263CBD">
        <w:rPr>
          <w:rFonts w:ascii="Liberation Serif" w:hAnsi="Liberation Serif"/>
          <w:color w:val="000000"/>
          <w:sz w:val="28"/>
          <w:szCs w:val="28"/>
        </w:rPr>
        <w:t>15</w:t>
      </w:r>
      <w:r w:rsidRPr="00263CBD">
        <w:rPr>
          <w:rFonts w:ascii="Liberation Serif" w:hAnsi="Liberation Serif"/>
          <w:sz w:val="28"/>
          <w:szCs w:val="28"/>
        </w:rPr>
        <w:t xml:space="preserve"> </w:t>
      </w:r>
      <w:r w:rsidRPr="00263CBD">
        <w:rPr>
          <w:rFonts w:ascii="Liberation Serif" w:hAnsi="Liberation Serif"/>
          <w:color w:val="000000"/>
          <w:sz w:val="28"/>
          <w:szCs w:val="28"/>
        </w:rPr>
        <w:t>февраля</w:t>
      </w:r>
      <w:r w:rsidRPr="00263CBD">
        <w:rPr>
          <w:rFonts w:ascii="Liberation Serif" w:hAnsi="Liberation Serif"/>
          <w:sz w:val="28"/>
          <w:szCs w:val="28"/>
        </w:rPr>
        <w:t xml:space="preserve"> 202</w:t>
      </w:r>
      <w:r>
        <w:rPr>
          <w:rFonts w:ascii="Liberation Serif" w:hAnsi="Liberation Serif"/>
          <w:color w:val="000000"/>
          <w:sz w:val="28"/>
          <w:szCs w:val="28"/>
        </w:rPr>
        <w:t>4</w:t>
      </w:r>
      <w:r w:rsidRPr="00263CBD">
        <w:rPr>
          <w:rFonts w:ascii="Liberation Serif" w:hAnsi="Liberation Serif"/>
          <w:sz w:val="28"/>
          <w:szCs w:val="28"/>
        </w:rPr>
        <w:t xml:space="preserve"> года представить в муниципальное казённое учреждение «Управление по делам гражданской обороны и чрезвычайным ситуациям города Каменска-Уральского» приказы о создании объектовых противопаводковых комиссий, планы мероприятий по обеспечению безаварийного пропуска паводковых вод;</w:t>
      </w:r>
    </w:p>
    <w:p w:rsidR="00297050" w:rsidRDefault="00297050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3) до 01 апреля 202</w:t>
      </w:r>
      <w:r>
        <w:rPr>
          <w:rFonts w:ascii="Liberation Serif" w:hAnsi="Liberation Serif"/>
          <w:color w:val="000000"/>
          <w:sz w:val="28"/>
          <w:szCs w:val="28"/>
        </w:rPr>
        <w:t>4</w:t>
      </w:r>
      <w:r w:rsidRPr="00263CBD">
        <w:rPr>
          <w:rFonts w:ascii="Liberation Serif" w:hAnsi="Liberation Serif"/>
          <w:sz w:val="28"/>
          <w:szCs w:val="28"/>
        </w:rPr>
        <w:t xml:space="preserve"> года организовать предпаводковое обследование гидротехнических сооружений. Копии </w:t>
      </w:r>
      <w:r w:rsidRPr="00263CBD">
        <w:rPr>
          <w:rFonts w:ascii="Liberation Serif" w:hAnsi="Liberation Serif"/>
          <w:color w:val="000000"/>
          <w:sz w:val="28"/>
          <w:szCs w:val="28"/>
        </w:rPr>
        <w:t xml:space="preserve">актов предпаводкового обследования </w:t>
      </w:r>
      <w:r>
        <w:rPr>
          <w:rFonts w:ascii="Liberation Serif" w:hAnsi="Liberation Serif"/>
          <w:color w:val="000000"/>
          <w:sz w:val="28"/>
          <w:szCs w:val="28"/>
        </w:rPr>
        <w:t>отдельно на каждое гидротехническое сооружение</w:t>
      </w:r>
      <w:r w:rsidRPr="00263CBD">
        <w:rPr>
          <w:rFonts w:ascii="Liberation Serif" w:hAnsi="Liberation Serif"/>
          <w:sz w:val="28"/>
          <w:szCs w:val="28"/>
        </w:rPr>
        <w:t xml:space="preserve"> представить в муниципальное казённое учреждение «Управление по делам гражданской обороны и чрезвычайным ситуациям города Каменска-Уральского»;</w:t>
      </w:r>
    </w:p>
    <w:p w:rsidR="00297050" w:rsidRPr="00263CBD" w:rsidRDefault="00297050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обеспечить сработку водохранилищ в соответствии с расчетами Отдела водных ресурсов по Свердловской области Нижне-Обского бассейнового водного управления Федерального агентства водных ресурсов;</w:t>
      </w:r>
    </w:p>
    <w:p w:rsidR="00297050" w:rsidRPr="00263CBD" w:rsidRDefault="00297050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Pr="00263CBD">
        <w:rPr>
          <w:rFonts w:ascii="Liberation Serif" w:hAnsi="Liberation Serif"/>
          <w:sz w:val="28"/>
          <w:szCs w:val="28"/>
        </w:rPr>
        <w:t>) до 01 сентября 202</w:t>
      </w:r>
      <w:r>
        <w:rPr>
          <w:rFonts w:ascii="Liberation Serif" w:hAnsi="Liberation Serif"/>
          <w:color w:val="000000"/>
          <w:sz w:val="28"/>
          <w:szCs w:val="28"/>
        </w:rPr>
        <w:t>4</w:t>
      </w:r>
      <w:r w:rsidRPr="00263CBD">
        <w:rPr>
          <w:rFonts w:ascii="Liberation Serif" w:hAnsi="Liberation Serif"/>
          <w:sz w:val="28"/>
          <w:szCs w:val="28"/>
        </w:rPr>
        <w:t xml:space="preserve"> года организовать послепаводковое обследование гидротехнических сооружений. Копии </w:t>
      </w:r>
      <w:r w:rsidRPr="00263CBD">
        <w:rPr>
          <w:rFonts w:ascii="Liberation Serif" w:hAnsi="Liberation Serif"/>
          <w:color w:val="000000"/>
          <w:sz w:val="28"/>
          <w:szCs w:val="28"/>
        </w:rPr>
        <w:t>а</w:t>
      </w:r>
      <w:r w:rsidRPr="00263CBD">
        <w:rPr>
          <w:rFonts w:ascii="Liberation Serif" w:hAnsi="Liberation Serif"/>
          <w:sz w:val="28"/>
          <w:szCs w:val="28"/>
        </w:rPr>
        <w:t>кт</w:t>
      </w:r>
      <w:r w:rsidRPr="00263CBD">
        <w:rPr>
          <w:rFonts w:ascii="Liberation Serif" w:hAnsi="Liberation Serif"/>
          <w:color w:val="000000"/>
          <w:sz w:val="28"/>
          <w:szCs w:val="28"/>
        </w:rPr>
        <w:t>ов</w:t>
      </w:r>
      <w:r w:rsidRPr="00263CBD">
        <w:rPr>
          <w:rFonts w:ascii="Liberation Serif" w:hAnsi="Liberation Serif"/>
          <w:sz w:val="28"/>
          <w:szCs w:val="28"/>
        </w:rPr>
        <w:t xml:space="preserve"> послепаводкового обследования гидротехнических сооружений представить в муниципальное казённое учреждение «Управление по делам гражданской обороны и чрезвычайным ситуациям города Каменска-Уральского».</w:t>
      </w:r>
    </w:p>
    <w:p w:rsidR="00297050" w:rsidRPr="00263CBD" w:rsidRDefault="00297050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8</w:t>
      </w:r>
      <w:r w:rsidRPr="00263CBD">
        <w:rPr>
          <w:rFonts w:ascii="Liberation Serif" w:hAnsi="Liberation Serif"/>
          <w:sz w:val="28"/>
          <w:szCs w:val="28"/>
        </w:rPr>
        <w:t>. Рекомендовать МО МВД России «Кам</w:t>
      </w:r>
      <w:r>
        <w:rPr>
          <w:rFonts w:ascii="Liberation Serif" w:hAnsi="Liberation Serif"/>
          <w:sz w:val="28"/>
          <w:szCs w:val="28"/>
        </w:rPr>
        <w:t>енск-Уральский» (Каркавин И.С.</w:t>
      </w:r>
      <w:r w:rsidRPr="00263CBD">
        <w:rPr>
          <w:rFonts w:ascii="Liberation Serif" w:hAnsi="Liberation Serif"/>
          <w:sz w:val="28"/>
          <w:szCs w:val="28"/>
        </w:rPr>
        <w:t xml:space="preserve">) по оперативному распоряжению председателя комиссии по предупреждению и ликвидации чрезвычайных ситуаций и обеспечению пожарной безопасности Каменск-Уральского городского округа организовать патрулирование в зонах подтопления вдоль рек Исеть и Каменка в границах </w:t>
      </w:r>
      <w:r w:rsidRPr="00263CBD">
        <w:rPr>
          <w:rFonts w:ascii="Liberation Serif" w:hAnsi="Liberation Serif"/>
          <w:color w:val="000000"/>
          <w:sz w:val="28"/>
          <w:szCs w:val="28"/>
        </w:rPr>
        <w:t>муниципального образования</w:t>
      </w:r>
      <w:r w:rsidRPr="00263CBD">
        <w:rPr>
          <w:rFonts w:ascii="Liberation Serif" w:hAnsi="Liberation Serif"/>
          <w:sz w:val="28"/>
          <w:szCs w:val="28"/>
        </w:rPr>
        <w:t>.</w:t>
      </w:r>
    </w:p>
    <w:p w:rsidR="00297050" w:rsidRPr="00263CBD" w:rsidRDefault="00297050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9</w:t>
      </w:r>
      <w:r w:rsidRPr="00263CBD">
        <w:rPr>
          <w:rFonts w:ascii="Liberation Serif" w:hAnsi="Liberation Serif"/>
          <w:sz w:val="28"/>
          <w:szCs w:val="28"/>
        </w:rPr>
        <w:t>. Комиссии по предупреждению и ликвидации чрезвычайных ситуаций и обеспечению пожарной безопасности Каменск-Уральского городского округа (</w:t>
      </w:r>
      <w:r w:rsidRPr="00263CBD">
        <w:rPr>
          <w:rFonts w:ascii="Liberation Serif" w:hAnsi="Liberation Serif"/>
          <w:color w:val="000000"/>
          <w:sz w:val="28"/>
          <w:szCs w:val="28"/>
        </w:rPr>
        <w:t>Герасимов А.А</w:t>
      </w:r>
      <w:r w:rsidRPr="00263CBD">
        <w:rPr>
          <w:rFonts w:ascii="Liberation Serif" w:hAnsi="Liberation Serif"/>
          <w:sz w:val="28"/>
          <w:szCs w:val="28"/>
        </w:rPr>
        <w:t>) в срок до 30 июня 202</w:t>
      </w:r>
      <w:r>
        <w:rPr>
          <w:rFonts w:ascii="Liberation Serif" w:hAnsi="Liberation Serif"/>
          <w:color w:val="000000"/>
          <w:sz w:val="28"/>
          <w:szCs w:val="28"/>
        </w:rPr>
        <w:t>4</w:t>
      </w:r>
      <w:r w:rsidRPr="00263CBD">
        <w:rPr>
          <w:rFonts w:ascii="Liberation Serif" w:hAnsi="Liberation Serif"/>
          <w:sz w:val="28"/>
          <w:szCs w:val="28"/>
        </w:rPr>
        <w:t xml:space="preserve"> года провести расширенное заседание по вопросу подведения итогов выполненных мероприятий по обеспечению безаварийного пропуска весеннего половодья и паводковых вод в 202</w:t>
      </w:r>
      <w:r>
        <w:rPr>
          <w:rFonts w:ascii="Liberation Serif" w:hAnsi="Liberation Serif"/>
          <w:color w:val="000000"/>
          <w:sz w:val="28"/>
          <w:szCs w:val="28"/>
        </w:rPr>
        <w:t>4</w:t>
      </w:r>
      <w:r w:rsidRPr="00263CBD">
        <w:rPr>
          <w:rFonts w:ascii="Liberation Serif" w:hAnsi="Liberation Serif"/>
          <w:sz w:val="28"/>
          <w:szCs w:val="28"/>
        </w:rPr>
        <w:t xml:space="preserve"> году и подготовке к весеннему половодью 202</w:t>
      </w:r>
      <w:r>
        <w:rPr>
          <w:rFonts w:ascii="Liberation Serif" w:hAnsi="Liberation Serif"/>
          <w:color w:val="000000"/>
          <w:sz w:val="28"/>
          <w:szCs w:val="28"/>
        </w:rPr>
        <w:t>5</w:t>
      </w:r>
      <w:r w:rsidRPr="00263CBD">
        <w:rPr>
          <w:rFonts w:ascii="Liberation Serif" w:hAnsi="Liberation Serif"/>
          <w:sz w:val="28"/>
          <w:szCs w:val="28"/>
        </w:rPr>
        <w:t xml:space="preserve"> года.</w:t>
      </w:r>
    </w:p>
    <w:p w:rsidR="00297050" w:rsidRPr="00263CBD" w:rsidRDefault="00297050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10</w:t>
      </w:r>
      <w:r w:rsidRPr="00263CBD">
        <w:rPr>
          <w:rFonts w:ascii="Liberation Serif" w:hAnsi="Liberation Serif"/>
          <w:sz w:val="28"/>
          <w:szCs w:val="28"/>
        </w:rPr>
        <w:t>. Рекомендовать организациям всех форм собственности, расположенным на территории Каменск-Уральского городского округа, обеспечить выполнение мероприятий, утвержденных пунктом 2 настоящего постановления.</w:t>
      </w:r>
    </w:p>
    <w:p w:rsidR="00297050" w:rsidRPr="00263CBD" w:rsidRDefault="00297050" w:rsidP="00263CBD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11</w:t>
      </w:r>
      <w:r w:rsidRPr="00263CBD">
        <w:rPr>
          <w:rFonts w:ascii="Liberation Serif" w:hAnsi="Liberation Serif"/>
          <w:color w:val="000000"/>
          <w:sz w:val="28"/>
          <w:szCs w:val="28"/>
        </w:rPr>
        <w:t xml:space="preserve">. </w:t>
      </w:r>
      <w:r w:rsidRPr="00263CBD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297050" w:rsidRPr="00263CBD" w:rsidRDefault="00297050" w:rsidP="00263CBD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12</w:t>
      </w:r>
      <w:r w:rsidRPr="00263CBD">
        <w:rPr>
          <w:rFonts w:ascii="Liberation Serif" w:hAnsi="Liberation Serif"/>
          <w:color w:val="000000"/>
          <w:sz w:val="28"/>
          <w:szCs w:val="28"/>
        </w:rPr>
        <w:t xml:space="preserve">. Контроль выполнения настоящего постановления возложить на первого заместителя главы Администрации </w:t>
      </w:r>
      <w:r>
        <w:rPr>
          <w:rFonts w:ascii="Liberation Serif" w:hAnsi="Liberation Serif"/>
          <w:color w:val="000000"/>
          <w:sz w:val="28"/>
          <w:szCs w:val="28"/>
        </w:rPr>
        <w:t>городского округа Горенкова В.В</w:t>
      </w:r>
      <w:r w:rsidRPr="00263CBD">
        <w:rPr>
          <w:rFonts w:ascii="Liberation Serif" w:hAnsi="Liberation Serif"/>
          <w:color w:val="000000"/>
          <w:sz w:val="28"/>
          <w:szCs w:val="28"/>
        </w:rPr>
        <w:t>.</w:t>
      </w:r>
    </w:p>
    <w:p w:rsidR="00297050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297050" w:rsidRPr="00263CBD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297050" w:rsidRPr="00263CBD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Pr="00263CBD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color w:val="000000"/>
          <w:sz w:val="28"/>
          <w:szCs w:val="28"/>
        </w:rPr>
        <w:t>а</w:t>
      </w:r>
    </w:p>
    <w:p w:rsidR="00297050" w:rsidRPr="00263CBD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 xml:space="preserve">Каменск-Уральского городского округа                                    </w:t>
      </w:r>
      <w:r>
        <w:rPr>
          <w:rFonts w:ascii="Liberation Serif" w:hAnsi="Liberation Serif"/>
          <w:sz w:val="28"/>
          <w:szCs w:val="28"/>
        </w:rPr>
        <w:t xml:space="preserve">     </w:t>
      </w:r>
      <w:r w:rsidRPr="00263CBD">
        <w:rPr>
          <w:rFonts w:ascii="Liberation Serif" w:hAnsi="Liberation Serif"/>
          <w:sz w:val="28"/>
          <w:szCs w:val="28"/>
        </w:rPr>
        <w:t xml:space="preserve"> А.</w:t>
      </w:r>
      <w:r w:rsidRPr="00263CBD">
        <w:rPr>
          <w:rFonts w:ascii="Liberation Serif" w:hAnsi="Liberation Serif"/>
          <w:color w:val="000000"/>
          <w:sz w:val="28"/>
          <w:szCs w:val="28"/>
        </w:rPr>
        <w:t>А. Герасимов</w:t>
      </w:r>
    </w:p>
    <w:p w:rsidR="00297050" w:rsidRPr="00263CBD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297050" w:rsidRPr="00263CBD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297050" w:rsidRPr="00263CBD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297050" w:rsidRPr="00263CBD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297050" w:rsidRPr="00263CBD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297050" w:rsidRPr="00263CBD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297050" w:rsidRPr="00263CBD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297050" w:rsidRPr="00263CBD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297050" w:rsidRPr="00263CBD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297050" w:rsidRPr="00263CBD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297050" w:rsidRPr="00263CBD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297050" w:rsidRPr="00263CBD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297050" w:rsidRPr="00263CBD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297050" w:rsidRPr="00263CBD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297050" w:rsidRPr="00263CBD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297050" w:rsidRPr="00263CBD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297050" w:rsidRPr="00263CBD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297050" w:rsidRPr="00263CBD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297050" w:rsidRPr="00263CBD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297050" w:rsidRPr="00263CBD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297050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297050" w:rsidRPr="00263CBD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297050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297050" w:rsidRPr="00263CBD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297050" w:rsidRPr="00263CBD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297050" w:rsidRPr="00263CBD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297050" w:rsidRPr="00263CBD" w:rsidRDefault="00297050" w:rsidP="00263CBD">
      <w:pPr>
        <w:ind w:left="4536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 xml:space="preserve">УТВЕРЖДЕН </w:t>
      </w:r>
    </w:p>
    <w:p w:rsidR="00297050" w:rsidRPr="00263CBD" w:rsidRDefault="00297050" w:rsidP="00263CBD">
      <w:pPr>
        <w:ind w:left="4536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 xml:space="preserve">постановлением Администрации  Каменск-Уральского городского округа </w:t>
      </w:r>
    </w:p>
    <w:p w:rsidR="00297050" w:rsidRPr="00263CBD" w:rsidRDefault="00297050" w:rsidP="00263CBD">
      <w:pPr>
        <w:ind w:left="453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11.01.2024  №11 </w:t>
      </w:r>
    </w:p>
    <w:p w:rsidR="00297050" w:rsidRPr="00263CBD" w:rsidRDefault="00297050" w:rsidP="00263CBD">
      <w:pPr>
        <w:ind w:left="4536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«О мерах по подготовке и пропуску весеннего половодья и паводковых вод на территории Каменск - Ура</w:t>
      </w:r>
      <w:r>
        <w:rPr>
          <w:rFonts w:ascii="Liberation Serif" w:hAnsi="Liberation Serif"/>
          <w:sz w:val="28"/>
          <w:szCs w:val="28"/>
        </w:rPr>
        <w:t>льского городского округа в 2024</w:t>
      </w:r>
      <w:r w:rsidRPr="00263CBD">
        <w:rPr>
          <w:rFonts w:ascii="Liberation Serif" w:hAnsi="Liberation Serif"/>
          <w:sz w:val="28"/>
          <w:szCs w:val="28"/>
        </w:rPr>
        <w:t xml:space="preserve"> году»</w:t>
      </w:r>
    </w:p>
    <w:p w:rsidR="00297050" w:rsidRPr="00263CBD" w:rsidRDefault="00297050" w:rsidP="00263CBD">
      <w:pPr>
        <w:jc w:val="center"/>
        <w:rPr>
          <w:rFonts w:ascii="Liberation Serif" w:hAnsi="Liberation Serif"/>
          <w:sz w:val="28"/>
          <w:szCs w:val="28"/>
        </w:rPr>
      </w:pPr>
    </w:p>
    <w:p w:rsidR="00297050" w:rsidRPr="00263CBD" w:rsidRDefault="00297050" w:rsidP="00263CBD">
      <w:pPr>
        <w:jc w:val="center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СОСТАВ</w:t>
      </w:r>
    </w:p>
    <w:p w:rsidR="00297050" w:rsidRPr="00263CBD" w:rsidRDefault="00297050" w:rsidP="00263CBD">
      <w:pPr>
        <w:jc w:val="center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противопаводковой комиссии Каменск-Уральского городского округа</w:t>
      </w:r>
    </w:p>
    <w:p w:rsidR="00297050" w:rsidRPr="00263CBD" w:rsidRDefault="00297050" w:rsidP="00263CBD">
      <w:pPr>
        <w:rPr>
          <w:rFonts w:ascii="Liberation Serif" w:hAnsi="Liberation Serif"/>
          <w:sz w:val="28"/>
          <w:szCs w:val="28"/>
        </w:rPr>
      </w:pPr>
    </w:p>
    <w:tbl>
      <w:tblPr>
        <w:tblW w:w="9744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3082"/>
        <w:gridCol w:w="283"/>
        <w:gridCol w:w="6379"/>
      </w:tblGrid>
      <w:tr w:rsidR="00297050" w:rsidRPr="00263CBD" w:rsidTr="00E72198">
        <w:trPr>
          <w:tblCellSpacing w:w="0" w:type="dxa"/>
        </w:trPr>
        <w:tc>
          <w:tcPr>
            <w:tcW w:w="3082" w:type="dxa"/>
          </w:tcPr>
          <w:p w:rsidR="00297050" w:rsidRPr="00263CBD" w:rsidRDefault="00297050" w:rsidP="00263C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Горенков Владимир Владимирович</w:t>
            </w:r>
          </w:p>
        </w:tc>
        <w:tc>
          <w:tcPr>
            <w:tcW w:w="283" w:type="dxa"/>
          </w:tcPr>
          <w:p w:rsidR="00297050" w:rsidRPr="00263CBD" w:rsidRDefault="0029705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297050" w:rsidRPr="00263CBD" w:rsidRDefault="0029705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sz w:val="28"/>
                <w:szCs w:val="28"/>
              </w:rPr>
              <w:t>первый заместитель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главы </w:t>
            </w:r>
            <w:r>
              <w:rPr>
                <w:rFonts w:ascii="Liberation Serif" w:hAnsi="Liberation Serif"/>
                <w:sz w:val="28"/>
                <w:szCs w:val="28"/>
              </w:rPr>
              <w:t>Администрации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городского округа, председатель комиссии;</w:t>
            </w:r>
          </w:p>
        </w:tc>
      </w:tr>
      <w:tr w:rsidR="00297050" w:rsidRPr="00263CBD" w:rsidTr="00E72198">
        <w:trPr>
          <w:tblCellSpacing w:w="0" w:type="dxa"/>
        </w:trPr>
        <w:tc>
          <w:tcPr>
            <w:tcW w:w="3082" w:type="dxa"/>
          </w:tcPr>
          <w:p w:rsidR="00297050" w:rsidRPr="00263CBD" w:rsidRDefault="00297050" w:rsidP="00263C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Гайсин Алексей Гаязович</w:t>
            </w:r>
          </w:p>
          <w:p w:rsidR="00297050" w:rsidRPr="00263CBD" w:rsidRDefault="0029705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297050" w:rsidRPr="00263CBD" w:rsidRDefault="0029705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83" w:type="dxa"/>
          </w:tcPr>
          <w:p w:rsidR="00297050" w:rsidRPr="00263CBD" w:rsidRDefault="0029705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297050" w:rsidRPr="00263CBD" w:rsidRDefault="0029705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- начальник муниципального казённого учреждения «Управление по делам гражданской обороны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и чрезвычайным ситуациям города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        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>Каменска-Уральского», заместитель председателя комиссии;</w:t>
            </w:r>
          </w:p>
        </w:tc>
      </w:tr>
      <w:tr w:rsidR="00297050" w:rsidRPr="00263CBD" w:rsidTr="00E72198">
        <w:trPr>
          <w:tblCellSpacing w:w="0" w:type="dxa"/>
        </w:trPr>
        <w:tc>
          <w:tcPr>
            <w:tcW w:w="3082" w:type="dxa"/>
          </w:tcPr>
          <w:p w:rsidR="00297050" w:rsidRPr="009D16D9" w:rsidRDefault="00297050" w:rsidP="00263CBD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9D16D9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Кравченко </w:t>
            </w:r>
          </w:p>
          <w:p w:rsidR="00297050" w:rsidRPr="00263CBD" w:rsidRDefault="00297050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9D16D9">
              <w:rPr>
                <w:rFonts w:ascii="Liberation Serif" w:hAnsi="Liberation Serif"/>
                <w:color w:val="000000"/>
                <w:sz w:val="28"/>
                <w:szCs w:val="28"/>
              </w:rPr>
              <w:t>Владимир Анатольевич</w:t>
            </w:r>
          </w:p>
        </w:tc>
        <w:tc>
          <w:tcPr>
            <w:tcW w:w="283" w:type="dxa"/>
          </w:tcPr>
          <w:p w:rsidR="00297050" w:rsidRPr="00263CBD" w:rsidRDefault="0029705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297050" w:rsidRPr="00263CBD" w:rsidRDefault="0029705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начальник Отраслевого органа Администрации Каменск-Уральского городского округа по городскому хозяйству, заместитель председателя комиссии;</w:t>
            </w:r>
          </w:p>
        </w:tc>
      </w:tr>
      <w:tr w:rsidR="00297050" w:rsidRPr="00263CBD" w:rsidTr="00E72198">
        <w:trPr>
          <w:tblCellSpacing w:w="0" w:type="dxa"/>
        </w:trPr>
        <w:tc>
          <w:tcPr>
            <w:tcW w:w="3082" w:type="dxa"/>
          </w:tcPr>
          <w:p w:rsidR="00297050" w:rsidRPr="00263CBD" w:rsidRDefault="00297050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Валиахметов</w:t>
            </w:r>
          </w:p>
          <w:p w:rsidR="00297050" w:rsidRPr="00263CBD" w:rsidRDefault="00297050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Рудек Алексич</w:t>
            </w:r>
          </w:p>
        </w:tc>
        <w:tc>
          <w:tcPr>
            <w:tcW w:w="283" w:type="dxa"/>
          </w:tcPr>
          <w:p w:rsidR="00297050" w:rsidRPr="00263CBD" w:rsidRDefault="0029705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297050" w:rsidRPr="00263CBD" w:rsidRDefault="0029705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главный специалист муниципального казённого учреждения «Управление по делам гражданской обороны и чрезвычайным ситуациям города Каменска-Уральского», секретарь комиссии.</w:t>
            </w:r>
          </w:p>
        </w:tc>
      </w:tr>
      <w:tr w:rsidR="00297050" w:rsidRPr="00263CBD" w:rsidTr="00E72198">
        <w:trPr>
          <w:tblCellSpacing w:w="0" w:type="dxa"/>
        </w:trPr>
        <w:tc>
          <w:tcPr>
            <w:tcW w:w="3082" w:type="dxa"/>
          </w:tcPr>
          <w:p w:rsidR="00297050" w:rsidRPr="00263CBD" w:rsidRDefault="00297050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</w:tc>
        <w:tc>
          <w:tcPr>
            <w:tcW w:w="283" w:type="dxa"/>
          </w:tcPr>
          <w:p w:rsidR="00297050" w:rsidRPr="00263CBD" w:rsidRDefault="0029705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297050" w:rsidRPr="00263CBD" w:rsidRDefault="0029705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97050" w:rsidRPr="00263CBD" w:rsidTr="00E72198">
        <w:trPr>
          <w:tblCellSpacing w:w="0" w:type="dxa"/>
        </w:trPr>
        <w:tc>
          <w:tcPr>
            <w:tcW w:w="3082" w:type="dxa"/>
          </w:tcPr>
          <w:p w:rsidR="00297050" w:rsidRDefault="00297050" w:rsidP="004577E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Анчугов Андрей Витальевич</w:t>
            </w:r>
          </w:p>
          <w:p w:rsidR="00297050" w:rsidRPr="00263CBD" w:rsidRDefault="0029705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83" w:type="dxa"/>
          </w:tcPr>
          <w:p w:rsidR="00297050" w:rsidRPr="00263CBD" w:rsidRDefault="0029705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297050" w:rsidRPr="00263CBD" w:rsidRDefault="0029705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и.о. 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>генеральн</w:t>
            </w:r>
            <w:r>
              <w:rPr>
                <w:rFonts w:ascii="Liberation Serif" w:hAnsi="Liberation Serif"/>
                <w:sz w:val="28"/>
                <w:szCs w:val="28"/>
              </w:rPr>
              <w:t>ого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директор</w:t>
            </w:r>
            <w:r>
              <w:rPr>
                <w:rFonts w:ascii="Liberation Serif" w:hAnsi="Liberation Serif"/>
                <w:sz w:val="28"/>
                <w:szCs w:val="28"/>
              </w:rPr>
              <w:t>а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акционерного общества «Водоканал Каменск-Уральский» (по согласованию);</w:t>
            </w:r>
          </w:p>
        </w:tc>
      </w:tr>
      <w:tr w:rsidR="00297050" w:rsidRPr="00263CBD" w:rsidTr="00E72198">
        <w:trPr>
          <w:tblCellSpacing w:w="0" w:type="dxa"/>
        </w:trPr>
        <w:tc>
          <w:tcPr>
            <w:tcW w:w="3082" w:type="dxa"/>
          </w:tcPr>
          <w:p w:rsidR="00297050" w:rsidRPr="00263CBD" w:rsidRDefault="00297050" w:rsidP="004577E1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Барбицкий</w:t>
            </w:r>
          </w:p>
          <w:p w:rsidR="00297050" w:rsidRDefault="00297050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Яков Юрьевич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297050" w:rsidRDefault="0029705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297050" w:rsidRDefault="00297050" w:rsidP="00263C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Башарин Дмитрий Вячеславович                          </w:t>
            </w:r>
          </w:p>
          <w:p w:rsidR="00297050" w:rsidRPr="00263CBD" w:rsidRDefault="0029705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83" w:type="dxa"/>
          </w:tcPr>
          <w:p w:rsidR="00297050" w:rsidRPr="00263CBD" w:rsidRDefault="0029705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297050" w:rsidRDefault="0029705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директор муниципального казённого учреждения «Управление городского хозяйства»;</w:t>
            </w:r>
          </w:p>
          <w:p w:rsidR="00297050" w:rsidRDefault="0029705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297050" w:rsidRDefault="0029705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глава территориального органа Администрации Каменск-Уральского городского округа «Администрация Красногорского района</w:t>
            </w:r>
            <w:r>
              <w:rPr>
                <w:rFonts w:ascii="Liberation Serif" w:hAnsi="Liberation Serif"/>
                <w:sz w:val="28"/>
                <w:szCs w:val="28"/>
              </w:rPr>
              <w:t>»;</w:t>
            </w:r>
          </w:p>
          <w:p w:rsidR="00297050" w:rsidRPr="00263CBD" w:rsidRDefault="0029705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97050" w:rsidRPr="00263CBD" w:rsidTr="00E72198">
        <w:trPr>
          <w:tblCellSpacing w:w="0" w:type="dxa"/>
        </w:trPr>
        <w:tc>
          <w:tcPr>
            <w:tcW w:w="3082" w:type="dxa"/>
          </w:tcPr>
          <w:p w:rsidR="00297050" w:rsidRPr="00263CBD" w:rsidRDefault="00297050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Давыдов</w:t>
            </w:r>
          </w:p>
          <w:p w:rsidR="00297050" w:rsidRPr="00263CBD" w:rsidRDefault="00297050" w:rsidP="004577E1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Иван Николаевич</w:t>
            </w:r>
          </w:p>
        </w:tc>
        <w:tc>
          <w:tcPr>
            <w:tcW w:w="283" w:type="dxa"/>
          </w:tcPr>
          <w:p w:rsidR="00297050" w:rsidRPr="00263CBD" w:rsidRDefault="0029705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297050" w:rsidRPr="00263CBD" w:rsidRDefault="0029705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- начальник 63 ПСО ФПС ГПС Главного управления МЧС России по Свердловской области (по согласованию); </w:t>
            </w:r>
          </w:p>
        </w:tc>
      </w:tr>
      <w:tr w:rsidR="00297050" w:rsidRPr="00263CBD" w:rsidTr="00E72198">
        <w:trPr>
          <w:tblCellSpacing w:w="0" w:type="dxa"/>
        </w:trPr>
        <w:tc>
          <w:tcPr>
            <w:tcW w:w="3082" w:type="dxa"/>
          </w:tcPr>
          <w:p w:rsidR="00297050" w:rsidRPr="00263CBD" w:rsidRDefault="00297050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Ершов</w:t>
            </w:r>
          </w:p>
          <w:p w:rsidR="00297050" w:rsidRDefault="00297050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Александр Геннадьевич</w:t>
            </w:r>
          </w:p>
          <w:p w:rsidR="00297050" w:rsidRDefault="0029705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297050" w:rsidRDefault="00297050" w:rsidP="004577E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Каркавин Иван</w:t>
            </w:r>
          </w:p>
          <w:p w:rsidR="00297050" w:rsidRPr="00263CBD" w:rsidRDefault="00297050" w:rsidP="004577E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Сергеевич</w:t>
            </w:r>
          </w:p>
        </w:tc>
        <w:tc>
          <w:tcPr>
            <w:tcW w:w="283" w:type="dxa"/>
          </w:tcPr>
          <w:p w:rsidR="00297050" w:rsidRPr="00263CBD" w:rsidRDefault="0029705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297050" w:rsidRDefault="0029705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директор акционерного общества «</w:t>
            </w:r>
            <w:r>
              <w:rPr>
                <w:rFonts w:ascii="Liberation Serif" w:hAnsi="Liberation Serif"/>
                <w:sz w:val="28"/>
                <w:szCs w:val="28"/>
              </w:rPr>
              <w:t>Региональная сетевая компания г.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Каменск-Уральск</w:t>
            </w:r>
            <w:r>
              <w:rPr>
                <w:rFonts w:ascii="Liberation Serif" w:hAnsi="Liberation Serif"/>
                <w:sz w:val="28"/>
                <w:szCs w:val="28"/>
              </w:rPr>
              <w:t>ий»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  <w:p w:rsidR="00297050" w:rsidRDefault="0029705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297050" w:rsidRPr="00263CBD" w:rsidRDefault="0029705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врио начальника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Муниципального отдела МВД России «Каменск-Уральский» (</w:t>
            </w:r>
            <w:r>
              <w:rPr>
                <w:rFonts w:ascii="Liberation Serif" w:hAnsi="Liberation Serif"/>
                <w:sz w:val="28"/>
                <w:szCs w:val="28"/>
              </w:rPr>
              <w:t>по согласованию);</w:t>
            </w:r>
          </w:p>
        </w:tc>
      </w:tr>
      <w:tr w:rsidR="00297050" w:rsidRPr="00263CBD" w:rsidTr="00E72198">
        <w:trPr>
          <w:tblCellSpacing w:w="0" w:type="dxa"/>
        </w:trPr>
        <w:tc>
          <w:tcPr>
            <w:tcW w:w="3082" w:type="dxa"/>
          </w:tcPr>
          <w:p w:rsidR="00297050" w:rsidRPr="00263CBD" w:rsidRDefault="00297050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Малькин</w:t>
            </w:r>
          </w:p>
          <w:p w:rsidR="00297050" w:rsidRPr="00263CBD" w:rsidRDefault="00297050" w:rsidP="00544959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Александр Викторович</w:t>
            </w:r>
          </w:p>
          <w:p w:rsidR="00297050" w:rsidRDefault="0029705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297050" w:rsidRPr="00263CBD" w:rsidRDefault="00297050" w:rsidP="00263C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Михалюк Елена Викторовна</w:t>
            </w:r>
          </w:p>
        </w:tc>
        <w:tc>
          <w:tcPr>
            <w:tcW w:w="283" w:type="dxa"/>
          </w:tcPr>
          <w:p w:rsidR="00297050" w:rsidRPr="00263CBD" w:rsidRDefault="0029705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297050" w:rsidRDefault="0029705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заместитель генерального директора акционерного общества «ГАЗЭКС» Южный округ (по согласованию);</w:t>
            </w:r>
          </w:p>
          <w:p w:rsidR="00297050" w:rsidRPr="00263CBD" w:rsidRDefault="0029705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sz w:val="28"/>
                <w:szCs w:val="28"/>
              </w:rPr>
              <w:t>ведущий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специалист Отраслевого органа Администрации Каменск-Уральского городского округа по городскому хозяйству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297050" w:rsidRPr="00263CBD" w:rsidTr="00E72198">
        <w:trPr>
          <w:tblCellSpacing w:w="0" w:type="dxa"/>
        </w:trPr>
        <w:tc>
          <w:tcPr>
            <w:tcW w:w="3082" w:type="dxa"/>
          </w:tcPr>
          <w:p w:rsidR="00297050" w:rsidRPr="00263CBD" w:rsidRDefault="00297050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Фефилов</w:t>
            </w:r>
          </w:p>
          <w:p w:rsidR="00297050" w:rsidRPr="00263CBD" w:rsidRDefault="00297050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Сергей Анатольевич</w:t>
            </w:r>
          </w:p>
        </w:tc>
        <w:tc>
          <w:tcPr>
            <w:tcW w:w="283" w:type="dxa"/>
          </w:tcPr>
          <w:p w:rsidR="00297050" w:rsidRPr="00263CBD" w:rsidRDefault="0029705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297050" w:rsidRPr="00263CBD" w:rsidRDefault="0029705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начальник территориального отдела Управления Федеральной службы по надзору в сфере защиты прав потребителей и благополучия человека по Свердловской области в городе Каменск- Уральский, Каменском районе, Сухоложском и Богдановичском районах (по согласованию);</w:t>
            </w:r>
          </w:p>
        </w:tc>
      </w:tr>
      <w:tr w:rsidR="00297050" w:rsidRPr="00263CBD" w:rsidTr="00E72198">
        <w:trPr>
          <w:tblCellSpacing w:w="0" w:type="dxa"/>
        </w:trPr>
        <w:tc>
          <w:tcPr>
            <w:tcW w:w="3082" w:type="dxa"/>
          </w:tcPr>
          <w:p w:rsidR="00297050" w:rsidRPr="00263CBD" w:rsidRDefault="00297050" w:rsidP="00263C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Шилов Александр Владимирович</w:t>
            </w:r>
          </w:p>
        </w:tc>
        <w:tc>
          <w:tcPr>
            <w:tcW w:w="283" w:type="dxa"/>
          </w:tcPr>
          <w:p w:rsidR="00297050" w:rsidRPr="00263CBD" w:rsidRDefault="00297050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297050" w:rsidRPr="00263CBD" w:rsidRDefault="00297050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глава территориального органа Администрации Каменск-Уральского городского округа «Администрация Синарского района».</w:t>
            </w:r>
          </w:p>
        </w:tc>
      </w:tr>
    </w:tbl>
    <w:p w:rsidR="00297050" w:rsidRPr="00263CBD" w:rsidRDefault="00297050" w:rsidP="00263CBD">
      <w:pPr>
        <w:rPr>
          <w:rFonts w:ascii="Liberation Serif" w:hAnsi="Liberation Serif"/>
          <w:sz w:val="28"/>
          <w:szCs w:val="28"/>
        </w:rPr>
      </w:pPr>
    </w:p>
    <w:p w:rsidR="00297050" w:rsidRPr="00263CBD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297050" w:rsidRPr="00263CBD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297050" w:rsidRPr="00263CBD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297050" w:rsidRPr="00263CBD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297050" w:rsidRPr="00263CBD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297050" w:rsidRPr="00263CBD" w:rsidRDefault="00297050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297050" w:rsidRDefault="00297050" w:rsidP="00E72198">
      <w:pPr>
        <w:pStyle w:val="NormalWeb"/>
        <w:spacing w:after="0"/>
        <w:rPr>
          <w:rFonts w:ascii="Liberation Serif" w:hAnsi="Liberation Serif"/>
          <w:sz w:val="28"/>
          <w:szCs w:val="28"/>
        </w:rPr>
      </w:pPr>
    </w:p>
    <w:p w:rsidR="00297050" w:rsidRDefault="00297050" w:rsidP="00E72198">
      <w:pPr>
        <w:pStyle w:val="NormalWeb"/>
        <w:spacing w:after="0"/>
        <w:rPr>
          <w:rFonts w:ascii="Liberation Serif" w:hAnsi="Liberation Serif"/>
          <w:sz w:val="28"/>
          <w:szCs w:val="28"/>
        </w:rPr>
      </w:pPr>
    </w:p>
    <w:p w:rsidR="00297050" w:rsidRDefault="00297050" w:rsidP="00E72198">
      <w:pPr>
        <w:pStyle w:val="NormalWeb"/>
        <w:spacing w:after="0"/>
        <w:rPr>
          <w:rFonts w:ascii="Liberation Serif" w:hAnsi="Liberation Serif"/>
          <w:sz w:val="28"/>
          <w:szCs w:val="28"/>
        </w:rPr>
      </w:pPr>
    </w:p>
    <w:p w:rsidR="00297050" w:rsidRDefault="00297050" w:rsidP="00E72198">
      <w:pPr>
        <w:pStyle w:val="NormalWeb"/>
        <w:spacing w:after="0"/>
        <w:rPr>
          <w:rFonts w:ascii="Liberation Serif" w:hAnsi="Liberation Serif"/>
          <w:sz w:val="28"/>
          <w:szCs w:val="28"/>
        </w:rPr>
      </w:pPr>
    </w:p>
    <w:p w:rsidR="00297050" w:rsidRDefault="00297050" w:rsidP="00E72198">
      <w:pPr>
        <w:pStyle w:val="NormalWeb"/>
        <w:spacing w:after="0"/>
        <w:rPr>
          <w:rFonts w:ascii="Liberation Serif" w:hAnsi="Liberation Serif"/>
          <w:sz w:val="28"/>
          <w:szCs w:val="28"/>
        </w:rPr>
      </w:pPr>
    </w:p>
    <w:p w:rsidR="00297050" w:rsidRDefault="00297050" w:rsidP="00E72198">
      <w:pPr>
        <w:pStyle w:val="NormalWeb"/>
        <w:spacing w:after="0"/>
        <w:rPr>
          <w:rFonts w:ascii="Liberation Serif" w:hAnsi="Liberation Serif"/>
          <w:sz w:val="28"/>
          <w:szCs w:val="28"/>
        </w:rPr>
      </w:pPr>
    </w:p>
    <w:p w:rsidR="00297050" w:rsidRPr="00E72198" w:rsidRDefault="00297050" w:rsidP="00E72198">
      <w:pPr>
        <w:pStyle w:val="NormalWeb"/>
        <w:spacing w:before="0" w:beforeAutospacing="0" w:after="0"/>
        <w:ind w:left="4678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t>УТВЕРЖДЕН</w:t>
      </w:r>
    </w:p>
    <w:p w:rsidR="00297050" w:rsidRPr="00E72198" w:rsidRDefault="00297050" w:rsidP="00E72198">
      <w:pPr>
        <w:pStyle w:val="NormalWeb"/>
        <w:spacing w:before="0" w:beforeAutospacing="0" w:after="0"/>
        <w:ind w:left="4678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</w:t>
      </w:r>
      <w:r>
        <w:rPr>
          <w:rFonts w:ascii="Liberation Serif" w:hAnsi="Liberation Serif"/>
          <w:sz w:val="28"/>
          <w:szCs w:val="28"/>
        </w:rPr>
        <w:t>городского округа</w:t>
      </w:r>
    </w:p>
    <w:p w:rsidR="00297050" w:rsidRPr="00E72198" w:rsidRDefault="00297050" w:rsidP="00E72198">
      <w:pPr>
        <w:pStyle w:val="NormalWeb"/>
        <w:spacing w:before="0" w:beforeAutospacing="0" w:after="0"/>
        <w:ind w:left="467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11.01.2024 № 11</w:t>
      </w:r>
    </w:p>
    <w:p w:rsidR="00297050" w:rsidRPr="00E72198" w:rsidRDefault="00297050" w:rsidP="00E72198">
      <w:pPr>
        <w:pStyle w:val="NormalWeb"/>
        <w:spacing w:before="0" w:beforeAutospacing="0" w:after="0"/>
        <w:ind w:left="4678"/>
        <w:jc w:val="both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t>«О мерах по подготовке и пропуску весеннего половодья и паводковых вод на территории Каменск-Ура</w:t>
      </w:r>
      <w:r>
        <w:rPr>
          <w:rFonts w:ascii="Liberation Serif" w:hAnsi="Liberation Serif"/>
          <w:sz w:val="28"/>
          <w:szCs w:val="28"/>
        </w:rPr>
        <w:t>льского городского округа в 2024</w:t>
      </w:r>
      <w:r w:rsidRPr="00E72198">
        <w:rPr>
          <w:rFonts w:ascii="Liberation Serif" w:hAnsi="Liberation Serif"/>
          <w:sz w:val="28"/>
          <w:szCs w:val="28"/>
        </w:rPr>
        <w:t xml:space="preserve"> году»</w:t>
      </w:r>
    </w:p>
    <w:p w:rsidR="00297050" w:rsidRPr="00E72198" w:rsidRDefault="00297050" w:rsidP="00E72198">
      <w:pPr>
        <w:pStyle w:val="NormalWeb"/>
        <w:spacing w:before="0" w:beforeAutospacing="0" w:after="0"/>
        <w:ind w:left="5041"/>
        <w:rPr>
          <w:rFonts w:ascii="Liberation Serif" w:hAnsi="Liberation Serif"/>
          <w:sz w:val="28"/>
          <w:szCs w:val="28"/>
        </w:rPr>
      </w:pPr>
    </w:p>
    <w:p w:rsidR="00297050" w:rsidRDefault="00297050" w:rsidP="00E72198">
      <w:pPr>
        <w:pStyle w:val="NormalWeb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</w:p>
    <w:p w:rsidR="00297050" w:rsidRPr="00E72198" w:rsidRDefault="00297050" w:rsidP="00742CA0">
      <w:pPr>
        <w:pStyle w:val="NormalWeb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t>ПЛАН</w:t>
      </w:r>
    </w:p>
    <w:p w:rsidR="00297050" w:rsidRPr="00E72198" w:rsidRDefault="00297050" w:rsidP="00742CA0">
      <w:pPr>
        <w:pStyle w:val="NormalWeb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t>основных мероприятий по подготовке и пропуску весеннего половодья и паводковых вод на территории Каменск-Уральского городского округа</w:t>
      </w:r>
    </w:p>
    <w:p w:rsidR="00297050" w:rsidRPr="00E72198" w:rsidRDefault="00297050" w:rsidP="00742CA0">
      <w:pPr>
        <w:pStyle w:val="NormalWeb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2024</w:t>
      </w:r>
      <w:r w:rsidRPr="00E72198">
        <w:rPr>
          <w:rFonts w:ascii="Liberation Serif" w:hAnsi="Liberation Serif"/>
          <w:sz w:val="28"/>
          <w:szCs w:val="28"/>
        </w:rPr>
        <w:t xml:space="preserve"> году</w:t>
      </w:r>
    </w:p>
    <w:p w:rsidR="00297050" w:rsidRPr="00E72198" w:rsidRDefault="00297050" w:rsidP="00E72198">
      <w:pPr>
        <w:pStyle w:val="NormalWeb"/>
        <w:spacing w:before="0" w:beforeAutospacing="0" w:after="0"/>
        <w:rPr>
          <w:rFonts w:ascii="Liberation Serif" w:hAnsi="Liberation Serif"/>
          <w:sz w:val="28"/>
          <w:szCs w:val="28"/>
        </w:rPr>
      </w:pPr>
    </w:p>
    <w:tbl>
      <w:tblPr>
        <w:tblW w:w="4940" w:type="pct"/>
        <w:tblCellSpacing w:w="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576"/>
        <w:gridCol w:w="4920"/>
        <w:gridCol w:w="2280"/>
        <w:gridCol w:w="1983"/>
      </w:tblGrid>
      <w:tr w:rsidR="00297050" w:rsidTr="00E31D58">
        <w:trPr>
          <w:trHeight w:val="675"/>
          <w:tblCellSpacing w:w="0" w:type="dxa"/>
        </w:trPr>
        <w:tc>
          <w:tcPr>
            <w:tcW w:w="295" w:type="pct"/>
            <w:vAlign w:val="center"/>
          </w:tcPr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№</w:t>
            </w:r>
          </w:p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п.п</w:t>
            </w:r>
          </w:p>
        </w:tc>
        <w:tc>
          <w:tcPr>
            <w:tcW w:w="2521" w:type="pct"/>
            <w:vAlign w:val="center"/>
          </w:tcPr>
          <w:p w:rsidR="00297050" w:rsidRPr="00E31D58" w:rsidRDefault="00297050" w:rsidP="00DB51AC">
            <w:pPr>
              <w:pStyle w:val="Heading2"/>
              <w:spacing w:before="0" w:after="0"/>
              <w:jc w:val="center"/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E31D58"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  <w:t>Мероприятия</w:t>
            </w:r>
          </w:p>
        </w:tc>
        <w:tc>
          <w:tcPr>
            <w:tcW w:w="1168" w:type="pct"/>
            <w:vAlign w:val="center"/>
          </w:tcPr>
          <w:p w:rsidR="00297050" w:rsidRPr="00E31D58" w:rsidRDefault="00297050" w:rsidP="00DB51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31D58">
              <w:rPr>
                <w:rFonts w:ascii="Liberation Serif" w:hAnsi="Liberation Serif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016" w:type="pct"/>
            <w:vAlign w:val="center"/>
          </w:tcPr>
          <w:p w:rsidR="00297050" w:rsidRPr="00E31D58" w:rsidRDefault="00297050" w:rsidP="00DB51AC">
            <w:pPr>
              <w:pStyle w:val="Heading2"/>
              <w:spacing w:before="0" w:after="0"/>
              <w:jc w:val="center"/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E31D58"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  <w:t>Срок исполнения</w:t>
            </w:r>
          </w:p>
        </w:tc>
      </w:tr>
      <w:tr w:rsidR="00297050" w:rsidTr="0057281D">
        <w:trPr>
          <w:trHeight w:val="283"/>
          <w:tblCellSpacing w:w="0" w:type="dxa"/>
        </w:trPr>
        <w:tc>
          <w:tcPr>
            <w:tcW w:w="295" w:type="pct"/>
          </w:tcPr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</w:t>
            </w:r>
          </w:p>
        </w:tc>
        <w:tc>
          <w:tcPr>
            <w:tcW w:w="2521" w:type="pct"/>
          </w:tcPr>
          <w:p w:rsidR="00297050" w:rsidRPr="00E31D58" w:rsidRDefault="00297050" w:rsidP="00DB51AC">
            <w:pPr>
              <w:pStyle w:val="Heading1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E31D58">
              <w:rPr>
                <w:rFonts w:ascii="Liberation Serif" w:hAnsi="Liberation Serif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168" w:type="pct"/>
          </w:tcPr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3</w:t>
            </w:r>
          </w:p>
        </w:tc>
        <w:tc>
          <w:tcPr>
            <w:tcW w:w="1016" w:type="pct"/>
          </w:tcPr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4</w:t>
            </w:r>
          </w:p>
        </w:tc>
      </w:tr>
      <w:tr w:rsidR="00297050" w:rsidTr="00E31D58">
        <w:trPr>
          <w:tblCellSpacing w:w="0" w:type="dxa"/>
        </w:trPr>
        <w:tc>
          <w:tcPr>
            <w:tcW w:w="295" w:type="pct"/>
          </w:tcPr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</w:t>
            </w:r>
          </w:p>
        </w:tc>
        <w:tc>
          <w:tcPr>
            <w:tcW w:w="2521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Издание приказов по обеспечению устойчивой работы ГТС в период весеннего половодья и паводковых вод с указанием мероприятий и ответственных исполнителей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297050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Владельцы ГТС </w:t>
            </w:r>
          </w:p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15.02.202</w:t>
            </w:r>
            <w:r>
              <w:rPr>
                <w:rFonts w:ascii="Liberation Serif" w:hAnsi="Liberation Serif"/>
                <w:color w:val="000000"/>
              </w:rPr>
              <w:t>4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297050" w:rsidTr="00E31D58">
        <w:trPr>
          <w:tblCellSpacing w:w="0" w:type="dxa"/>
        </w:trPr>
        <w:tc>
          <w:tcPr>
            <w:tcW w:w="295" w:type="pct"/>
          </w:tcPr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</w:t>
            </w:r>
          </w:p>
        </w:tc>
        <w:tc>
          <w:tcPr>
            <w:tcW w:w="2521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Разработка мероприятий и принятие конкретных мер по предотвращению загрязнения водоемов, недопущению сбросов нефтепродуктов, кислот, остатков строительных материалов и т.п. в водные источники в период паводка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297050" w:rsidRPr="00E31D58" w:rsidRDefault="00297050" w:rsidP="005F1183">
            <w:pPr>
              <w:pStyle w:val="NormalWeb"/>
              <w:spacing w:before="0" w:beforeAutospacing="0" w:after="0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Организации всех форм собственности </w:t>
            </w:r>
          </w:p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15.02.202</w:t>
            </w:r>
            <w:r>
              <w:rPr>
                <w:rFonts w:ascii="Liberation Serif" w:hAnsi="Liberation Serif"/>
                <w:color w:val="000000"/>
              </w:rPr>
              <w:t>4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297050" w:rsidTr="00E31D58">
        <w:trPr>
          <w:tblCellSpacing w:w="0" w:type="dxa"/>
        </w:trPr>
        <w:tc>
          <w:tcPr>
            <w:tcW w:w="295" w:type="pct"/>
          </w:tcPr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3</w:t>
            </w:r>
          </w:p>
        </w:tc>
        <w:tc>
          <w:tcPr>
            <w:tcW w:w="2521" w:type="pct"/>
          </w:tcPr>
          <w:p w:rsidR="00297050" w:rsidRPr="00E31D58" w:rsidRDefault="00297050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Обеспечение страховой защиты инженерных сооружений, объектов дорожного и жилищного хозяйства, подвергаемых повышенному риску на паводкоопасной территории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297050" w:rsidRDefault="00297050" w:rsidP="005F1183">
            <w:pPr>
              <w:pStyle w:val="NormalWeb"/>
              <w:spacing w:before="0" w:beforeAutospacing="0"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Владельцы ГТС, (по согласованию), Управляющие организации</w:t>
            </w:r>
          </w:p>
          <w:p w:rsidR="00297050" w:rsidRPr="00E31D58" w:rsidRDefault="00297050" w:rsidP="005F1183">
            <w:pPr>
              <w:pStyle w:val="NormalWeb"/>
              <w:spacing w:before="0" w:beforeAutospacing="0"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(по согласованию), </w:t>
            </w:r>
            <w:r w:rsidRPr="00E31D58">
              <w:rPr>
                <w:rFonts w:ascii="Liberation Serif" w:hAnsi="Liberation Serif"/>
              </w:rPr>
              <w:t xml:space="preserve"> ТСЖ </w:t>
            </w:r>
          </w:p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(по согласованию), </w:t>
            </w:r>
          </w:p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«УГХ»</w:t>
            </w:r>
          </w:p>
        </w:tc>
        <w:tc>
          <w:tcPr>
            <w:tcW w:w="1016" w:type="pct"/>
          </w:tcPr>
          <w:p w:rsidR="00297050" w:rsidRPr="00E31D58" w:rsidRDefault="00297050" w:rsidP="00E31D58">
            <w:pPr>
              <w:pStyle w:val="Heading2"/>
              <w:spacing w:before="0" w:after="0"/>
              <w:jc w:val="both"/>
              <w:rPr>
                <w:rFonts w:ascii="Liberation Serif" w:hAnsi="Liberation Serif"/>
                <w:b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  <w:t>до 01.03.2024</w:t>
            </w:r>
            <w:r w:rsidRPr="00E31D58"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  <w:t xml:space="preserve"> г</w:t>
            </w:r>
            <w:r w:rsidRPr="00E31D58">
              <w:rPr>
                <w:rFonts w:ascii="Liberation Serif" w:hAnsi="Liberation Serif"/>
                <w:b w:val="0"/>
                <w:sz w:val="24"/>
                <w:szCs w:val="24"/>
              </w:rPr>
              <w:t>.</w:t>
            </w:r>
          </w:p>
        </w:tc>
      </w:tr>
      <w:tr w:rsidR="00297050" w:rsidTr="00E31D58">
        <w:trPr>
          <w:tblCellSpacing w:w="0" w:type="dxa"/>
        </w:trPr>
        <w:tc>
          <w:tcPr>
            <w:tcW w:w="295" w:type="pct"/>
          </w:tcPr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4</w:t>
            </w:r>
          </w:p>
        </w:tc>
        <w:tc>
          <w:tcPr>
            <w:tcW w:w="2521" w:type="pct"/>
          </w:tcPr>
          <w:p w:rsidR="00297050" w:rsidRPr="00E31D58" w:rsidRDefault="00297050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Обеспечение создания запаса необходимых строительных материалов, техники в целях принятия оперативных мер по ликвидации возможных аварийных ситуаций в перио</w:t>
            </w:r>
            <w:r>
              <w:rPr>
                <w:rFonts w:ascii="Liberation Serif" w:hAnsi="Liberation Serif"/>
              </w:rPr>
              <w:t>д весеннего половодья и</w:t>
            </w:r>
            <w:r w:rsidRPr="00E31D58">
              <w:rPr>
                <w:rFonts w:ascii="Liberation Serif" w:hAnsi="Liberation Serif"/>
              </w:rPr>
              <w:t xml:space="preserve"> паводков</w:t>
            </w:r>
            <w:r>
              <w:rPr>
                <w:rFonts w:ascii="Liberation Serif" w:hAnsi="Liberation Serif"/>
              </w:rPr>
              <w:t>ых вод.</w:t>
            </w:r>
          </w:p>
        </w:tc>
        <w:tc>
          <w:tcPr>
            <w:tcW w:w="1168" w:type="pct"/>
          </w:tcPr>
          <w:p w:rsidR="00297050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Владельцы ГТС </w:t>
            </w:r>
          </w:p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15.03.202</w:t>
            </w:r>
            <w:r>
              <w:rPr>
                <w:rFonts w:ascii="Liberation Serif" w:hAnsi="Liberation Serif"/>
                <w:color w:val="000000"/>
              </w:rPr>
              <w:t>4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297050" w:rsidTr="00E31D58">
        <w:trPr>
          <w:tblCellSpacing w:w="0" w:type="dxa"/>
        </w:trPr>
        <w:tc>
          <w:tcPr>
            <w:tcW w:w="295" w:type="pct"/>
          </w:tcPr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5</w:t>
            </w:r>
          </w:p>
        </w:tc>
        <w:tc>
          <w:tcPr>
            <w:tcW w:w="2521" w:type="pct"/>
          </w:tcPr>
          <w:p w:rsidR="00297050" w:rsidRPr="00E31D58" w:rsidRDefault="00297050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Выполнение работ по освобождению от льда водосбросов плотин и мостовых опор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297050" w:rsidRDefault="00297050" w:rsidP="005F1183">
            <w:pPr>
              <w:pStyle w:val="NormalWeb"/>
              <w:spacing w:before="0" w:beforeAutospacing="0" w:after="0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АО «Водоканал КУ»</w:t>
            </w:r>
          </w:p>
          <w:p w:rsidR="00297050" w:rsidRDefault="00297050" w:rsidP="005F1183">
            <w:pPr>
              <w:pStyle w:val="NormalWeb"/>
              <w:spacing w:before="0" w:beforeAutospacing="0"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(по согласованию)</w:t>
            </w:r>
            <w:r w:rsidRPr="00E31D58">
              <w:rPr>
                <w:rFonts w:ascii="Liberation Serif" w:hAnsi="Liberation Serif"/>
              </w:rPr>
              <w:t xml:space="preserve">, </w:t>
            </w:r>
          </w:p>
          <w:p w:rsidR="00297050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«РУСАЛ Каменск-Уральский» </w:t>
            </w:r>
          </w:p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01.04.202</w:t>
            </w:r>
            <w:r>
              <w:rPr>
                <w:rFonts w:ascii="Liberation Serif" w:hAnsi="Liberation Serif"/>
                <w:color w:val="000000"/>
              </w:rPr>
              <w:t>4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297050" w:rsidTr="00E31D58">
        <w:trPr>
          <w:tblCellSpacing w:w="0" w:type="dxa"/>
        </w:trPr>
        <w:tc>
          <w:tcPr>
            <w:tcW w:w="295" w:type="pct"/>
          </w:tcPr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6</w:t>
            </w:r>
          </w:p>
        </w:tc>
        <w:tc>
          <w:tcPr>
            <w:tcW w:w="2521" w:type="pct"/>
          </w:tcPr>
          <w:p w:rsidR="00297050" w:rsidRPr="00E31D58" w:rsidRDefault="00297050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Осуществление постоянного контроля за техническим состоянием ГТС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297050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Владельцы ГТС </w:t>
            </w:r>
          </w:p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постоянно</w:t>
            </w:r>
            <w:r w:rsidRPr="00E31D58">
              <w:rPr>
                <w:rFonts w:ascii="Liberation Serif" w:hAnsi="Liberation Serif"/>
              </w:rPr>
              <w:t xml:space="preserve"> </w:t>
            </w:r>
          </w:p>
        </w:tc>
      </w:tr>
      <w:tr w:rsidR="00297050" w:rsidTr="00E31D58">
        <w:trPr>
          <w:tblCellSpacing w:w="0" w:type="dxa"/>
        </w:trPr>
        <w:tc>
          <w:tcPr>
            <w:tcW w:w="295" w:type="pct"/>
          </w:tcPr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7</w:t>
            </w:r>
          </w:p>
        </w:tc>
        <w:tc>
          <w:tcPr>
            <w:tcW w:w="2521" w:type="pct"/>
          </w:tcPr>
          <w:p w:rsidR="00297050" w:rsidRPr="00E31D58" w:rsidRDefault="00297050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Осуществление постоянного мониторинга уровня воды в водохранилищах, принятие мер по своевременному увеличению или уменьшению сбросных расходов воды в нижний бьеф в соответствии с установленными правилами эксплуатации водохранилища, не допускать переполнения водохранилищ выше нормативных отметок подпорного уровня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297050" w:rsidRDefault="00297050" w:rsidP="005F1183">
            <w:pPr>
              <w:pStyle w:val="NormalWeb"/>
              <w:spacing w:before="0" w:beforeAutospacing="0"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АО «Водоканал КУ»</w:t>
            </w:r>
          </w:p>
          <w:p w:rsidR="00297050" w:rsidRDefault="00297050" w:rsidP="005F1183">
            <w:pPr>
              <w:pStyle w:val="NormalWeb"/>
              <w:spacing w:before="0" w:beforeAutospacing="0"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(по согласованию),</w:t>
            </w:r>
          </w:p>
          <w:p w:rsidR="00297050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«РУСАЛ Каменск-Уральский» </w:t>
            </w:r>
          </w:p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</w:p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1016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с 01.04.202</w:t>
            </w:r>
            <w:r>
              <w:rPr>
                <w:rFonts w:ascii="Liberation Serif" w:hAnsi="Liberation Serif"/>
                <w:color w:val="000000"/>
              </w:rPr>
              <w:t>4</w:t>
            </w:r>
            <w:r w:rsidRPr="00E31D58">
              <w:rPr>
                <w:rFonts w:ascii="Liberation Serif" w:hAnsi="Liberation Serif"/>
              </w:rPr>
              <w:t xml:space="preserve"> г. по 01.07.202</w:t>
            </w:r>
            <w:r>
              <w:rPr>
                <w:rFonts w:ascii="Liberation Serif" w:hAnsi="Liberation Serif"/>
                <w:color w:val="000000"/>
              </w:rPr>
              <w:t>4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297050" w:rsidTr="00E31D58">
        <w:trPr>
          <w:tblCellSpacing w:w="0" w:type="dxa"/>
        </w:trPr>
        <w:tc>
          <w:tcPr>
            <w:tcW w:w="295" w:type="pct"/>
          </w:tcPr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8</w:t>
            </w:r>
          </w:p>
        </w:tc>
        <w:tc>
          <w:tcPr>
            <w:tcW w:w="2521" w:type="pct"/>
          </w:tcPr>
          <w:p w:rsidR="00297050" w:rsidRPr="00E31D58" w:rsidRDefault="00297050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Проверка наличия спасательных средств, их технического состояния и принятие мер по их доукомплектованию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297050" w:rsidRDefault="00297050" w:rsidP="005F1183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ГКУ служ</w:t>
            </w:r>
            <w: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ба спасения СО</w:t>
            </w:r>
            <w:r w:rsidRPr="00371633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«Каменск-Уральский </w:t>
            </w:r>
            <w: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ПСО</w:t>
            </w:r>
            <w:r w:rsidRPr="00371633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»</w:t>
            </w:r>
          </w:p>
          <w:p w:rsidR="00297050" w:rsidRPr="00E31D58" w:rsidRDefault="00297050" w:rsidP="009D7745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 (по согласованию)</w:t>
            </w:r>
          </w:p>
        </w:tc>
        <w:tc>
          <w:tcPr>
            <w:tcW w:w="1016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20.03.202</w:t>
            </w:r>
            <w:r>
              <w:rPr>
                <w:rFonts w:ascii="Liberation Serif" w:hAnsi="Liberation Serif"/>
                <w:color w:val="000000"/>
              </w:rPr>
              <w:t>4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297050" w:rsidTr="00E31D58">
        <w:trPr>
          <w:tblCellSpacing w:w="0" w:type="dxa"/>
        </w:trPr>
        <w:tc>
          <w:tcPr>
            <w:tcW w:w="295" w:type="pct"/>
          </w:tcPr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9</w:t>
            </w:r>
          </w:p>
        </w:tc>
        <w:tc>
          <w:tcPr>
            <w:tcW w:w="2521" w:type="pct"/>
          </w:tcPr>
          <w:p w:rsidR="00297050" w:rsidRPr="00E31D58" w:rsidRDefault="00297050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Проведение </w:t>
            </w:r>
            <w:r w:rsidRPr="00E31D58">
              <w:rPr>
                <w:rFonts w:ascii="Liberation Serif" w:hAnsi="Liberation Serif"/>
                <w:color w:val="000000"/>
              </w:rPr>
              <w:t>работ по</w:t>
            </w:r>
            <w:r>
              <w:rPr>
                <w:rFonts w:ascii="Liberation Serif" w:hAnsi="Liberation Serif"/>
                <w:color w:val="000000"/>
              </w:rPr>
              <w:t xml:space="preserve"> санитарной</w:t>
            </w:r>
            <w:r w:rsidRPr="00E31D58">
              <w:rPr>
                <w:rFonts w:ascii="Liberation Serif" w:hAnsi="Liberation Serif"/>
              </w:rPr>
              <w:t xml:space="preserve"> очистк</w:t>
            </w:r>
            <w:r w:rsidRPr="00E31D58">
              <w:rPr>
                <w:rFonts w:ascii="Liberation Serif" w:hAnsi="Liberation Serif"/>
                <w:color w:val="000000"/>
              </w:rPr>
              <w:t>е</w:t>
            </w:r>
            <w:r>
              <w:rPr>
                <w:rFonts w:ascii="Liberation Serif" w:hAnsi="Liberation Serif"/>
                <w:color w:val="000000"/>
              </w:rPr>
              <w:t xml:space="preserve"> и уборке</w:t>
            </w:r>
            <w:r w:rsidRPr="00E31D58">
              <w:rPr>
                <w:rFonts w:ascii="Liberation Serif" w:hAnsi="Liberation Serif"/>
              </w:rPr>
              <w:t xml:space="preserve"> подт</w:t>
            </w:r>
            <w:r>
              <w:rPr>
                <w:rFonts w:ascii="Liberation Serif" w:hAnsi="Liberation Serif"/>
              </w:rPr>
              <w:t>а</w:t>
            </w:r>
            <w:r w:rsidRPr="00E31D58">
              <w:rPr>
                <w:rFonts w:ascii="Liberation Serif" w:hAnsi="Liberation Serif"/>
              </w:rPr>
              <w:t>пл</w:t>
            </w:r>
            <w:r>
              <w:rPr>
                <w:rFonts w:ascii="Liberation Serif" w:hAnsi="Liberation Serif"/>
              </w:rPr>
              <w:t>ива</w:t>
            </w:r>
            <w:r w:rsidRPr="00E31D58">
              <w:rPr>
                <w:rFonts w:ascii="Liberation Serif" w:hAnsi="Liberation Serif"/>
              </w:rPr>
              <w:t>ем</w:t>
            </w:r>
            <w:r>
              <w:rPr>
                <w:rFonts w:ascii="Liberation Serif" w:hAnsi="Liberation Serif"/>
              </w:rPr>
              <w:t>ых</w:t>
            </w:r>
            <w:r w:rsidRPr="00E31D58">
              <w:rPr>
                <w:rFonts w:ascii="Liberation Serif" w:hAnsi="Liberation Serif"/>
              </w:rPr>
              <w:t xml:space="preserve"> территори</w:t>
            </w:r>
            <w:r>
              <w:rPr>
                <w:rFonts w:ascii="Liberation Serif" w:hAnsi="Liberation Serif"/>
              </w:rPr>
              <w:t>й и иных мероприятий по предотвращению загрязнения водных объектов.</w:t>
            </w:r>
          </w:p>
        </w:tc>
        <w:tc>
          <w:tcPr>
            <w:tcW w:w="1168" w:type="pct"/>
          </w:tcPr>
          <w:p w:rsidR="00297050" w:rsidRDefault="00297050" w:rsidP="009E70DA">
            <w:pPr>
              <w:pStyle w:val="NormalWeb"/>
              <w:spacing w:before="0" w:beforeAutospacing="0" w:after="0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АО «Водоканал КУ»</w:t>
            </w:r>
          </w:p>
          <w:p w:rsidR="00297050" w:rsidRDefault="00297050" w:rsidP="009E70DA">
            <w:pPr>
              <w:pStyle w:val="NormalWeb"/>
              <w:spacing w:before="0" w:beforeAutospacing="0"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(по согласованию)</w:t>
            </w:r>
            <w:r w:rsidRPr="00E31D58">
              <w:rPr>
                <w:rFonts w:ascii="Liberation Serif" w:hAnsi="Liberation Serif"/>
              </w:rPr>
              <w:t xml:space="preserve">, </w:t>
            </w:r>
          </w:p>
          <w:p w:rsidR="00297050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«РУСАЛ Каменск- Уральский»</w:t>
            </w:r>
            <w:r>
              <w:rPr>
                <w:rFonts w:ascii="Liberation Serif" w:hAnsi="Liberation Serif"/>
              </w:rPr>
              <w:t xml:space="preserve"> </w:t>
            </w:r>
          </w:p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(по согласованию)</w:t>
            </w:r>
            <w:r w:rsidRPr="00E31D58">
              <w:rPr>
                <w:rFonts w:ascii="Liberation Serif" w:hAnsi="Liberation Serif"/>
              </w:rPr>
              <w:t xml:space="preserve">, </w:t>
            </w:r>
          </w:p>
          <w:p w:rsidR="00297050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АО «ГВБ» </w:t>
            </w:r>
          </w:p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согласованию), МКУ «УГХ»</w:t>
            </w:r>
          </w:p>
        </w:tc>
        <w:tc>
          <w:tcPr>
            <w:tcW w:w="1016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01.04.202</w:t>
            </w:r>
            <w:r>
              <w:rPr>
                <w:rFonts w:ascii="Liberation Serif" w:hAnsi="Liberation Serif"/>
                <w:color w:val="000000"/>
              </w:rPr>
              <w:t>4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297050" w:rsidTr="00E31D58">
        <w:trPr>
          <w:trHeight w:val="135"/>
          <w:tblCellSpacing w:w="0" w:type="dxa"/>
        </w:trPr>
        <w:tc>
          <w:tcPr>
            <w:tcW w:w="295" w:type="pct"/>
          </w:tcPr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10</w:t>
            </w:r>
          </w:p>
        </w:tc>
        <w:tc>
          <w:tcPr>
            <w:tcW w:w="2521" w:type="pct"/>
          </w:tcPr>
          <w:p w:rsidR="00297050" w:rsidRPr="00E31D58" w:rsidRDefault="00297050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Обеспечение в соответствии с графиком вывоза снега с городской и подведомственной предприятиям территории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297050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АО «ГВБ»</w:t>
            </w:r>
            <w:r>
              <w:rPr>
                <w:rFonts w:ascii="Liberation Serif" w:hAnsi="Liberation Serif"/>
              </w:rPr>
              <w:t xml:space="preserve"> </w:t>
            </w:r>
          </w:p>
          <w:p w:rsidR="00297050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(по согласованию)</w:t>
            </w:r>
            <w:r w:rsidRPr="00E31D58">
              <w:rPr>
                <w:rFonts w:ascii="Liberation Serif" w:hAnsi="Liberation Serif"/>
              </w:rPr>
              <w:t>,</w:t>
            </w:r>
          </w:p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организации всех форм собственности</w:t>
            </w:r>
          </w:p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согласованию),</w:t>
            </w:r>
          </w:p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«УГХ»</w:t>
            </w:r>
          </w:p>
        </w:tc>
        <w:tc>
          <w:tcPr>
            <w:tcW w:w="1016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01.04.2024 г.</w:t>
            </w:r>
            <w:r w:rsidRPr="00E31D58">
              <w:rPr>
                <w:rFonts w:ascii="Liberation Serif" w:hAnsi="Liberation Serif"/>
              </w:rPr>
              <w:t xml:space="preserve"> </w:t>
            </w:r>
          </w:p>
        </w:tc>
      </w:tr>
      <w:tr w:rsidR="00297050" w:rsidTr="00E31D58">
        <w:trPr>
          <w:tblCellSpacing w:w="0" w:type="dxa"/>
        </w:trPr>
        <w:tc>
          <w:tcPr>
            <w:tcW w:w="295" w:type="pct"/>
          </w:tcPr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11</w:t>
            </w:r>
          </w:p>
        </w:tc>
        <w:tc>
          <w:tcPr>
            <w:tcW w:w="2521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Выполнение работ по очистке дорожных, уличных кюветов и канав от мусора, льда, прочистке труб ливневых канализаций и ливнеприёмных решеток, водостоков и водоспусков талых вод</w:t>
            </w:r>
            <w:r>
              <w:rPr>
                <w:rFonts w:ascii="Liberation Serif" w:hAnsi="Liberation Serif"/>
              </w:rPr>
              <w:t>.</w:t>
            </w:r>
          </w:p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68" w:type="pct"/>
          </w:tcPr>
          <w:p w:rsidR="00297050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Управляющие организации </w:t>
            </w:r>
          </w:p>
          <w:p w:rsidR="00297050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(по согласованию)</w:t>
            </w:r>
            <w:r w:rsidRPr="00E31D58">
              <w:rPr>
                <w:rFonts w:ascii="Liberation Serif" w:hAnsi="Liberation Serif"/>
              </w:rPr>
              <w:t>, ТСЖ</w:t>
            </w:r>
            <w:r>
              <w:rPr>
                <w:rFonts w:ascii="Liberation Serif" w:hAnsi="Liberation Serif"/>
              </w:rPr>
              <w:t xml:space="preserve"> </w:t>
            </w:r>
          </w:p>
          <w:p w:rsidR="00297050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(по согласованию)</w:t>
            </w:r>
            <w:r w:rsidRPr="00E31D58">
              <w:rPr>
                <w:rFonts w:ascii="Liberation Serif" w:hAnsi="Liberation Serif"/>
              </w:rPr>
              <w:t>,</w:t>
            </w:r>
          </w:p>
          <w:p w:rsidR="00297050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АО «ГВБ» </w:t>
            </w:r>
          </w:p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согласованию),</w:t>
            </w:r>
          </w:p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«УГХ»</w:t>
            </w:r>
          </w:p>
        </w:tc>
        <w:tc>
          <w:tcPr>
            <w:tcW w:w="1016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01.04.202</w:t>
            </w:r>
            <w:r>
              <w:rPr>
                <w:rFonts w:ascii="Liberation Serif" w:hAnsi="Liberation Serif"/>
                <w:color w:val="000000"/>
              </w:rPr>
              <w:t>4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297050" w:rsidTr="00E31D58">
        <w:trPr>
          <w:tblCellSpacing w:w="0" w:type="dxa"/>
        </w:trPr>
        <w:tc>
          <w:tcPr>
            <w:tcW w:w="295" w:type="pct"/>
          </w:tcPr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12</w:t>
            </w:r>
          </w:p>
        </w:tc>
        <w:tc>
          <w:tcPr>
            <w:tcW w:w="2521" w:type="pct"/>
          </w:tcPr>
          <w:p w:rsidR="00297050" w:rsidRPr="00E31D58" w:rsidRDefault="00297050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</w:t>
            </w:r>
            <w:r w:rsidRPr="00E31D58">
              <w:rPr>
                <w:rFonts w:ascii="Liberation Serif" w:hAnsi="Liberation Serif"/>
                <w:color w:val="000000"/>
              </w:rPr>
              <w:t>беспечение</w:t>
            </w:r>
            <w:r>
              <w:rPr>
                <w:rFonts w:ascii="Liberation Serif" w:hAnsi="Liberation Serif"/>
                <w:color w:val="000000"/>
              </w:rPr>
              <w:t xml:space="preserve"> и организация</w:t>
            </w:r>
            <w:r w:rsidRPr="00E31D58">
              <w:rPr>
                <w:rFonts w:ascii="Liberation Serif" w:hAnsi="Liberation Serif"/>
              </w:rPr>
              <w:t xml:space="preserve"> на ГТС круглосуточного дежурства ответственных лиц,</w:t>
            </w:r>
            <w:r>
              <w:rPr>
                <w:rFonts w:ascii="Liberation Serif" w:hAnsi="Liberation Serif"/>
              </w:rPr>
              <w:t xml:space="preserve"> постоянной готовности </w:t>
            </w:r>
            <w:r w:rsidRPr="00E31D58">
              <w:rPr>
                <w:rFonts w:ascii="Liberation Serif" w:hAnsi="Liberation Serif"/>
              </w:rPr>
              <w:t xml:space="preserve"> аварийно-спасательных бригад</w:t>
            </w:r>
            <w:r>
              <w:rPr>
                <w:rFonts w:ascii="Liberation Serif" w:hAnsi="Liberation Serif"/>
              </w:rPr>
              <w:t xml:space="preserve"> к выполнению спасательных и восстановительных работ.</w:t>
            </w:r>
          </w:p>
        </w:tc>
        <w:tc>
          <w:tcPr>
            <w:tcW w:w="1168" w:type="pct"/>
          </w:tcPr>
          <w:p w:rsidR="00297050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Владельцы ГТС</w:t>
            </w:r>
          </w:p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с 01.04.202</w:t>
            </w:r>
            <w:r>
              <w:rPr>
                <w:rFonts w:ascii="Liberation Serif" w:hAnsi="Liberation Serif"/>
                <w:color w:val="000000"/>
              </w:rPr>
              <w:t>4</w:t>
            </w:r>
            <w:r w:rsidRPr="00E31D58">
              <w:rPr>
                <w:rFonts w:ascii="Liberation Serif" w:hAnsi="Liberation Serif"/>
              </w:rPr>
              <w:t xml:space="preserve"> г. </w:t>
            </w:r>
            <w:r>
              <w:rPr>
                <w:rFonts w:ascii="Liberation Serif" w:hAnsi="Liberation Serif"/>
              </w:rPr>
              <w:t xml:space="preserve">и </w:t>
            </w:r>
            <w:r w:rsidRPr="00E31D58">
              <w:rPr>
                <w:rFonts w:ascii="Liberation Serif" w:hAnsi="Liberation Serif"/>
              </w:rPr>
              <w:t xml:space="preserve">до особого распоряжения противопаводковой подкомиссии </w:t>
            </w:r>
            <w:r>
              <w:rPr>
                <w:rFonts w:ascii="Liberation Serif" w:hAnsi="Liberation Serif"/>
              </w:rPr>
              <w:t xml:space="preserve">КЧС и ОПБ </w:t>
            </w:r>
            <w:r w:rsidRPr="00E31D58">
              <w:rPr>
                <w:rFonts w:ascii="Liberation Serif" w:hAnsi="Liberation Serif"/>
              </w:rPr>
              <w:t>Свердловской области</w:t>
            </w:r>
          </w:p>
        </w:tc>
      </w:tr>
      <w:tr w:rsidR="00297050" w:rsidTr="00E31D58">
        <w:trPr>
          <w:tblCellSpacing w:w="0" w:type="dxa"/>
        </w:trPr>
        <w:tc>
          <w:tcPr>
            <w:tcW w:w="295" w:type="pct"/>
          </w:tcPr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13</w:t>
            </w:r>
          </w:p>
        </w:tc>
        <w:tc>
          <w:tcPr>
            <w:tcW w:w="2521" w:type="pct"/>
          </w:tcPr>
          <w:p w:rsidR="00297050" w:rsidRPr="00E31D58" w:rsidRDefault="00297050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Обеспечение сбора информации о </w:t>
            </w:r>
            <w:r>
              <w:rPr>
                <w:rFonts w:ascii="Liberation Serif" w:hAnsi="Liberation Serif"/>
              </w:rPr>
              <w:t>паводковой обстановке на</w:t>
            </w:r>
            <w:r w:rsidRPr="00E31D58">
              <w:rPr>
                <w:rFonts w:ascii="Liberation Serif" w:hAnsi="Liberation Serif"/>
              </w:rPr>
              <w:t xml:space="preserve"> рек</w:t>
            </w:r>
            <w:r>
              <w:rPr>
                <w:rFonts w:ascii="Liberation Serif" w:hAnsi="Liberation Serif"/>
              </w:rPr>
              <w:t>ах</w:t>
            </w:r>
            <w:r w:rsidRPr="00E31D58">
              <w:rPr>
                <w:rFonts w:ascii="Liberation Serif" w:hAnsi="Liberation Serif"/>
              </w:rPr>
              <w:t xml:space="preserve"> Исеть и Каменка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ЕДДС </w:t>
            </w:r>
          </w:p>
        </w:tc>
        <w:tc>
          <w:tcPr>
            <w:tcW w:w="1016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bookmarkStart w:id="0" w:name="__DdeLink__1698_2112693127"/>
            <w:bookmarkEnd w:id="0"/>
            <w:r>
              <w:rPr>
                <w:rFonts w:ascii="Liberation Serif" w:hAnsi="Liberation Serif"/>
              </w:rPr>
              <w:t>постоянно</w:t>
            </w:r>
          </w:p>
        </w:tc>
      </w:tr>
      <w:tr w:rsidR="00297050" w:rsidTr="00E31D58">
        <w:trPr>
          <w:tblCellSpacing w:w="0" w:type="dxa"/>
        </w:trPr>
        <w:tc>
          <w:tcPr>
            <w:tcW w:w="295" w:type="pct"/>
          </w:tcPr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14</w:t>
            </w:r>
          </w:p>
        </w:tc>
        <w:tc>
          <w:tcPr>
            <w:tcW w:w="2521" w:type="pct"/>
          </w:tcPr>
          <w:p w:rsidR="00297050" w:rsidRPr="00E31D58" w:rsidRDefault="00297050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Обеспечение взаимодействия с противопаводковой подкомисси</w:t>
            </w:r>
            <w:r>
              <w:rPr>
                <w:rFonts w:ascii="Liberation Serif" w:hAnsi="Liberation Serif"/>
              </w:rPr>
              <w:t>ей</w:t>
            </w:r>
            <w:r w:rsidRPr="00E31D58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 xml:space="preserve">КЧС и ОПБ </w:t>
            </w:r>
            <w:r w:rsidRPr="00E31D58">
              <w:rPr>
                <w:rFonts w:ascii="Liberation Serif" w:hAnsi="Liberation Serif"/>
              </w:rPr>
              <w:t>Свердловской области</w:t>
            </w:r>
            <w:r>
              <w:rPr>
                <w:rFonts w:ascii="Liberation Serif" w:hAnsi="Liberation Serif"/>
              </w:rPr>
              <w:t xml:space="preserve"> и ответственным за координацию мероприятий по безаварийному пропуску весеннего половодья и паводковых вод по паводкоопасному направлению №6  </w:t>
            </w:r>
          </w:p>
        </w:tc>
        <w:tc>
          <w:tcPr>
            <w:tcW w:w="1168" w:type="pct"/>
          </w:tcPr>
          <w:p w:rsidR="00297050" w:rsidRPr="001669CD" w:rsidRDefault="00297050" w:rsidP="001669C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669CD">
              <w:rPr>
                <w:rFonts w:ascii="Liberation Serif" w:hAnsi="Liberation Serif"/>
                <w:sz w:val="24"/>
                <w:szCs w:val="24"/>
              </w:rPr>
              <w:t>противопаводков</w:t>
            </w:r>
            <w:r>
              <w:rPr>
                <w:rFonts w:ascii="Liberation Serif" w:hAnsi="Liberation Serif"/>
                <w:sz w:val="24"/>
                <w:szCs w:val="24"/>
              </w:rPr>
              <w:t>ая</w:t>
            </w:r>
            <w:r w:rsidRPr="001669CD">
              <w:rPr>
                <w:rFonts w:ascii="Liberation Serif" w:hAnsi="Liberation Serif"/>
                <w:sz w:val="24"/>
                <w:szCs w:val="24"/>
              </w:rPr>
              <w:t xml:space="preserve"> комисси</w:t>
            </w:r>
            <w:r>
              <w:rPr>
                <w:rFonts w:ascii="Liberation Serif" w:hAnsi="Liberation Serif"/>
                <w:sz w:val="24"/>
                <w:szCs w:val="24"/>
              </w:rPr>
              <w:t>я</w:t>
            </w:r>
            <w:r w:rsidRPr="001669CD">
              <w:rPr>
                <w:rFonts w:ascii="Liberation Serif" w:hAnsi="Liberation Serif"/>
                <w:sz w:val="24"/>
                <w:szCs w:val="24"/>
              </w:rPr>
              <w:t xml:space="preserve"> Каменск-Уральского городского округа</w:t>
            </w:r>
          </w:p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1016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постоянно</w:t>
            </w:r>
          </w:p>
        </w:tc>
      </w:tr>
      <w:tr w:rsidR="00297050" w:rsidTr="00E31D58">
        <w:trPr>
          <w:tblCellSpacing w:w="0" w:type="dxa"/>
        </w:trPr>
        <w:tc>
          <w:tcPr>
            <w:tcW w:w="295" w:type="pct"/>
          </w:tcPr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15</w:t>
            </w:r>
          </w:p>
        </w:tc>
        <w:tc>
          <w:tcPr>
            <w:tcW w:w="2521" w:type="pct"/>
          </w:tcPr>
          <w:p w:rsidR="00297050" w:rsidRPr="00E31D58" w:rsidRDefault="00297050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Организация мониторинга выполнения мероприятий по безаварийному пропуску паводковых вод на территории Каменск-Уральск</w:t>
            </w:r>
            <w:r w:rsidRPr="00E31D58">
              <w:rPr>
                <w:rFonts w:ascii="Liberation Serif" w:hAnsi="Liberation Serif"/>
                <w:color w:val="000000"/>
              </w:rPr>
              <w:t>ого городского округа</w:t>
            </w:r>
          </w:p>
        </w:tc>
        <w:tc>
          <w:tcPr>
            <w:tcW w:w="1168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постоянно</w:t>
            </w:r>
          </w:p>
        </w:tc>
      </w:tr>
      <w:tr w:rsidR="00297050" w:rsidTr="00E31D58">
        <w:trPr>
          <w:tblCellSpacing w:w="0" w:type="dxa"/>
        </w:trPr>
        <w:tc>
          <w:tcPr>
            <w:tcW w:w="295" w:type="pct"/>
          </w:tcPr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16</w:t>
            </w:r>
          </w:p>
        </w:tc>
        <w:tc>
          <w:tcPr>
            <w:tcW w:w="2521" w:type="pct"/>
          </w:tcPr>
          <w:p w:rsidR="00297050" w:rsidRPr="00E31D58" w:rsidRDefault="00297050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Проведение герметизации оголовков скважин, очистки от мусора, ремонта ограждения территорий зон санитарной охраны питьевых водоисточников, резервуаров, насосных станций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297050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АО «Водоканал КУ» </w:t>
            </w:r>
          </w:p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20.03.202</w:t>
            </w:r>
            <w:r>
              <w:rPr>
                <w:rFonts w:ascii="Liberation Serif" w:hAnsi="Liberation Serif"/>
                <w:color w:val="000000"/>
              </w:rPr>
              <w:t>4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297050" w:rsidTr="00E31D58">
        <w:trPr>
          <w:tblCellSpacing w:w="0" w:type="dxa"/>
        </w:trPr>
        <w:tc>
          <w:tcPr>
            <w:tcW w:w="295" w:type="pct"/>
          </w:tcPr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17</w:t>
            </w:r>
          </w:p>
        </w:tc>
        <w:tc>
          <w:tcPr>
            <w:tcW w:w="2521" w:type="pct"/>
          </w:tcPr>
          <w:p w:rsidR="00297050" w:rsidRPr="00E31D58" w:rsidRDefault="00297050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Доведение до собственников ГТС уровней предпаводковой сработки водохранилищ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25.03.202</w:t>
            </w:r>
            <w:r>
              <w:rPr>
                <w:rFonts w:ascii="Liberation Serif" w:hAnsi="Liberation Serif"/>
                <w:color w:val="000000"/>
              </w:rPr>
              <w:t>4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297050" w:rsidTr="00E31D58">
        <w:trPr>
          <w:tblCellSpacing w:w="0" w:type="dxa"/>
        </w:trPr>
        <w:tc>
          <w:tcPr>
            <w:tcW w:w="295" w:type="pct"/>
          </w:tcPr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18</w:t>
            </w:r>
          </w:p>
        </w:tc>
        <w:tc>
          <w:tcPr>
            <w:tcW w:w="2521" w:type="pct"/>
          </w:tcPr>
          <w:p w:rsidR="00297050" w:rsidRPr="00E31D58" w:rsidRDefault="00297050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Обеспечение лабораторного контроля над качеством подаваемой населению воды, создание необходимого запаса реагентов, ремонт и благоустройство водозаборных колонок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297050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АО «Водоканал КУ» </w:t>
            </w:r>
          </w:p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постоянно</w:t>
            </w:r>
          </w:p>
        </w:tc>
      </w:tr>
      <w:tr w:rsidR="00297050" w:rsidTr="00E31D58">
        <w:trPr>
          <w:tblCellSpacing w:w="0" w:type="dxa"/>
        </w:trPr>
        <w:tc>
          <w:tcPr>
            <w:tcW w:w="295" w:type="pct"/>
          </w:tcPr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19</w:t>
            </w:r>
          </w:p>
        </w:tc>
        <w:tc>
          <w:tcPr>
            <w:tcW w:w="2521" w:type="pct"/>
          </w:tcPr>
          <w:p w:rsidR="00297050" w:rsidRPr="00E31D58" w:rsidRDefault="00297050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Уточнение списков телефонов объектовых противопаводковых комиссий, аварийных и дежурных служб </w:t>
            </w:r>
            <w:r>
              <w:rPr>
                <w:rFonts w:ascii="Liberation Serif" w:hAnsi="Liberation Serif"/>
              </w:rPr>
              <w:t>на ГТС Каменск-Уральского городского округа</w:t>
            </w:r>
          </w:p>
        </w:tc>
        <w:tc>
          <w:tcPr>
            <w:tcW w:w="1168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ЕДДС</w:t>
            </w:r>
            <w:r w:rsidRPr="00E31D58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1016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15.03.202</w:t>
            </w:r>
            <w:r>
              <w:rPr>
                <w:rFonts w:ascii="Liberation Serif" w:hAnsi="Liberation Serif"/>
                <w:color w:val="000000"/>
              </w:rPr>
              <w:t>4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297050" w:rsidTr="00E31D58">
        <w:trPr>
          <w:tblCellSpacing w:w="0" w:type="dxa"/>
        </w:trPr>
        <w:tc>
          <w:tcPr>
            <w:tcW w:w="295" w:type="pct"/>
          </w:tcPr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20</w:t>
            </w:r>
          </w:p>
        </w:tc>
        <w:tc>
          <w:tcPr>
            <w:tcW w:w="2521" w:type="pct"/>
          </w:tcPr>
          <w:p w:rsidR="00297050" w:rsidRPr="00E31D58" w:rsidRDefault="00297050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Установка знаков безопасности на водных объектах в местах выхода (выезда) людей (автотранспорта) на лед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01.04.202</w:t>
            </w:r>
            <w:r>
              <w:rPr>
                <w:rFonts w:ascii="Liberation Serif" w:hAnsi="Liberation Serif"/>
                <w:color w:val="000000"/>
              </w:rPr>
              <w:t>4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297050" w:rsidTr="00E31D58">
        <w:trPr>
          <w:tblCellSpacing w:w="0" w:type="dxa"/>
        </w:trPr>
        <w:tc>
          <w:tcPr>
            <w:tcW w:w="295" w:type="pct"/>
          </w:tcPr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21</w:t>
            </w:r>
          </w:p>
        </w:tc>
        <w:tc>
          <w:tcPr>
            <w:tcW w:w="2521" w:type="pct"/>
          </w:tcPr>
          <w:p w:rsidR="00297050" w:rsidRPr="00E31D58" w:rsidRDefault="00297050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Разработка и распространение среди жителей подтопляемых районов (домов), памяток с алгоритмом их действий при угрозе (возникновении) подтопления с указанием телефонов дежурно-диспетчерских и спасательных служб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01.04.202</w:t>
            </w:r>
            <w:r>
              <w:rPr>
                <w:rFonts w:ascii="Liberation Serif" w:hAnsi="Liberation Serif"/>
                <w:color w:val="000000"/>
              </w:rPr>
              <w:t>4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297050" w:rsidTr="00E31D58">
        <w:trPr>
          <w:tblCellSpacing w:w="0" w:type="dxa"/>
        </w:trPr>
        <w:tc>
          <w:tcPr>
            <w:tcW w:w="295" w:type="pct"/>
          </w:tcPr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22</w:t>
            </w:r>
          </w:p>
        </w:tc>
        <w:tc>
          <w:tcPr>
            <w:tcW w:w="2521" w:type="pct"/>
          </w:tcPr>
          <w:p w:rsidR="00297050" w:rsidRPr="00E31D58" w:rsidRDefault="00297050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Уточнение порядка и способа оповещения населения при угрозе возникновения и при возникновении чрезвычайной ситуации, обусловленной затоплением (подтоплением) жилых домов, объектов жизнеобеспечения населения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01.04.202</w:t>
            </w:r>
            <w:r>
              <w:rPr>
                <w:rFonts w:ascii="Liberation Serif" w:hAnsi="Liberation Serif"/>
                <w:color w:val="000000"/>
              </w:rPr>
              <w:t>4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297050" w:rsidTr="00E31D58">
        <w:trPr>
          <w:tblCellSpacing w:w="0" w:type="dxa"/>
        </w:trPr>
        <w:tc>
          <w:tcPr>
            <w:tcW w:w="295" w:type="pct"/>
          </w:tcPr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23</w:t>
            </w:r>
          </w:p>
        </w:tc>
        <w:tc>
          <w:tcPr>
            <w:tcW w:w="2521" w:type="pct"/>
          </w:tcPr>
          <w:p w:rsidR="00297050" w:rsidRPr="00E31D58" w:rsidRDefault="00297050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Предоставление</w:t>
            </w:r>
            <w:r w:rsidRPr="00E31D58">
              <w:rPr>
                <w:rFonts w:ascii="Liberation Serif" w:hAnsi="Liberation Serif"/>
              </w:rPr>
              <w:t xml:space="preserve"> в Главное управление МЧС России по Свердловской области и Министерство природных ресурсов и экологии Свердловской области актов предпаводкового обследования ГТС с заключениями объектовых противопаводковых комиссий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10.04.202</w:t>
            </w:r>
            <w:r>
              <w:rPr>
                <w:rFonts w:ascii="Liberation Serif" w:hAnsi="Liberation Serif"/>
                <w:color w:val="000000"/>
              </w:rPr>
              <w:t>4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297050" w:rsidTr="00E31D58">
        <w:trPr>
          <w:tblCellSpacing w:w="0" w:type="dxa"/>
        </w:trPr>
        <w:tc>
          <w:tcPr>
            <w:tcW w:w="295" w:type="pct"/>
          </w:tcPr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24</w:t>
            </w:r>
          </w:p>
        </w:tc>
        <w:tc>
          <w:tcPr>
            <w:tcW w:w="2521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Направление в Министерство природных ресурсов и экологии Свердловской области информации об объемах финансовых средств, предусмотренных на противопаводковые мероприятия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01.04.202</w:t>
            </w:r>
            <w:r>
              <w:rPr>
                <w:rFonts w:ascii="Liberation Serif" w:hAnsi="Liberation Serif"/>
                <w:color w:val="000000"/>
              </w:rPr>
              <w:t>4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297050" w:rsidTr="00E31D58">
        <w:trPr>
          <w:tblCellSpacing w:w="0" w:type="dxa"/>
        </w:trPr>
        <w:tc>
          <w:tcPr>
            <w:tcW w:w="295" w:type="pct"/>
          </w:tcPr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25</w:t>
            </w:r>
          </w:p>
        </w:tc>
        <w:tc>
          <w:tcPr>
            <w:tcW w:w="2521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Предоставление</w:t>
            </w:r>
            <w:r w:rsidRPr="00E31D58">
              <w:rPr>
                <w:rFonts w:ascii="Liberation Serif" w:hAnsi="Liberation Serif"/>
              </w:rPr>
              <w:t xml:space="preserve"> в Министерство общественной безопасности Свердловской области данных об объемах финансовых средств, израсходованных на противопаводковые мероприятия и ущербу, нанесенному весенним половодьем и паводк</w:t>
            </w:r>
            <w:r w:rsidRPr="00E31D58">
              <w:rPr>
                <w:rFonts w:ascii="Liberation Serif" w:hAnsi="Liberation Serif"/>
                <w:color w:val="000000"/>
              </w:rPr>
              <w:t>овыми водами</w:t>
            </w:r>
            <w:r w:rsidRPr="00E31D58">
              <w:rPr>
                <w:rFonts w:ascii="Liberation Serif" w:hAnsi="Liberation Serif"/>
              </w:rPr>
              <w:t xml:space="preserve"> в 202</w:t>
            </w:r>
            <w:r>
              <w:rPr>
                <w:rFonts w:ascii="Liberation Serif" w:hAnsi="Liberation Serif"/>
                <w:color w:val="000000"/>
              </w:rPr>
              <w:t>4</w:t>
            </w:r>
            <w:r w:rsidRPr="00E31D58">
              <w:rPr>
                <w:rFonts w:ascii="Liberation Serif" w:hAnsi="Liberation Serif"/>
              </w:rPr>
              <w:t xml:space="preserve"> году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31.07.202</w:t>
            </w:r>
            <w:r>
              <w:rPr>
                <w:rFonts w:ascii="Liberation Serif" w:hAnsi="Liberation Serif"/>
                <w:color w:val="000000"/>
              </w:rPr>
              <w:t>4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297050" w:rsidTr="00E31D58">
        <w:trPr>
          <w:tblCellSpacing w:w="0" w:type="dxa"/>
        </w:trPr>
        <w:tc>
          <w:tcPr>
            <w:tcW w:w="295" w:type="pct"/>
          </w:tcPr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26</w:t>
            </w:r>
          </w:p>
        </w:tc>
        <w:tc>
          <w:tcPr>
            <w:tcW w:w="2521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Уточнение списков жителей, проживающих в зонах возможных подтоплений во время паводка на случай экстренной эвакуации. Определение мест временного размещения эвакуируемого населения и мероприятий по его первоочередному жизнеобеспечению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297050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Ад</w:t>
            </w:r>
            <w:r>
              <w:rPr>
                <w:rFonts w:ascii="Liberation Serif" w:hAnsi="Liberation Serif"/>
              </w:rPr>
              <w:t>министрация</w:t>
            </w:r>
            <w:r w:rsidRPr="00E31D58">
              <w:rPr>
                <w:rFonts w:ascii="Liberation Serif" w:hAnsi="Liberation Serif"/>
              </w:rPr>
              <w:t xml:space="preserve"> Красногорского</w:t>
            </w:r>
            <w:r>
              <w:rPr>
                <w:rFonts w:ascii="Liberation Serif" w:hAnsi="Liberation Serif"/>
              </w:rPr>
              <w:t xml:space="preserve"> района, Администрация  Синарского района</w:t>
            </w:r>
            <w:r w:rsidRPr="00E31D58">
              <w:rPr>
                <w:rFonts w:ascii="Liberation Serif" w:hAnsi="Liberation Serif"/>
              </w:rPr>
              <w:t xml:space="preserve">, </w:t>
            </w:r>
          </w:p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15.03.202</w:t>
            </w:r>
            <w:r>
              <w:rPr>
                <w:rFonts w:ascii="Liberation Serif" w:hAnsi="Liberation Serif"/>
                <w:color w:val="000000"/>
              </w:rPr>
              <w:t>4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297050" w:rsidTr="00E31D58">
        <w:trPr>
          <w:tblCellSpacing w:w="0" w:type="dxa"/>
        </w:trPr>
        <w:tc>
          <w:tcPr>
            <w:tcW w:w="295" w:type="pct"/>
          </w:tcPr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27</w:t>
            </w:r>
          </w:p>
        </w:tc>
        <w:tc>
          <w:tcPr>
            <w:tcW w:w="2521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Ежесуточное направление в адрес государственного казенного учреждения Свердловской области «Территориальный центр мониторинга и реагирования на чрезвычайные ситуации в Свердловской области» донесения по формам, согласно приложениям № 2, 3 к распоряжению Правительства Свердловской области от </w:t>
            </w:r>
            <w:r>
              <w:rPr>
                <w:rFonts w:ascii="Liberation Serif" w:hAnsi="Liberation Serif"/>
                <w:color w:val="000000"/>
              </w:rPr>
              <w:t>11</w:t>
            </w:r>
            <w:r w:rsidRPr="00E31D58">
              <w:rPr>
                <w:rFonts w:ascii="Liberation Serif" w:hAnsi="Liberation Serif"/>
              </w:rPr>
              <w:t>.12.20</w:t>
            </w:r>
            <w:r w:rsidRPr="00E31D58">
              <w:rPr>
                <w:rFonts w:ascii="Liberation Serif" w:hAnsi="Liberation Serif"/>
                <w:color w:val="000000"/>
              </w:rPr>
              <w:t>2</w:t>
            </w:r>
            <w:r>
              <w:rPr>
                <w:rFonts w:ascii="Liberation Serif" w:hAnsi="Liberation Serif"/>
                <w:color w:val="000000"/>
              </w:rPr>
              <w:t>3</w:t>
            </w:r>
            <w:r w:rsidRPr="00E31D58">
              <w:rPr>
                <w:rFonts w:ascii="Liberation Serif" w:hAnsi="Liberation Serif"/>
              </w:rPr>
              <w:t xml:space="preserve"> года № </w:t>
            </w:r>
            <w:r>
              <w:rPr>
                <w:rFonts w:ascii="Liberation Serif" w:hAnsi="Liberation Serif"/>
              </w:rPr>
              <w:t>920</w:t>
            </w:r>
            <w:r w:rsidRPr="00E31D58">
              <w:rPr>
                <w:rFonts w:ascii="Liberation Serif" w:hAnsi="Liberation Serif"/>
              </w:rPr>
              <w:t>-РП «О мерах по подготовке и пропуску весеннего половодья и паводковых вод в 202</w:t>
            </w:r>
            <w:r>
              <w:rPr>
                <w:rFonts w:ascii="Liberation Serif" w:hAnsi="Liberation Serif"/>
                <w:color w:val="000000"/>
              </w:rPr>
              <w:t>4</w:t>
            </w:r>
            <w:r w:rsidRPr="00E31D58">
              <w:rPr>
                <w:rFonts w:ascii="Liberation Serif" w:hAnsi="Liberation Serif"/>
              </w:rPr>
              <w:t xml:space="preserve"> году на территории Свердловской области» и информации о наполнении водохранилищ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ЕДДС </w:t>
            </w:r>
            <w:r w:rsidRPr="00E31D58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1016" w:type="pct"/>
          </w:tcPr>
          <w:p w:rsidR="00297050" w:rsidRDefault="00297050" w:rsidP="001A283F">
            <w:pPr>
              <w:pStyle w:val="NormalWeb"/>
              <w:spacing w:before="0" w:beforeAutospacing="0"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 01.04.2024</w:t>
            </w:r>
            <w:r w:rsidRPr="00E31D58">
              <w:rPr>
                <w:rFonts w:ascii="Liberation Serif" w:hAnsi="Liberation Serif"/>
              </w:rPr>
              <w:t xml:space="preserve"> г. до особого распоряжения противопаводковой подкомиссии </w:t>
            </w:r>
            <w:r>
              <w:rPr>
                <w:rFonts w:ascii="Liberation Serif" w:hAnsi="Liberation Serif"/>
              </w:rPr>
              <w:t>КЧС и ОПБ Свердловской области</w:t>
            </w:r>
          </w:p>
          <w:p w:rsidR="00297050" w:rsidRPr="00E31D58" w:rsidRDefault="00297050" w:rsidP="001A283F">
            <w:pPr>
              <w:pStyle w:val="NormalWeb"/>
              <w:spacing w:before="0" w:beforeAutospacing="0" w:after="0"/>
              <w:rPr>
                <w:rFonts w:ascii="Liberation Serif" w:hAnsi="Liberation Serif"/>
              </w:rPr>
            </w:pPr>
          </w:p>
        </w:tc>
      </w:tr>
      <w:tr w:rsidR="00297050" w:rsidTr="00E31D58">
        <w:trPr>
          <w:tblCellSpacing w:w="0" w:type="dxa"/>
        </w:trPr>
        <w:tc>
          <w:tcPr>
            <w:tcW w:w="295" w:type="pct"/>
          </w:tcPr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28</w:t>
            </w:r>
          </w:p>
        </w:tc>
        <w:tc>
          <w:tcPr>
            <w:tcW w:w="2521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Предоставление</w:t>
            </w:r>
            <w:r w:rsidRPr="00E31D58">
              <w:rPr>
                <w:rFonts w:ascii="Liberation Serif" w:hAnsi="Liberation Serif"/>
              </w:rPr>
              <w:t xml:space="preserve"> в Главное управление Министерства Р</w:t>
            </w:r>
            <w:r>
              <w:rPr>
                <w:rFonts w:ascii="Liberation Serif" w:hAnsi="Liberation Serif"/>
              </w:rPr>
              <w:t xml:space="preserve">оссийской </w:t>
            </w:r>
            <w:r w:rsidRPr="00E31D58">
              <w:rPr>
                <w:rFonts w:ascii="Liberation Serif" w:hAnsi="Liberation Serif"/>
              </w:rPr>
              <w:t>Ф</w:t>
            </w:r>
            <w:r>
              <w:rPr>
                <w:rFonts w:ascii="Liberation Serif" w:hAnsi="Liberation Serif"/>
              </w:rPr>
              <w:t>едерации</w:t>
            </w:r>
            <w:r w:rsidRPr="00E31D58">
              <w:rPr>
                <w:rFonts w:ascii="Liberation Serif" w:hAnsi="Liberation Serif"/>
              </w:rPr>
              <w:t xml:space="preserve"> по делам гражданской обороны, чрезвычайным ситуациям и ликвидации последствий стихийных бедствий по Свердловской области и Министерство природных ресурсов и экологии Свердловской области актов послепаводкового обследования ГТС с заключениями объектовых противопаводковых комиссий</w:t>
            </w:r>
          </w:p>
        </w:tc>
        <w:tc>
          <w:tcPr>
            <w:tcW w:w="1168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10.09.202</w:t>
            </w:r>
            <w:r>
              <w:rPr>
                <w:rFonts w:ascii="Liberation Serif" w:hAnsi="Liberation Serif"/>
                <w:color w:val="000000"/>
              </w:rPr>
              <w:t>4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297050" w:rsidTr="00E31D58">
        <w:trPr>
          <w:tblCellSpacing w:w="0" w:type="dxa"/>
        </w:trPr>
        <w:tc>
          <w:tcPr>
            <w:tcW w:w="295" w:type="pct"/>
          </w:tcPr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29</w:t>
            </w:r>
          </w:p>
        </w:tc>
        <w:tc>
          <w:tcPr>
            <w:tcW w:w="2521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Осуществление мониторинга паводковой обстановки, взаимодействия по своевременному сбору и обмену информацией между едиными дежурно-диспетчерскими службами и ответственным за координацию мероприятий по паводкоопасному направлению</w:t>
            </w:r>
            <w:r>
              <w:rPr>
                <w:rFonts w:ascii="Liberation Serif" w:hAnsi="Liberation Serif"/>
              </w:rPr>
              <w:t xml:space="preserve"> № 6</w:t>
            </w:r>
            <w:r w:rsidRPr="00E31D58">
              <w:rPr>
                <w:rFonts w:ascii="Liberation Serif" w:hAnsi="Liberation Serif"/>
              </w:rPr>
              <w:t>, собственниками, эксплуатирующими ГТС, предприятиями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ЕДДС</w:t>
            </w:r>
          </w:p>
        </w:tc>
        <w:tc>
          <w:tcPr>
            <w:tcW w:w="1016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постоянно</w:t>
            </w:r>
          </w:p>
        </w:tc>
      </w:tr>
      <w:tr w:rsidR="00297050" w:rsidTr="00E31D58">
        <w:trPr>
          <w:tblCellSpacing w:w="0" w:type="dxa"/>
        </w:trPr>
        <w:tc>
          <w:tcPr>
            <w:tcW w:w="295" w:type="pct"/>
          </w:tcPr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30</w:t>
            </w:r>
          </w:p>
        </w:tc>
        <w:tc>
          <w:tcPr>
            <w:tcW w:w="2521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</w:t>
            </w:r>
            <w:r w:rsidRPr="00E31D58">
              <w:rPr>
                <w:rFonts w:ascii="Liberation Serif" w:hAnsi="Liberation Serif"/>
              </w:rPr>
              <w:t>едопущение строительства нового жилья, садовых и дачных строений, объектов производственного и социального назначения, транспортной и энергетической инфраструктуры в зонах возможного затопления (подтопления), отраженных в документах территориального планирования муниципального образования</w:t>
            </w:r>
          </w:p>
        </w:tc>
        <w:tc>
          <w:tcPr>
            <w:tcW w:w="1168" w:type="pct"/>
          </w:tcPr>
          <w:p w:rsidR="00297050" w:rsidRPr="00E31D58" w:rsidRDefault="00297050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ОМС «Комитет по архитектуре и градостроительству Каменск- Уральского</w:t>
            </w:r>
            <w:r>
              <w:rPr>
                <w:rFonts w:ascii="Liberation Serif" w:hAnsi="Liberation Serif"/>
              </w:rPr>
              <w:t xml:space="preserve"> городского округа</w:t>
            </w:r>
            <w:r w:rsidRPr="00E31D58">
              <w:rPr>
                <w:rFonts w:ascii="Liberation Serif" w:hAnsi="Liberation Serif"/>
              </w:rPr>
              <w:t>»</w:t>
            </w:r>
          </w:p>
        </w:tc>
        <w:tc>
          <w:tcPr>
            <w:tcW w:w="1016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постоянно</w:t>
            </w:r>
          </w:p>
        </w:tc>
      </w:tr>
      <w:tr w:rsidR="00297050" w:rsidTr="00E31D58">
        <w:trPr>
          <w:tblCellSpacing w:w="0" w:type="dxa"/>
        </w:trPr>
        <w:tc>
          <w:tcPr>
            <w:tcW w:w="295" w:type="pct"/>
          </w:tcPr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31</w:t>
            </w:r>
          </w:p>
        </w:tc>
        <w:tc>
          <w:tcPr>
            <w:tcW w:w="2521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Обеспечение сработки водохранилищ в </w:t>
            </w:r>
            <w:r w:rsidRPr="001604A2">
              <w:rPr>
                <w:rFonts w:ascii="Liberation Serif" w:hAnsi="Liberation Serif"/>
              </w:rPr>
              <w:t>соответствии с расчетами Отдела водных ресурсо</w:t>
            </w:r>
            <w:r>
              <w:rPr>
                <w:rFonts w:ascii="Liberation Serif" w:hAnsi="Liberation Serif"/>
              </w:rPr>
              <w:t>в по Свердловской области Нижне</w:t>
            </w:r>
            <w:r w:rsidRPr="001604A2">
              <w:rPr>
                <w:rFonts w:ascii="Liberation Serif" w:hAnsi="Liberation Serif"/>
              </w:rPr>
              <w:t>-Обского бассейнового водного управления Федерального агентства водных ресурсов</w:t>
            </w:r>
          </w:p>
        </w:tc>
        <w:tc>
          <w:tcPr>
            <w:tcW w:w="1168" w:type="pct"/>
          </w:tcPr>
          <w:p w:rsidR="00297050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В</w:t>
            </w:r>
            <w:r w:rsidRPr="00E31D58">
              <w:rPr>
                <w:rFonts w:ascii="Liberation Serif" w:hAnsi="Liberation Serif"/>
              </w:rPr>
              <w:t xml:space="preserve">ладельцы ГТС </w:t>
            </w:r>
          </w:p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постоянно</w:t>
            </w:r>
          </w:p>
        </w:tc>
      </w:tr>
      <w:tr w:rsidR="00297050" w:rsidTr="00742CA0">
        <w:trPr>
          <w:trHeight w:val="2758"/>
          <w:tblCellSpacing w:w="0" w:type="dxa"/>
        </w:trPr>
        <w:tc>
          <w:tcPr>
            <w:tcW w:w="295" w:type="pct"/>
          </w:tcPr>
          <w:p w:rsidR="00297050" w:rsidRPr="00E31D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32</w:t>
            </w:r>
          </w:p>
        </w:tc>
        <w:tc>
          <w:tcPr>
            <w:tcW w:w="2521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Организация взаимодействия с собственниками ГТС и организациями, эксплуатирующими ГТС, администрациями населенных пунктов Катайского и Далматовского районов Курганской области, расположенными ниже по течению</w:t>
            </w:r>
            <w:r>
              <w:rPr>
                <w:rFonts w:ascii="Liberation Serif" w:hAnsi="Liberation Serif"/>
              </w:rPr>
              <w:t>,</w:t>
            </w:r>
            <w:r w:rsidRPr="00E31D58">
              <w:rPr>
                <w:rFonts w:ascii="Liberation Serif" w:hAnsi="Liberation Serif"/>
              </w:rPr>
              <w:t xml:space="preserve"> при увеличении или уменьшении сбросных расходов воды в нижний бьеф плотины, применяя в практической работе схемы взаимодействия</w:t>
            </w:r>
          </w:p>
        </w:tc>
        <w:tc>
          <w:tcPr>
            <w:tcW w:w="1168" w:type="pct"/>
          </w:tcPr>
          <w:p w:rsidR="00297050" w:rsidRPr="00942CEF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942CEF">
              <w:rPr>
                <w:rFonts w:ascii="Liberation Serif" w:hAnsi="Liberation Serif"/>
              </w:rPr>
              <w:t xml:space="preserve">МКУ «УГОЧС», владельцы ГТС </w:t>
            </w:r>
          </w:p>
          <w:p w:rsidR="00297050" w:rsidRPr="00942CEF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942CEF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297050" w:rsidRPr="00E31D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с 01.04.202</w:t>
            </w:r>
            <w:r>
              <w:rPr>
                <w:rFonts w:ascii="Liberation Serif" w:hAnsi="Liberation Serif"/>
                <w:color w:val="000000"/>
              </w:rPr>
              <w:t>4</w:t>
            </w:r>
            <w:r w:rsidRPr="00E31D58">
              <w:rPr>
                <w:rFonts w:ascii="Liberation Serif" w:hAnsi="Liberation Serif"/>
              </w:rPr>
              <w:t xml:space="preserve"> г. </w:t>
            </w:r>
          </w:p>
        </w:tc>
      </w:tr>
      <w:tr w:rsidR="00297050" w:rsidRPr="003C7C58" w:rsidTr="00742CA0">
        <w:trPr>
          <w:trHeight w:val="2758"/>
          <w:tblCellSpacing w:w="0" w:type="dxa"/>
        </w:trPr>
        <w:tc>
          <w:tcPr>
            <w:tcW w:w="295" w:type="pct"/>
          </w:tcPr>
          <w:p w:rsidR="00297050" w:rsidRPr="003C7C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3C7C58">
              <w:rPr>
                <w:rFonts w:ascii="Liberation Serif" w:hAnsi="Liberation Serif"/>
              </w:rPr>
              <w:t>33</w:t>
            </w:r>
          </w:p>
        </w:tc>
        <w:tc>
          <w:tcPr>
            <w:tcW w:w="2521" w:type="pct"/>
          </w:tcPr>
          <w:p w:rsidR="00297050" w:rsidRPr="003C7C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3C7C58">
              <w:rPr>
                <w:rFonts w:ascii="Liberation Serif" w:hAnsi="Liberation Serif" w:cs="Liberation Serif"/>
              </w:rPr>
              <w:t xml:space="preserve">Создание </w:t>
            </w:r>
            <w:r>
              <w:rPr>
                <w:rFonts w:ascii="Liberation Serif" w:hAnsi="Liberation Serif" w:cs="Liberation Serif"/>
              </w:rPr>
              <w:t xml:space="preserve">и обновление </w:t>
            </w:r>
            <w:r w:rsidRPr="003C7C58">
              <w:rPr>
                <w:rFonts w:ascii="Liberation Serif" w:hAnsi="Liberation Serif" w:cs="Liberation Serif"/>
              </w:rPr>
              <w:t>в образовательных учреждениях, учреждениях культуры и спорта, других учреждениях и организациях, на предприятиях уголков безопасности по изучению правил поведения людей на водных объектах, мер безопасности по предупреждению несчастных случаев и способов оказания первой помощи пострадавшим.</w:t>
            </w:r>
          </w:p>
        </w:tc>
        <w:tc>
          <w:tcPr>
            <w:tcW w:w="1168" w:type="pct"/>
          </w:tcPr>
          <w:p w:rsidR="00297050" w:rsidRDefault="00297050" w:rsidP="00942CEF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>
              <w:rPr>
                <w:rFonts w:ascii="Liberation Serif" w:hAnsi="Liberation Serif" w:cs="Liberation Serif"/>
                <w:spacing w:val="-1"/>
              </w:rPr>
              <w:t>Администрация</w:t>
            </w:r>
            <w:r w:rsidRPr="00942CEF">
              <w:rPr>
                <w:rFonts w:ascii="Liberation Serif" w:hAnsi="Liberation Serif" w:cs="Liberation Serif"/>
                <w:spacing w:val="-1"/>
              </w:rPr>
              <w:t xml:space="preserve"> Синарского </w:t>
            </w:r>
            <w:r>
              <w:rPr>
                <w:rFonts w:ascii="Liberation Serif" w:hAnsi="Liberation Serif" w:cs="Liberation Serif"/>
                <w:spacing w:val="-1"/>
              </w:rPr>
              <w:t>района Администрация Красногорского района</w:t>
            </w:r>
            <w:r w:rsidRPr="00942CEF">
              <w:rPr>
                <w:rFonts w:ascii="Liberation Serif" w:hAnsi="Liberation Serif" w:cs="Liberation Serif"/>
                <w:spacing w:val="-1"/>
              </w:rPr>
              <w:t>, ОМС «Управление культуры», «Управление образования»,</w:t>
            </w:r>
          </w:p>
          <w:p w:rsidR="00297050" w:rsidRDefault="00297050" w:rsidP="00942CEF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 w:rsidRPr="00942CEF">
              <w:rPr>
                <w:rFonts w:ascii="Liberation Serif" w:hAnsi="Liberation Serif" w:cs="Liberation Serif"/>
                <w:spacing w:val="-1"/>
              </w:rPr>
              <w:t xml:space="preserve"> </w:t>
            </w:r>
            <w:r w:rsidRPr="00942CEF">
              <w:rPr>
                <w:rFonts w:ascii="Liberation Serif" w:hAnsi="Liberation Serif" w:cs="Liberation Serif"/>
                <w:color w:val="000000"/>
                <w:spacing w:val="-4"/>
              </w:rPr>
              <w:t>ОМС «Управление спорта</w:t>
            </w:r>
            <w:r>
              <w:rPr>
                <w:rFonts w:ascii="Liberation Serif" w:hAnsi="Liberation Serif" w:cs="Liberation Serif"/>
                <w:spacing w:val="-1"/>
              </w:rPr>
              <w:t xml:space="preserve">», </w:t>
            </w:r>
          </w:p>
          <w:p w:rsidR="00297050" w:rsidRDefault="00297050" w:rsidP="00942CEF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>
              <w:rPr>
                <w:rFonts w:ascii="Liberation Serif" w:hAnsi="Liberation Serif" w:cs="Liberation Serif"/>
                <w:spacing w:val="-1"/>
              </w:rPr>
              <w:t>МКУ «У</w:t>
            </w:r>
            <w:r w:rsidRPr="00942CEF">
              <w:rPr>
                <w:rFonts w:ascii="Liberation Serif" w:hAnsi="Liberation Serif" w:cs="Liberation Serif"/>
                <w:spacing w:val="-1"/>
              </w:rPr>
              <w:t>ГОЧС</w:t>
            </w:r>
            <w:r>
              <w:rPr>
                <w:rFonts w:ascii="Liberation Serif" w:hAnsi="Liberation Serif" w:cs="Liberation Serif"/>
                <w:spacing w:val="-1"/>
              </w:rPr>
              <w:t xml:space="preserve">», </w:t>
            </w:r>
            <w:r w:rsidRPr="00942CEF">
              <w:rPr>
                <w:rFonts w:ascii="Liberation Serif" w:hAnsi="Liberation Serif" w:cs="Liberation Serif"/>
                <w:spacing w:val="-1"/>
              </w:rPr>
              <w:t xml:space="preserve"> руководители организаций</w:t>
            </w:r>
            <w:r>
              <w:rPr>
                <w:rFonts w:ascii="Liberation Serif" w:hAnsi="Liberation Serif" w:cs="Liberation Serif"/>
                <w:spacing w:val="-1"/>
              </w:rPr>
              <w:t xml:space="preserve"> </w:t>
            </w:r>
          </w:p>
          <w:p w:rsidR="00297050" w:rsidRPr="00942CEF" w:rsidRDefault="00297050" w:rsidP="00942CEF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  <w:spacing w:val="-1"/>
              </w:rPr>
              <w:t>(по согласованию)</w:t>
            </w:r>
            <w:r w:rsidRPr="00942CEF">
              <w:rPr>
                <w:rFonts w:ascii="Liberation Serif" w:hAnsi="Liberation Serif" w:cs="Liberation Serif"/>
                <w:spacing w:val="-1"/>
              </w:rPr>
              <w:t>.</w:t>
            </w:r>
          </w:p>
        </w:tc>
        <w:tc>
          <w:tcPr>
            <w:tcW w:w="1016" w:type="pct"/>
          </w:tcPr>
          <w:p w:rsidR="00297050" w:rsidRPr="003C7C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15.03.2024 г.</w:t>
            </w:r>
          </w:p>
        </w:tc>
      </w:tr>
      <w:tr w:rsidR="00297050" w:rsidRPr="003C7C58" w:rsidTr="00742CA0">
        <w:trPr>
          <w:trHeight w:val="2758"/>
          <w:tblCellSpacing w:w="0" w:type="dxa"/>
        </w:trPr>
        <w:tc>
          <w:tcPr>
            <w:tcW w:w="295" w:type="pct"/>
          </w:tcPr>
          <w:p w:rsidR="00297050" w:rsidRPr="003C7C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3C7C58">
              <w:rPr>
                <w:rFonts w:ascii="Liberation Serif" w:hAnsi="Liberation Serif"/>
              </w:rPr>
              <w:t>34</w:t>
            </w:r>
          </w:p>
        </w:tc>
        <w:tc>
          <w:tcPr>
            <w:tcW w:w="2521" w:type="pct"/>
          </w:tcPr>
          <w:p w:rsidR="00297050" w:rsidRPr="003C7C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Установление в</w:t>
            </w:r>
            <w:r w:rsidRPr="003C7C58">
              <w:rPr>
                <w:rFonts w:ascii="Liberation Serif" w:hAnsi="Liberation Serif" w:cs="Liberation Serif"/>
              </w:rPr>
              <w:t xml:space="preserve"> местах, возможных для выхода (выезда) людей и автотранспорта на лед знак</w:t>
            </w:r>
            <w:r>
              <w:rPr>
                <w:rFonts w:ascii="Liberation Serif" w:hAnsi="Liberation Serif" w:cs="Liberation Serif"/>
              </w:rPr>
              <w:t>ов</w:t>
            </w:r>
            <w:r w:rsidRPr="003C7C58">
              <w:rPr>
                <w:rFonts w:ascii="Liberation Serif" w:hAnsi="Liberation Serif" w:cs="Liberation Serif"/>
              </w:rPr>
              <w:t xml:space="preserve"> безопасности на водных объектах</w:t>
            </w:r>
            <w:r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168" w:type="pct"/>
          </w:tcPr>
          <w:p w:rsidR="00297050" w:rsidRPr="003C7C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942CEF">
              <w:rPr>
                <w:rFonts w:ascii="Liberation Serif" w:hAnsi="Liberation Serif" w:cs="Liberation Serif"/>
                <w:spacing w:val="-1"/>
              </w:rPr>
              <w:t>МКУ «</w:t>
            </w:r>
            <w:r>
              <w:rPr>
                <w:rFonts w:ascii="Liberation Serif" w:hAnsi="Liberation Serif" w:cs="Liberation Serif"/>
                <w:spacing w:val="-1"/>
              </w:rPr>
              <w:t>У</w:t>
            </w:r>
            <w:r w:rsidRPr="00942CEF">
              <w:rPr>
                <w:rFonts w:ascii="Liberation Serif" w:hAnsi="Liberation Serif" w:cs="Liberation Serif"/>
                <w:spacing w:val="-1"/>
              </w:rPr>
              <w:t>ГОЧС</w:t>
            </w:r>
            <w:r>
              <w:rPr>
                <w:rFonts w:ascii="Liberation Serif" w:hAnsi="Liberation Serif" w:cs="Liberation Serif"/>
                <w:spacing w:val="-1"/>
              </w:rPr>
              <w:t xml:space="preserve">» </w:t>
            </w:r>
            <w:r w:rsidRPr="00942CEF">
              <w:rPr>
                <w:rFonts w:ascii="Liberation Serif" w:hAnsi="Liberation Serif" w:cs="Liberation Serif"/>
                <w:spacing w:val="-1"/>
              </w:rPr>
              <w:t xml:space="preserve"> </w:t>
            </w:r>
          </w:p>
        </w:tc>
        <w:tc>
          <w:tcPr>
            <w:tcW w:w="1016" w:type="pct"/>
          </w:tcPr>
          <w:p w:rsidR="00297050" w:rsidRPr="003C7C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15.03.2024 г.</w:t>
            </w:r>
          </w:p>
        </w:tc>
      </w:tr>
      <w:tr w:rsidR="00297050" w:rsidRPr="003C7C58" w:rsidTr="00742CA0">
        <w:trPr>
          <w:trHeight w:val="2758"/>
          <w:tblCellSpacing w:w="0" w:type="dxa"/>
        </w:trPr>
        <w:tc>
          <w:tcPr>
            <w:tcW w:w="295" w:type="pct"/>
          </w:tcPr>
          <w:p w:rsidR="00297050" w:rsidRPr="003C7C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3C7C58">
              <w:rPr>
                <w:rFonts w:ascii="Liberation Serif" w:hAnsi="Liberation Serif"/>
              </w:rPr>
              <w:t>35</w:t>
            </w:r>
          </w:p>
        </w:tc>
        <w:tc>
          <w:tcPr>
            <w:tcW w:w="2521" w:type="pct"/>
          </w:tcPr>
          <w:p w:rsidR="00297050" w:rsidRPr="003C7C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Р</w:t>
            </w:r>
            <w:r w:rsidRPr="003C7C58">
              <w:rPr>
                <w:rFonts w:ascii="Liberation Serif" w:hAnsi="Liberation Serif" w:cs="Liberation Serif"/>
              </w:rPr>
              <w:t xml:space="preserve">аспространение среди населения памяток и листовок по обеспечению безопасности людей в </w:t>
            </w:r>
            <w:r>
              <w:rPr>
                <w:rFonts w:ascii="Liberation Serif" w:hAnsi="Liberation Serif" w:cs="Liberation Serif"/>
              </w:rPr>
              <w:t>период таяния льда</w:t>
            </w:r>
            <w:r w:rsidRPr="003C7C58"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 xml:space="preserve">и </w:t>
            </w:r>
            <w:r w:rsidRPr="003C7C58">
              <w:rPr>
                <w:rFonts w:ascii="Liberation Serif" w:hAnsi="Liberation Serif" w:cs="Liberation Serif"/>
              </w:rPr>
              <w:t>весеннего половодья.</w:t>
            </w:r>
          </w:p>
        </w:tc>
        <w:tc>
          <w:tcPr>
            <w:tcW w:w="1168" w:type="pct"/>
          </w:tcPr>
          <w:p w:rsidR="00297050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>
              <w:rPr>
                <w:rFonts w:ascii="Liberation Serif" w:hAnsi="Liberation Serif" w:cs="Liberation Serif"/>
                <w:spacing w:val="-1"/>
              </w:rPr>
              <w:t>Администрация</w:t>
            </w:r>
            <w:r w:rsidRPr="00942CEF">
              <w:rPr>
                <w:rFonts w:ascii="Liberation Serif" w:hAnsi="Liberation Serif" w:cs="Liberation Serif"/>
                <w:spacing w:val="-1"/>
              </w:rPr>
              <w:t xml:space="preserve"> Синарского </w:t>
            </w:r>
            <w:r>
              <w:rPr>
                <w:rFonts w:ascii="Liberation Serif" w:hAnsi="Liberation Serif" w:cs="Liberation Serif"/>
                <w:spacing w:val="-1"/>
              </w:rPr>
              <w:t>района, Администрация Красногорского района</w:t>
            </w:r>
            <w:r w:rsidRPr="00942CEF">
              <w:rPr>
                <w:rFonts w:ascii="Liberation Serif" w:hAnsi="Liberation Serif" w:cs="Liberation Serif"/>
                <w:spacing w:val="-1"/>
              </w:rPr>
              <w:t xml:space="preserve">, </w:t>
            </w:r>
          </w:p>
          <w:p w:rsidR="00297050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 w:rsidRPr="00942CEF">
              <w:rPr>
                <w:rFonts w:ascii="Liberation Serif" w:hAnsi="Liberation Serif" w:cs="Liberation Serif"/>
                <w:spacing w:val="-1"/>
              </w:rPr>
              <w:t>ОМС «Управление культуры», «Управление образования»,</w:t>
            </w:r>
          </w:p>
          <w:p w:rsidR="00297050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 w:rsidRPr="00942CEF">
              <w:rPr>
                <w:rFonts w:ascii="Liberation Serif" w:hAnsi="Liberation Serif" w:cs="Liberation Serif"/>
                <w:spacing w:val="-1"/>
              </w:rPr>
              <w:t xml:space="preserve"> </w:t>
            </w:r>
            <w:r w:rsidRPr="00942CEF">
              <w:rPr>
                <w:rFonts w:ascii="Liberation Serif" w:hAnsi="Liberation Serif" w:cs="Liberation Serif"/>
                <w:color w:val="000000"/>
                <w:spacing w:val="-4"/>
              </w:rPr>
              <w:t>ОМС «Управление спорта</w:t>
            </w:r>
            <w:r>
              <w:rPr>
                <w:rFonts w:ascii="Liberation Serif" w:hAnsi="Liberation Serif" w:cs="Liberation Serif"/>
                <w:spacing w:val="-1"/>
              </w:rPr>
              <w:t xml:space="preserve">», </w:t>
            </w:r>
          </w:p>
          <w:p w:rsidR="00297050" w:rsidRPr="003C7C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  <w:spacing w:val="-1"/>
              </w:rPr>
              <w:t>МКУ</w:t>
            </w:r>
            <w:r w:rsidRPr="00942CEF">
              <w:rPr>
                <w:rFonts w:ascii="Liberation Serif" w:hAnsi="Liberation Serif" w:cs="Liberation Serif"/>
                <w:spacing w:val="-1"/>
              </w:rPr>
              <w:t xml:space="preserve"> </w:t>
            </w:r>
            <w:r>
              <w:rPr>
                <w:rFonts w:ascii="Liberation Serif" w:hAnsi="Liberation Serif" w:cs="Liberation Serif"/>
                <w:spacing w:val="-1"/>
              </w:rPr>
              <w:t>«У</w:t>
            </w:r>
            <w:r w:rsidRPr="00942CEF">
              <w:rPr>
                <w:rFonts w:ascii="Liberation Serif" w:hAnsi="Liberation Serif" w:cs="Liberation Serif"/>
                <w:spacing w:val="-1"/>
              </w:rPr>
              <w:t>ГОЧС</w:t>
            </w:r>
            <w:r>
              <w:rPr>
                <w:rFonts w:ascii="Liberation Serif" w:hAnsi="Liberation Serif" w:cs="Liberation Serif"/>
                <w:spacing w:val="-1"/>
              </w:rPr>
              <w:t xml:space="preserve">» </w:t>
            </w:r>
          </w:p>
        </w:tc>
        <w:tc>
          <w:tcPr>
            <w:tcW w:w="1016" w:type="pct"/>
          </w:tcPr>
          <w:p w:rsidR="00297050" w:rsidRPr="003C7C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 15.03.2024 г.</w:t>
            </w:r>
          </w:p>
        </w:tc>
      </w:tr>
      <w:tr w:rsidR="00297050" w:rsidRPr="003C7C58" w:rsidTr="00742CA0">
        <w:trPr>
          <w:trHeight w:val="2758"/>
          <w:tblCellSpacing w:w="0" w:type="dxa"/>
        </w:trPr>
        <w:tc>
          <w:tcPr>
            <w:tcW w:w="295" w:type="pct"/>
          </w:tcPr>
          <w:p w:rsidR="00297050" w:rsidRPr="003C7C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3C7C58">
              <w:rPr>
                <w:rFonts w:ascii="Liberation Serif" w:hAnsi="Liberation Serif"/>
              </w:rPr>
              <w:t>36</w:t>
            </w:r>
          </w:p>
        </w:tc>
        <w:tc>
          <w:tcPr>
            <w:tcW w:w="2521" w:type="pct"/>
          </w:tcPr>
          <w:p w:rsidR="00297050" w:rsidRPr="003C7C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</w:t>
            </w:r>
            <w:r w:rsidRPr="003C7C58">
              <w:rPr>
                <w:rFonts w:ascii="Liberation Serif" w:hAnsi="Liberation Serif" w:cs="Liberation Serif"/>
              </w:rPr>
              <w:t>роведение через средства массовой информации Каменск-Уральского городского округа профилактической, агитационно-пропагандистской и разъяснительной работы по обеспечению безопасности людей на водных объектах</w:t>
            </w:r>
            <w:r>
              <w:rPr>
                <w:rFonts w:ascii="Liberation Serif" w:hAnsi="Liberation Serif" w:cs="Liberation Serif"/>
              </w:rPr>
              <w:t xml:space="preserve"> в </w:t>
            </w:r>
            <w:r w:rsidRPr="003C7C58">
              <w:rPr>
                <w:rFonts w:ascii="Liberation Serif" w:hAnsi="Liberation Serif" w:cs="Liberation Serif"/>
              </w:rPr>
              <w:t xml:space="preserve"> период</w:t>
            </w:r>
            <w:r>
              <w:rPr>
                <w:rFonts w:ascii="Liberation Serif" w:hAnsi="Liberation Serif" w:cs="Liberation Serif"/>
              </w:rPr>
              <w:t xml:space="preserve"> весеннего половодья</w:t>
            </w:r>
            <w:r w:rsidRPr="003C7C58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168" w:type="pct"/>
          </w:tcPr>
          <w:p w:rsidR="00297050" w:rsidRPr="003C7C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297050" w:rsidRPr="003C7C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 15.03.2024 г.</w:t>
            </w:r>
          </w:p>
        </w:tc>
      </w:tr>
      <w:tr w:rsidR="00297050" w:rsidRPr="003C7C58" w:rsidTr="00742CA0">
        <w:trPr>
          <w:trHeight w:val="2758"/>
          <w:tblCellSpacing w:w="0" w:type="dxa"/>
        </w:trPr>
        <w:tc>
          <w:tcPr>
            <w:tcW w:w="295" w:type="pct"/>
          </w:tcPr>
          <w:p w:rsidR="00297050" w:rsidRPr="003C7C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3C7C58">
              <w:rPr>
                <w:rFonts w:ascii="Liberation Serif" w:hAnsi="Liberation Serif"/>
              </w:rPr>
              <w:t>37</w:t>
            </w:r>
          </w:p>
        </w:tc>
        <w:tc>
          <w:tcPr>
            <w:tcW w:w="2521" w:type="pct"/>
          </w:tcPr>
          <w:p w:rsidR="00297050" w:rsidRPr="003C7C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</w:t>
            </w:r>
            <w:r w:rsidRPr="003C7C58">
              <w:rPr>
                <w:rFonts w:ascii="Liberation Serif" w:hAnsi="Liberation Serif" w:cs="Liberation Serif"/>
              </w:rPr>
              <w:t>роведение совместных профилактических рейдов и патрулировани</w:t>
            </w:r>
            <w:r>
              <w:rPr>
                <w:rFonts w:ascii="Liberation Serif" w:hAnsi="Liberation Serif" w:cs="Liberation Serif"/>
              </w:rPr>
              <w:t>я</w:t>
            </w:r>
            <w:r w:rsidRPr="003C7C58">
              <w:rPr>
                <w:rFonts w:ascii="Liberation Serif" w:hAnsi="Liberation Serif" w:cs="Liberation Serif"/>
              </w:rPr>
              <w:t xml:space="preserve"> в местах, возмож</w:t>
            </w:r>
            <w:r>
              <w:rPr>
                <w:rFonts w:ascii="Liberation Serif" w:hAnsi="Liberation Serif" w:cs="Liberation Serif"/>
              </w:rPr>
              <w:t xml:space="preserve">ных для выхода  (выезда) людей </w:t>
            </w:r>
            <w:r w:rsidRPr="003C7C58"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>(</w:t>
            </w:r>
            <w:r w:rsidRPr="003C7C58">
              <w:rPr>
                <w:rFonts w:ascii="Liberation Serif" w:hAnsi="Liberation Serif" w:cs="Liberation Serif"/>
              </w:rPr>
              <w:t>транспорта</w:t>
            </w:r>
            <w:r>
              <w:rPr>
                <w:rFonts w:ascii="Liberation Serif" w:hAnsi="Liberation Serif" w:cs="Liberation Serif"/>
              </w:rPr>
              <w:t>)</w:t>
            </w:r>
            <w:r w:rsidRPr="003C7C58">
              <w:rPr>
                <w:rFonts w:ascii="Liberation Serif" w:hAnsi="Liberation Serif" w:cs="Liberation Serif"/>
              </w:rPr>
              <w:t xml:space="preserve"> на лед</w:t>
            </w:r>
            <w:r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168" w:type="pct"/>
          </w:tcPr>
          <w:p w:rsidR="00297050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>
              <w:rPr>
                <w:rFonts w:ascii="Liberation Serif" w:hAnsi="Liberation Serif" w:cs="Liberation Serif"/>
                <w:spacing w:val="-1"/>
              </w:rPr>
              <w:t>Администрация</w:t>
            </w:r>
            <w:r w:rsidRPr="00942CEF">
              <w:rPr>
                <w:rFonts w:ascii="Liberation Serif" w:hAnsi="Liberation Serif" w:cs="Liberation Serif"/>
                <w:spacing w:val="-1"/>
              </w:rPr>
              <w:t xml:space="preserve"> Синарского </w:t>
            </w:r>
            <w:r>
              <w:rPr>
                <w:rFonts w:ascii="Liberation Serif" w:hAnsi="Liberation Serif" w:cs="Liberation Serif"/>
                <w:spacing w:val="-1"/>
              </w:rPr>
              <w:t>района Администрация Красногорского района</w:t>
            </w:r>
            <w:r w:rsidRPr="00942CEF">
              <w:rPr>
                <w:rFonts w:ascii="Liberation Serif" w:hAnsi="Liberation Serif" w:cs="Liberation Serif"/>
                <w:spacing w:val="-1"/>
              </w:rPr>
              <w:t>,</w:t>
            </w:r>
            <w:r>
              <w:rPr>
                <w:rFonts w:ascii="Liberation Serif" w:hAnsi="Liberation Serif" w:cs="Liberation Serif"/>
                <w:spacing w:val="-1"/>
              </w:rPr>
              <w:t xml:space="preserve"> </w:t>
            </w:r>
          </w:p>
          <w:p w:rsidR="00297050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>
              <w:rPr>
                <w:rFonts w:ascii="Liberation Serif" w:hAnsi="Liberation Serif" w:cs="Liberation Serif"/>
                <w:spacing w:val="-1"/>
              </w:rPr>
              <w:t xml:space="preserve">МКУ «УГОЧС», </w:t>
            </w:r>
          </w:p>
          <w:p w:rsidR="00297050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>
              <w:rPr>
                <w:rFonts w:ascii="Liberation Serif" w:hAnsi="Liberation Serif" w:cs="Liberation Serif"/>
                <w:spacing w:val="-1"/>
              </w:rPr>
              <w:t xml:space="preserve">МО МВД России «Каменск-Уральский» </w:t>
            </w:r>
          </w:p>
          <w:p w:rsidR="00297050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>
              <w:rPr>
                <w:rFonts w:ascii="Liberation Serif" w:hAnsi="Liberation Serif" w:cs="Liberation Serif"/>
                <w:spacing w:val="-1"/>
              </w:rPr>
              <w:t xml:space="preserve">(по согласованию), ФКУ «Центр ГИМС МЧС России по Свердловской области» </w:t>
            </w:r>
          </w:p>
          <w:p w:rsidR="00297050" w:rsidRPr="003C7C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  <w:spacing w:val="-1"/>
              </w:rPr>
              <w:t>(по согласованию)</w:t>
            </w:r>
          </w:p>
        </w:tc>
        <w:tc>
          <w:tcPr>
            <w:tcW w:w="1016" w:type="pct"/>
          </w:tcPr>
          <w:p w:rsidR="00297050" w:rsidRPr="003C7C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 15.03.2024 г.</w:t>
            </w:r>
          </w:p>
        </w:tc>
      </w:tr>
      <w:tr w:rsidR="00297050" w:rsidRPr="003C7C58" w:rsidTr="00742CA0">
        <w:trPr>
          <w:trHeight w:val="2758"/>
          <w:tblCellSpacing w:w="0" w:type="dxa"/>
        </w:trPr>
        <w:tc>
          <w:tcPr>
            <w:tcW w:w="295" w:type="pct"/>
          </w:tcPr>
          <w:p w:rsidR="00297050" w:rsidRPr="003C7C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3C7C58">
              <w:rPr>
                <w:rFonts w:ascii="Liberation Serif" w:hAnsi="Liberation Serif"/>
              </w:rPr>
              <w:t>38</w:t>
            </w:r>
          </w:p>
        </w:tc>
        <w:tc>
          <w:tcPr>
            <w:tcW w:w="2521" w:type="pct"/>
          </w:tcPr>
          <w:p w:rsidR="00297050" w:rsidRPr="003C7C58" w:rsidRDefault="00297050" w:rsidP="003C7C5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в</w:t>
            </w:r>
            <w:r w:rsidRPr="003C7C58">
              <w:rPr>
                <w:rFonts w:ascii="Liberation Serif" w:hAnsi="Liberation Serif" w:cs="Liberation Serif"/>
                <w:sz w:val="24"/>
                <w:szCs w:val="24"/>
              </w:rPr>
              <w:t xml:space="preserve"> образовательных учреждениях городского округа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мероприятий, направленных</w:t>
            </w:r>
            <w:r w:rsidRPr="003C7C58">
              <w:rPr>
                <w:rFonts w:ascii="Liberation Serif" w:hAnsi="Liberation Serif" w:cs="Liberation Serif"/>
                <w:sz w:val="24"/>
                <w:szCs w:val="24"/>
              </w:rPr>
              <w:t xml:space="preserve"> на обеспечение безопасного поведения детей на водных объектах в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период  таяния</w:t>
            </w:r>
            <w:r w:rsidRPr="003C7C58">
              <w:rPr>
                <w:rFonts w:ascii="Liberation Serif" w:hAnsi="Liberation Serif" w:cs="Liberation Serif"/>
                <w:sz w:val="24"/>
                <w:szCs w:val="24"/>
              </w:rPr>
              <w:t xml:space="preserve"> льда и в период весеннего половодья:</w:t>
            </w:r>
          </w:p>
          <w:p w:rsidR="00297050" w:rsidRPr="00CD4935" w:rsidRDefault="00297050" w:rsidP="003C7C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C7C58">
              <w:rPr>
                <w:rFonts w:ascii="Liberation Serif" w:hAnsi="Liberation Serif" w:cs="Liberation Serif"/>
                <w:sz w:val="24"/>
                <w:szCs w:val="24"/>
              </w:rPr>
              <w:t xml:space="preserve">- открытые уроки по основам безопасности </w:t>
            </w:r>
            <w:r w:rsidRPr="00CD4935">
              <w:rPr>
                <w:rFonts w:ascii="Liberation Serif" w:hAnsi="Liberation Serif" w:cs="Liberation Serif"/>
                <w:sz w:val="24"/>
                <w:szCs w:val="24"/>
              </w:rPr>
              <w:t>жизнедеятельности;</w:t>
            </w:r>
          </w:p>
          <w:p w:rsidR="00297050" w:rsidRPr="00CD4935" w:rsidRDefault="00297050" w:rsidP="003C7C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D4935">
              <w:rPr>
                <w:rFonts w:ascii="Liberation Serif" w:hAnsi="Liberation Serif" w:cs="Liberation Serif"/>
                <w:sz w:val="24"/>
                <w:szCs w:val="24"/>
              </w:rPr>
              <w:t>- родительские собрания;</w:t>
            </w:r>
          </w:p>
          <w:p w:rsidR="00297050" w:rsidRPr="00CD4935" w:rsidRDefault="00297050" w:rsidP="003C7C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D4935">
              <w:rPr>
                <w:rFonts w:ascii="Liberation Serif" w:hAnsi="Liberation Serif" w:cs="Liberation Serif"/>
                <w:sz w:val="24"/>
                <w:szCs w:val="24"/>
              </w:rPr>
              <w:t>- просмотр учебных фильмов;</w:t>
            </w:r>
          </w:p>
          <w:p w:rsidR="00297050" w:rsidRPr="00CD4935" w:rsidRDefault="00297050" w:rsidP="003C7C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D4935">
              <w:rPr>
                <w:rFonts w:ascii="Liberation Serif" w:hAnsi="Liberation Serif" w:cs="Liberation Serif"/>
                <w:sz w:val="24"/>
                <w:szCs w:val="24"/>
              </w:rPr>
              <w:t>- открытые уроки с привлечением специалистов ФКУ «Центр ГИМС МЧС России по Свердловской области» и спасателей;</w:t>
            </w:r>
          </w:p>
          <w:p w:rsidR="00297050" w:rsidRPr="00CD4935" w:rsidRDefault="00297050" w:rsidP="003C7C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D4935">
              <w:rPr>
                <w:rFonts w:ascii="Liberation Serif" w:hAnsi="Liberation Serif" w:cs="Liberation Serif"/>
                <w:sz w:val="24"/>
                <w:szCs w:val="24"/>
              </w:rPr>
              <w:t>- конкурсы, викторины, выставки и т.д.;</w:t>
            </w:r>
          </w:p>
          <w:p w:rsidR="00297050" w:rsidRPr="00CD4935" w:rsidRDefault="00297050" w:rsidP="003C7C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D4935">
              <w:rPr>
                <w:rFonts w:ascii="Liberation Serif" w:hAnsi="Liberation Serif" w:cs="Liberation Serif"/>
                <w:sz w:val="24"/>
                <w:szCs w:val="24"/>
              </w:rPr>
              <w:t xml:space="preserve">- размещение информации на официальных сайтах образовательных учреждений, </w:t>
            </w:r>
            <w:r w:rsidRPr="00CD4935">
              <w:rPr>
                <w:rFonts w:ascii="Liberation Serif" w:hAnsi="Liberation Serif"/>
                <w:sz w:val="24"/>
                <w:szCs w:val="24"/>
              </w:rPr>
              <w:t xml:space="preserve">цифровой образовательной платформе Сферум, в информационно-телекоммуникационной сети «Интернет», в группах (сообществах), родительских чатах в системах мгновенного обмена сообщениями («Ватсап», «Вайбер», «Телеграм» и другие) </w:t>
            </w:r>
            <w:r w:rsidRPr="00CD4935">
              <w:rPr>
                <w:rFonts w:ascii="Liberation Serif" w:hAnsi="Liberation Serif" w:cs="Liberation Serif"/>
                <w:sz w:val="24"/>
                <w:szCs w:val="24"/>
              </w:rPr>
              <w:t>информации по безопасности на водных объектах в период весеннего половодья;</w:t>
            </w:r>
          </w:p>
          <w:p w:rsidR="00297050" w:rsidRPr="003C7C58" w:rsidRDefault="00297050" w:rsidP="003C7C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</w:rPr>
            </w:pPr>
            <w:r w:rsidRPr="00CD4935">
              <w:rPr>
                <w:rFonts w:ascii="Liberation Serif" w:hAnsi="Liberation Serif" w:cs="Liberation Serif"/>
              </w:rPr>
              <w:t>- другие мероприятия.</w:t>
            </w:r>
          </w:p>
        </w:tc>
        <w:tc>
          <w:tcPr>
            <w:tcW w:w="1168" w:type="pct"/>
          </w:tcPr>
          <w:p w:rsidR="00297050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>
              <w:rPr>
                <w:rFonts w:ascii="Liberation Serif" w:hAnsi="Liberation Serif" w:cs="Liberation Serif"/>
                <w:spacing w:val="-1"/>
              </w:rPr>
              <w:t xml:space="preserve">ОМС </w:t>
            </w:r>
            <w:r w:rsidRPr="00942CEF">
              <w:rPr>
                <w:rFonts w:ascii="Liberation Serif" w:hAnsi="Liberation Serif" w:cs="Liberation Serif"/>
                <w:spacing w:val="-1"/>
              </w:rPr>
              <w:t>«Управление культуры», «Управление образования»,</w:t>
            </w:r>
          </w:p>
          <w:p w:rsidR="00297050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 w:rsidRPr="00942CEF">
              <w:rPr>
                <w:rFonts w:ascii="Liberation Serif" w:hAnsi="Liberation Serif" w:cs="Liberation Serif"/>
                <w:spacing w:val="-1"/>
              </w:rPr>
              <w:t xml:space="preserve"> </w:t>
            </w:r>
            <w:r w:rsidRPr="00942CEF">
              <w:rPr>
                <w:rFonts w:ascii="Liberation Serif" w:hAnsi="Liberation Serif" w:cs="Liberation Serif"/>
                <w:color w:val="000000"/>
                <w:spacing w:val="-4"/>
              </w:rPr>
              <w:t>ОМС «Управление спорта</w:t>
            </w:r>
            <w:r>
              <w:rPr>
                <w:rFonts w:ascii="Liberation Serif" w:hAnsi="Liberation Serif" w:cs="Liberation Serif"/>
                <w:spacing w:val="-1"/>
              </w:rPr>
              <w:t xml:space="preserve">», </w:t>
            </w:r>
          </w:p>
          <w:p w:rsidR="00297050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spacing w:val="-1"/>
              </w:rPr>
              <w:t>МКУ «У</w:t>
            </w:r>
            <w:r w:rsidRPr="00942CEF">
              <w:rPr>
                <w:rFonts w:ascii="Liberation Serif" w:hAnsi="Liberation Serif" w:cs="Liberation Serif"/>
                <w:spacing w:val="-1"/>
              </w:rPr>
              <w:t>ГОЧС</w:t>
            </w:r>
            <w:r>
              <w:rPr>
                <w:rFonts w:ascii="Liberation Serif" w:hAnsi="Liberation Serif" w:cs="Liberation Serif"/>
                <w:spacing w:val="-1"/>
              </w:rPr>
              <w:t>»,</w:t>
            </w:r>
            <w:r w:rsidRPr="003C7C58">
              <w:rPr>
                <w:rFonts w:ascii="Liberation Serif" w:hAnsi="Liberation Serif" w:cs="Liberation Serif"/>
              </w:rPr>
              <w:t xml:space="preserve"> ФКУ «Центр ГИМС МЧС России по Свердловской области»</w:t>
            </w:r>
            <w:r>
              <w:rPr>
                <w:rFonts w:ascii="Liberation Serif" w:hAnsi="Liberation Serif" w:cs="Liberation Serif"/>
              </w:rPr>
              <w:t xml:space="preserve"> </w:t>
            </w:r>
          </w:p>
          <w:p w:rsidR="00297050" w:rsidRPr="003C7C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</w:rPr>
              <w:t>(по согласованию)</w:t>
            </w:r>
          </w:p>
        </w:tc>
        <w:tc>
          <w:tcPr>
            <w:tcW w:w="1016" w:type="pct"/>
          </w:tcPr>
          <w:p w:rsidR="00297050" w:rsidRPr="003C7C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 15.03.2024 г.</w:t>
            </w:r>
          </w:p>
        </w:tc>
      </w:tr>
      <w:tr w:rsidR="00297050" w:rsidRPr="003C7C58" w:rsidTr="00CD4935">
        <w:trPr>
          <w:trHeight w:val="1691"/>
          <w:tblCellSpacing w:w="0" w:type="dxa"/>
        </w:trPr>
        <w:tc>
          <w:tcPr>
            <w:tcW w:w="295" w:type="pct"/>
          </w:tcPr>
          <w:p w:rsidR="00297050" w:rsidRPr="003C7C58" w:rsidRDefault="0029705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3C7C58">
              <w:rPr>
                <w:rFonts w:ascii="Liberation Serif" w:hAnsi="Liberation Serif"/>
              </w:rPr>
              <w:t>39</w:t>
            </w:r>
          </w:p>
        </w:tc>
        <w:tc>
          <w:tcPr>
            <w:tcW w:w="2521" w:type="pct"/>
          </w:tcPr>
          <w:p w:rsidR="00297050" w:rsidRPr="003C7C58" w:rsidRDefault="00297050" w:rsidP="003C7C5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7C58">
              <w:rPr>
                <w:rFonts w:ascii="Liberation Serif" w:hAnsi="Liberation Serif" w:cs="Liberation Serif"/>
                <w:sz w:val="24"/>
                <w:szCs w:val="24"/>
              </w:rPr>
              <w:t>Информирова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ние населения</w:t>
            </w:r>
            <w:r w:rsidRPr="003C7C58">
              <w:rPr>
                <w:rFonts w:ascii="Liberation Serif" w:hAnsi="Liberation Serif" w:cs="Liberation Serif"/>
                <w:sz w:val="24"/>
                <w:szCs w:val="24"/>
              </w:rPr>
              <w:t xml:space="preserve"> Каменск-Уральского городского округа о складывающейся ледовой обстановке на водоемах и мерах безопасности на льду через средства массовой информации.</w:t>
            </w:r>
          </w:p>
        </w:tc>
        <w:tc>
          <w:tcPr>
            <w:tcW w:w="1168" w:type="pct"/>
          </w:tcPr>
          <w:p w:rsidR="00297050" w:rsidRPr="003C7C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МКУ  «УГОЧС»</w:t>
            </w:r>
          </w:p>
        </w:tc>
        <w:tc>
          <w:tcPr>
            <w:tcW w:w="1016" w:type="pct"/>
          </w:tcPr>
          <w:p w:rsidR="00297050" w:rsidRPr="003C7C58" w:rsidRDefault="00297050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 15.03.2024 г.</w:t>
            </w:r>
          </w:p>
        </w:tc>
      </w:tr>
    </w:tbl>
    <w:p w:rsidR="00297050" w:rsidRPr="003C7C58" w:rsidRDefault="00297050" w:rsidP="0057281D">
      <w:pPr>
        <w:pStyle w:val="NormalWeb"/>
        <w:jc w:val="center"/>
      </w:pPr>
      <w:r w:rsidRPr="003C7C58">
        <w:t>Список сокращений: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/>
      </w:tblPr>
      <w:tblGrid>
        <w:gridCol w:w="708"/>
        <w:gridCol w:w="5374"/>
        <w:gridCol w:w="3304"/>
      </w:tblGrid>
      <w:tr w:rsidR="00297050" w:rsidRPr="003C7C58" w:rsidTr="005801E6">
        <w:tc>
          <w:tcPr>
            <w:tcW w:w="708" w:type="dxa"/>
            <w:vAlign w:val="center"/>
          </w:tcPr>
          <w:p w:rsidR="00297050" w:rsidRPr="00D16775" w:rsidRDefault="00297050" w:rsidP="00005E86">
            <w:pPr>
              <w:pStyle w:val="NormalWeb"/>
              <w:jc w:val="center"/>
            </w:pPr>
            <w:r w:rsidRPr="00D16775">
              <w:t>№</w:t>
            </w:r>
          </w:p>
          <w:p w:rsidR="00297050" w:rsidRPr="00D16775" w:rsidRDefault="00297050" w:rsidP="00005E86">
            <w:pPr>
              <w:pStyle w:val="NormalWeb"/>
              <w:jc w:val="center"/>
            </w:pPr>
            <w:r w:rsidRPr="00D16775">
              <w:t>п/п</w:t>
            </w:r>
          </w:p>
        </w:tc>
        <w:tc>
          <w:tcPr>
            <w:tcW w:w="5374" w:type="dxa"/>
            <w:vAlign w:val="center"/>
          </w:tcPr>
          <w:p w:rsidR="00297050" w:rsidRPr="00D16775" w:rsidRDefault="00297050" w:rsidP="00005E86">
            <w:pPr>
              <w:pStyle w:val="NormalWeb"/>
              <w:jc w:val="center"/>
              <w:rPr>
                <w:color w:val="000000"/>
              </w:rPr>
            </w:pPr>
            <w:r w:rsidRPr="00D16775">
              <w:rPr>
                <w:color w:val="000000"/>
              </w:rPr>
              <w:t>Полное наименование учреждения, организации</w:t>
            </w:r>
          </w:p>
        </w:tc>
        <w:tc>
          <w:tcPr>
            <w:tcW w:w="3304" w:type="dxa"/>
            <w:vAlign w:val="center"/>
          </w:tcPr>
          <w:p w:rsidR="00297050" w:rsidRPr="00D16775" w:rsidRDefault="00297050" w:rsidP="00005E86">
            <w:pPr>
              <w:pStyle w:val="NormalWeb"/>
              <w:jc w:val="center"/>
              <w:rPr>
                <w:color w:val="000000"/>
              </w:rPr>
            </w:pPr>
            <w:r w:rsidRPr="00D16775">
              <w:rPr>
                <w:color w:val="000000"/>
              </w:rPr>
              <w:t>Сокращение</w:t>
            </w:r>
          </w:p>
        </w:tc>
      </w:tr>
      <w:tr w:rsidR="00297050" w:rsidRPr="003C7C58" w:rsidTr="005801E6">
        <w:tc>
          <w:tcPr>
            <w:tcW w:w="708" w:type="dxa"/>
            <w:vAlign w:val="center"/>
          </w:tcPr>
          <w:p w:rsidR="00297050" w:rsidRPr="003C7C58" w:rsidRDefault="00297050" w:rsidP="0057281D">
            <w:pPr>
              <w:pStyle w:val="NormalWeb"/>
            </w:pPr>
            <w:r>
              <w:t>1.</w:t>
            </w:r>
          </w:p>
        </w:tc>
        <w:tc>
          <w:tcPr>
            <w:tcW w:w="5374" w:type="dxa"/>
          </w:tcPr>
          <w:p w:rsidR="00297050" w:rsidRPr="003C7C58" w:rsidRDefault="00297050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  <w:spacing w:val="-4"/>
              </w:rPr>
              <w:t>Территориальный орган  Администрации Каменск-Уральского городского округа «Администрация Красногорского района»</w:t>
            </w:r>
          </w:p>
        </w:tc>
        <w:tc>
          <w:tcPr>
            <w:tcW w:w="3304" w:type="dxa"/>
          </w:tcPr>
          <w:p w:rsidR="00297050" w:rsidRPr="003C7C58" w:rsidRDefault="00297050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</w:rPr>
              <w:t>Администраци</w:t>
            </w:r>
            <w:r>
              <w:rPr>
                <w:color w:val="000000"/>
              </w:rPr>
              <w:t>я</w:t>
            </w:r>
            <w:r w:rsidRPr="003C7C58">
              <w:rPr>
                <w:color w:val="000000"/>
                <w:spacing w:val="-4"/>
              </w:rPr>
              <w:t xml:space="preserve"> Красногорского района</w:t>
            </w:r>
          </w:p>
        </w:tc>
      </w:tr>
      <w:tr w:rsidR="00297050" w:rsidRPr="003C7C58" w:rsidTr="005801E6">
        <w:tc>
          <w:tcPr>
            <w:tcW w:w="708" w:type="dxa"/>
            <w:vAlign w:val="center"/>
          </w:tcPr>
          <w:p w:rsidR="00297050" w:rsidRPr="003C7C58" w:rsidRDefault="00297050" w:rsidP="0057281D">
            <w:pPr>
              <w:pStyle w:val="NormalWeb"/>
            </w:pPr>
            <w:r>
              <w:t>2.</w:t>
            </w:r>
          </w:p>
        </w:tc>
        <w:tc>
          <w:tcPr>
            <w:tcW w:w="5374" w:type="dxa"/>
          </w:tcPr>
          <w:p w:rsidR="00297050" w:rsidRPr="003C7C58" w:rsidRDefault="00297050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  <w:spacing w:val="-4"/>
              </w:rPr>
              <w:t xml:space="preserve"> Территориальный орган Администрации Каменск-Уральского городского округа «Администрация Синарского района»</w:t>
            </w:r>
          </w:p>
        </w:tc>
        <w:tc>
          <w:tcPr>
            <w:tcW w:w="3304" w:type="dxa"/>
          </w:tcPr>
          <w:p w:rsidR="00297050" w:rsidRPr="003C7C58" w:rsidRDefault="00297050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  <w:spacing w:val="-4"/>
              </w:rPr>
              <w:t>Администраци</w:t>
            </w:r>
            <w:r>
              <w:rPr>
                <w:color w:val="000000"/>
                <w:spacing w:val="-4"/>
              </w:rPr>
              <w:t>я</w:t>
            </w:r>
            <w:r w:rsidRPr="003C7C58">
              <w:rPr>
                <w:color w:val="000000"/>
                <w:spacing w:val="-4"/>
              </w:rPr>
              <w:t xml:space="preserve"> Синарского района</w:t>
            </w:r>
          </w:p>
        </w:tc>
      </w:tr>
      <w:tr w:rsidR="00297050" w:rsidRPr="003C7C58" w:rsidTr="005801E6">
        <w:trPr>
          <w:trHeight w:val="1173"/>
        </w:trPr>
        <w:tc>
          <w:tcPr>
            <w:tcW w:w="708" w:type="dxa"/>
            <w:vAlign w:val="center"/>
          </w:tcPr>
          <w:p w:rsidR="00297050" w:rsidRPr="003C7C58" w:rsidRDefault="00297050" w:rsidP="0057281D">
            <w:pPr>
              <w:pStyle w:val="NormalWeb"/>
            </w:pPr>
            <w:r>
              <w:t>3.</w:t>
            </w:r>
          </w:p>
        </w:tc>
        <w:tc>
          <w:tcPr>
            <w:tcW w:w="5374" w:type="dxa"/>
          </w:tcPr>
          <w:p w:rsidR="00297050" w:rsidRPr="003C7C58" w:rsidRDefault="00297050" w:rsidP="0057281D">
            <w:pPr>
              <w:pStyle w:val="NormalWeb"/>
              <w:rPr>
                <w:color w:val="000000"/>
                <w:spacing w:val="-4"/>
              </w:rPr>
            </w:pPr>
            <w:r w:rsidRPr="003C7C58">
              <w:rPr>
                <w:color w:val="000000"/>
                <w:spacing w:val="-4"/>
              </w:rPr>
              <w:t>Государственное казенное учреждение «Служба спасения Свердловской области «Каменск-Уральский поисково-спасательный отряд»</w:t>
            </w:r>
          </w:p>
        </w:tc>
        <w:tc>
          <w:tcPr>
            <w:tcW w:w="3304" w:type="dxa"/>
          </w:tcPr>
          <w:p w:rsidR="00297050" w:rsidRPr="003C7C58" w:rsidRDefault="00297050" w:rsidP="0057281D">
            <w:pPr>
              <w:pStyle w:val="NormalWeb"/>
              <w:rPr>
                <w:shd w:val="clear" w:color="auto" w:fill="FFFFFF"/>
              </w:rPr>
            </w:pPr>
            <w:r w:rsidRPr="003C7C58">
              <w:rPr>
                <w:shd w:val="clear" w:color="auto" w:fill="FFFFFF"/>
              </w:rPr>
              <w:t>ГКУ служба спасения СО «Каменск-Уральский ПСО»</w:t>
            </w:r>
          </w:p>
          <w:p w:rsidR="00297050" w:rsidRPr="003C7C58" w:rsidRDefault="00297050" w:rsidP="0057281D">
            <w:pPr>
              <w:pStyle w:val="NormalWeb"/>
              <w:rPr>
                <w:color w:val="000000"/>
                <w:spacing w:val="-4"/>
              </w:rPr>
            </w:pPr>
          </w:p>
        </w:tc>
      </w:tr>
      <w:tr w:rsidR="00297050" w:rsidRPr="003C7C58" w:rsidTr="005801E6">
        <w:tc>
          <w:tcPr>
            <w:tcW w:w="708" w:type="dxa"/>
            <w:vAlign w:val="center"/>
          </w:tcPr>
          <w:p w:rsidR="00297050" w:rsidRPr="003C7C58" w:rsidRDefault="00297050" w:rsidP="0057281D">
            <w:pPr>
              <w:pStyle w:val="NormalWeb"/>
            </w:pPr>
            <w:r>
              <w:t>4.</w:t>
            </w:r>
          </w:p>
        </w:tc>
        <w:tc>
          <w:tcPr>
            <w:tcW w:w="5374" w:type="dxa"/>
          </w:tcPr>
          <w:p w:rsidR="00297050" w:rsidRPr="003C7C58" w:rsidRDefault="00297050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</w:rPr>
              <w:t>Межмуниципальный отдел Министерства внутренних дел Российской Федерации «Каменск-Уральский»</w:t>
            </w:r>
          </w:p>
        </w:tc>
        <w:tc>
          <w:tcPr>
            <w:tcW w:w="3304" w:type="dxa"/>
          </w:tcPr>
          <w:p w:rsidR="00297050" w:rsidRPr="003C7C58" w:rsidRDefault="00297050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</w:rPr>
              <w:t>МО МВД России «Каменск-Уральский»</w:t>
            </w:r>
          </w:p>
        </w:tc>
      </w:tr>
      <w:tr w:rsidR="00297050" w:rsidRPr="003C7C58" w:rsidTr="005801E6">
        <w:tc>
          <w:tcPr>
            <w:tcW w:w="708" w:type="dxa"/>
            <w:vAlign w:val="center"/>
          </w:tcPr>
          <w:p w:rsidR="00297050" w:rsidRPr="003C7C58" w:rsidRDefault="00297050" w:rsidP="0057281D">
            <w:pPr>
              <w:pStyle w:val="NormalWeb"/>
            </w:pPr>
            <w:r>
              <w:t>5.</w:t>
            </w:r>
          </w:p>
        </w:tc>
        <w:tc>
          <w:tcPr>
            <w:tcW w:w="5374" w:type="dxa"/>
          </w:tcPr>
          <w:p w:rsidR="00297050" w:rsidRPr="003C7C58" w:rsidRDefault="00297050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</w:rPr>
              <w:t>Муниципальное казённое учреждение «Управление по делам гражданской обороны и чрезвычайным ситуациям города Каменска-Уральского»</w:t>
            </w:r>
          </w:p>
        </w:tc>
        <w:tc>
          <w:tcPr>
            <w:tcW w:w="3304" w:type="dxa"/>
          </w:tcPr>
          <w:p w:rsidR="00297050" w:rsidRPr="003C7C58" w:rsidRDefault="00297050" w:rsidP="0057281D">
            <w:pPr>
              <w:pStyle w:val="NormalWeb"/>
            </w:pPr>
            <w:r w:rsidRPr="003C7C58">
              <w:t>МКУ «УГОЧС»</w:t>
            </w:r>
          </w:p>
        </w:tc>
      </w:tr>
      <w:tr w:rsidR="00297050" w:rsidRPr="003C7C58" w:rsidTr="005801E6">
        <w:tc>
          <w:tcPr>
            <w:tcW w:w="708" w:type="dxa"/>
            <w:vAlign w:val="center"/>
          </w:tcPr>
          <w:p w:rsidR="00297050" w:rsidRPr="003C7C58" w:rsidRDefault="00297050" w:rsidP="0057281D">
            <w:pPr>
              <w:pStyle w:val="NormalWeb"/>
            </w:pPr>
            <w:r>
              <w:t>6.</w:t>
            </w:r>
          </w:p>
        </w:tc>
        <w:tc>
          <w:tcPr>
            <w:tcW w:w="5374" w:type="dxa"/>
          </w:tcPr>
          <w:p w:rsidR="00297050" w:rsidRPr="003C7C58" w:rsidRDefault="00297050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</w:rPr>
              <w:t>Муниципальное казённое учреждение «Управление городского хозяйства»</w:t>
            </w:r>
          </w:p>
        </w:tc>
        <w:tc>
          <w:tcPr>
            <w:tcW w:w="3304" w:type="dxa"/>
          </w:tcPr>
          <w:p w:rsidR="00297050" w:rsidRPr="003C7C58" w:rsidRDefault="00297050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</w:rPr>
              <w:t>МКУ «УГХ»</w:t>
            </w:r>
          </w:p>
        </w:tc>
      </w:tr>
      <w:tr w:rsidR="00297050" w:rsidRPr="003C7C58" w:rsidTr="005801E6">
        <w:tc>
          <w:tcPr>
            <w:tcW w:w="708" w:type="dxa"/>
            <w:vAlign w:val="center"/>
          </w:tcPr>
          <w:p w:rsidR="00297050" w:rsidRPr="003C7C58" w:rsidRDefault="00297050" w:rsidP="0057281D">
            <w:pPr>
              <w:pStyle w:val="NormalWeb"/>
            </w:pPr>
            <w:r>
              <w:t>7.</w:t>
            </w:r>
          </w:p>
        </w:tc>
        <w:tc>
          <w:tcPr>
            <w:tcW w:w="5374" w:type="dxa"/>
          </w:tcPr>
          <w:p w:rsidR="00297050" w:rsidRPr="003C7C58" w:rsidRDefault="00297050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  <w:spacing w:val="-4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3304" w:type="dxa"/>
          </w:tcPr>
          <w:p w:rsidR="00297050" w:rsidRPr="003C7C58" w:rsidRDefault="00297050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</w:rPr>
              <w:t>«Управление образования»</w:t>
            </w:r>
          </w:p>
        </w:tc>
      </w:tr>
      <w:tr w:rsidR="00297050" w:rsidRPr="003C7C58" w:rsidTr="005801E6">
        <w:tc>
          <w:tcPr>
            <w:tcW w:w="708" w:type="dxa"/>
            <w:vAlign w:val="center"/>
          </w:tcPr>
          <w:p w:rsidR="00297050" w:rsidRPr="003C7C58" w:rsidRDefault="00297050" w:rsidP="0057281D">
            <w:pPr>
              <w:pStyle w:val="NormalWeb"/>
            </w:pPr>
            <w:r>
              <w:t>8.</w:t>
            </w:r>
          </w:p>
        </w:tc>
        <w:tc>
          <w:tcPr>
            <w:tcW w:w="5374" w:type="dxa"/>
          </w:tcPr>
          <w:p w:rsidR="00297050" w:rsidRPr="003C7C58" w:rsidRDefault="00297050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  <w:spacing w:val="-4"/>
              </w:rPr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3304" w:type="dxa"/>
          </w:tcPr>
          <w:p w:rsidR="00297050" w:rsidRPr="003C7C58" w:rsidRDefault="00297050" w:rsidP="0057281D">
            <w:pPr>
              <w:pStyle w:val="NormalWeb"/>
              <w:rPr>
                <w:color w:val="000000"/>
                <w:spacing w:val="-4"/>
              </w:rPr>
            </w:pPr>
            <w:r w:rsidRPr="003C7C58">
              <w:rPr>
                <w:color w:val="000000"/>
                <w:spacing w:val="-4"/>
              </w:rPr>
              <w:t>ОМС «Управление культуры»</w:t>
            </w:r>
          </w:p>
        </w:tc>
      </w:tr>
      <w:tr w:rsidR="00297050" w:rsidRPr="003C7C58" w:rsidTr="005801E6">
        <w:tc>
          <w:tcPr>
            <w:tcW w:w="708" w:type="dxa"/>
            <w:vAlign w:val="center"/>
          </w:tcPr>
          <w:p w:rsidR="00297050" w:rsidRPr="003C7C58" w:rsidRDefault="00297050" w:rsidP="0057281D">
            <w:pPr>
              <w:pStyle w:val="NormalWeb"/>
            </w:pPr>
            <w:r>
              <w:t>9.</w:t>
            </w:r>
          </w:p>
        </w:tc>
        <w:tc>
          <w:tcPr>
            <w:tcW w:w="5374" w:type="dxa"/>
          </w:tcPr>
          <w:p w:rsidR="00297050" w:rsidRPr="003C7C58" w:rsidRDefault="00297050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  <w:spacing w:val="-4"/>
              </w:rPr>
              <w:t xml:space="preserve">Орган местного самоуправления «Управление по физической культуре и спорту Каменск-Уральского городского округа» </w:t>
            </w:r>
          </w:p>
        </w:tc>
        <w:tc>
          <w:tcPr>
            <w:tcW w:w="3304" w:type="dxa"/>
          </w:tcPr>
          <w:p w:rsidR="00297050" w:rsidRPr="003C7C58" w:rsidRDefault="00297050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  <w:spacing w:val="-4"/>
              </w:rPr>
              <w:t>ОМС «Управление спорта»</w:t>
            </w:r>
          </w:p>
        </w:tc>
      </w:tr>
      <w:tr w:rsidR="00297050" w:rsidRPr="003C7C58" w:rsidTr="005801E6">
        <w:tc>
          <w:tcPr>
            <w:tcW w:w="708" w:type="dxa"/>
            <w:vAlign w:val="center"/>
          </w:tcPr>
          <w:p w:rsidR="00297050" w:rsidRPr="003C7C58" w:rsidRDefault="00297050" w:rsidP="0057281D">
            <w:pPr>
              <w:pStyle w:val="NormalWeb"/>
            </w:pPr>
            <w:r>
              <w:t>10.</w:t>
            </w:r>
          </w:p>
        </w:tc>
        <w:tc>
          <w:tcPr>
            <w:tcW w:w="5374" w:type="dxa"/>
          </w:tcPr>
          <w:p w:rsidR="00297050" w:rsidRPr="003C7C58" w:rsidRDefault="00297050" w:rsidP="0057281D">
            <w:pPr>
              <w:pStyle w:val="NormalWeb"/>
            </w:pPr>
            <w:r w:rsidRPr="003C7C58">
              <w:t>Товарищества собственников жилья</w:t>
            </w:r>
          </w:p>
        </w:tc>
        <w:tc>
          <w:tcPr>
            <w:tcW w:w="3304" w:type="dxa"/>
          </w:tcPr>
          <w:p w:rsidR="00297050" w:rsidRPr="003C7C58" w:rsidRDefault="00297050" w:rsidP="0057281D">
            <w:pPr>
              <w:pStyle w:val="NormalWeb"/>
            </w:pPr>
            <w:r w:rsidRPr="003C7C58">
              <w:t>ТСЖ</w:t>
            </w:r>
          </w:p>
        </w:tc>
      </w:tr>
      <w:tr w:rsidR="00297050" w:rsidRPr="003C7C58" w:rsidTr="00DF603B">
        <w:trPr>
          <w:trHeight w:val="1960"/>
        </w:trPr>
        <w:tc>
          <w:tcPr>
            <w:tcW w:w="708" w:type="dxa"/>
            <w:vAlign w:val="center"/>
          </w:tcPr>
          <w:p w:rsidR="00297050" w:rsidRPr="003C7C58" w:rsidRDefault="00297050" w:rsidP="0057281D">
            <w:pPr>
              <w:pStyle w:val="NormalWeb"/>
            </w:pPr>
            <w:r>
              <w:t>11.</w:t>
            </w:r>
          </w:p>
        </w:tc>
        <w:tc>
          <w:tcPr>
            <w:tcW w:w="5374" w:type="dxa"/>
          </w:tcPr>
          <w:p w:rsidR="00297050" w:rsidRPr="003C7C58" w:rsidRDefault="00297050" w:rsidP="0057281D">
            <w:pPr>
              <w:pStyle w:val="NormalWeb"/>
            </w:pPr>
            <w:r w:rsidRPr="003C7C58">
              <w:rPr>
                <w:color w:val="0C0E31"/>
                <w:shd w:val="clear" w:color="auto" w:fill="FFFFFF"/>
              </w:rPr>
              <w:t xml:space="preserve">Федеральное казенное учреждение «Центр государственной инспекции по маломерным судам Министерства Российской Федерации по гражданской обороне и чрезвычайным ситуациям и ликвидации последствий стихийных бедствий по Свердловской области» </w:t>
            </w:r>
          </w:p>
        </w:tc>
        <w:tc>
          <w:tcPr>
            <w:tcW w:w="3304" w:type="dxa"/>
          </w:tcPr>
          <w:p w:rsidR="00297050" w:rsidRPr="003C7C58" w:rsidRDefault="00297050" w:rsidP="0057281D">
            <w:pPr>
              <w:pStyle w:val="NormalWeb"/>
            </w:pPr>
            <w:r w:rsidRPr="003C7C58">
              <w:t>ФКУ «Центр ГИМС МЧС России по Свердловской области»</w:t>
            </w:r>
          </w:p>
        </w:tc>
      </w:tr>
      <w:tr w:rsidR="00297050" w:rsidRPr="00DF70A6" w:rsidTr="00522B7B">
        <w:trPr>
          <w:trHeight w:val="792"/>
        </w:trPr>
        <w:tc>
          <w:tcPr>
            <w:tcW w:w="708" w:type="dxa"/>
            <w:vAlign w:val="center"/>
          </w:tcPr>
          <w:p w:rsidR="00297050" w:rsidRPr="00A45C91" w:rsidRDefault="00297050" w:rsidP="0057281D">
            <w:pPr>
              <w:pStyle w:val="NormalWeb"/>
            </w:pPr>
            <w:r>
              <w:t>12.</w:t>
            </w:r>
          </w:p>
        </w:tc>
        <w:tc>
          <w:tcPr>
            <w:tcW w:w="5374" w:type="dxa"/>
          </w:tcPr>
          <w:p w:rsidR="00297050" w:rsidRPr="00522B7B" w:rsidRDefault="00297050" w:rsidP="0057281D">
            <w:pPr>
              <w:pStyle w:val="NormalWeb"/>
            </w:pPr>
            <w:r w:rsidRPr="001C3B6B">
              <w:t>Акционерное общество «Водоканал Каменск-Уральский»</w:t>
            </w:r>
          </w:p>
        </w:tc>
        <w:tc>
          <w:tcPr>
            <w:tcW w:w="3304" w:type="dxa"/>
          </w:tcPr>
          <w:p w:rsidR="00297050" w:rsidRPr="001C3B6B" w:rsidRDefault="00297050" w:rsidP="0057281D">
            <w:pPr>
              <w:pStyle w:val="NormalWeb"/>
            </w:pPr>
            <w:r w:rsidRPr="001C3B6B">
              <w:t>АО «Водоканал КУ»</w:t>
            </w:r>
          </w:p>
        </w:tc>
      </w:tr>
      <w:tr w:rsidR="00297050" w:rsidRPr="00DF70A6" w:rsidTr="00522B7B">
        <w:trPr>
          <w:trHeight w:val="866"/>
        </w:trPr>
        <w:tc>
          <w:tcPr>
            <w:tcW w:w="708" w:type="dxa"/>
          </w:tcPr>
          <w:p w:rsidR="00297050" w:rsidRPr="00A45C91" w:rsidRDefault="00297050" w:rsidP="0057281D">
            <w:pPr>
              <w:pStyle w:val="NormalWeb"/>
            </w:pPr>
            <w:r>
              <w:t>13.</w:t>
            </w:r>
          </w:p>
        </w:tc>
        <w:tc>
          <w:tcPr>
            <w:tcW w:w="5374" w:type="dxa"/>
          </w:tcPr>
          <w:p w:rsidR="00297050" w:rsidRPr="00522B7B" w:rsidRDefault="00297050" w:rsidP="0057281D">
            <w:pPr>
              <w:pStyle w:val="NormalWeb"/>
              <w:rPr>
                <w:color w:val="000000"/>
              </w:rPr>
            </w:pPr>
            <w:r w:rsidRPr="001C3B6B">
              <w:t>Акционерное общество «Горвнешблагоустройство»</w:t>
            </w:r>
          </w:p>
        </w:tc>
        <w:tc>
          <w:tcPr>
            <w:tcW w:w="3304" w:type="dxa"/>
          </w:tcPr>
          <w:p w:rsidR="00297050" w:rsidRPr="001C3B6B" w:rsidRDefault="00297050" w:rsidP="0057281D">
            <w:pPr>
              <w:pStyle w:val="NormalWeb"/>
              <w:rPr>
                <w:color w:val="000000"/>
                <w:spacing w:val="-4"/>
              </w:rPr>
            </w:pPr>
            <w:r w:rsidRPr="001C3B6B">
              <w:rPr>
                <w:color w:val="000000"/>
                <w:spacing w:val="-4"/>
              </w:rPr>
              <w:t>АО «ГВБ»</w:t>
            </w:r>
          </w:p>
        </w:tc>
      </w:tr>
      <w:tr w:rsidR="00297050" w:rsidRPr="00DF70A6" w:rsidTr="00DF603B">
        <w:trPr>
          <w:trHeight w:val="592"/>
        </w:trPr>
        <w:tc>
          <w:tcPr>
            <w:tcW w:w="708" w:type="dxa"/>
          </w:tcPr>
          <w:p w:rsidR="00297050" w:rsidRPr="00A45C91" w:rsidRDefault="00297050" w:rsidP="0057281D">
            <w:pPr>
              <w:pStyle w:val="NormalWeb"/>
            </w:pPr>
            <w:r>
              <w:t>14.</w:t>
            </w:r>
          </w:p>
        </w:tc>
        <w:tc>
          <w:tcPr>
            <w:tcW w:w="5374" w:type="dxa"/>
          </w:tcPr>
          <w:p w:rsidR="00297050" w:rsidRPr="001C3B6B" w:rsidRDefault="00297050" w:rsidP="0057281D">
            <w:pPr>
              <w:pStyle w:val="NormalWeb"/>
            </w:pPr>
            <w:r>
              <w:t xml:space="preserve">Организации, управляющие </w:t>
            </w:r>
            <w:r w:rsidRPr="00832662">
              <w:t>жил</w:t>
            </w:r>
            <w:r>
              <w:t>ищным фондом</w:t>
            </w:r>
          </w:p>
        </w:tc>
        <w:tc>
          <w:tcPr>
            <w:tcW w:w="3304" w:type="dxa"/>
          </w:tcPr>
          <w:p w:rsidR="00297050" w:rsidRPr="001C3B6B" w:rsidRDefault="00297050" w:rsidP="0057281D">
            <w:pPr>
              <w:pStyle w:val="NormalWeb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Управляющие организации</w:t>
            </w:r>
          </w:p>
        </w:tc>
      </w:tr>
      <w:tr w:rsidR="00297050" w:rsidRPr="00DF70A6" w:rsidTr="00E078DD">
        <w:trPr>
          <w:trHeight w:val="1095"/>
        </w:trPr>
        <w:tc>
          <w:tcPr>
            <w:tcW w:w="708" w:type="dxa"/>
          </w:tcPr>
          <w:p w:rsidR="00297050" w:rsidRPr="00A45C91" w:rsidRDefault="00297050" w:rsidP="0057281D">
            <w:pPr>
              <w:pStyle w:val="NormalWeb"/>
            </w:pPr>
            <w:r>
              <w:t>15.</w:t>
            </w:r>
          </w:p>
        </w:tc>
        <w:tc>
          <w:tcPr>
            <w:tcW w:w="5374" w:type="dxa"/>
          </w:tcPr>
          <w:p w:rsidR="00297050" w:rsidRPr="00522B7B" w:rsidRDefault="00297050" w:rsidP="0057281D">
            <w:pPr>
              <w:pStyle w:val="NormalWeb"/>
            </w:pPr>
            <w:r w:rsidRPr="00522B7B">
              <w:t>Филиал АО «РУСАЛ Урал» в Каменске-Уральском «Объединенная компания РУСАЛ Уральский алюминиевый завод</w:t>
            </w:r>
          </w:p>
        </w:tc>
        <w:tc>
          <w:tcPr>
            <w:tcW w:w="3304" w:type="dxa"/>
          </w:tcPr>
          <w:p w:rsidR="00297050" w:rsidRPr="00522B7B" w:rsidRDefault="00297050" w:rsidP="0057281D">
            <w:pPr>
              <w:pStyle w:val="NormalWeb"/>
              <w:rPr>
                <w:color w:val="000000"/>
                <w:spacing w:val="-4"/>
              </w:rPr>
            </w:pPr>
            <w:r w:rsidRPr="00522B7B">
              <w:t>«РУСАЛ Каменск-Уральский»</w:t>
            </w:r>
          </w:p>
        </w:tc>
      </w:tr>
      <w:tr w:rsidR="00297050" w:rsidRPr="00DF70A6" w:rsidTr="00D30997">
        <w:trPr>
          <w:trHeight w:val="654"/>
        </w:trPr>
        <w:tc>
          <w:tcPr>
            <w:tcW w:w="708" w:type="dxa"/>
          </w:tcPr>
          <w:p w:rsidR="00297050" w:rsidRPr="00A45C91" w:rsidRDefault="00297050" w:rsidP="0057281D">
            <w:pPr>
              <w:pStyle w:val="NormalWeb"/>
            </w:pPr>
            <w:r>
              <w:t>16.</w:t>
            </w:r>
          </w:p>
        </w:tc>
        <w:tc>
          <w:tcPr>
            <w:tcW w:w="5374" w:type="dxa"/>
          </w:tcPr>
          <w:p w:rsidR="00297050" w:rsidRPr="00522B7B" w:rsidRDefault="00297050" w:rsidP="0057281D">
            <w:pPr>
              <w:pStyle w:val="NormalWeb"/>
            </w:pPr>
            <w:r>
              <w:t>Гидротехнические сооружения</w:t>
            </w:r>
          </w:p>
        </w:tc>
        <w:tc>
          <w:tcPr>
            <w:tcW w:w="3304" w:type="dxa"/>
          </w:tcPr>
          <w:p w:rsidR="00297050" w:rsidRPr="00522B7B" w:rsidRDefault="00297050" w:rsidP="0057281D">
            <w:pPr>
              <w:pStyle w:val="NormalWeb"/>
            </w:pPr>
            <w:r>
              <w:t>ГТС</w:t>
            </w:r>
          </w:p>
        </w:tc>
      </w:tr>
      <w:tr w:rsidR="00297050" w:rsidRPr="00DF70A6" w:rsidTr="00D30997">
        <w:trPr>
          <w:trHeight w:val="868"/>
        </w:trPr>
        <w:tc>
          <w:tcPr>
            <w:tcW w:w="708" w:type="dxa"/>
          </w:tcPr>
          <w:p w:rsidR="00297050" w:rsidRPr="00A45C91" w:rsidRDefault="00297050" w:rsidP="0057281D">
            <w:pPr>
              <w:pStyle w:val="NormalWeb"/>
            </w:pPr>
            <w:r>
              <w:t>17.</w:t>
            </w:r>
          </w:p>
        </w:tc>
        <w:tc>
          <w:tcPr>
            <w:tcW w:w="5374" w:type="dxa"/>
          </w:tcPr>
          <w:p w:rsidR="00297050" w:rsidRPr="00D30997" w:rsidRDefault="00297050" w:rsidP="0057281D">
            <w:pPr>
              <w:pStyle w:val="NormalWeb"/>
            </w:pPr>
            <w:r w:rsidRPr="00D30997">
              <w:t>Единая дежурно-диспетчерская служба Каменск-Уральского городского округа</w:t>
            </w:r>
          </w:p>
        </w:tc>
        <w:tc>
          <w:tcPr>
            <w:tcW w:w="3304" w:type="dxa"/>
          </w:tcPr>
          <w:p w:rsidR="00297050" w:rsidRDefault="00297050" w:rsidP="0057281D">
            <w:pPr>
              <w:pStyle w:val="NormalWeb"/>
            </w:pPr>
            <w:r>
              <w:t>ЕДДС</w:t>
            </w:r>
          </w:p>
        </w:tc>
      </w:tr>
      <w:tr w:rsidR="00297050" w:rsidRPr="00DF70A6" w:rsidTr="00D30997">
        <w:trPr>
          <w:trHeight w:val="868"/>
        </w:trPr>
        <w:tc>
          <w:tcPr>
            <w:tcW w:w="708" w:type="dxa"/>
          </w:tcPr>
          <w:p w:rsidR="00297050" w:rsidRDefault="00297050" w:rsidP="0057281D">
            <w:pPr>
              <w:pStyle w:val="NormalWeb"/>
            </w:pPr>
            <w:r>
              <w:t>18.</w:t>
            </w:r>
          </w:p>
        </w:tc>
        <w:tc>
          <w:tcPr>
            <w:tcW w:w="5374" w:type="dxa"/>
          </w:tcPr>
          <w:p w:rsidR="00297050" w:rsidRPr="00D30997" w:rsidRDefault="00297050" w:rsidP="0057281D">
            <w:pPr>
              <w:pStyle w:val="NormalWeb"/>
            </w:pPr>
            <w:r>
              <w:t>Противопаводковая подкомиссия комиссии по предупреждению и ликвидации чрезвычайных ситуаций и обеспечению пожарной безопасности Свердловской области</w:t>
            </w:r>
          </w:p>
        </w:tc>
        <w:tc>
          <w:tcPr>
            <w:tcW w:w="3304" w:type="dxa"/>
          </w:tcPr>
          <w:p w:rsidR="00297050" w:rsidRDefault="00297050" w:rsidP="0057281D">
            <w:pPr>
              <w:pStyle w:val="NormalWeb"/>
            </w:pPr>
            <w:r>
              <w:rPr>
                <w:rFonts w:ascii="Liberation Serif" w:hAnsi="Liberation Serif"/>
              </w:rPr>
              <w:t>П</w:t>
            </w:r>
            <w:r w:rsidRPr="00E31D58">
              <w:rPr>
                <w:rFonts w:ascii="Liberation Serif" w:hAnsi="Liberation Serif"/>
              </w:rPr>
              <w:t>ротивопаводков</w:t>
            </w:r>
            <w:r>
              <w:rPr>
                <w:rFonts w:ascii="Liberation Serif" w:hAnsi="Liberation Serif"/>
              </w:rPr>
              <w:t>ая</w:t>
            </w:r>
            <w:r w:rsidRPr="00E31D58">
              <w:rPr>
                <w:rFonts w:ascii="Liberation Serif" w:hAnsi="Liberation Serif"/>
              </w:rPr>
              <w:t xml:space="preserve"> подкомисси</w:t>
            </w:r>
            <w:r>
              <w:rPr>
                <w:rFonts w:ascii="Liberation Serif" w:hAnsi="Liberation Serif"/>
              </w:rPr>
              <w:t>я</w:t>
            </w:r>
            <w:r w:rsidRPr="00E31D58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КЧС и ОПБ Свердловской области</w:t>
            </w:r>
          </w:p>
        </w:tc>
      </w:tr>
    </w:tbl>
    <w:p w:rsidR="00297050" w:rsidRPr="00263CBD" w:rsidRDefault="00297050" w:rsidP="0057281D">
      <w:pPr>
        <w:pStyle w:val="NormalWeb"/>
        <w:rPr>
          <w:sz w:val="28"/>
          <w:szCs w:val="28"/>
        </w:rPr>
      </w:pPr>
    </w:p>
    <w:p w:rsidR="00297050" w:rsidRDefault="00297050" w:rsidP="0057281D">
      <w:pPr>
        <w:pStyle w:val="NormalWeb"/>
        <w:rPr>
          <w:sz w:val="28"/>
          <w:szCs w:val="28"/>
        </w:rPr>
      </w:pPr>
    </w:p>
    <w:p w:rsidR="00297050" w:rsidRDefault="00297050" w:rsidP="0057281D">
      <w:pPr>
        <w:pStyle w:val="NormalWeb"/>
        <w:rPr>
          <w:sz w:val="28"/>
          <w:szCs w:val="28"/>
        </w:rPr>
      </w:pPr>
    </w:p>
    <w:p w:rsidR="00297050" w:rsidRDefault="00297050" w:rsidP="0057281D">
      <w:pPr>
        <w:pStyle w:val="NormalWeb"/>
        <w:rPr>
          <w:sz w:val="28"/>
          <w:szCs w:val="28"/>
        </w:rPr>
      </w:pPr>
    </w:p>
    <w:p w:rsidR="00297050" w:rsidRPr="00263CBD" w:rsidRDefault="00297050" w:rsidP="0057281D">
      <w:pPr>
        <w:pStyle w:val="NormalWeb"/>
        <w:rPr>
          <w:sz w:val="28"/>
          <w:szCs w:val="28"/>
        </w:rPr>
      </w:pPr>
    </w:p>
    <w:sectPr w:rsidR="00297050" w:rsidRPr="00263CBD" w:rsidSect="00CD4935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7050" w:rsidRDefault="00297050" w:rsidP="00263CBD">
      <w:r>
        <w:separator/>
      </w:r>
    </w:p>
  </w:endnote>
  <w:endnote w:type="continuationSeparator" w:id="0">
    <w:p w:rsidR="00297050" w:rsidRDefault="00297050" w:rsidP="00263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7050" w:rsidRDefault="00297050" w:rsidP="00263CBD">
      <w:r>
        <w:separator/>
      </w:r>
    </w:p>
  </w:footnote>
  <w:footnote w:type="continuationSeparator" w:id="0">
    <w:p w:rsidR="00297050" w:rsidRDefault="00297050" w:rsidP="00263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050" w:rsidRDefault="00297050">
    <w:pPr>
      <w:pStyle w:val="Header"/>
      <w:jc w:val="center"/>
    </w:pPr>
    <w:fldSimple w:instr=" PAGE   \* MERGEFORMAT ">
      <w:r>
        <w:rPr>
          <w:noProof/>
        </w:rPr>
        <w:t>13</w:t>
      </w:r>
    </w:fldSimple>
  </w:p>
  <w:p w:rsidR="00297050" w:rsidRDefault="0029705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5AA2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448B471B"/>
    <w:multiLevelType w:val="multilevel"/>
    <w:tmpl w:val="5CE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B1E4C1B"/>
    <w:multiLevelType w:val="hybridMultilevel"/>
    <w:tmpl w:val="3C840420"/>
    <w:lvl w:ilvl="0" w:tplc="DA5A3E2A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8D4347C"/>
    <w:multiLevelType w:val="hybridMultilevel"/>
    <w:tmpl w:val="63960BE6"/>
    <w:lvl w:ilvl="0" w:tplc="0419000F">
      <w:start w:val="1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CBD"/>
    <w:rsid w:val="00005E86"/>
    <w:rsid w:val="000102CB"/>
    <w:rsid w:val="00010608"/>
    <w:rsid w:val="000114F3"/>
    <w:rsid w:val="00012C2E"/>
    <w:rsid w:val="000606CA"/>
    <w:rsid w:val="000805E4"/>
    <w:rsid w:val="00086346"/>
    <w:rsid w:val="000B318B"/>
    <w:rsid w:val="000B4487"/>
    <w:rsid w:val="000E54E4"/>
    <w:rsid w:val="000E7679"/>
    <w:rsid w:val="0010575B"/>
    <w:rsid w:val="0011575E"/>
    <w:rsid w:val="00115B9E"/>
    <w:rsid w:val="00117146"/>
    <w:rsid w:val="00133698"/>
    <w:rsid w:val="00154A8B"/>
    <w:rsid w:val="00154B42"/>
    <w:rsid w:val="001575D0"/>
    <w:rsid w:val="001604A2"/>
    <w:rsid w:val="001669CD"/>
    <w:rsid w:val="00172022"/>
    <w:rsid w:val="00176895"/>
    <w:rsid w:val="001A283F"/>
    <w:rsid w:val="001B0F6E"/>
    <w:rsid w:val="001B62B2"/>
    <w:rsid w:val="001C04C3"/>
    <w:rsid w:val="001C3B6B"/>
    <w:rsid w:val="001C640C"/>
    <w:rsid w:val="001E36F8"/>
    <w:rsid w:val="0020634E"/>
    <w:rsid w:val="00206C3C"/>
    <w:rsid w:val="002205FA"/>
    <w:rsid w:val="00222688"/>
    <w:rsid w:val="0023226A"/>
    <w:rsid w:val="00262FEE"/>
    <w:rsid w:val="00263CBD"/>
    <w:rsid w:val="0028099B"/>
    <w:rsid w:val="0028290F"/>
    <w:rsid w:val="002848E0"/>
    <w:rsid w:val="00297050"/>
    <w:rsid w:val="002C56EC"/>
    <w:rsid w:val="002D0B51"/>
    <w:rsid w:val="002D531B"/>
    <w:rsid w:val="002D69AC"/>
    <w:rsid w:val="00301773"/>
    <w:rsid w:val="003104D0"/>
    <w:rsid w:val="00311136"/>
    <w:rsid w:val="003327B8"/>
    <w:rsid w:val="003333CE"/>
    <w:rsid w:val="00344079"/>
    <w:rsid w:val="00352B7E"/>
    <w:rsid w:val="00353F8B"/>
    <w:rsid w:val="00370A75"/>
    <w:rsid w:val="00371633"/>
    <w:rsid w:val="00374C89"/>
    <w:rsid w:val="00381AD0"/>
    <w:rsid w:val="003A6DCA"/>
    <w:rsid w:val="003C7C58"/>
    <w:rsid w:val="003F6459"/>
    <w:rsid w:val="004109AA"/>
    <w:rsid w:val="00413CCC"/>
    <w:rsid w:val="004334A2"/>
    <w:rsid w:val="004359EB"/>
    <w:rsid w:val="004577E1"/>
    <w:rsid w:val="004605EB"/>
    <w:rsid w:val="00475C98"/>
    <w:rsid w:val="004B6CEB"/>
    <w:rsid w:val="004C3D72"/>
    <w:rsid w:val="004E1207"/>
    <w:rsid w:val="004F1BF0"/>
    <w:rsid w:val="004F4246"/>
    <w:rsid w:val="00515F4B"/>
    <w:rsid w:val="00522B7B"/>
    <w:rsid w:val="0052403D"/>
    <w:rsid w:val="00536788"/>
    <w:rsid w:val="00544959"/>
    <w:rsid w:val="0057281D"/>
    <w:rsid w:val="005757A9"/>
    <w:rsid w:val="005801E6"/>
    <w:rsid w:val="0059530B"/>
    <w:rsid w:val="005C5BE3"/>
    <w:rsid w:val="005C71C2"/>
    <w:rsid w:val="005C7921"/>
    <w:rsid w:val="005F1183"/>
    <w:rsid w:val="00615B0A"/>
    <w:rsid w:val="006174DE"/>
    <w:rsid w:val="006317C6"/>
    <w:rsid w:val="00642793"/>
    <w:rsid w:val="00646407"/>
    <w:rsid w:val="00670AF0"/>
    <w:rsid w:val="0067179C"/>
    <w:rsid w:val="00675A13"/>
    <w:rsid w:val="0068108F"/>
    <w:rsid w:val="0068610C"/>
    <w:rsid w:val="006A72E5"/>
    <w:rsid w:val="006B1F85"/>
    <w:rsid w:val="006B246E"/>
    <w:rsid w:val="006B348A"/>
    <w:rsid w:val="006C3ED6"/>
    <w:rsid w:val="006C6C5E"/>
    <w:rsid w:val="006D4867"/>
    <w:rsid w:val="006E2BE1"/>
    <w:rsid w:val="00702165"/>
    <w:rsid w:val="00720985"/>
    <w:rsid w:val="00720EB4"/>
    <w:rsid w:val="007272C9"/>
    <w:rsid w:val="00742CA0"/>
    <w:rsid w:val="00761552"/>
    <w:rsid w:val="00780B31"/>
    <w:rsid w:val="00782287"/>
    <w:rsid w:val="00795A34"/>
    <w:rsid w:val="007B2115"/>
    <w:rsid w:val="007C5B13"/>
    <w:rsid w:val="007C6D03"/>
    <w:rsid w:val="007D18DE"/>
    <w:rsid w:val="007D4ED7"/>
    <w:rsid w:val="00814303"/>
    <w:rsid w:val="00832662"/>
    <w:rsid w:val="0083594B"/>
    <w:rsid w:val="00836EBF"/>
    <w:rsid w:val="008556E0"/>
    <w:rsid w:val="00871148"/>
    <w:rsid w:val="0087529C"/>
    <w:rsid w:val="008768DB"/>
    <w:rsid w:val="0089489E"/>
    <w:rsid w:val="00896CBC"/>
    <w:rsid w:val="008C0E41"/>
    <w:rsid w:val="008D06BF"/>
    <w:rsid w:val="008D6BF5"/>
    <w:rsid w:val="008E134D"/>
    <w:rsid w:val="00913002"/>
    <w:rsid w:val="00925E41"/>
    <w:rsid w:val="00930FA3"/>
    <w:rsid w:val="00942CEF"/>
    <w:rsid w:val="0094422A"/>
    <w:rsid w:val="00956960"/>
    <w:rsid w:val="0097114A"/>
    <w:rsid w:val="00975A1C"/>
    <w:rsid w:val="00986F0A"/>
    <w:rsid w:val="009C47D7"/>
    <w:rsid w:val="009D16D9"/>
    <w:rsid w:val="009D7745"/>
    <w:rsid w:val="009E70DA"/>
    <w:rsid w:val="009E7B16"/>
    <w:rsid w:val="009F20B1"/>
    <w:rsid w:val="009F4B5B"/>
    <w:rsid w:val="009F52EF"/>
    <w:rsid w:val="009F738B"/>
    <w:rsid w:val="00A1076A"/>
    <w:rsid w:val="00A26589"/>
    <w:rsid w:val="00A27F88"/>
    <w:rsid w:val="00A3734D"/>
    <w:rsid w:val="00A37B82"/>
    <w:rsid w:val="00A45C91"/>
    <w:rsid w:val="00A60726"/>
    <w:rsid w:val="00A73CC3"/>
    <w:rsid w:val="00A94B8F"/>
    <w:rsid w:val="00AA5C81"/>
    <w:rsid w:val="00AC1493"/>
    <w:rsid w:val="00AC2679"/>
    <w:rsid w:val="00AF7DFC"/>
    <w:rsid w:val="00B025D2"/>
    <w:rsid w:val="00B24E26"/>
    <w:rsid w:val="00B31513"/>
    <w:rsid w:val="00B315BC"/>
    <w:rsid w:val="00B32979"/>
    <w:rsid w:val="00B71FB6"/>
    <w:rsid w:val="00B72DA0"/>
    <w:rsid w:val="00B91D93"/>
    <w:rsid w:val="00B95DBC"/>
    <w:rsid w:val="00BA7870"/>
    <w:rsid w:val="00BC77AC"/>
    <w:rsid w:val="00BF6E52"/>
    <w:rsid w:val="00BF742A"/>
    <w:rsid w:val="00C169CB"/>
    <w:rsid w:val="00C55198"/>
    <w:rsid w:val="00C57670"/>
    <w:rsid w:val="00C8290F"/>
    <w:rsid w:val="00C86189"/>
    <w:rsid w:val="00C940A6"/>
    <w:rsid w:val="00CA14D7"/>
    <w:rsid w:val="00CB1D15"/>
    <w:rsid w:val="00CD11A6"/>
    <w:rsid w:val="00CD4935"/>
    <w:rsid w:val="00CE7DE3"/>
    <w:rsid w:val="00CF7251"/>
    <w:rsid w:val="00D03622"/>
    <w:rsid w:val="00D16775"/>
    <w:rsid w:val="00D30997"/>
    <w:rsid w:val="00D33163"/>
    <w:rsid w:val="00D46873"/>
    <w:rsid w:val="00D60917"/>
    <w:rsid w:val="00D731AB"/>
    <w:rsid w:val="00D921D5"/>
    <w:rsid w:val="00DB2441"/>
    <w:rsid w:val="00DB51AC"/>
    <w:rsid w:val="00DE4488"/>
    <w:rsid w:val="00DE4BE7"/>
    <w:rsid w:val="00DF603B"/>
    <w:rsid w:val="00DF70A6"/>
    <w:rsid w:val="00E078DD"/>
    <w:rsid w:val="00E16414"/>
    <w:rsid w:val="00E213FA"/>
    <w:rsid w:val="00E27AD8"/>
    <w:rsid w:val="00E31D58"/>
    <w:rsid w:val="00E36057"/>
    <w:rsid w:val="00E36CEC"/>
    <w:rsid w:val="00E705A3"/>
    <w:rsid w:val="00E706C9"/>
    <w:rsid w:val="00E72198"/>
    <w:rsid w:val="00E90859"/>
    <w:rsid w:val="00E91FBF"/>
    <w:rsid w:val="00EA4E19"/>
    <w:rsid w:val="00EC681E"/>
    <w:rsid w:val="00ED3A9B"/>
    <w:rsid w:val="00ED4DA5"/>
    <w:rsid w:val="00ED7AAD"/>
    <w:rsid w:val="00EE4587"/>
    <w:rsid w:val="00F01924"/>
    <w:rsid w:val="00F037A7"/>
    <w:rsid w:val="00F129BF"/>
    <w:rsid w:val="00F27BC3"/>
    <w:rsid w:val="00F32C17"/>
    <w:rsid w:val="00F36C5A"/>
    <w:rsid w:val="00F45143"/>
    <w:rsid w:val="00F45D7E"/>
    <w:rsid w:val="00F5069A"/>
    <w:rsid w:val="00F65B49"/>
    <w:rsid w:val="00F669D5"/>
    <w:rsid w:val="00F86C8E"/>
    <w:rsid w:val="00F966E5"/>
    <w:rsid w:val="00F96E37"/>
    <w:rsid w:val="00FA194B"/>
    <w:rsid w:val="00FA32F0"/>
    <w:rsid w:val="00FA3C20"/>
    <w:rsid w:val="00FC30BD"/>
    <w:rsid w:val="00FD0F29"/>
    <w:rsid w:val="00FD7DEC"/>
    <w:rsid w:val="00FE224B"/>
    <w:rsid w:val="00FE7AC4"/>
    <w:rsid w:val="00FF48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69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3734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">
    <w:name w:val="Обычный РАБОТЫ"/>
    <w:basedOn w:val="Normal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Normal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3734D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FA3C2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A3C20"/>
    <w:rPr>
      <w:rFonts w:ascii="Tahoma" w:hAnsi="Tahoma" w:cs="Times New Roman"/>
      <w:sz w:val="16"/>
    </w:rPr>
  </w:style>
  <w:style w:type="paragraph" w:styleId="NormalWeb">
    <w:name w:val="Normal (Web)"/>
    <w:basedOn w:val="Normal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63CB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63CBD"/>
    <w:rPr>
      <w:rFonts w:cs="Times New Roman"/>
    </w:rPr>
  </w:style>
  <w:style w:type="table" w:styleId="TableGrid">
    <w:name w:val="Table Grid"/>
    <w:basedOn w:val="TableNormal"/>
    <w:uiPriority w:val="99"/>
    <w:rsid w:val="00E7219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">
    <w:name w:val="List"/>
    <w:basedOn w:val="BodyText"/>
    <w:uiPriority w:val="99"/>
    <w:rsid w:val="00D30997"/>
    <w:pPr>
      <w:spacing w:after="140" w:line="276" w:lineRule="auto"/>
    </w:pPr>
    <w:rPr>
      <w:rFonts w:cs="Mangal"/>
    </w:rPr>
  </w:style>
  <w:style w:type="paragraph" w:styleId="BodyText">
    <w:name w:val="Body Text"/>
    <w:basedOn w:val="Normal"/>
    <w:link w:val="BodyTextChar"/>
    <w:uiPriority w:val="99"/>
    <w:rsid w:val="00D3099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30FA3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6948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8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8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8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8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8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8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8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8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8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802</TotalTime>
  <Pages>14</Pages>
  <Words>3353</Words>
  <Characters>19113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Alexandrova</dc:creator>
  <cp:keywords/>
  <dc:description/>
  <cp:lastModifiedBy>Fireman</cp:lastModifiedBy>
  <cp:revision>33</cp:revision>
  <cp:lastPrinted>2022-01-24T08:36:00Z</cp:lastPrinted>
  <dcterms:created xsi:type="dcterms:W3CDTF">2021-01-29T04:36:00Z</dcterms:created>
  <dcterms:modified xsi:type="dcterms:W3CDTF">2024-01-15T03:50:00Z</dcterms:modified>
</cp:coreProperties>
</file>