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75ECE" w:rsidRDefault="000D4F01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0D4F01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773090" w:rsidRDefault="0077309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875ECE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875ECE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875ECE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875ECE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875ECE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875ECE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875ECE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875ECE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875ECE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875ECE" w:rsidRDefault="000D4F01" w:rsidP="00024D48">
      <w:pPr>
        <w:spacing w:before="400"/>
        <w:rPr>
          <w:rFonts w:ascii="Liberation Serif" w:hAnsi="Liberation Serif"/>
          <w:sz w:val="24"/>
        </w:rPr>
      </w:pPr>
      <w:r w:rsidRPr="000D4F01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75ECE">
        <w:rPr>
          <w:rFonts w:ascii="Liberation Serif" w:hAnsi="Liberation Serif"/>
          <w:sz w:val="24"/>
        </w:rPr>
        <w:t>от</w:t>
      </w:r>
      <w:r w:rsidR="00AC0078" w:rsidRPr="00875ECE">
        <w:rPr>
          <w:rFonts w:ascii="Liberation Serif" w:hAnsi="Liberation Serif"/>
          <w:sz w:val="24"/>
        </w:rPr>
        <w:t xml:space="preserve"> </w:t>
      </w:r>
      <w:r w:rsidR="00987B12">
        <w:rPr>
          <w:rFonts w:ascii="Liberation Serif" w:hAnsi="Liberation Serif"/>
          <w:sz w:val="24"/>
        </w:rPr>
        <w:t>23.01.2024</w:t>
      </w:r>
      <w:r w:rsidR="00797D6D" w:rsidRPr="00875ECE">
        <w:rPr>
          <w:rFonts w:ascii="Liberation Serif" w:hAnsi="Liberation Serif"/>
          <w:sz w:val="24"/>
        </w:rPr>
        <w:t xml:space="preserve"> № </w:t>
      </w:r>
      <w:r w:rsidR="00987B12">
        <w:rPr>
          <w:rFonts w:ascii="Liberation Serif" w:hAnsi="Liberation Serif"/>
          <w:sz w:val="24"/>
        </w:rPr>
        <w:t>35</w:t>
      </w:r>
    </w:p>
    <w:p w:rsidR="00024D48" w:rsidRPr="00875ECE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1062C3" w:rsidRDefault="00133698" w:rsidP="00C74A91">
      <w:pPr>
        <w:rPr>
          <w:rFonts w:ascii="Liberation Serif" w:hAnsi="Liberation Serif"/>
          <w:sz w:val="28"/>
          <w:szCs w:val="28"/>
        </w:rPr>
      </w:pPr>
    </w:p>
    <w:p w:rsidR="00773090" w:rsidRPr="001062C3" w:rsidRDefault="00C74A91" w:rsidP="00C703F1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1062C3">
        <w:rPr>
          <w:rFonts w:ascii="Liberation Serif" w:hAnsi="Liberation Serif"/>
          <w:b/>
          <w:bCs/>
          <w:sz w:val="28"/>
          <w:szCs w:val="28"/>
        </w:rPr>
        <w:t>О внесении изменений в</w:t>
      </w:r>
      <w:r w:rsidR="00773090" w:rsidRPr="001062C3">
        <w:rPr>
          <w:rFonts w:ascii="Liberation Serif" w:hAnsi="Liberation Serif"/>
          <w:b/>
          <w:bCs/>
          <w:sz w:val="28"/>
          <w:szCs w:val="28"/>
        </w:rPr>
        <w:t xml:space="preserve"> комплексную муниципальную программу </w:t>
      </w:r>
      <w:r w:rsidR="00773090" w:rsidRPr="001062C3">
        <w:rPr>
          <w:rFonts w:ascii="Liberation Serif" w:hAnsi="Liberation Serif" w:cs="Times New Roman"/>
          <w:b/>
          <w:sz w:val="28"/>
          <w:szCs w:val="28"/>
        </w:rPr>
        <w:t>«Профилактика терроризма, а также минимизация и (или) ликвидация последствий его проявлений, проводимая органами местного самоуправления  Каменск-Уральского городского округа</w:t>
      </w:r>
      <w:r w:rsidR="00C703F1" w:rsidRPr="001062C3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73090" w:rsidRPr="001062C3">
        <w:rPr>
          <w:rFonts w:ascii="Liberation Serif" w:hAnsi="Liberation Serif" w:cs="Times New Roman"/>
          <w:b/>
          <w:sz w:val="28"/>
          <w:szCs w:val="28"/>
        </w:rPr>
        <w:t xml:space="preserve">на 2024 - 2026 годы» </w:t>
      </w:r>
    </w:p>
    <w:p w:rsidR="00C703F1" w:rsidRDefault="00C703F1" w:rsidP="00773090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C74A91" w:rsidRPr="00F043D9" w:rsidRDefault="00C74A91" w:rsidP="00773090">
      <w:pPr>
        <w:pStyle w:val="a9"/>
        <w:ind w:firstLine="709"/>
        <w:jc w:val="both"/>
        <w:rPr>
          <w:rFonts w:ascii="Liberation Serif" w:hAnsi="Liberation Serif"/>
          <w:sz w:val="28"/>
          <w:szCs w:val="28"/>
        </w:rPr>
      </w:pPr>
      <w:r w:rsidRPr="00773090">
        <w:rPr>
          <w:rFonts w:ascii="Liberation Serif" w:hAnsi="Liberation Serif"/>
          <w:sz w:val="28"/>
          <w:szCs w:val="28"/>
        </w:rPr>
        <w:t xml:space="preserve">В соответствии со статьей 5.2 Федерального закона от 6 марта 2006 года </w:t>
      </w:r>
      <w:r w:rsidR="0054758B">
        <w:rPr>
          <w:rFonts w:ascii="Liberation Serif" w:hAnsi="Liberation Serif"/>
          <w:sz w:val="28"/>
          <w:szCs w:val="28"/>
        </w:rPr>
        <w:t xml:space="preserve">                 </w:t>
      </w:r>
      <w:r w:rsidRPr="00773090">
        <w:rPr>
          <w:rFonts w:ascii="Liberation Serif" w:hAnsi="Liberation Serif"/>
          <w:sz w:val="28"/>
          <w:szCs w:val="28"/>
        </w:rPr>
        <w:t>№ 35-ФЗ «О противодействии терроризму»,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</w:t>
      </w:r>
      <w:r w:rsidR="0054758B">
        <w:rPr>
          <w:rFonts w:ascii="Liberation Serif" w:hAnsi="Liberation Serif"/>
          <w:sz w:val="28"/>
          <w:szCs w:val="28"/>
        </w:rPr>
        <w:t xml:space="preserve"> </w:t>
      </w:r>
      <w:r w:rsidRPr="00773090">
        <w:rPr>
          <w:rFonts w:ascii="Liberation Serif" w:hAnsi="Liberation Serif"/>
          <w:sz w:val="28"/>
          <w:szCs w:val="28"/>
        </w:rPr>
        <w:t xml:space="preserve">№ 1666 (в редакции постановлений Администрации города Каменска-Уральского от 17.11.2017 № 984, от 09.10.2019 </w:t>
      </w:r>
      <w:r w:rsidR="0054758B">
        <w:rPr>
          <w:rFonts w:ascii="Liberation Serif" w:hAnsi="Liberation Serif"/>
          <w:sz w:val="28"/>
          <w:szCs w:val="28"/>
        </w:rPr>
        <w:t xml:space="preserve">               </w:t>
      </w:r>
      <w:r w:rsidRPr="00773090">
        <w:rPr>
          <w:rFonts w:ascii="Liberation Serif" w:hAnsi="Liberation Serif"/>
          <w:sz w:val="28"/>
          <w:szCs w:val="28"/>
        </w:rPr>
        <w:t xml:space="preserve">№ 817, постановлений Администрации Каменск-Уральского городского округа </w:t>
      </w:r>
      <w:r w:rsidR="0054758B">
        <w:rPr>
          <w:rFonts w:ascii="Liberation Serif" w:hAnsi="Liberation Serif"/>
          <w:sz w:val="28"/>
          <w:szCs w:val="28"/>
        </w:rPr>
        <w:t xml:space="preserve">                 </w:t>
      </w:r>
      <w:r w:rsidRPr="00773090">
        <w:rPr>
          <w:rFonts w:ascii="Liberation Serif" w:hAnsi="Liberation Serif"/>
          <w:sz w:val="28"/>
          <w:szCs w:val="28"/>
        </w:rPr>
        <w:t>от 26.08.2020 № 610, от 29.10.2020 №</w:t>
      </w:r>
      <w:r w:rsidR="00C5546E" w:rsidRPr="00773090">
        <w:rPr>
          <w:rFonts w:ascii="Liberation Serif" w:hAnsi="Liberation Serif"/>
          <w:sz w:val="28"/>
          <w:szCs w:val="28"/>
        </w:rPr>
        <w:t xml:space="preserve"> </w:t>
      </w:r>
      <w:r w:rsidRPr="00773090">
        <w:rPr>
          <w:rFonts w:ascii="Liberation Serif" w:hAnsi="Liberation Serif"/>
          <w:sz w:val="28"/>
          <w:szCs w:val="28"/>
        </w:rPr>
        <w:t>824</w:t>
      </w:r>
      <w:r w:rsidR="005970EE" w:rsidRPr="00773090">
        <w:rPr>
          <w:rFonts w:ascii="Liberation Serif" w:hAnsi="Liberation Serif"/>
          <w:sz w:val="28"/>
          <w:szCs w:val="28"/>
        </w:rPr>
        <w:t>, от 02.02.2022 № 63</w:t>
      </w:r>
      <w:r w:rsidR="005E1F4E" w:rsidRPr="00773090">
        <w:rPr>
          <w:rFonts w:ascii="Liberation Serif" w:hAnsi="Liberation Serif"/>
          <w:sz w:val="28"/>
          <w:szCs w:val="28"/>
        </w:rPr>
        <w:t xml:space="preserve">, от 04.12.2023 </w:t>
      </w:r>
      <w:hyperlink r:id="rId9" w:history="1">
        <w:r w:rsidR="005E1F4E" w:rsidRPr="00773090">
          <w:rPr>
            <w:rFonts w:ascii="Liberation Serif" w:hAnsi="Liberation Serif"/>
            <w:sz w:val="28"/>
            <w:szCs w:val="28"/>
          </w:rPr>
          <w:t>№ 781</w:t>
        </w:r>
      </w:hyperlink>
      <w:r w:rsidR="00C8189B" w:rsidRPr="00773090">
        <w:rPr>
          <w:rFonts w:ascii="Liberation Serif" w:hAnsi="Liberation Serif"/>
          <w:sz w:val="28"/>
          <w:szCs w:val="28"/>
        </w:rPr>
        <w:t>)</w:t>
      </w:r>
      <w:r w:rsidRPr="00773090">
        <w:rPr>
          <w:rFonts w:ascii="Liberation Serif" w:hAnsi="Liberation Serif"/>
          <w:sz w:val="28"/>
          <w:szCs w:val="28"/>
        </w:rPr>
        <w:t xml:space="preserve">, </w:t>
      </w:r>
      <w:r w:rsidR="00773090" w:rsidRPr="00773090">
        <w:rPr>
          <w:rFonts w:ascii="Liberation Serif" w:hAnsi="Liberation Serif"/>
          <w:sz w:val="28"/>
          <w:szCs w:val="28"/>
        </w:rPr>
        <w:t xml:space="preserve">во исполнение пункта 2.3.3. Плана </w:t>
      </w:r>
      <w:r w:rsidR="00773090" w:rsidRPr="001062C3">
        <w:rPr>
          <w:rFonts w:ascii="Liberation Serif" w:hAnsi="Liberation Serif"/>
          <w:sz w:val="28"/>
          <w:szCs w:val="28"/>
        </w:rPr>
        <w:t>работ</w:t>
      </w:r>
      <w:r w:rsidR="00C703F1" w:rsidRPr="001062C3">
        <w:rPr>
          <w:rFonts w:ascii="Liberation Serif" w:hAnsi="Liberation Serif"/>
          <w:sz w:val="28"/>
          <w:szCs w:val="28"/>
        </w:rPr>
        <w:t>ы</w:t>
      </w:r>
      <w:r w:rsidR="00773090" w:rsidRPr="001062C3">
        <w:rPr>
          <w:rFonts w:ascii="Liberation Serif" w:hAnsi="Liberation Serif"/>
          <w:sz w:val="28"/>
          <w:szCs w:val="28"/>
        </w:rPr>
        <w:t xml:space="preserve"> антитеррористической</w:t>
      </w:r>
      <w:r w:rsidR="00773090" w:rsidRPr="00773090">
        <w:rPr>
          <w:rFonts w:ascii="Liberation Serif" w:hAnsi="Liberation Serif"/>
          <w:sz w:val="28"/>
          <w:szCs w:val="28"/>
        </w:rPr>
        <w:t xml:space="preserve"> комиссии в Свердловской области на 2024 год, </w:t>
      </w:r>
      <w:r w:rsidR="00773090" w:rsidRPr="00773090">
        <w:rPr>
          <w:rFonts w:ascii="Liberation Serif" w:hAnsi="Liberation Serif"/>
          <w:color w:val="000000"/>
          <w:sz w:val="28"/>
          <w:szCs w:val="28"/>
        </w:rPr>
        <w:t xml:space="preserve">утвержденного решением выездного совместного заседания антитеррористической комиссии в Свердловской области и оперативного штаба в Свердловской области от  6 декабря 2023 года (протокол </w:t>
      </w:r>
      <w:r w:rsidR="0054758B">
        <w:rPr>
          <w:rFonts w:ascii="Liberation Serif" w:hAnsi="Liberation Serif"/>
          <w:color w:val="000000"/>
          <w:sz w:val="28"/>
          <w:szCs w:val="28"/>
        </w:rPr>
        <w:t xml:space="preserve">                 </w:t>
      </w:r>
      <w:r w:rsidR="00773090" w:rsidRPr="00773090">
        <w:rPr>
          <w:rFonts w:ascii="Liberation Serif" w:hAnsi="Liberation Serif"/>
          <w:color w:val="000000"/>
          <w:sz w:val="28"/>
          <w:szCs w:val="28"/>
        </w:rPr>
        <w:t xml:space="preserve">от 15.12.2023 № 7), </w:t>
      </w:r>
      <w:r w:rsidR="00773090" w:rsidRPr="00773090">
        <w:rPr>
          <w:rFonts w:ascii="Liberation Serif" w:hAnsi="Liberation Serif"/>
          <w:sz w:val="28"/>
          <w:szCs w:val="28"/>
        </w:rPr>
        <w:t xml:space="preserve"> </w:t>
      </w:r>
      <w:r w:rsidRPr="00773090">
        <w:rPr>
          <w:rFonts w:ascii="Liberation Serif" w:hAnsi="Liberation Serif"/>
          <w:sz w:val="28"/>
          <w:szCs w:val="28"/>
        </w:rPr>
        <w:t>Администрация Каменск-</w:t>
      </w:r>
      <w:r w:rsidRPr="00F043D9">
        <w:rPr>
          <w:rFonts w:ascii="Liberation Serif" w:hAnsi="Liberation Serif"/>
          <w:sz w:val="28"/>
          <w:szCs w:val="28"/>
        </w:rPr>
        <w:t>Уральского городского округа</w:t>
      </w:r>
    </w:p>
    <w:p w:rsidR="00756FED" w:rsidRPr="00F043D9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F043D9">
        <w:rPr>
          <w:rFonts w:ascii="Liberation Serif" w:hAnsi="Liberation Serif"/>
          <w:b/>
          <w:sz w:val="28"/>
          <w:szCs w:val="28"/>
        </w:rPr>
        <w:t>ПОСТАНОВЛЯЕТ:</w:t>
      </w:r>
    </w:p>
    <w:p w:rsidR="00773090" w:rsidRDefault="00C703F1" w:rsidP="00C703F1">
      <w:pPr>
        <w:pStyle w:val="ConsPlusNormal"/>
        <w:ind w:firstLine="709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1062C3">
        <w:rPr>
          <w:rFonts w:ascii="Liberation Serif" w:hAnsi="Liberation Serif"/>
          <w:sz w:val="28"/>
          <w:szCs w:val="28"/>
        </w:rPr>
        <w:t xml:space="preserve">1. </w:t>
      </w:r>
      <w:r w:rsidR="00C74A91" w:rsidRPr="001062C3">
        <w:rPr>
          <w:rFonts w:ascii="Liberation Serif" w:hAnsi="Liberation Serif"/>
          <w:sz w:val="28"/>
          <w:szCs w:val="28"/>
        </w:rPr>
        <w:t>Внести изменения</w:t>
      </w:r>
      <w:r w:rsidR="00773090" w:rsidRPr="001062C3">
        <w:rPr>
          <w:rFonts w:ascii="Liberation Serif" w:hAnsi="Liberation Serif"/>
          <w:sz w:val="28"/>
          <w:szCs w:val="28"/>
        </w:rPr>
        <w:t xml:space="preserve"> </w:t>
      </w:r>
      <w:r w:rsidRPr="001062C3">
        <w:rPr>
          <w:rFonts w:ascii="Liberation Serif" w:hAnsi="Liberation Serif"/>
          <w:sz w:val="28"/>
          <w:szCs w:val="28"/>
        </w:rPr>
        <w:t xml:space="preserve">в </w:t>
      </w:r>
      <w:r w:rsidRPr="001062C3">
        <w:rPr>
          <w:rFonts w:ascii="Liberation Serif" w:hAnsi="Liberation Serif"/>
          <w:bCs/>
          <w:sz w:val="28"/>
          <w:szCs w:val="28"/>
        </w:rPr>
        <w:t xml:space="preserve">комплексную муниципальную программу </w:t>
      </w:r>
      <w:r w:rsidRPr="001062C3">
        <w:rPr>
          <w:rFonts w:ascii="Liberation Serif" w:hAnsi="Liberation Serif" w:cs="Times New Roman"/>
          <w:sz w:val="28"/>
          <w:szCs w:val="28"/>
        </w:rPr>
        <w:t>«Профилактика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2024 - 2026 годы»,</w:t>
      </w:r>
      <w:r w:rsidRPr="001062C3">
        <w:rPr>
          <w:rFonts w:ascii="Liberation Serif" w:hAnsi="Liberation Serif"/>
          <w:sz w:val="28"/>
          <w:szCs w:val="28"/>
        </w:rPr>
        <w:t xml:space="preserve"> утвержденную </w:t>
      </w:r>
      <w:r w:rsidRPr="001062C3">
        <w:rPr>
          <w:rFonts w:ascii="Liberation Serif" w:hAnsi="Liberation Serif" w:cs="Times New Roman"/>
          <w:sz w:val="28"/>
          <w:szCs w:val="28"/>
        </w:rPr>
        <w:t xml:space="preserve">постановлением Администрации Каменск-Уральского городского округа от 28.09.2023 № 619 (далее – комплексная муниципальная программа), дополнив </w:t>
      </w:r>
      <w:r w:rsidR="00773090" w:rsidRPr="001062C3">
        <w:rPr>
          <w:rFonts w:ascii="Liberation Serif" w:hAnsi="Liberation Serif"/>
          <w:sz w:val="28"/>
          <w:szCs w:val="28"/>
        </w:rPr>
        <w:t>План мероприятий по выполнению комплексной муниципальной программы</w:t>
      </w:r>
      <w:r w:rsidR="005A0A3F" w:rsidRPr="001062C3">
        <w:rPr>
          <w:rFonts w:ascii="Liberation Serif" w:hAnsi="Liberation Serif"/>
          <w:sz w:val="28"/>
          <w:szCs w:val="28"/>
        </w:rPr>
        <w:t xml:space="preserve"> </w:t>
      </w:r>
      <w:r w:rsidR="00773090" w:rsidRPr="001062C3">
        <w:rPr>
          <w:rFonts w:ascii="Liberation Serif" w:hAnsi="Liberation Serif"/>
          <w:sz w:val="28"/>
          <w:szCs w:val="28"/>
        </w:rPr>
        <w:t>«Профилактика</w:t>
      </w:r>
      <w:r w:rsidR="00773090" w:rsidRPr="00F3322D">
        <w:rPr>
          <w:rFonts w:ascii="Liberation Serif" w:hAnsi="Liberation Serif"/>
          <w:sz w:val="28"/>
          <w:szCs w:val="28"/>
        </w:rPr>
        <w:t xml:space="preserve">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2024 - 2026 годы</w:t>
      </w:r>
      <w:r w:rsidR="00773090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,</w:t>
      </w:r>
      <w:r w:rsidR="005A0A3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являющийся Приложением № 2 к комплексной муниципальной программе,</w:t>
      </w:r>
      <w:r w:rsidR="005A0A3F">
        <w:rPr>
          <w:rFonts w:ascii="Liberation Serif" w:hAnsi="Liberation Serif" w:cs="Times New Roman"/>
          <w:sz w:val="28"/>
          <w:szCs w:val="28"/>
        </w:rPr>
        <w:t xml:space="preserve"> строкой следующего содержания:</w:t>
      </w:r>
      <w:r w:rsidRPr="00C703F1">
        <w:rPr>
          <w:rFonts w:ascii="Liberation Serif" w:hAnsi="Liberation Serif"/>
          <w:sz w:val="28"/>
          <w:szCs w:val="28"/>
        </w:rPr>
        <w:t xml:space="preserve"> </w:t>
      </w:r>
    </w:p>
    <w:p w:rsidR="0054758B" w:rsidRDefault="0054758B" w:rsidP="005A0A3F">
      <w:pPr>
        <w:pStyle w:val="ConsPlusNormal"/>
        <w:ind w:firstLine="709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tbl>
      <w:tblPr>
        <w:tblStyle w:val="ae"/>
        <w:tblW w:w="0" w:type="auto"/>
        <w:tblLook w:val="04A0"/>
      </w:tblPr>
      <w:tblGrid>
        <w:gridCol w:w="617"/>
        <w:gridCol w:w="3667"/>
        <w:gridCol w:w="812"/>
        <w:gridCol w:w="835"/>
        <w:gridCol w:w="836"/>
        <w:gridCol w:w="835"/>
        <w:gridCol w:w="691"/>
        <w:gridCol w:w="2127"/>
      </w:tblGrid>
      <w:tr w:rsidR="005A0A3F" w:rsidTr="0054758B">
        <w:tc>
          <w:tcPr>
            <w:tcW w:w="624" w:type="dxa"/>
          </w:tcPr>
          <w:p w:rsidR="005A0A3F" w:rsidRPr="0054758B" w:rsidRDefault="005A0A3F" w:rsidP="005A0A3F">
            <w:pPr>
              <w:pStyle w:val="ConsPlusNormal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54758B"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3738" w:type="dxa"/>
          </w:tcPr>
          <w:p w:rsidR="005A0A3F" w:rsidRPr="0054758B" w:rsidRDefault="005A0A3F" w:rsidP="005E3469">
            <w:pPr>
              <w:spacing w:before="100" w:beforeAutospacing="1"/>
              <w:ind w:hanging="57"/>
              <w:rPr>
                <w:rFonts w:ascii="Liberation Serif" w:hAnsi="Liberation Serif"/>
                <w:sz w:val="28"/>
                <w:szCs w:val="28"/>
              </w:rPr>
            </w:pPr>
            <w:r w:rsidRPr="0054758B">
              <w:rPr>
                <w:rFonts w:ascii="Liberation Serif" w:hAnsi="Liberation Serif"/>
                <w:sz w:val="28"/>
                <w:szCs w:val="28"/>
              </w:rPr>
              <w:t xml:space="preserve">Организация </w:t>
            </w:r>
            <w:r w:rsidRPr="005A0A3F">
              <w:rPr>
                <w:rFonts w:ascii="Liberation Serif" w:hAnsi="Liberation Serif"/>
                <w:sz w:val="28"/>
                <w:szCs w:val="28"/>
              </w:rPr>
              <w:t xml:space="preserve">мероприятий, направленных на проведение адресной </w:t>
            </w:r>
            <w:r w:rsidRPr="005A0A3F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и индивидуальной работы с прибывающими </w:t>
            </w:r>
            <w:r w:rsidRPr="0054758B">
              <w:rPr>
                <w:rFonts w:ascii="Liberation Serif" w:hAnsi="Liberation Serif"/>
                <w:sz w:val="28"/>
                <w:szCs w:val="28"/>
              </w:rPr>
              <w:t xml:space="preserve">на территорию Каменск-Уральского городского округа </w:t>
            </w:r>
            <w:r w:rsidRPr="005A0A3F">
              <w:rPr>
                <w:rFonts w:ascii="Liberation Serif" w:hAnsi="Liberation Serif"/>
                <w:sz w:val="28"/>
                <w:szCs w:val="28"/>
              </w:rPr>
              <w:t xml:space="preserve"> лицами из Донецкой Народной Республики, Луганской Народной Республики, Запорожской области, Херсонской области и Украины</w:t>
            </w:r>
          </w:p>
        </w:tc>
        <w:tc>
          <w:tcPr>
            <w:tcW w:w="825" w:type="dxa"/>
          </w:tcPr>
          <w:p w:rsidR="005A0A3F" w:rsidRPr="0054758B" w:rsidRDefault="005A0A3F" w:rsidP="00E04AA6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lastRenderedPageBreak/>
              <w:t>0,0</w:t>
            </w:r>
          </w:p>
        </w:tc>
        <w:tc>
          <w:tcPr>
            <w:tcW w:w="850" w:type="dxa"/>
          </w:tcPr>
          <w:p w:rsidR="005A0A3F" w:rsidRPr="0054758B" w:rsidRDefault="005A0A3F" w:rsidP="00E04AA6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t>0,0</w:t>
            </w:r>
          </w:p>
        </w:tc>
        <w:tc>
          <w:tcPr>
            <w:tcW w:w="851" w:type="dxa"/>
          </w:tcPr>
          <w:p w:rsidR="005A0A3F" w:rsidRPr="0054758B" w:rsidRDefault="005A0A3F" w:rsidP="00E04AA6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t>0,0</w:t>
            </w:r>
          </w:p>
        </w:tc>
        <w:tc>
          <w:tcPr>
            <w:tcW w:w="850" w:type="dxa"/>
          </w:tcPr>
          <w:p w:rsidR="005A0A3F" w:rsidRPr="0054758B" w:rsidRDefault="005A0A3F" w:rsidP="00E04AA6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t>0,0</w:t>
            </w:r>
          </w:p>
        </w:tc>
        <w:tc>
          <w:tcPr>
            <w:tcW w:w="709" w:type="dxa"/>
          </w:tcPr>
          <w:p w:rsidR="005A0A3F" w:rsidRPr="0054758B" w:rsidRDefault="005A0A3F" w:rsidP="00E04AA6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1854" w:type="dxa"/>
          </w:tcPr>
          <w:p w:rsidR="005A0A3F" w:rsidRPr="0054758B" w:rsidRDefault="005A0A3F" w:rsidP="00E04AA6">
            <w:pPr>
              <w:pStyle w:val="ConsPlusTitle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t>Администрация городского округа</w:t>
            </w:r>
            <w:r w:rsidR="005E3469"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t>;</w:t>
            </w:r>
          </w:p>
          <w:p w:rsidR="005A0A3F" w:rsidRPr="0054758B" w:rsidRDefault="005A0A3F" w:rsidP="00E04AA6">
            <w:pPr>
              <w:pStyle w:val="ConsPlusTitle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lastRenderedPageBreak/>
              <w:t xml:space="preserve">ОМС </w:t>
            </w:r>
            <w:r w:rsidR="005E3469" w:rsidRPr="0054758B">
              <w:rPr>
                <w:rFonts w:ascii="Liberation Serif" w:hAnsi="Liberation Serif" w:cs="Times New Roman"/>
                <w:b w:val="0"/>
                <w:sz w:val="28"/>
                <w:szCs w:val="28"/>
              </w:rPr>
              <w:t>«Управление образования»</w:t>
            </w:r>
          </w:p>
        </w:tc>
      </w:tr>
    </w:tbl>
    <w:p w:rsidR="005A0A3F" w:rsidRDefault="005A0A3F" w:rsidP="005A0A3F">
      <w:pPr>
        <w:pStyle w:val="ConsPlusNormal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74A91" w:rsidRPr="00875ECE" w:rsidRDefault="00797D6D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sz w:val="28"/>
          <w:szCs w:val="28"/>
        </w:rPr>
        <w:t>2</w:t>
      </w:r>
      <w:r w:rsidR="00C74A91" w:rsidRPr="00875ECE">
        <w:rPr>
          <w:rFonts w:ascii="Liberation Serif" w:hAnsi="Liberation Serif"/>
          <w:sz w:val="28"/>
          <w:szCs w:val="28"/>
        </w:rPr>
        <w:t>.</w:t>
      </w:r>
      <w:r w:rsidR="004335FC" w:rsidRPr="00875ECE">
        <w:rPr>
          <w:rFonts w:ascii="Liberation Serif" w:hAnsi="Liberation Serif"/>
          <w:sz w:val="28"/>
          <w:szCs w:val="28"/>
        </w:rPr>
        <w:t xml:space="preserve"> </w:t>
      </w:r>
      <w:r w:rsidR="00C74A91" w:rsidRPr="00875ECE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875ECE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="00C74A91" w:rsidRPr="00875ECE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875ECE" w:rsidRDefault="00797D6D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75ECE">
        <w:rPr>
          <w:rFonts w:ascii="Liberation Serif" w:hAnsi="Liberation Serif"/>
          <w:sz w:val="28"/>
          <w:szCs w:val="28"/>
        </w:rPr>
        <w:t>3</w:t>
      </w:r>
      <w:r w:rsidR="00C74A91" w:rsidRPr="00875ECE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руководителя аппарата Администрации городского округа Ялунина А.В.</w:t>
      </w:r>
    </w:p>
    <w:p w:rsidR="00FD5F1F" w:rsidRPr="00875ECE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875ECE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54807" w:rsidRPr="00875ECE" w:rsidRDefault="00ED5B0D" w:rsidP="00ED5B0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33698" w:rsidRPr="00875ECE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133698" w:rsidRPr="00875ECE">
        <w:rPr>
          <w:rFonts w:ascii="Liberation Serif" w:hAnsi="Liberation Serif"/>
          <w:sz w:val="28"/>
          <w:szCs w:val="28"/>
        </w:rPr>
        <w:t xml:space="preserve"> </w:t>
      </w:r>
      <w:r w:rsidR="00FD7DEC" w:rsidRPr="00875ECE">
        <w:rPr>
          <w:rFonts w:ascii="Liberation Serif" w:hAnsi="Liberation Serif"/>
          <w:sz w:val="28"/>
          <w:szCs w:val="28"/>
        </w:rPr>
        <w:br/>
      </w:r>
      <w:r w:rsidR="00720985" w:rsidRPr="00875EC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875ECE">
        <w:rPr>
          <w:rFonts w:ascii="Liberation Serif" w:hAnsi="Liberation Serif"/>
          <w:sz w:val="28"/>
          <w:szCs w:val="28"/>
        </w:rPr>
        <w:t xml:space="preserve"> </w:t>
      </w:r>
      <w:r w:rsidR="00720985" w:rsidRPr="00875ECE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875ECE">
        <w:rPr>
          <w:rFonts w:ascii="Liberation Serif" w:hAnsi="Liberation Serif"/>
          <w:sz w:val="28"/>
          <w:szCs w:val="28"/>
        </w:rPr>
        <w:tab/>
      </w:r>
      <w:r w:rsidR="00FD7DEC" w:rsidRPr="00875ECE">
        <w:rPr>
          <w:rFonts w:ascii="Liberation Serif" w:hAnsi="Liberation Serif"/>
          <w:sz w:val="28"/>
          <w:szCs w:val="28"/>
        </w:rPr>
        <w:tab/>
      </w:r>
      <w:r w:rsidR="00FD7DEC" w:rsidRPr="00875ECE">
        <w:rPr>
          <w:rFonts w:ascii="Liberation Serif" w:hAnsi="Liberation Serif"/>
          <w:sz w:val="28"/>
          <w:szCs w:val="28"/>
        </w:rPr>
        <w:tab/>
      </w:r>
      <w:r w:rsidR="00FD7DEC" w:rsidRPr="00875ECE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В.В. Горенков</w:t>
      </w:r>
    </w:p>
    <w:sectPr w:rsidR="00854807" w:rsidRPr="00875ECE" w:rsidSect="005E3469">
      <w:headerReference w:type="even" r:id="rId10"/>
      <w:headerReference w:type="default" r:id="rId11"/>
      <w:headerReference w:type="first" r:id="rId12"/>
      <w:pgSz w:w="11906" w:h="16838"/>
      <w:pgMar w:top="567" w:right="567" w:bottom="1134" w:left="113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61E" w:rsidRDefault="000C361E" w:rsidP="004D6AA5">
      <w:r>
        <w:separator/>
      </w:r>
    </w:p>
  </w:endnote>
  <w:endnote w:type="continuationSeparator" w:id="0">
    <w:p w:rsidR="000C361E" w:rsidRDefault="000C361E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61E" w:rsidRDefault="000C361E" w:rsidP="004D6AA5">
      <w:r>
        <w:separator/>
      </w:r>
    </w:p>
  </w:footnote>
  <w:footnote w:type="continuationSeparator" w:id="0">
    <w:p w:rsidR="000C361E" w:rsidRDefault="000C361E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732278"/>
      <w:docPartObj>
        <w:docPartGallery w:val="Page Numbers (Top of Page)"/>
        <w:docPartUnique/>
      </w:docPartObj>
    </w:sdtPr>
    <w:sdtContent>
      <w:p w:rsidR="00773090" w:rsidRDefault="000D4F01">
        <w:pPr>
          <w:pStyle w:val="aa"/>
          <w:jc w:val="center"/>
        </w:pPr>
        <w:fldSimple w:instr=" PAGE   \* MERGEFORMAT ">
          <w:r w:rsidR="00987B12">
            <w:rPr>
              <w:noProof/>
            </w:rPr>
            <w:t>2</w:t>
          </w:r>
        </w:fldSimple>
      </w:p>
    </w:sdtContent>
  </w:sdt>
  <w:p w:rsidR="00773090" w:rsidRDefault="00773090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732279"/>
      <w:docPartObj>
        <w:docPartGallery w:val="Page Numbers (Top of Page)"/>
        <w:docPartUnique/>
      </w:docPartObj>
    </w:sdtPr>
    <w:sdtContent>
      <w:p w:rsidR="00773090" w:rsidRDefault="000D4F01">
        <w:pPr>
          <w:pStyle w:val="aa"/>
          <w:jc w:val="center"/>
        </w:pPr>
        <w:fldSimple w:instr=" PAGE   \* MERGEFORMAT ">
          <w:r w:rsidR="005E3469">
            <w:rPr>
              <w:noProof/>
            </w:rPr>
            <w:t>21</w:t>
          </w:r>
        </w:fldSimple>
      </w:p>
    </w:sdtContent>
  </w:sdt>
  <w:p w:rsidR="00773090" w:rsidRDefault="00773090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090" w:rsidRDefault="00773090">
    <w:pPr>
      <w:pStyle w:val="aa"/>
      <w:jc w:val="center"/>
    </w:pPr>
  </w:p>
  <w:p w:rsidR="00773090" w:rsidRDefault="0077309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81B4B"/>
    <w:multiLevelType w:val="hybridMultilevel"/>
    <w:tmpl w:val="AE80EDB0"/>
    <w:lvl w:ilvl="0" w:tplc="81B21C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26880"/>
    <w:multiLevelType w:val="hybridMultilevel"/>
    <w:tmpl w:val="D7F0C9EE"/>
    <w:lvl w:ilvl="0" w:tplc="98406F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10"/>
  </w:num>
  <w:num w:numId="9">
    <w:abstractNumId w:val="8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661CC"/>
    <w:rsid w:val="00012325"/>
    <w:rsid w:val="0002257D"/>
    <w:rsid w:val="000239F2"/>
    <w:rsid w:val="00024D48"/>
    <w:rsid w:val="00036F4F"/>
    <w:rsid w:val="000569BF"/>
    <w:rsid w:val="000601D3"/>
    <w:rsid w:val="000661CC"/>
    <w:rsid w:val="00082CB0"/>
    <w:rsid w:val="00086AA0"/>
    <w:rsid w:val="00097D7A"/>
    <w:rsid w:val="000A0471"/>
    <w:rsid w:val="000A7E37"/>
    <w:rsid w:val="000B4365"/>
    <w:rsid w:val="000C0E26"/>
    <w:rsid w:val="000C361E"/>
    <w:rsid w:val="000D29CD"/>
    <w:rsid w:val="000D2C47"/>
    <w:rsid w:val="000D4F01"/>
    <w:rsid w:val="000D77ED"/>
    <w:rsid w:val="000E09C2"/>
    <w:rsid w:val="000E3D4C"/>
    <w:rsid w:val="000F350B"/>
    <w:rsid w:val="000F7395"/>
    <w:rsid w:val="001062C3"/>
    <w:rsid w:val="00112D25"/>
    <w:rsid w:val="001147A8"/>
    <w:rsid w:val="00114833"/>
    <w:rsid w:val="00124FCC"/>
    <w:rsid w:val="00127073"/>
    <w:rsid w:val="00133698"/>
    <w:rsid w:val="00145732"/>
    <w:rsid w:val="00161303"/>
    <w:rsid w:val="00164E85"/>
    <w:rsid w:val="00166F18"/>
    <w:rsid w:val="001753BB"/>
    <w:rsid w:val="00194C5E"/>
    <w:rsid w:val="001A35E1"/>
    <w:rsid w:val="001A6F2C"/>
    <w:rsid w:val="001C241D"/>
    <w:rsid w:val="001C4EAA"/>
    <w:rsid w:val="001D783F"/>
    <w:rsid w:val="001D7946"/>
    <w:rsid w:val="001E4274"/>
    <w:rsid w:val="001E56BB"/>
    <w:rsid w:val="00210B5E"/>
    <w:rsid w:val="00225EE0"/>
    <w:rsid w:val="0023226A"/>
    <w:rsid w:val="00234738"/>
    <w:rsid w:val="00236EB4"/>
    <w:rsid w:val="00244905"/>
    <w:rsid w:val="00245A89"/>
    <w:rsid w:val="00255E3F"/>
    <w:rsid w:val="00272A95"/>
    <w:rsid w:val="00275436"/>
    <w:rsid w:val="00277B43"/>
    <w:rsid w:val="00294C11"/>
    <w:rsid w:val="002A1F93"/>
    <w:rsid w:val="002B258C"/>
    <w:rsid w:val="002B4445"/>
    <w:rsid w:val="002D0D02"/>
    <w:rsid w:val="002E5598"/>
    <w:rsid w:val="002E5AD9"/>
    <w:rsid w:val="002E5C3D"/>
    <w:rsid w:val="002F4110"/>
    <w:rsid w:val="00301773"/>
    <w:rsid w:val="003106B3"/>
    <w:rsid w:val="00311136"/>
    <w:rsid w:val="00312DCE"/>
    <w:rsid w:val="00321BD7"/>
    <w:rsid w:val="00332092"/>
    <w:rsid w:val="00336BCC"/>
    <w:rsid w:val="0034158C"/>
    <w:rsid w:val="00352B7E"/>
    <w:rsid w:val="00356DD8"/>
    <w:rsid w:val="00364406"/>
    <w:rsid w:val="00365BE3"/>
    <w:rsid w:val="00374C89"/>
    <w:rsid w:val="00391B19"/>
    <w:rsid w:val="003A45A6"/>
    <w:rsid w:val="003B1859"/>
    <w:rsid w:val="003B216A"/>
    <w:rsid w:val="003C44D6"/>
    <w:rsid w:val="003C471A"/>
    <w:rsid w:val="003E24B6"/>
    <w:rsid w:val="003E4D06"/>
    <w:rsid w:val="003F6459"/>
    <w:rsid w:val="00416A6D"/>
    <w:rsid w:val="004335FC"/>
    <w:rsid w:val="00437DD2"/>
    <w:rsid w:val="00445723"/>
    <w:rsid w:val="00445B10"/>
    <w:rsid w:val="00446F4E"/>
    <w:rsid w:val="0044799F"/>
    <w:rsid w:val="00470A2A"/>
    <w:rsid w:val="00475E2A"/>
    <w:rsid w:val="004808F5"/>
    <w:rsid w:val="00490AC3"/>
    <w:rsid w:val="00492EAC"/>
    <w:rsid w:val="0049306C"/>
    <w:rsid w:val="00495D1B"/>
    <w:rsid w:val="00495F1E"/>
    <w:rsid w:val="00495F21"/>
    <w:rsid w:val="004964B8"/>
    <w:rsid w:val="004B033B"/>
    <w:rsid w:val="004C3332"/>
    <w:rsid w:val="004C3D72"/>
    <w:rsid w:val="004C6F66"/>
    <w:rsid w:val="004C7DF4"/>
    <w:rsid w:val="004D6AA5"/>
    <w:rsid w:val="004E3D8D"/>
    <w:rsid w:val="004E5A83"/>
    <w:rsid w:val="004E6BCA"/>
    <w:rsid w:val="004F1BF0"/>
    <w:rsid w:val="004F2D73"/>
    <w:rsid w:val="004F4246"/>
    <w:rsid w:val="00512748"/>
    <w:rsid w:val="00514DF7"/>
    <w:rsid w:val="005268AE"/>
    <w:rsid w:val="0053114C"/>
    <w:rsid w:val="00531664"/>
    <w:rsid w:val="00534604"/>
    <w:rsid w:val="00536788"/>
    <w:rsid w:val="005415B1"/>
    <w:rsid w:val="0054758B"/>
    <w:rsid w:val="00554D1C"/>
    <w:rsid w:val="0056631D"/>
    <w:rsid w:val="00570E0F"/>
    <w:rsid w:val="005830C5"/>
    <w:rsid w:val="005875DF"/>
    <w:rsid w:val="00592B9E"/>
    <w:rsid w:val="005970EE"/>
    <w:rsid w:val="005A086E"/>
    <w:rsid w:val="005A0A3F"/>
    <w:rsid w:val="005A25CA"/>
    <w:rsid w:val="005A30BC"/>
    <w:rsid w:val="005C52BE"/>
    <w:rsid w:val="005C6749"/>
    <w:rsid w:val="005E1F4E"/>
    <w:rsid w:val="005E3469"/>
    <w:rsid w:val="005E6962"/>
    <w:rsid w:val="005F0688"/>
    <w:rsid w:val="005F2791"/>
    <w:rsid w:val="00600E3C"/>
    <w:rsid w:val="00614FF9"/>
    <w:rsid w:val="00631E33"/>
    <w:rsid w:val="006420A7"/>
    <w:rsid w:val="006468BC"/>
    <w:rsid w:val="006606DA"/>
    <w:rsid w:val="00663B69"/>
    <w:rsid w:val="00674877"/>
    <w:rsid w:val="006909C6"/>
    <w:rsid w:val="006B1376"/>
    <w:rsid w:val="006C4DB1"/>
    <w:rsid w:val="006C6C5E"/>
    <w:rsid w:val="006C7A5A"/>
    <w:rsid w:val="006D71A3"/>
    <w:rsid w:val="006E6947"/>
    <w:rsid w:val="00702165"/>
    <w:rsid w:val="00703929"/>
    <w:rsid w:val="00704501"/>
    <w:rsid w:val="00720985"/>
    <w:rsid w:val="007211CC"/>
    <w:rsid w:val="00723811"/>
    <w:rsid w:val="00723F38"/>
    <w:rsid w:val="00725643"/>
    <w:rsid w:val="00726BFD"/>
    <w:rsid w:val="007420A6"/>
    <w:rsid w:val="00744D9C"/>
    <w:rsid w:val="007558AA"/>
    <w:rsid w:val="00756FED"/>
    <w:rsid w:val="00767F37"/>
    <w:rsid w:val="00773090"/>
    <w:rsid w:val="00776A26"/>
    <w:rsid w:val="0077711E"/>
    <w:rsid w:val="007816D1"/>
    <w:rsid w:val="00797D6D"/>
    <w:rsid w:val="007B2AF7"/>
    <w:rsid w:val="007B2DFC"/>
    <w:rsid w:val="007B614E"/>
    <w:rsid w:val="007B7A7F"/>
    <w:rsid w:val="007B7DA3"/>
    <w:rsid w:val="007C13CA"/>
    <w:rsid w:val="007D4378"/>
    <w:rsid w:val="007E51DE"/>
    <w:rsid w:val="007F243B"/>
    <w:rsid w:val="007F2940"/>
    <w:rsid w:val="007F29F9"/>
    <w:rsid w:val="007F30D7"/>
    <w:rsid w:val="0083594B"/>
    <w:rsid w:val="008438EC"/>
    <w:rsid w:val="00845F9F"/>
    <w:rsid w:val="00851DE0"/>
    <w:rsid w:val="00854807"/>
    <w:rsid w:val="00856A5E"/>
    <w:rsid w:val="00871148"/>
    <w:rsid w:val="00875ECE"/>
    <w:rsid w:val="008764F8"/>
    <w:rsid w:val="008813ED"/>
    <w:rsid w:val="00890534"/>
    <w:rsid w:val="00896CBC"/>
    <w:rsid w:val="008972B4"/>
    <w:rsid w:val="008B2596"/>
    <w:rsid w:val="008B39D2"/>
    <w:rsid w:val="008C0E41"/>
    <w:rsid w:val="008E19BB"/>
    <w:rsid w:val="00912F56"/>
    <w:rsid w:val="00914956"/>
    <w:rsid w:val="009158DB"/>
    <w:rsid w:val="00917BBA"/>
    <w:rsid w:val="00920A64"/>
    <w:rsid w:val="00922021"/>
    <w:rsid w:val="009300D1"/>
    <w:rsid w:val="009345BD"/>
    <w:rsid w:val="00934A09"/>
    <w:rsid w:val="00941C92"/>
    <w:rsid w:val="00945774"/>
    <w:rsid w:val="00946035"/>
    <w:rsid w:val="009555B9"/>
    <w:rsid w:val="00956960"/>
    <w:rsid w:val="0096763D"/>
    <w:rsid w:val="00973432"/>
    <w:rsid w:val="00975A1C"/>
    <w:rsid w:val="009764FE"/>
    <w:rsid w:val="00981A0A"/>
    <w:rsid w:val="00982E32"/>
    <w:rsid w:val="00985E7F"/>
    <w:rsid w:val="009860AE"/>
    <w:rsid w:val="009864CF"/>
    <w:rsid w:val="00987B12"/>
    <w:rsid w:val="009C0E16"/>
    <w:rsid w:val="009C780E"/>
    <w:rsid w:val="009D00AE"/>
    <w:rsid w:val="009D1654"/>
    <w:rsid w:val="009E1EAC"/>
    <w:rsid w:val="009E2FEE"/>
    <w:rsid w:val="009E4FB4"/>
    <w:rsid w:val="009E5A09"/>
    <w:rsid w:val="009F7A78"/>
    <w:rsid w:val="00A1076A"/>
    <w:rsid w:val="00A26589"/>
    <w:rsid w:val="00A307A8"/>
    <w:rsid w:val="00A470A5"/>
    <w:rsid w:val="00A558CA"/>
    <w:rsid w:val="00A75C81"/>
    <w:rsid w:val="00A93452"/>
    <w:rsid w:val="00AA2F4F"/>
    <w:rsid w:val="00AA6A84"/>
    <w:rsid w:val="00AA6C35"/>
    <w:rsid w:val="00AC0078"/>
    <w:rsid w:val="00AC4330"/>
    <w:rsid w:val="00AD1B86"/>
    <w:rsid w:val="00AD4DCE"/>
    <w:rsid w:val="00AE62E6"/>
    <w:rsid w:val="00AF497E"/>
    <w:rsid w:val="00AF4D2E"/>
    <w:rsid w:val="00AF7331"/>
    <w:rsid w:val="00B02EF0"/>
    <w:rsid w:val="00B06D3C"/>
    <w:rsid w:val="00B2027A"/>
    <w:rsid w:val="00B364D6"/>
    <w:rsid w:val="00B40D79"/>
    <w:rsid w:val="00B40EF4"/>
    <w:rsid w:val="00B44114"/>
    <w:rsid w:val="00B527B8"/>
    <w:rsid w:val="00B63AD3"/>
    <w:rsid w:val="00B72F26"/>
    <w:rsid w:val="00B80E19"/>
    <w:rsid w:val="00B80E96"/>
    <w:rsid w:val="00B93C85"/>
    <w:rsid w:val="00B95DBC"/>
    <w:rsid w:val="00BA1AFB"/>
    <w:rsid w:val="00BA470C"/>
    <w:rsid w:val="00BA7870"/>
    <w:rsid w:val="00BB4BC4"/>
    <w:rsid w:val="00BC77AC"/>
    <w:rsid w:val="00BD435E"/>
    <w:rsid w:val="00BD444C"/>
    <w:rsid w:val="00BD699F"/>
    <w:rsid w:val="00BE1499"/>
    <w:rsid w:val="00BF6E52"/>
    <w:rsid w:val="00C0632A"/>
    <w:rsid w:val="00C32DB4"/>
    <w:rsid w:val="00C40A23"/>
    <w:rsid w:val="00C416B6"/>
    <w:rsid w:val="00C536B2"/>
    <w:rsid w:val="00C55198"/>
    <w:rsid w:val="00C5546E"/>
    <w:rsid w:val="00C55CE6"/>
    <w:rsid w:val="00C62DE2"/>
    <w:rsid w:val="00C703F1"/>
    <w:rsid w:val="00C72FBA"/>
    <w:rsid w:val="00C73640"/>
    <w:rsid w:val="00C73755"/>
    <w:rsid w:val="00C74A91"/>
    <w:rsid w:val="00C8189B"/>
    <w:rsid w:val="00C8290F"/>
    <w:rsid w:val="00C93D68"/>
    <w:rsid w:val="00CA14D7"/>
    <w:rsid w:val="00CA6EDF"/>
    <w:rsid w:val="00CB046B"/>
    <w:rsid w:val="00CB5FD5"/>
    <w:rsid w:val="00CC0700"/>
    <w:rsid w:val="00CC071D"/>
    <w:rsid w:val="00CD3C97"/>
    <w:rsid w:val="00CE4E56"/>
    <w:rsid w:val="00CF3285"/>
    <w:rsid w:val="00CF7251"/>
    <w:rsid w:val="00D1578C"/>
    <w:rsid w:val="00D36992"/>
    <w:rsid w:val="00D4459A"/>
    <w:rsid w:val="00D46873"/>
    <w:rsid w:val="00D51BDE"/>
    <w:rsid w:val="00D62E8A"/>
    <w:rsid w:val="00D63E61"/>
    <w:rsid w:val="00D6540B"/>
    <w:rsid w:val="00D67B2C"/>
    <w:rsid w:val="00D74BEF"/>
    <w:rsid w:val="00D921D5"/>
    <w:rsid w:val="00D923B0"/>
    <w:rsid w:val="00D9476E"/>
    <w:rsid w:val="00D95810"/>
    <w:rsid w:val="00DA2800"/>
    <w:rsid w:val="00DA7110"/>
    <w:rsid w:val="00DB1F60"/>
    <w:rsid w:val="00DD2181"/>
    <w:rsid w:val="00DE2A4E"/>
    <w:rsid w:val="00DE35FA"/>
    <w:rsid w:val="00DE4BE7"/>
    <w:rsid w:val="00DE57FB"/>
    <w:rsid w:val="00DE752F"/>
    <w:rsid w:val="00E0233D"/>
    <w:rsid w:val="00E06AF1"/>
    <w:rsid w:val="00E1087C"/>
    <w:rsid w:val="00E16807"/>
    <w:rsid w:val="00E31557"/>
    <w:rsid w:val="00E42961"/>
    <w:rsid w:val="00E44E5E"/>
    <w:rsid w:val="00E53E42"/>
    <w:rsid w:val="00E55829"/>
    <w:rsid w:val="00E60145"/>
    <w:rsid w:val="00E602CB"/>
    <w:rsid w:val="00E66643"/>
    <w:rsid w:val="00E84868"/>
    <w:rsid w:val="00E90E25"/>
    <w:rsid w:val="00EA6121"/>
    <w:rsid w:val="00EA61CF"/>
    <w:rsid w:val="00EB1A51"/>
    <w:rsid w:val="00EB7EE1"/>
    <w:rsid w:val="00EC2212"/>
    <w:rsid w:val="00EC5FCF"/>
    <w:rsid w:val="00ED3926"/>
    <w:rsid w:val="00ED395E"/>
    <w:rsid w:val="00ED4DA5"/>
    <w:rsid w:val="00ED5B0D"/>
    <w:rsid w:val="00EE4587"/>
    <w:rsid w:val="00EF3C4A"/>
    <w:rsid w:val="00EF5287"/>
    <w:rsid w:val="00F043D9"/>
    <w:rsid w:val="00F129BF"/>
    <w:rsid w:val="00F17A87"/>
    <w:rsid w:val="00F31B28"/>
    <w:rsid w:val="00F45FD1"/>
    <w:rsid w:val="00F54B0B"/>
    <w:rsid w:val="00F54EB3"/>
    <w:rsid w:val="00F711D5"/>
    <w:rsid w:val="00F73C9B"/>
    <w:rsid w:val="00F73D42"/>
    <w:rsid w:val="00F8774E"/>
    <w:rsid w:val="00F9333D"/>
    <w:rsid w:val="00FA194B"/>
    <w:rsid w:val="00FA3C20"/>
    <w:rsid w:val="00FC0EFB"/>
    <w:rsid w:val="00FD5F1F"/>
    <w:rsid w:val="00FD677E"/>
    <w:rsid w:val="00FD7DEC"/>
    <w:rsid w:val="00FE1181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rsid w:val="00CB5FD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CB5FD5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CB5FD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CB5FD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CB5FD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5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2684B-B8BF-400D-8427-A535441F3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325</Words>
  <Characters>2651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2024-01-22T03:38:00Z</cp:lastPrinted>
  <dcterms:created xsi:type="dcterms:W3CDTF">2024-01-29T09:42:00Z</dcterms:created>
  <dcterms:modified xsi:type="dcterms:W3CDTF">2024-01-29T09:42:00Z</dcterms:modified>
</cp:coreProperties>
</file>