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F9" w:rsidRPr="00133698" w:rsidRDefault="006575F7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2615" cy="853440"/>
                <wp:effectExtent l="0" t="0" r="0" b="381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DF9" w:rsidRDefault="00D41DF9" w:rsidP="0033624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9100" cy="756109"/>
                                  <wp:effectExtent l="0" t="0" r="0" b="635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952" cy="7666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212.6pt;margin-top:10.4pt;width:47.45pt;height:67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" filled="f" stroked="f">
                <v:textbox style="mso-fit-shape-to-text:t">
                  <w:txbxContent>
                    <w:p w:rsidR="00D41DF9" w:rsidRDefault="00D41DF9" w:rsidP="0033624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9100" cy="756109"/>
                            <wp:effectExtent l="0" t="0" r="0" b="635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952" cy="7666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6575F7" w:rsidP="00D41DF9">
      <w:pPr>
        <w:spacing w:before="400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D61F4A">
        <w:rPr>
          <w:rFonts w:ascii="Liberation Serif" w:hAnsi="Liberation Serif"/>
          <w:sz w:val="24"/>
        </w:rPr>
        <w:t>26.02.2024</w:t>
      </w:r>
      <w:r w:rsidR="00D41DF9" w:rsidRPr="002017F2">
        <w:rPr>
          <w:rFonts w:ascii="Liberation Serif" w:hAnsi="Liberation Serif"/>
          <w:sz w:val="24"/>
        </w:rPr>
        <w:t xml:space="preserve"> №</w:t>
      </w:r>
      <w:r w:rsidR="00D61F4A">
        <w:rPr>
          <w:rFonts w:ascii="Liberation Serif" w:hAnsi="Liberation Serif"/>
          <w:sz w:val="24"/>
        </w:rPr>
        <w:t xml:space="preserve"> 122</w:t>
      </w:r>
      <w:bookmarkStart w:id="0" w:name="_GoBack"/>
      <w:bookmarkEnd w:id="0"/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835F2A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35F2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976E6" w:rsidRPr="00835F2A">
        <w:rPr>
          <w:rFonts w:ascii="Liberation Serif" w:hAnsi="Liberation Serif" w:cs="Liberation Serif"/>
          <w:b/>
          <w:sz w:val="28"/>
          <w:szCs w:val="28"/>
        </w:rPr>
        <w:t>с</w:t>
      </w:r>
      <w:r w:rsidR="005F6496" w:rsidRPr="00835F2A">
        <w:rPr>
          <w:rFonts w:ascii="Liberation Serif" w:hAnsi="Liberation Serif" w:cs="Liberation Serif"/>
          <w:b/>
          <w:sz w:val="28"/>
          <w:szCs w:val="28"/>
        </w:rPr>
        <w:t>остав муниципальной комиссии по обследованию жилых по</w:t>
      </w:r>
      <w:r w:rsidRPr="00835F2A">
        <w:rPr>
          <w:rFonts w:ascii="Liberation Serif" w:hAnsi="Liberation Serif"/>
          <w:b/>
          <w:sz w:val="28"/>
          <w:szCs w:val="28"/>
        </w:rPr>
        <w:t xml:space="preserve">мещений инвалидов и общего имущества в многоквартирных домах, в которых проживают инвалиды, входящих в состав </w:t>
      </w:r>
      <w:r w:rsidR="00B74501" w:rsidRPr="00835F2A">
        <w:rPr>
          <w:rFonts w:ascii="Liberation Serif" w:hAnsi="Liberation Serif"/>
          <w:b/>
          <w:sz w:val="28"/>
          <w:szCs w:val="28"/>
        </w:rPr>
        <w:t xml:space="preserve"> муниципального и частного</w:t>
      </w:r>
      <w:r w:rsidR="005F6496" w:rsidRPr="00835F2A">
        <w:rPr>
          <w:rFonts w:ascii="Liberation Serif" w:hAnsi="Liberation Serif"/>
          <w:b/>
          <w:sz w:val="28"/>
          <w:szCs w:val="28"/>
        </w:rPr>
        <w:t xml:space="preserve"> жилищных фондов, в целях их приспособления с учетом потребностей инвалидов и обеспечения условий их доступности для инвалидов на территории</w:t>
      </w:r>
      <w:r w:rsidR="00C62F44" w:rsidRPr="00835F2A">
        <w:rPr>
          <w:rFonts w:ascii="Liberation Serif" w:hAnsi="Liberation Serif"/>
          <w:b/>
          <w:sz w:val="28"/>
          <w:szCs w:val="28"/>
        </w:rPr>
        <w:t xml:space="preserve"> </w:t>
      </w:r>
      <w:r w:rsidR="00645099" w:rsidRPr="00835F2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835F2A" w:rsidRDefault="00E7304A" w:rsidP="00E7304A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7304A" w:rsidRPr="00835F2A" w:rsidRDefault="00E7304A" w:rsidP="00E7304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35F2A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7304A" w:rsidRPr="00835F2A" w:rsidRDefault="00E7304A" w:rsidP="00E7304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35F2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03ACB" w:rsidRPr="00835F2A" w:rsidRDefault="00E37FE4" w:rsidP="00835F2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35F2A">
        <w:rPr>
          <w:rFonts w:ascii="Liberation Serif" w:hAnsi="Liberation Serif"/>
          <w:sz w:val="28"/>
          <w:szCs w:val="28"/>
        </w:rPr>
        <w:t xml:space="preserve">1. </w:t>
      </w:r>
      <w:r w:rsidR="006976E6" w:rsidRPr="00835F2A">
        <w:rPr>
          <w:rFonts w:ascii="Liberation Serif" w:hAnsi="Liberation Serif"/>
          <w:sz w:val="28"/>
          <w:szCs w:val="28"/>
        </w:rPr>
        <w:t xml:space="preserve">Внести </w:t>
      </w:r>
      <w:r w:rsidR="00203ACB" w:rsidRPr="00835F2A">
        <w:rPr>
          <w:rFonts w:ascii="Liberation Serif" w:hAnsi="Liberation Serif"/>
          <w:sz w:val="28"/>
          <w:szCs w:val="28"/>
        </w:rPr>
        <w:t xml:space="preserve">изменения </w:t>
      </w:r>
      <w:r w:rsidR="006976E6" w:rsidRPr="00835F2A">
        <w:rPr>
          <w:rFonts w:ascii="Liberation Serif" w:hAnsi="Liberation Serif"/>
          <w:sz w:val="28"/>
          <w:szCs w:val="28"/>
        </w:rPr>
        <w:t>в с</w:t>
      </w:r>
      <w:r w:rsidR="005F6496" w:rsidRPr="00835F2A">
        <w:rPr>
          <w:rFonts w:ascii="Liberation Serif" w:hAnsi="Liberation Serif"/>
          <w:sz w:val="28"/>
          <w:szCs w:val="28"/>
        </w:rPr>
        <w:t xml:space="preserve">остав муниципальной комиссии по обследованию жилых помещений инвалидов и общего имущества в многоквартирных домах, </w:t>
      </w:r>
      <w:r w:rsidR="00835F2A">
        <w:rPr>
          <w:rFonts w:ascii="Liberation Serif" w:hAnsi="Liberation Serif"/>
          <w:sz w:val="28"/>
          <w:szCs w:val="28"/>
        </w:rPr>
        <w:t xml:space="preserve"> </w:t>
      </w:r>
      <w:r w:rsidR="005F6496" w:rsidRPr="00835F2A">
        <w:rPr>
          <w:rFonts w:ascii="Liberation Serif" w:hAnsi="Liberation Serif"/>
          <w:sz w:val="28"/>
          <w:szCs w:val="28"/>
        </w:rPr>
        <w:t>в которых проживают инвалиды, входящих в</w:t>
      </w:r>
      <w:r w:rsidR="00B74501" w:rsidRPr="00835F2A">
        <w:rPr>
          <w:rFonts w:ascii="Liberation Serif" w:hAnsi="Liberation Serif"/>
          <w:sz w:val="28"/>
          <w:szCs w:val="28"/>
        </w:rPr>
        <w:t xml:space="preserve"> состав муниципального и частного</w:t>
      </w:r>
      <w:r w:rsidR="005F6496" w:rsidRPr="00835F2A">
        <w:rPr>
          <w:rFonts w:ascii="Liberation Serif" w:hAnsi="Liberation Serif"/>
          <w:sz w:val="28"/>
          <w:szCs w:val="28"/>
        </w:rPr>
        <w:t xml:space="preserve">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округа, утвержденный постановлением Администраци</w:t>
      </w:r>
      <w:r w:rsidR="00203ACB" w:rsidRPr="00835F2A">
        <w:rPr>
          <w:rFonts w:ascii="Liberation Serif" w:hAnsi="Liberation Serif"/>
          <w:sz w:val="28"/>
          <w:szCs w:val="28"/>
        </w:rPr>
        <w:t xml:space="preserve">и города Каменска-Уральского от </w:t>
      </w:r>
      <w:r w:rsidR="005F6496" w:rsidRPr="00835F2A">
        <w:rPr>
          <w:rFonts w:ascii="Liberation Serif" w:hAnsi="Liberation Serif"/>
          <w:sz w:val="28"/>
          <w:szCs w:val="28"/>
        </w:rPr>
        <w:t>27.03.2018</w:t>
      </w:r>
      <w:r w:rsidR="00203ACB" w:rsidRPr="00835F2A">
        <w:rPr>
          <w:rFonts w:ascii="Liberation Serif" w:hAnsi="Liberation Serif"/>
          <w:sz w:val="28"/>
          <w:szCs w:val="28"/>
        </w:rPr>
        <w:t xml:space="preserve"> </w:t>
      </w:r>
      <w:r w:rsidR="005F6496" w:rsidRPr="00835F2A">
        <w:rPr>
          <w:rFonts w:ascii="Liberation Serif" w:hAnsi="Liberation Serif"/>
          <w:sz w:val="28"/>
          <w:szCs w:val="28"/>
        </w:rPr>
        <w:t>№ 226 (в редакции</w:t>
      </w:r>
      <w:r w:rsidR="00C0774E" w:rsidRPr="00835F2A">
        <w:rPr>
          <w:rFonts w:ascii="Liberation Serif" w:hAnsi="Liberation Serif"/>
          <w:sz w:val="28"/>
          <w:szCs w:val="28"/>
        </w:rPr>
        <w:t xml:space="preserve"> </w:t>
      </w:r>
      <w:r w:rsidR="00235649" w:rsidRPr="00835F2A">
        <w:rPr>
          <w:rFonts w:ascii="Liberation Serif" w:hAnsi="Liberation Serif"/>
          <w:sz w:val="28"/>
          <w:szCs w:val="28"/>
        </w:rPr>
        <w:t>постановлени</w:t>
      </w:r>
      <w:r w:rsidR="00FA1C8A" w:rsidRPr="00835F2A">
        <w:rPr>
          <w:rFonts w:ascii="Liberation Serif" w:hAnsi="Liberation Serif"/>
          <w:sz w:val="28"/>
          <w:szCs w:val="28"/>
        </w:rPr>
        <w:t>й</w:t>
      </w:r>
      <w:r w:rsidR="00235649" w:rsidRPr="00835F2A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835F2A">
        <w:rPr>
          <w:rFonts w:ascii="Liberation Serif" w:hAnsi="Liberation Serif"/>
          <w:sz w:val="28"/>
          <w:szCs w:val="28"/>
        </w:rPr>
        <w:t xml:space="preserve">             </w:t>
      </w:r>
      <w:r w:rsidR="00235649" w:rsidRPr="00835F2A">
        <w:rPr>
          <w:rFonts w:ascii="Liberation Serif" w:hAnsi="Liberation Serif"/>
          <w:sz w:val="28"/>
          <w:szCs w:val="28"/>
        </w:rPr>
        <w:t>от 14.09.2020 № 651</w:t>
      </w:r>
      <w:r w:rsidR="00975630" w:rsidRPr="00835F2A">
        <w:rPr>
          <w:rFonts w:ascii="Liberation Serif" w:hAnsi="Liberation Serif"/>
          <w:sz w:val="28"/>
          <w:szCs w:val="28"/>
        </w:rPr>
        <w:t>, от 29.04.2021 № 355</w:t>
      </w:r>
      <w:r w:rsidR="00203ACB" w:rsidRPr="00835F2A">
        <w:rPr>
          <w:rFonts w:ascii="Liberation Serif" w:hAnsi="Liberation Serif"/>
          <w:sz w:val="28"/>
          <w:szCs w:val="28"/>
        </w:rPr>
        <w:t xml:space="preserve">, от 20.10.2022 </w:t>
      </w:r>
      <w:r w:rsidR="00C62F44" w:rsidRPr="00835F2A">
        <w:rPr>
          <w:rFonts w:ascii="Liberation Serif" w:hAnsi="Liberation Serif"/>
          <w:sz w:val="28"/>
          <w:szCs w:val="28"/>
        </w:rPr>
        <w:t>№ 695</w:t>
      </w:r>
      <w:r w:rsidR="00B74501" w:rsidRPr="00835F2A">
        <w:rPr>
          <w:rFonts w:ascii="Liberation Serif" w:hAnsi="Liberation Serif"/>
          <w:sz w:val="28"/>
          <w:szCs w:val="28"/>
        </w:rPr>
        <w:t>, от 19.07</w:t>
      </w:r>
      <w:r w:rsidR="006976E6" w:rsidRPr="00835F2A">
        <w:rPr>
          <w:rFonts w:ascii="Liberation Serif" w:hAnsi="Liberation Serif"/>
          <w:sz w:val="28"/>
          <w:szCs w:val="28"/>
        </w:rPr>
        <w:t xml:space="preserve">.2023 </w:t>
      </w:r>
      <w:r w:rsidR="00835F2A">
        <w:rPr>
          <w:rFonts w:ascii="Liberation Serif" w:hAnsi="Liberation Serif"/>
          <w:sz w:val="28"/>
          <w:szCs w:val="28"/>
        </w:rPr>
        <w:t xml:space="preserve">         </w:t>
      </w:r>
      <w:r w:rsidR="006976E6" w:rsidRPr="00835F2A">
        <w:rPr>
          <w:rFonts w:ascii="Liberation Serif" w:hAnsi="Liberation Serif"/>
          <w:sz w:val="28"/>
          <w:szCs w:val="28"/>
        </w:rPr>
        <w:t>№ 47</w:t>
      </w:r>
      <w:r w:rsidR="00716350" w:rsidRPr="00835F2A">
        <w:rPr>
          <w:rFonts w:ascii="Liberation Serif" w:hAnsi="Liberation Serif"/>
          <w:sz w:val="28"/>
          <w:szCs w:val="28"/>
        </w:rPr>
        <w:t>5</w:t>
      </w:r>
      <w:r w:rsidR="00203ACB" w:rsidRPr="00835F2A">
        <w:rPr>
          <w:rFonts w:ascii="Liberation Serif" w:hAnsi="Liberation Serif"/>
          <w:sz w:val="28"/>
          <w:szCs w:val="28"/>
        </w:rPr>
        <w:t>, от 05.09.2023 № 561, от 13.12.</w:t>
      </w:r>
      <w:r w:rsidR="00B74501" w:rsidRPr="00835F2A">
        <w:rPr>
          <w:rFonts w:ascii="Liberation Serif" w:hAnsi="Liberation Serif"/>
          <w:sz w:val="28"/>
          <w:szCs w:val="28"/>
        </w:rPr>
        <w:t xml:space="preserve">2023 </w:t>
      </w:r>
      <w:r w:rsidR="00203ACB" w:rsidRPr="00835F2A">
        <w:rPr>
          <w:rFonts w:ascii="Liberation Serif" w:hAnsi="Liberation Serif"/>
          <w:sz w:val="28"/>
          <w:szCs w:val="28"/>
        </w:rPr>
        <w:t>№ 810</w:t>
      </w:r>
      <w:r w:rsidR="00716350" w:rsidRPr="00835F2A">
        <w:rPr>
          <w:rFonts w:ascii="Liberation Serif" w:hAnsi="Liberation Serif"/>
          <w:sz w:val="28"/>
          <w:szCs w:val="28"/>
        </w:rPr>
        <w:t>)</w:t>
      </w:r>
      <w:r w:rsidR="00203ACB" w:rsidRPr="00835F2A">
        <w:rPr>
          <w:rFonts w:ascii="Liberation Serif" w:hAnsi="Liberation Serif"/>
          <w:sz w:val="28"/>
          <w:szCs w:val="28"/>
        </w:rPr>
        <w:t xml:space="preserve"> «О создании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</w:t>
      </w:r>
      <w:r w:rsidR="00835F2A">
        <w:rPr>
          <w:rFonts w:ascii="Liberation Serif" w:hAnsi="Liberation Serif"/>
          <w:sz w:val="28"/>
          <w:szCs w:val="28"/>
        </w:rPr>
        <w:t xml:space="preserve">          </w:t>
      </w:r>
      <w:r w:rsidR="00203ACB" w:rsidRPr="00835F2A">
        <w:rPr>
          <w:rFonts w:ascii="Liberation Serif" w:hAnsi="Liberation Serif"/>
          <w:sz w:val="28"/>
          <w:szCs w:val="28"/>
        </w:rPr>
        <w:t>с учетом потребностей инвалидов и обеспечения условий их доступности для инвалидов на территории Каменск-Уральского городского округа»</w:t>
      </w:r>
      <w:r w:rsidR="00D14DAD" w:rsidRPr="00835F2A">
        <w:rPr>
          <w:rFonts w:ascii="Liberation Serif" w:hAnsi="Liberation Serif"/>
          <w:sz w:val="28"/>
          <w:szCs w:val="28"/>
        </w:rPr>
        <w:t xml:space="preserve"> (далее – Комиссия)</w:t>
      </w:r>
      <w:r w:rsidR="00835F2A" w:rsidRPr="00835F2A">
        <w:rPr>
          <w:rFonts w:ascii="Liberation Serif" w:hAnsi="Liberation Serif"/>
          <w:sz w:val="28"/>
          <w:szCs w:val="28"/>
        </w:rPr>
        <w:t xml:space="preserve">, </w:t>
      </w:r>
      <w:r w:rsidR="00835F2A" w:rsidRPr="00835F2A">
        <w:rPr>
          <w:rFonts w:ascii="Liberation Serif" w:hAnsi="Liberation Serif" w:cs="Liberation Serif"/>
          <w:sz w:val="28"/>
          <w:szCs w:val="28"/>
        </w:rPr>
        <w:t>включив</w:t>
      </w:r>
      <w:r w:rsidR="00203ACB" w:rsidRPr="00835F2A">
        <w:rPr>
          <w:rFonts w:ascii="Liberation Serif" w:hAnsi="Liberation Serif" w:cs="Liberation Serif"/>
          <w:sz w:val="28"/>
          <w:szCs w:val="28"/>
        </w:rPr>
        <w:t xml:space="preserve"> в </w:t>
      </w:r>
      <w:r w:rsidRPr="00835F2A">
        <w:rPr>
          <w:rFonts w:ascii="Liberation Serif" w:hAnsi="Liberation Serif" w:cs="Liberation Serif"/>
          <w:sz w:val="28"/>
          <w:szCs w:val="28"/>
        </w:rPr>
        <w:t xml:space="preserve"> </w:t>
      </w:r>
      <w:r w:rsidR="00D14DAD" w:rsidRPr="00835F2A">
        <w:rPr>
          <w:rFonts w:ascii="Liberation Serif" w:hAnsi="Liberation Serif" w:cs="Liberation Serif"/>
          <w:sz w:val="28"/>
          <w:szCs w:val="28"/>
        </w:rPr>
        <w:t xml:space="preserve">состав Комиссии Самарину Викторию Валерьевну – заместителя руководителя филиала Фонда по социальному сопровождению </w:t>
      </w:r>
      <w:r w:rsidR="00835F2A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D14DAD" w:rsidRPr="00835F2A">
        <w:rPr>
          <w:rFonts w:ascii="Liberation Serif" w:hAnsi="Liberation Serif" w:cs="Liberation Serif"/>
          <w:sz w:val="28"/>
          <w:szCs w:val="28"/>
        </w:rPr>
        <w:t>(по согласованию).</w:t>
      </w:r>
    </w:p>
    <w:p w:rsidR="00235649" w:rsidRPr="00835F2A" w:rsidRDefault="00E37FE4" w:rsidP="00E37F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35F2A">
        <w:rPr>
          <w:rFonts w:ascii="Liberation Serif" w:hAnsi="Liberation Serif" w:cs="Liberation Serif"/>
          <w:sz w:val="28"/>
          <w:szCs w:val="28"/>
        </w:rPr>
        <w:t xml:space="preserve">2. </w:t>
      </w:r>
      <w:r w:rsidR="00235649" w:rsidRPr="00835F2A">
        <w:rPr>
          <w:rFonts w:ascii="Liberation Serif" w:hAnsi="Liberation Serif" w:cs="Liberation Serif"/>
          <w:sz w:val="28"/>
          <w:szCs w:val="28"/>
        </w:rPr>
        <w:t>Опубликовать настоящее постановление</w:t>
      </w:r>
      <w:r w:rsidRPr="00835F2A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 </w:t>
      </w:r>
      <w:r w:rsidR="00235649" w:rsidRPr="00835F2A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E7304A" w:rsidRPr="00835F2A" w:rsidRDefault="00E37FE4" w:rsidP="00E37FE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35F2A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="00E7304A" w:rsidRPr="00835F2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E7304A" w:rsidRPr="00835F2A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r w:rsidR="00D14DAD" w:rsidRPr="00835F2A">
        <w:rPr>
          <w:rFonts w:ascii="Liberation Serif" w:hAnsi="Liberation Serif" w:cs="Liberation Serif"/>
          <w:sz w:val="28"/>
          <w:szCs w:val="28"/>
        </w:rPr>
        <w:t>Горенкова В</w:t>
      </w:r>
      <w:r w:rsidR="00803175" w:rsidRPr="00835F2A">
        <w:rPr>
          <w:rFonts w:ascii="Liberation Serif" w:hAnsi="Liberation Serif" w:cs="Liberation Serif"/>
          <w:sz w:val="28"/>
          <w:szCs w:val="28"/>
        </w:rPr>
        <w:t>.В.</w:t>
      </w:r>
    </w:p>
    <w:p w:rsidR="00835F2A" w:rsidRDefault="00835F2A" w:rsidP="00364E8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35F2A" w:rsidRDefault="00835F2A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35F2A" w:rsidRDefault="00364E8C" w:rsidP="00C90B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835F2A">
        <w:rPr>
          <w:rFonts w:ascii="Liberation Serif" w:hAnsi="Liberation Serif" w:cs="Liberation Serif"/>
          <w:sz w:val="28"/>
          <w:szCs w:val="28"/>
        </w:rPr>
        <w:t>Глава</w:t>
      </w:r>
    </w:p>
    <w:p w:rsidR="00E37FE4" w:rsidRPr="00835F2A" w:rsidRDefault="00364E8C" w:rsidP="00C90B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835F2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35F2A">
        <w:rPr>
          <w:rFonts w:ascii="Liberation Serif" w:hAnsi="Liberation Serif" w:cs="Liberation Serif"/>
          <w:sz w:val="28"/>
          <w:szCs w:val="28"/>
        </w:rPr>
        <w:t> </w:t>
      </w:r>
      <w:r w:rsidRPr="00835F2A">
        <w:rPr>
          <w:rFonts w:ascii="Liberation Serif" w:hAnsi="Liberation Serif" w:cs="Liberation Serif"/>
          <w:sz w:val="28"/>
          <w:szCs w:val="28"/>
        </w:rPr>
        <w:t>городского</w:t>
      </w:r>
      <w:r w:rsidR="00835F2A">
        <w:rPr>
          <w:rFonts w:ascii="Liberation Serif" w:hAnsi="Liberation Serif" w:cs="Liberation Serif"/>
          <w:sz w:val="28"/>
          <w:szCs w:val="28"/>
        </w:rPr>
        <w:t> </w:t>
      </w:r>
      <w:r w:rsidRPr="00835F2A">
        <w:rPr>
          <w:rFonts w:ascii="Liberation Serif" w:hAnsi="Liberation Serif" w:cs="Liberation Serif"/>
          <w:sz w:val="28"/>
          <w:szCs w:val="28"/>
        </w:rPr>
        <w:t xml:space="preserve">округа                                        </w:t>
      </w:r>
      <w:r w:rsidR="00835F2A">
        <w:rPr>
          <w:rFonts w:ascii="Liberation Serif" w:hAnsi="Liberation Serif" w:cs="Liberation Serif"/>
          <w:sz w:val="28"/>
          <w:szCs w:val="28"/>
        </w:rPr>
        <w:t xml:space="preserve"> </w:t>
      </w:r>
      <w:r w:rsidRPr="00835F2A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E37FE4" w:rsidRPr="00835F2A" w:rsidSect="00835F2A">
      <w:headerReference w:type="default" r:id="rId11"/>
      <w:headerReference w:type="first" r:id="rId12"/>
      <w:pgSz w:w="11906" w:h="16838"/>
      <w:pgMar w:top="284" w:right="567" w:bottom="709" w:left="1701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08C" w:rsidRDefault="003E608C">
      <w:r>
        <w:separator/>
      </w:r>
    </w:p>
  </w:endnote>
  <w:endnote w:type="continuationSeparator" w:id="0">
    <w:p w:rsidR="003E608C" w:rsidRDefault="003E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08C" w:rsidRDefault="003E608C">
      <w:r>
        <w:separator/>
      </w:r>
    </w:p>
  </w:footnote>
  <w:footnote w:type="continuationSeparator" w:id="0">
    <w:p w:rsidR="003E608C" w:rsidRDefault="003E6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373630"/>
      <w:docPartObj>
        <w:docPartGallery w:val="Page Numbers (Top of Page)"/>
        <w:docPartUnique/>
      </w:docPartObj>
    </w:sdtPr>
    <w:sdtEndPr/>
    <w:sdtContent>
      <w:p w:rsidR="0082658F" w:rsidRDefault="005D7E74">
        <w:pPr>
          <w:pStyle w:val="a8"/>
          <w:jc w:val="center"/>
        </w:pPr>
        <w:r>
          <w:fldChar w:fldCharType="begin"/>
        </w:r>
        <w:r w:rsidR="0082658F">
          <w:instrText>PAGE   \* MERGEFORMAT</w:instrText>
        </w:r>
        <w:r>
          <w:fldChar w:fldCharType="separate"/>
        </w:r>
        <w:r w:rsidR="00835F2A">
          <w:rPr>
            <w:noProof/>
          </w:rPr>
          <w:t>2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58F" w:rsidRDefault="0082658F">
    <w:pPr>
      <w:pStyle w:val="a8"/>
      <w:jc w:val="center"/>
    </w:pPr>
  </w:p>
  <w:p w:rsidR="0082658F" w:rsidRDefault="0082658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1BF08F3"/>
    <w:multiLevelType w:val="hybridMultilevel"/>
    <w:tmpl w:val="F4A0406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18D"/>
    <w:rsid w:val="00015D12"/>
    <w:rsid w:val="0002013F"/>
    <w:rsid w:val="00022CDB"/>
    <w:rsid w:val="00030456"/>
    <w:rsid w:val="000331E1"/>
    <w:rsid w:val="0003445E"/>
    <w:rsid w:val="000349F4"/>
    <w:rsid w:val="0004439C"/>
    <w:rsid w:val="00050B6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6509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D43AF"/>
    <w:rsid w:val="001E0B89"/>
    <w:rsid w:val="001E11BA"/>
    <w:rsid w:val="001E73FD"/>
    <w:rsid w:val="001F0730"/>
    <w:rsid w:val="00200874"/>
    <w:rsid w:val="002017F2"/>
    <w:rsid w:val="00203ACB"/>
    <w:rsid w:val="0020435B"/>
    <w:rsid w:val="002123AC"/>
    <w:rsid w:val="00221E5A"/>
    <w:rsid w:val="00225808"/>
    <w:rsid w:val="00225E6D"/>
    <w:rsid w:val="00234AA8"/>
    <w:rsid w:val="002350E9"/>
    <w:rsid w:val="0023564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3EAC"/>
    <w:rsid w:val="002E7286"/>
    <w:rsid w:val="00303059"/>
    <w:rsid w:val="003351B5"/>
    <w:rsid w:val="00336241"/>
    <w:rsid w:val="0034394A"/>
    <w:rsid w:val="0035510F"/>
    <w:rsid w:val="00364C3F"/>
    <w:rsid w:val="00364E8C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B0A6F"/>
    <w:rsid w:val="003B32A8"/>
    <w:rsid w:val="003C031C"/>
    <w:rsid w:val="003C549B"/>
    <w:rsid w:val="003C57D6"/>
    <w:rsid w:val="003C62E2"/>
    <w:rsid w:val="003C69CC"/>
    <w:rsid w:val="003D2494"/>
    <w:rsid w:val="003E608C"/>
    <w:rsid w:val="003F2ED6"/>
    <w:rsid w:val="00400EE6"/>
    <w:rsid w:val="00416752"/>
    <w:rsid w:val="00422ADC"/>
    <w:rsid w:val="00422E1A"/>
    <w:rsid w:val="0042391C"/>
    <w:rsid w:val="00432AC1"/>
    <w:rsid w:val="0043793E"/>
    <w:rsid w:val="00443A18"/>
    <w:rsid w:val="00445909"/>
    <w:rsid w:val="0045163E"/>
    <w:rsid w:val="00452276"/>
    <w:rsid w:val="004670BC"/>
    <w:rsid w:val="00476347"/>
    <w:rsid w:val="004A3E3C"/>
    <w:rsid w:val="004A4C79"/>
    <w:rsid w:val="004C4EDC"/>
    <w:rsid w:val="004C526C"/>
    <w:rsid w:val="004D09C2"/>
    <w:rsid w:val="004D2217"/>
    <w:rsid w:val="004F1B2E"/>
    <w:rsid w:val="004F3DC4"/>
    <w:rsid w:val="004F748C"/>
    <w:rsid w:val="00500EEA"/>
    <w:rsid w:val="00507DC3"/>
    <w:rsid w:val="00516734"/>
    <w:rsid w:val="00517EAE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64FCD"/>
    <w:rsid w:val="0057498C"/>
    <w:rsid w:val="00586111"/>
    <w:rsid w:val="00587E3B"/>
    <w:rsid w:val="00590433"/>
    <w:rsid w:val="00597406"/>
    <w:rsid w:val="005A5069"/>
    <w:rsid w:val="005A601F"/>
    <w:rsid w:val="005C0991"/>
    <w:rsid w:val="005C6855"/>
    <w:rsid w:val="005D7E74"/>
    <w:rsid w:val="005E0AB9"/>
    <w:rsid w:val="005E225D"/>
    <w:rsid w:val="005F5DBC"/>
    <w:rsid w:val="005F6496"/>
    <w:rsid w:val="005F6993"/>
    <w:rsid w:val="0061397A"/>
    <w:rsid w:val="00613BA1"/>
    <w:rsid w:val="00627804"/>
    <w:rsid w:val="00631203"/>
    <w:rsid w:val="00645099"/>
    <w:rsid w:val="006532D6"/>
    <w:rsid w:val="006575F7"/>
    <w:rsid w:val="00657A26"/>
    <w:rsid w:val="006613C0"/>
    <w:rsid w:val="00671579"/>
    <w:rsid w:val="00680FFE"/>
    <w:rsid w:val="00693492"/>
    <w:rsid w:val="006937B1"/>
    <w:rsid w:val="006976E6"/>
    <w:rsid w:val="006A6175"/>
    <w:rsid w:val="006C0220"/>
    <w:rsid w:val="006C02B9"/>
    <w:rsid w:val="006C1B37"/>
    <w:rsid w:val="006C6C5E"/>
    <w:rsid w:val="006D0383"/>
    <w:rsid w:val="006E21FB"/>
    <w:rsid w:val="006E424B"/>
    <w:rsid w:val="006F3182"/>
    <w:rsid w:val="0070561A"/>
    <w:rsid w:val="007077D1"/>
    <w:rsid w:val="00715D09"/>
    <w:rsid w:val="00716350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E6F4E"/>
    <w:rsid w:val="007F0EAB"/>
    <w:rsid w:val="007F68DC"/>
    <w:rsid w:val="00801CED"/>
    <w:rsid w:val="00803175"/>
    <w:rsid w:val="00805EFC"/>
    <w:rsid w:val="00812930"/>
    <w:rsid w:val="00814343"/>
    <w:rsid w:val="00817042"/>
    <w:rsid w:val="00824C0C"/>
    <w:rsid w:val="0082658F"/>
    <w:rsid w:val="00827B40"/>
    <w:rsid w:val="00835505"/>
    <w:rsid w:val="00835F2A"/>
    <w:rsid w:val="00844BF6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E5894"/>
    <w:rsid w:val="008E5F11"/>
    <w:rsid w:val="008F162F"/>
    <w:rsid w:val="009053DE"/>
    <w:rsid w:val="00905B04"/>
    <w:rsid w:val="00907B42"/>
    <w:rsid w:val="00911594"/>
    <w:rsid w:val="009162D4"/>
    <w:rsid w:val="00922CAC"/>
    <w:rsid w:val="009421D8"/>
    <w:rsid w:val="00942F99"/>
    <w:rsid w:val="00944C3A"/>
    <w:rsid w:val="009553E4"/>
    <w:rsid w:val="00963166"/>
    <w:rsid w:val="00975630"/>
    <w:rsid w:val="00977DF9"/>
    <w:rsid w:val="009802E9"/>
    <w:rsid w:val="00991AD8"/>
    <w:rsid w:val="0099539A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5C21"/>
    <w:rsid w:val="00A37AF6"/>
    <w:rsid w:val="00A4122E"/>
    <w:rsid w:val="00A45CFE"/>
    <w:rsid w:val="00A50A5F"/>
    <w:rsid w:val="00A60E8E"/>
    <w:rsid w:val="00A8004F"/>
    <w:rsid w:val="00A8169B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74501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0774E"/>
    <w:rsid w:val="00C164A0"/>
    <w:rsid w:val="00C259AC"/>
    <w:rsid w:val="00C30629"/>
    <w:rsid w:val="00C3478F"/>
    <w:rsid w:val="00C4552D"/>
    <w:rsid w:val="00C46CAC"/>
    <w:rsid w:val="00C62F44"/>
    <w:rsid w:val="00C64F92"/>
    <w:rsid w:val="00C70EAC"/>
    <w:rsid w:val="00C7130D"/>
    <w:rsid w:val="00C72872"/>
    <w:rsid w:val="00C90B35"/>
    <w:rsid w:val="00CA7BFE"/>
    <w:rsid w:val="00CB2E6B"/>
    <w:rsid w:val="00CB7044"/>
    <w:rsid w:val="00CC2E40"/>
    <w:rsid w:val="00CD28DA"/>
    <w:rsid w:val="00CD3D93"/>
    <w:rsid w:val="00CD64B7"/>
    <w:rsid w:val="00CE716D"/>
    <w:rsid w:val="00CF2512"/>
    <w:rsid w:val="00D06020"/>
    <w:rsid w:val="00D103D8"/>
    <w:rsid w:val="00D13853"/>
    <w:rsid w:val="00D14DAD"/>
    <w:rsid w:val="00D226BE"/>
    <w:rsid w:val="00D26E11"/>
    <w:rsid w:val="00D26F42"/>
    <w:rsid w:val="00D321D1"/>
    <w:rsid w:val="00D417E9"/>
    <w:rsid w:val="00D41D29"/>
    <w:rsid w:val="00D41DF9"/>
    <w:rsid w:val="00D57DF8"/>
    <w:rsid w:val="00D61F4A"/>
    <w:rsid w:val="00D73D02"/>
    <w:rsid w:val="00D8010C"/>
    <w:rsid w:val="00D8168A"/>
    <w:rsid w:val="00D821FD"/>
    <w:rsid w:val="00D8518F"/>
    <w:rsid w:val="00D86E2E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4946"/>
    <w:rsid w:val="00E054FE"/>
    <w:rsid w:val="00E10B81"/>
    <w:rsid w:val="00E11266"/>
    <w:rsid w:val="00E37FE4"/>
    <w:rsid w:val="00E4423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1B21"/>
    <w:rsid w:val="00EA6F1A"/>
    <w:rsid w:val="00EC4885"/>
    <w:rsid w:val="00ED1350"/>
    <w:rsid w:val="00ED4600"/>
    <w:rsid w:val="00EE04E3"/>
    <w:rsid w:val="00EE2CE3"/>
    <w:rsid w:val="00EE61A8"/>
    <w:rsid w:val="00EF789D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3F4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1C8A"/>
    <w:rsid w:val="00FA20B5"/>
    <w:rsid w:val="00FA4999"/>
    <w:rsid w:val="00FB1603"/>
    <w:rsid w:val="00FB2D5A"/>
    <w:rsid w:val="00FB4414"/>
    <w:rsid w:val="00FB5BB1"/>
    <w:rsid w:val="00FD1343"/>
    <w:rsid w:val="00FD13CC"/>
    <w:rsid w:val="00FD32A0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2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F7DEE-DB4C-4504-AB31-6D92D21C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137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13</cp:revision>
  <cp:lastPrinted>2024-02-19T11:03:00Z</cp:lastPrinted>
  <dcterms:created xsi:type="dcterms:W3CDTF">2023-07-19T04:14:00Z</dcterms:created>
  <dcterms:modified xsi:type="dcterms:W3CDTF">2024-02-26T06:44:00Z</dcterms:modified>
</cp:coreProperties>
</file>