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2F166E" w:rsidRDefault="0026372A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 w:rsidRPr="0026372A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2A68E9" w:rsidRDefault="002A68E9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3545" cy="71945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3545" cy="71945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6E5DC1">
      <w:pPr>
        <w:pStyle w:val="1"/>
        <w:ind w:left="5387"/>
        <w:jc w:val="righ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7440B4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7440B4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7440B4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7440B4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7440B4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7440B4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223C2E" w:rsidRDefault="0026372A" w:rsidP="00133698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A40586">
        <w:rPr>
          <w:rFonts w:ascii="Liberation Serif" w:hAnsi="Liberation Serif" w:cs="Liberation Serif"/>
          <w:sz w:val="28"/>
          <w:szCs w:val="28"/>
        </w:rPr>
        <w:t xml:space="preserve">   </w:t>
      </w:r>
      <w:r w:rsidR="00133698" w:rsidRPr="00223C2E">
        <w:rPr>
          <w:rFonts w:ascii="Liberation Serif" w:hAnsi="Liberation Serif" w:cs="Liberation Serif"/>
          <w:sz w:val="28"/>
          <w:szCs w:val="28"/>
        </w:rPr>
        <w:t>от</w:t>
      </w:r>
      <w:r w:rsidR="00133698" w:rsidRPr="00A83105">
        <w:rPr>
          <w:rFonts w:ascii="Liberation Serif" w:hAnsi="Liberation Serif" w:cs="Liberation Serif"/>
          <w:sz w:val="24"/>
          <w:szCs w:val="24"/>
        </w:rPr>
        <w:t xml:space="preserve"> </w:t>
      </w:r>
      <w:r w:rsidR="00A40586" w:rsidRPr="00A83105">
        <w:rPr>
          <w:rFonts w:ascii="Liberation Serif" w:hAnsi="Liberation Serif" w:cs="Liberation Serif"/>
          <w:sz w:val="24"/>
          <w:szCs w:val="24"/>
        </w:rPr>
        <w:t xml:space="preserve"> </w:t>
      </w:r>
      <w:r w:rsidR="00676B0C" w:rsidRPr="00145D44">
        <w:rPr>
          <w:rFonts w:ascii="Liberation Serif" w:hAnsi="Liberation Serif" w:cs="Liberation Serif"/>
          <w:sz w:val="24"/>
          <w:szCs w:val="24"/>
        </w:rPr>
        <w:t>0</w:t>
      </w:r>
      <w:r w:rsidR="00E25F33" w:rsidRPr="00145D44">
        <w:rPr>
          <w:rFonts w:ascii="Liberation Serif" w:hAnsi="Liberation Serif" w:cs="Liberation Serif"/>
          <w:sz w:val="24"/>
          <w:szCs w:val="24"/>
        </w:rPr>
        <w:t>4.03.2024</w:t>
      </w:r>
      <w:r w:rsidR="00145D44">
        <w:rPr>
          <w:rFonts w:ascii="Liberation Serif" w:hAnsi="Liberation Serif" w:cs="Liberation Serif"/>
          <w:sz w:val="24"/>
          <w:szCs w:val="24"/>
        </w:rPr>
        <w:t xml:space="preserve"> </w:t>
      </w:r>
      <w:r w:rsidR="00081ABD" w:rsidRPr="00145D44">
        <w:rPr>
          <w:rFonts w:ascii="Liberation Serif" w:hAnsi="Liberation Serif" w:cs="Liberation Serif"/>
          <w:sz w:val="24"/>
          <w:szCs w:val="24"/>
        </w:rPr>
        <w:t xml:space="preserve"> </w:t>
      </w:r>
      <w:r w:rsidR="00133698" w:rsidRPr="00145D44">
        <w:rPr>
          <w:rFonts w:ascii="Liberation Serif" w:hAnsi="Liberation Serif" w:cs="Liberation Serif"/>
          <w:sz w:val="24"/>
          <w:szCs w:val="24"/>
        </w:rPr>
        <w:t xml:space="preserve">№ </w:t>
      </w:r>
      <w:r w:rsidR="00E25F33" w:rsidRPr="00145D44">
        <w:rPr>
          <w:rFonts w:ascii="Liberation Serif" w:hAnsi="Liberation Serif" w:cs="Liberation Serif"/>
          <w:sz w:val="24"/>
          <w:szCs w:val="24"/>
        </w:rPr>
        <w:t>143</w:t>
      </w:r>
    </w:p>
    <w:p w:rsidR="00547B3A" w:rsidRDefault="00547B3A" w:rsidP="00AE41D8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66500D" w:rsidRDefault="0066500D" w:rsidP="00AE41D8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2E7288" w:rsidRPr="00223C2E" w:rsidRDefault="002E7288" w:rsidP="00223C2E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23C2E">
        <w:rPr>
          <w:rFonts w:ascii="Liberation Serif" w:hAnsi="Liberation Serif" w:cs="Liberation Serif"/>
          <w:b/>
          <w:sz w:val="28"/>
          <w:szCs w:val="28"/>
        </w:rPr>
        <w:t xml:space="preserve">О </w:t>
      </w:r>
      <w:r w:rsidR="004E5E15" w:rsidRPr="00223C2E">
        <w:rPr>
          <w:rFonts w:ascii="Liberation Serif" w:hAnsi="Liberation Serif" w:cs="Liberation Serif"/>
          <w:b/>
          <w:sz w:val="28"/>
          <w:szCs w:val="28"/>
        </w:rPr>
        <w:t xml:space="preserve">внесении </w:t>
      </w:r>
      <w:r w:rsidR="003F5411" w:rsidRPr="00223C2E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4E5E15" w:rsidRPr="00223C2E">
        <w:rPr>
          <w:rFonts w:ascii="Liberation Serif" w:hAnsi="Liberation Serif" w:cs="Liberation Serif"/>
          <w:b/>
          <w:sz w:val="28"/>
          <w:szCs w:val="28"/>
        </w:rPr>
        <w:t xml:space="preserve">изменений в </w:t>
      </w:r>
      <w:hyperlink r:id="rId9" w:history="1">
        <w:r w:rsidR="00AE41D8" w:rsidRPr="00223C2E">
          <w:rPr>
            <w:rFonts w:ascii="Liberation Serif" w:hAnsi="Liberation Serif" w:cs="Liberation Serif"/>
            <w:b/>
            <w:sz w:val="28"/>
            <w:szCs w:val="28"/>
          </w:rPr>
          <w:t>Перечень</w:t>
        </w:r>
      </w:hyperlink>
      <w:r w:rsidR="00AE41D8" w:rsidRPr="00223C2E">
        <w:rPr>
          <w:rFonts w:ascii="Liberation Serif" w:hAnsi="Liberation Serif" w:cs="Liberation Serif"/>
          <w:b/>
          <w:sz w:val="28"/>
          <w:szCs w:val="28"/>
        </w:rPr>
        <w:t xml:space="preserve"> автомобильных дорог общего пользования местного значения Каменск-Уральск</w:t>
      </w:r>
      <w:r w:rsidR="008A5B7C" w:rsidRPr="00223C2E">
        <w:rPr>
          <w:rFonts w:ascii="Liberation Serif" w:hAnsi="Liberation Serif" w:cs="Liberation Serif"/>
          <w:b/>
          <w:sz w:val="28"/>
          <w:szCs w:val="28"/>
        </w:rPr>
        <w:t>ого городского округа</w:t>
      </w:r>
    </w:p>
    <w:p w:rsidR="00547B3A" w:rsidRPr="009532F5" w:rsidRDefault="00547B3A" w:rsidP="002E7288">
      <w:pPr>
        <w:pStyle w:val="a4"/>
        <w:ind w:firstLine="0"/>
        <w:rPr>
          <w:rFonts w:ascii="Liberation Serif" w:hAnsi="Liberation Serif" w:cs="Liberation Serif"/>
          <w:sz w:val="24"/>
        </w:rPr>
      </w:pPr>
    </w:p>
    <w:p w:rsidR="0066500D" w:rsidRDefault="0066500D" w:rsidP="004E05AE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</w:p>
    <w:p w:rsidR="004E05AE" w:rsidRPr="00223C2E" w:rsidRDefault="004E05AE" w:rsidP="004E05AE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223C2E">
        <w:rPr>
          <w:rFonts w:ascii="Liberation Serif" w:hAnsi="Liberation Serif" w:cs="Liberation Serif"/>
          <w:sz w:val="28"/>
          <w:szCs w:val="28"/>
        </w:rPr>
        <w:t xml:space="preserve">В соответствии со </w:t>
      </w:r>
      <w:hyperlink r:id="rId10" w:history="1">
        <w:r w:rsidRPr="00223C2E">
          <w:rPr>
            <w:rFonts w:ascii="Liberation Serif" w:hAnsi="Liberation Serif" w:cs="Liberation Serif"/>
            <w:sz w:val="28"/>
            <w:szCs w:val="28"/>
          </w:rPr>
          <w:t>статьей 16</w:t>
        </w:r>
      </w:hyperlink>
      <w:r w:rsidRPr="00223C2E">
        <w:rPr>
          <w:rFonts w:ascii="Liberation Serif" w:hAnsi="Liberation Serif" w:cs="Liberation Serif"/>
          <w:sz w:val="28"/>
          <w:szCs w:val="28"/>
        </w:rPr>
        <w:t xml:space="preserve"> Федерального закона от 6 октября 2003 года </w:t>
      </w:r>
      <w:r w:rsidR="009A376B" w:rsidRPr="00223C2E">
        <w:rPr>
          <w:rFonts w:ascii="Liberation Serif" w:hAnsi="Liberation Serif" w:cs="Liberation Serif"/>
          <w:sz w:val="28"/>
          <w:szCs w:val="28"/>
        </w:rPr>
        <w:t>№</w:t>
      </w:r>
      <w:r w:rsidRPr="00223C2E">
        <w:rPr>
          <w:rFonts w:ascii="Liberation Serif" w:hAnsi="Liberation Serif" w:cs="Liberation Serif"/>
          <w:sz w:val="28"/>
          <w:szCs w:val="28"/>
        </w:rPr>
        <w:t xml:space="preserve"> 131-ФЗ </w:t>
      </w:r>
      <w:r w:rsidR="009A376B" w:rsidRPr="00223C2E">
        <w:rPr>
          <w:rFonts w:ascii="Liberation Serif" w:hAnsi="Liberation Serif" w:cs="Liberation Serif"/>
          <w:sz w:val="28"/>
          <w:szCs w:val="28"/>
        </w:rPr>
        <w:t>«</w:t>
      </w:r>
      <w:r w:rsidRPr="00223C2E">
        <w:rPr>
          <w:rFonts w:ascii="Liberation Serif" w:hAnsi="Liberation Serif" w:cs="Liberation Serif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9A376B" w:rsidRPr="00223C2E">
        <w:rPr>
          <w:rFonts w:ascii="Liberation Serif" w:hAnsi="Liberation Serif" w:cs="Liberation Serif"/>
          <w:sz w:val="28"/>
          <w:szCs w:val="28"/>
        </w:rPr>
        <w:t>»</w:t>
      </w:r>
      <w:r w:rsidRPr="00223C2E">
        <w:rPr>
          <w:rFonts w:ascii="Liberation Serif" w:hAnsi="Liberation Serif" w:cs="Liberation Serif"/>
          <w:sz w:val="28"/>
          <w:szCs w:val="28"/>
        </w:rPr>
        <w:t xml:space="preserve"> в целях уточнения учетных данных автомобильных дорог общего пользования местного значения Администрация Каменск-Уральского городского округа </w:t>
      </w:r>
    </w:p>
    <w:p w:rsidR="004E5E15" w:rsidRPr="00223C2E" w:rsidRDefault="00BB0FCF" w:rsidP="004B79BA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223C2E">
        <w:rPr>
          <w:rFonts w:ascii="Liberation Serif" w:hAnsi="Liberation Serif" w:cs="Liberation Serif"/>
          <w:b/>
          <w:sz w:val="28"/>
          <w:szCs w:val="28"/>
        </w:rPr>
        <w:t>ПОСТАНОВЛЯЕТ</w:t>
      </w:r>
      <w:r w:rsidR="004E5E15" w:rsidRPr="00223C2E">
        <w:rPr>
          <w:rFonts w:ascii="Liberation Serif" w:hAnsi="Liberation Serif" w:cs="Liberation Serif"/>
          <w:b/>
          <w:sz w:val="28"/>
          <w:szCs w:val="28"/>
        </w:rPr>
        <w:t>:</w:t>
      </w:r>
    </w:p>
    <w:p w:rsidR="001B463F" w:rsidRDefault="00AA07E6" w:rsidP="001B463F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223C2E">
        <w:rPr>
          <w:rFonts w:ascii="Liberation Serif" w:hAnsi="Liberation Serif" w:cs="Liberation Serif"/>
          <w:sz w:val="28"/>
          <w:szCs w:val="28"/>
        </w:rPr>
        <w:t xml:space="preserve">1. </w:t>
      </w:r>
      <w:r w:rsidR="008F56B0" w:rsidRPr="00223C2E">
        <w:rPr>
          <w:rFonts w:ascii="Liberation Serif" w:hAnsi="Liberation Serif" w:cs="Liberation Serif"/>
          <w:sz w:val="28"/>
          <w:szCs w:val="28"/>
        </w:rPr>
        <w:t xml:space="preserve">Внести в </w:t>
      </w:r>
      <w:hyperlink r:id="rId11" w:history="1">
        <w:r w:rsidR="008F56B0" w:rsidRPr="00223C2E">
          <w:rPr>
            <w:rFonts w:ascii="Liberation Serif" w:hAnsi="Liberation Serif" w:cs="Liberation Serif"/>
            <w:sz w:val="28"/>
            <w:szCs w:val="28"/>
          </w:rPr>
          <w:t>Перечень</w:t>
        </w:r>
      </w:hyperlink>
      <w:r w:rsidR="008F56B0" w:rsidRPr="00223C2E">
        <w:rPr>
          <w:rFonts w:ascii="Liberation Serif" w:hAnsi="Liberation Serif" w:cs="Liberation Serif"/>
          <w:sz w:val="28"/>
          <w:szCs w:val="28"/>
        </w:rPr>
        <w:t xml:space="preserve"> автомобильных дорог общего пользования местного значения Каменск-Уральск</w:t>
      </w:r>
      <w:r w:rsidR="0017014F" w:rsidRPr="00223C2E">
        <w:rPr>
          <w:rFonts w:ascii="Liberation Serif" w:hAnsi="Liberation Serif" w:cs="Liberation Serif"/>
          <w:sz w:val="28"/>
          <w:szCs w:val="28"/>
        </w:rPr>
        <w:t>ого городского округа</w:t>
      </w:r>
      <w:r w:rsidR="008F56B0" w:rsidRPr="00223C2E">
        <w:rPr>
          <w:rFonts w:ascii="Liberation Serif" w:hAnsi="Liberation Serif" w:cs="Liberation Serif"/>
          <w:sz w:val="28"/>
          <w:szCs w:val="28"/>
        </w:rPr>
        <w:t xml:space="preserve">, утвержденный </w:t>
      </w:r>
      <w:r w:rsidR="00F335C6" w:rsidRPr="00223C2E">
        <w:rPr>
          <w:rFonts w:ascii="Liberation Serif" w:hAnsi="Liberation Serif" w:cs="Liberation Serif"/>
          <w:sz w:val="28"/>
          <w:szCs w:val="28"/>
        </w:rPr>
        <w:t>п</w:t>
      </w:r>
      <w:r w:rsidR="008F56B0" w:rsidRPr="00223C2E">
        <w:rPr>
          <w:rFonts w:ascii="Liberation Serif" w:hAnsi="Liberation Serif" w:cs="Liberation Serif"/>
          <w:sz w:val="28"/>
          <w:szCs w:val="28"/>
        </w:rPr>
        <w:t xml:space="preserve">остановлением Администрации города Каменска-Уральского от 22.03.2013 </w:t>
      </w:r>
      <w:r w:rsidR="007F5576">
        <w:rPr>
          <w:rFonts w:ascii="Liberation Serif" w:hAnsi="Liberation Serif" w:cs="Liberation Serif"/>
          <w:sz w:val="28"/>
          <w:szCs w:val="28"/>
        </w:rPr>
        <w:t xml:space="preserve">  </w:t>
      </w:r>
      <w:r w:rsidR="008F56B0" w:rsidRPr="00223C2E">
        <w:rPr>
          <w:rFonts w:ascii="Liberation Serif" w:hAnsi="Liberation Serif" w:cs="Liberation Serif"/>
          <w:sz w:val="28"/>
          <w:szCs w:val="28"/>
        </w:rPr>
        <w:t xml:space="preserve">№ 383 (в редакции </w:t>
      </w:r>
      <w:r w:rsidR="00E877BF" w:rsidRPr="00223C2E">
        <w:rPr>
          <w:rFonts w:ascii="Liberation Serif" w:hAnsi="Liberation Serif" w:cs="Liberation Serif"/>
          <w:sz w:val="28"/>
          <w:szCs w:val="28"/>
        </w:rPr>
        <w:t>п</w:t>
      </w:r>
      <w:r w:rsidR="008F56B0" w:rsidRPr="00223C2E">
        <w:rPr>
          <w:rFonts w:ascii="Liberation Serif" w:hAnsi="Liberation Serif" w:cs="Liberation Serif"/>
          <w:sz w:val="28"/>
          <w:szCs w:val="28"/>
        </w:rPr>
        <w:t>остановлени</w:t>
      </w:r>
      <w:r w:rsidR="00BA3EF9">
        <w:rPr>
          <w:rFonts w:ascii="Liberation Serif" w:hAnsi="Liberation Serif" w:cs="Liberation Serif"/>
          <w:sz w:val="28"/>
          <w:szCs w:val="28"/>
        </w:rPr>
        <w:t>я</w:t>
      </w:r>
      <w:r w:rsidR="008F56B0" w:rsidRPr="00223C2E">
        <w:rPr>
          <w:rFonts w:ascii="Liberation Serif" w:hAnsi="Liberation Serif" w:cs="Liberation Serif"/>
          <w:sz w:val="28"/>
          <w:szCs w:val="28"/>
        </w:rPr>
        <w:t xml:space="preserve"> Администрации Каменск-Уральского городского округа</w:t>
      </w:r>
      <w:r w:rsidR="00A40586" w:rsidRPr="00223C2E">
        <w:rPr>
          <w:rFonts w:ascii="Liberation Serif" w:hAnsi="Liberation Serif" w:cs="Liberation Serif"/>
          <w:sz w:val="28"/>
          <w:szCs w:val="28"/>
        </w:rPr>
        <w:t xml:space="preserve"> </w:t>
      </w:r>
      <w:r w:rsidR="00FD2A78">
        <w:rPr>
          <w:rFonts w:ascii="Liberation Serif" w:hAnsi="Liberation Serif" w:cs="Liberation Serif"/>
          <w:sz w:val="28"/>
          <w:szCs w:val="28"/>
        </w:rPr>
        <w:t>от 02.03.2023 № 131</w:t>
      </w:r>
      <w:r w:rsidR="008F56B0" w:rsidRPr="00223C2E">
        <w:rPr>
          <w:rFonts w:ascii="Liberation Serif" w:hAnsi="Liberation Serif" w:cs="Liberation Serif"/>
          <w:sz w:val="28"/>
          <w:szCs w:val="28"/>
        </w:rPr>
        <w:t>) «Об утверждении Перечня автомобильных дорог общего пользования местного значения Каменск-Уральского городского округа»</w:t>
      </w:r>
      <w:r w:rsidR="005726C5" w:rsidRPr="00223C2E">
        <w:rPr>
          <w:rFonts w:ascii="Liberation Serif" w:hAnsi="Liberation Serif" w:cs="Liberation Serif"/>
          <w:sz w:val="28"/>
          <w:szCs w:val="28"/>
        </w:rPr>
        <w:t>,</w:t>
      </w:r>
      <w:r w:rsidR="00A40586" w:rsidRPr="00223C2E">
        <w:rPr>
          <w:rFonts w:ascii="Liberation Serif" w:hAnsi="Liberation Serif" w:cs="Liberation Serif"/>
          <w:sz w:val="28"/>
          <w:szCs w:val="28"/>
        </w:rPr>
        <w:t xml:space="preserve"> </w:t>
      </w:r>
      <w:r w:rsidR="001B463F" w:rsidRPr="00223C2E">
        <w:rPr>
          <w:rFonts w:ascii="Liberation Serif" w:hAnsi="Liberation Serif" w:cs="Liberation Serif"/>
          <w:sz w:val="28"/>
          <w:szCs w:val="28"/>
        </w:rPr>
        <w:t xml:space="preserve">изложив его в новой редакции согласно </w:t>
      </w:r>
      <w:hyperlink r:id="rId12" w:history="1">
        <w:r w:rsidR="001B463F" w:rsidRPr="00223C2E">
          <w:rPr>
            <w:sz w:val="28"/>
            <w:szCs w:val="28"/>
          </w:rPr>
          <w:t>Приложению</w:t>
        </w:r>
      </w:hyperlink>
      <w:r w:rsidR="001B463F" w:rsidRPr="00223C2E">
        <w:rPr>
          <w:rFonts w:ascii="Liberation Serif" w:hAnsi="Liberation Serif" w:cs="Liberation Serif"/>
          <w:sz w:val="28"/>
          <w:szCs w:val="28"/>
        </w:rPr>
        <w:t xml:space="preserve"> к настоящему постановлению</w:t>
      </w:r>
      <w:r w:rsidR="00494E0E" w:rsidRPr="00223C2E">
        <w:rPr>
          <w:rFonts w:ascii="Liberation Serif" w:hAnsi="Liberation Serif" w:cs="Liberation Serif"/>
          <w:sz w:val="28"/>
          <w:szCs w:val="28"/>
        </w:rPr>
        <w:t>.</w:t>
      </w:r>
    </w:p>
    <w:p w:rsidR="00D27D86" w:rsidRDefault="007F5576" w:rsidP="007F5576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2.</w:t>
      </w:r>
      <w:r w:rsidRPr="007F5576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Признать утратившими силу</w:t>
      </w:r>
      <w:r w:rsidR="00081ABD">
        <w:rPr>
          <w:rFonts w:ascii="Liberation Serif" w:hAnsi="Liberation Serif" w:cs="Liberation Serif"/>
          <w:sz w:val="28"/>
          <w:szCs w:val="28"/>
        </w:rPr>
        <w:t xml:space="preserve"> </w:t>
      </w:r>
      <w:r w:rsidR="00B63BE7">
        <w:rPr>
          <w:rFonts w:ascii="Liberation Serif" w:hAnsi="Liberation Serif" w:cs="Liberation Serif"/>
          <w:sz w:val="28"/>
          <w:szCs w:val="28"/>
        </w:rPr>
        <w:t>п</w:t>
      </w:r>
      <w:r w:rsidR="00D27D86">
        <w:rPr>
          <w:rFonts w:ascii="Liberation Serif" w:hAnsi="Liberation Serif" w:cs="Liberation Serif"/>
          <w:sz w:val="28"/>
          <w:szCs w:val="28"/>
        </w:rPr>
        <w:t xml:space="preserve">остановление </w:t>
      </w:r>
      <w:r w:rsidR="00D27D86" w:rsidRPr="00223C2E">
        <w:rPr>
          <w:rFonts w:ascii="Liberation Serif" w:hAnsi="Liberation Serif" w:cs="Liberation Serif"/>
          <w:sz w:val="28"/>
          <w:szCs w:val="28"/>
        </w:rPr>
        <w:t>Администрации Каменск-Уральского городского округа от 0</w:t>
      </w:r>
      <w:r w:rsidR="00081ABD">
        <w:rPr>
          <w:rFonts w:ascii="Liberation Serif" w:hAnsi="Liberation Serif" w:cs="Liberation Serif"/>
          <w:sz w:val="28"/>
          <w:szCs w:val="28"/>
        </w:rPr>
        <w:t>2</w:t>
      </w:r>
      <w:r w:rsidR="00D27D86" w:rsidRPr="00223C2E">
        <w:rPr>
          <w:rFonts w:ascii="Liberation Serif" w:hAnsi="Liberation Serif" w:cs="Liberation Serif"/>
          <w:sz w:val="28"/>
          <w:szCs w:val="28"/>
        </w:rPr>
        <w:t>.03.202</w:t>
      </w:r>
      <w:r w:rsidR="00081ABD">
        <w:rPr>
          <w:rFonts w:ascii="Liberation Serif" w:hAnsi="Liberation Serif" w:cs="Liberation Serif"/>
          <w:sz w:val="28"/>
          <w:szCs w:val="28"/>
        </w:rPr>
        <w:t>3</w:t>
      </w:r>
      <w:r w:rsidR="00D27D86" w:rsidRPr="00223C2E">
        <w:rPr>
          <w:rFonts w:ascii="Liberation Serif" w:hAnsi="Liberation Serif" w:cs="Liberation Serif"/>
          <w:sz w:val="28"/>
          <w:szCs w:val="28"/>
        </w:rPr>
        <w:t xml:space="preserve"> № 1</w:t>
      </w:r>
      <w:r w:rsidR="00081ABD">
        <w:rPr>
          <w:rFonts w:ascii="Liberation Serif" w:hAnsi="Liberation Serif" w:cs="Liberation Serif"/>
          <w:sz w:val="28"/>
          <w:szCs w:val="28"/>
        </w:rPr>
        <w:t>31</w:t>
      </w:r>
      <w:r w:rsidR="00D27D86">
        <w:rPr>
          <w:rFonts w:ascii="Liberation Serif" w:hAnsi="Liberation Serif" w:cs="Liberation Serif"/>
          <w:sz w:val="28"/>
          <w:szCs w:val="28"/>
        </w:rPr>
        <w:t xml:space="preserve"> «О внесение изменений в Переч</w:t>
      </w:r>
      <w:r w:rsidR="00AD3966">
        <w:rPr>
          <w:rFonts w:ascii="Liberation Serif" w:hAnsi="Liberation Serif" w:cs="Liberation Serif"/>
          <w:sz w:val="28"/>
          <w:szCs w:val="28"/>
        </w:rPr>
        <w:t>ень</w:t>
      </w:r>
      <w:r w:rsidR="00D27D86">
        <w:rPr>
          <w:rFonts w:ascii="Liberation Serif" w:hAnsi="Liberation Serif" w:cs="Liberation Serif"/>
          <w:sz w:val="28"/>
          <w:szCs w:val="28"/>
        </w:rPr>
        <w:t xml:space="preserve"> автомобильных дорог общего пользования местного значения Каменск-Уральск</w:t>
      </w:r>
      <w:r w:rsidR="00AD3966">
        <w:rPr>
          <w:rFonts w:ascii="Liberation Serif" w:hAnsi="Liberation Serif" w:cs="Liberation Serif"/>
          <w:sz w:val="28"/>
          <w:szCs w:val="28"/>
        </w:rPr>
        <w:t>ого  городского округа</w:t>
      </w:r>
      <w:r w:rsidR="00D27D86">
        <w:rPr>
          <w:rFonts w:ascii="Liberation Serif" w:hAnsi="Liberation Serif" w:cs="Liberation Serif"/>
          <w:sz w:val="28"/>
          <w:szCs w:val="28"/>
        </w:rPr>
        <w:t>»</w:t>
      </w:r>
      <w:r w:rsidR="00BD3EF1">
        <w:rPr>
          <w:rFonts w:ascii="Liberation Serif" w:hAnsi="Liberation Serif" w:cs="Liberation Serif"/>
          <w:sz w:val="28"/>
          <w:szCs w:val="28"/>
        </w:rPr>
        <w:t>.</w:t>
      </w:r>
    </w:p>
    <w:p w:rsidR="002E7288" w:rsidRPr="00223C2E" w:rsidRDefault="00603A0C" w:rsidP="001B463F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A24732" w:rsidRPr="00223C2E">
        <w:rPr>
          <w:rFonts w:ascii="Liberation Serif" w:hAnsi="Liberation Serif" w:cs="Liberation Serif"/>
          <w:sz w:val="28"/>
          <w:szCs w:val="28"/>
        </w:rPr>
        <w:t>.</w:t>
      </w:r>
      <w:r w:rsidR="00CA4B82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="00EA1503" w:rsidRPr="00223C2E">
        <w:rPr>
          <w:rFonts w:ascii="Liberation Serif" w:hAnsi="Liberation Serif" w:cs="Liberation Serif"/>
          <w:sz w:val="28"/>
          <w:szCs w:val="28"/>
        </w:rPr>
        <w:t>Р</w:t>
      </w:r>
      <w:r w:rsidR="002E7288" w:rsidRPr="00223C2E">
        <w:rPr>
          <w:rFonts w:ascii="Liberation Serif" w:hAnsi="Liberation Serif" w:cs="Liberation Serif"/>
          <w:sz w:val="28"/>
          <w:szCs w:val="28"/>
        </w:rPr>
        <w:t>азместить</w:t>
      </w:r>
      <w:proofErr w:type="gramEnd"/>
      <w:r w:rsidR="00A40586" w:rsidRPr="00223C2E">
        <w:rPr>
          <w:rFonts w:ascii="Liberation Serif" w:hAnsi="Liberation Serif" w:cs="Liberation Serif"/>
          <w:sz w:val="28"/>
          <w:szCs w:val="28"/>
        </w:rPr>
        <w:t xml:space="preserve"> </w:t>
      </w:r>
      <w:r w:rsidR="00EA1503" w:rsidRPr="00223C2E">
        <w:rPr>
          <w:rFonts w:ascii="Liberation Serif" w:hAnsi="Liberation Serif" w:cs="Liberation Serif"/>
          <w:sz w:val="28"/>
          <w:szCs w:val="28"/>
        </w:rPr>
        <w:t xml:space="preserve">настоящее </w:t>
      </w:r>
      <w:r w:rsidR="00E877BF" w:rsidRPr="00223C2E">
        <w:rPr>
          <w:rFonts w:ascii="Liberation Serif" w:hAnsi="Liberation Serif" w:cs="Liberation Serif"/>
          <w:sz w:val="28"/>
          <w:szCs w:val="28"/>
        </w:rPr>
        <w:t>п</w:t>
      </w:r>
      <w:r w:rsidR="00EA1503" w:rsidRPr="00223C2E">
        <w:rPr>
          <w:rFonts w:ascii="Liberation Serif" w:hAnsi="Liberation Serif" w:cs="Liberation Serif"/>
          <w:sz w:val="28"/>
          <w:szCs w:val="28"/>
        </w:rPr>
        <w:t xml:space="preserve">остановление </w:t>
      </w:r>
      <w:r w:rsidR="002E7288" w:rsidRPr="00223C2E">
        <w:rPr>
          <w:rFonts w:ascii="Liberation Serif" w:hAnsi="Liberation Serif" w:cs="Liberation Serif"/>
          <w:sz w:val="28"/>
          <w:szCs w:val="28"/>
        </w:rPr>
        <w:t>на официальном сайте муниципального образования.</w:t>
      </w:r>
    </w:p>
    <w:p w:rsidR="002E7288" w:rsidRPr="00223C2E" w:rsidRDefault="00603A0C" w:rsidP="00597439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="002E7288" w:rsidRPr="00223C2E">
        <w:rPr>
          <w:rFonts w:ascii="Liberation Serif" w:hAnsi="Liberation Serif" w:cs="Liberation Serif"/>
          <w:sz w:val="28"/>
          <w:szCs w:val="28"/>
        </w:rPr>
        <w:t xml:space="preserve">. Контроль исполнения настоящего </w:t>
      </w:r>
      <w:r w:rsidR="00B264D9" w:rsidRPr="00223C2E">
        <w:rPr>
          <w:rFonts w:ascii="Liberation Serif" w:hAnsi="Liberation Serif" w:cs="Liberation Serif"/>
          <w:sz w:val="28"/>
          <w:szCs w:val="28"/>
        </w:rPr>
        <w:t>п</w:t>
      </w:r>
      <w:r w:rsidR="002E7288" w:rsidRPr="00223C2E">
        <w:rPr>
          <w:rFonts w:ascii="Liberation Serif" w:hAnsi="Liberation Serif" w:cs="Liberation Serif"/>
          <w:sz w:val="28"/>
          <w:szCs w:val="28"/>
        </w:rPr>
        <w:t xml:space="preserve">остановления возложить на первого заместителя главы Администрации городского округа </w:t>
      </w:r>
      <w:proofErr w:type="spellStart"/>
      <w:r w:rsidR="00D13A92">
        <w:rPr>
          <w:rFonts w:ascii="Liberation Serif" w:hAnsi="Liberation Serif" w:cs="Liberation Serif"/>
          <w:sz w:val="28"/>
          <w:szCs w:val="28"/>
        </w:rPr>
        <w:t>Горенкова</w:t>
      </w:r>
      <w:proofErr w:type="spellEnd"/>
      <w:r w:rsidR="00D13A92">
        <w:rPr>
          <w:rFonts w:ascii="Liberation Serif" w:hAnsi="Liberation Serif" w:cs="Liberation Serif"/>
          <w:sz w:val="28"/>
          <w:szCs w:val="28"/>
        </w:rPr>
        <w:t xml:space="preserve"> В</w:t>
      </w:r>
      <w:r w:rsidR="0041070E" w:rsidRPr="00223C2E">
        <w:rPr>
          <w:rFonts w:ascii="Liberation Serif" w:hAnsi="Liberation Serif" w:cs="Liberation Serif"/>
          <w:sz w:val="28"/>
          <w:szCs w:val="28"/>
        </w:rPr>
        <w:t>.В.</w:t>
      </w:r>
    </w:p>
    <w:p w:rsidR="008F48BC" w:rsidRPr="00223C2E" w:rsidRDefault="008F48BC" w:rsidP="00CE29AE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8A477A" w:rsidRPr="00223C2E" w:rsidRDefault="008A477A" w:rsidP="00CE29AE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3C187F" w:rsidRPr="00223C2E" w:rsidRDefault="00AA07E6" w:rsidP="00CE29AE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  <w:r w:rsidRPr="00223C2E">
        <w:rPr>
          <w:rFonts w:ascii="Liberation Serif" w:hAnsi="Liberation Serif" w:cs="Liberation Serif"/>
          <w:sz w:val="28"/>
          <w:szCs w:val="28"/>
        </w:rPr>
        <w:t>Глава</w:t>
      </w:r>
    </w:p>
    <w:p w:rsidR="00EA1F99" w:rsidRDefault="00AA07E6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  <w:r w:rsidRPr="00223C2E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="00223C2E">
        <w:rPr>
          <w:rFonts w:ascii="Liberation Serif" w:hAnsi="Liberation Serif" w:cs="Liberation Serif"/>
          <w:sz w:val="28"/>
          <w:szCs w:val="28"/>
        </w:rPr>
        <w:tab/>
      </w:r>
      <w:r w:rsidR="002E7288" w:rsidRPr="00223C2E">
        <w:rPr>
          <w:rFonts w:ascii="Liberation Serif" w:hAnsi="Liberation Serif" w:cs="Liberation Serif"/>
          <w:sz w:val="28"/>
          <w:szCs w:val="28"/>
        </w:rPr>
        <w:tab/>
      </w:r>
      <w:bookmarkStart w:id="0" w:name="_GoBack"/>
      <w:bookmarkEnd w:id="0"/>
      <w:r w:rsidR="00A40586" w:rsidRPr="00223C2E">
        <w:rPr>
          <w:rFonts w:ascii="Liberation Serif" w:hAnsi="Liberation Serif" w:cs="Liberation Serif"/>
          <w:sz w:val="28"/>
          <w:szCs w:val="28"/>
        </w:rPr>
        <w:t xml:space="preserve">                            </w:t>
      </w:r>
      <w:r w:rsidR="002E7288" w:rsidRPr="00223C2E">
        <w:rPr>
          <w:rFonts w:ascii="Liberation Serif" w:hAnsi="Liberation Serif" w:cs="Liberation Serif"/>
          <w:sz w:val="28"/>
          <w:szCs w:val="28"/>
        </w:rPr>
        <w:t>А.А.Герасимов</w:t>
      </w:r>
    </w:p>
    <w:p w:rsidR="009D44A8" w:rsidRDefault="009D44A8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9D44A8" w:rsidRDefault="009D44A8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9D44A8" w:rsidRDefault="009D44A8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9D44A8" w:rsidRDefault="009D44A8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9D44A8" w:rsidRDefault="009D44A8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1A17C9" w:rsidRDefault="001A17C9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9D44A8" w:rsidRPr="0094393C" w:rsidRDefault="009D44A8" w:rsidP="009D44A8">
      <w:pPr>
        <w:autoSpaceDE w:val="0"/>
        <w:autoSpaceDN w:val="0"/>
        <w:adjustRightInd w:val="0"/>
        <w:ind w:left="5103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94393C">
        <w:rPr>
          <w:rFonts w:ascii="Liberation Serif" w:hAnsi="Liberation Serif" w:cs="Liberation Serif"/>
          <w:sz w:val="28"/>
          <w:szCs w:val="28"/>
        </w:rPr>
        <w:lastRenderedPageBreak/>
        <w:t xml:space="preserve">Приложение  </w:t>
      </w:r>
    </w:p>
    <w:p w:rsidR="009D44A8" w:rsidRPr="0094393C" w:rsidRDefault="009D44A8" w:rsidP="009D44A8">
      <w:pPr>
        <w:autoSpaceDE w:val="0"/>
        <w:autoSpaceDN w:val="0"/>
        <w:adjustRightInd w:val="0"/>
        <w:ind w:left="5103"/>
        <w:jc w:val="both"/>
        <w:rPr>
          <w:rFonts w:ascii="Liberation Serif" w:hAnsi="Liberation Serif" w:cs="Liberation Serif"/>
          <w:sz w:val="28"/>
          <w:szCs w:val="28"/>
        </w:rPr>
      </w:pPr>
      <w:r w:rsidRPr="0094393C">
        <w:rPr>
          <w:rFonts w:ascii="Liberation Serif" w:hAnsi="Liberation Serif" w:cs="Liberation Serif"/>
          <w:sz w:val="28"/>
          <w:szCs w:val="28"/>
        </w:rPr>
        <w:t>к постановлению Администрации</w:t>
      </w:r>
    </w:p>
    <w:p w:rsidR="009D44A8" w:rsidRPr="0094393C" w:rsidRDefault="009D44A8" w:rsidP="009D44A8">
      <w:pPr>
        <w:autoSpaceDE w:val="0"/>
        <w:autoSpaceDN w:val="0"/>
        <w:adjustRightInd w:val="0"/>
        <w:ind w:left="5103"/>
        <w:jc w:val="both"/>
        <w:rPr>
          <w:rFonts w:ascii="Liberation Serif" w:hAnsi="Liberation Serif" w:cs="Liberation Serif"/>
          <w:sz w:val="28"/>
          <w:szCs w:val="28"/>
        </w:rPr>
      </w:pPr>
      <w:r w:rsidRPr="0094393C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</w:p>
    <w:p w:rsidR="009D44A8" w:rsidRPr="0094393C" w:rsidRDefault="009D44A8" w:rsidP="009D44A8">
      <w:pPr>
        <w:autoSpaceDE w:val="0"/>
        <w:autoSpaceDN w:val="0"/>
        <w:adjustRightInd w:val="0"/>
        <w:ind w:left="5103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</w:t>
      </w:r>
      <w:r w:rsidRPr="0094393C">
        <w:rPr>
          <w:rFonts w:ascii="Liberation Serif" w:hAnsi="Liberation Serif" w:cs="Liberation Serif"/>
          <w:sz w:val="28"/>
          <w:szCs w:val="28"/>
        </w:rPr>
        <w:t xml:space="preserve">т </w:t>
      </w:r>
      <w:r w:rsidR="00676B0C">
        <w:rPr>
          <w:rFonts w:ascii="Liberation Serif" w:hAnsi="Liberation Serif" w:cs="Liberation Serif"/>
          <w:sz w:val="28"/>
          <w:szCs w:val="28"/>
        </w:rPr>
        <w:t>0</w:t>
      </w:r>
      <w:r w:rsidR="008D6A2E">
        <w:rPr>
          <w:rFonts w:ascii="Liberation Serif" w:hAnsi="Liberation Serif" w:cs="Liberation Serif"/>
          <w:sz w:val="28"/>
          <w:szCs w:val="28"/>
        </w:rPr>
        <w:t>4.03.2024</w:t>
      </w:r>
      <w:r w:rsidR="00081ABD">
        <w:rPr>
          <w:rFonts w:ascii="Liberation Serif" w:hAnsi="Liberation Serif" w:cs="Liberation Serif"/>
          <w:sz w:val="28"/>
          <w:szCs w:val="28"/>
        </w:rPr>
        <w:t xml:space="preserve">  </w:t>
      </w:r>
      <w:r w:rsidRPr="0094393C">
        <w:rPr>
          <w:rFonts w:ascii="Liberation Serif" w:hAnsi="Liberation Serif" w:cs="Liberation Serif"/>
          <w:sz w:val="28"/>
          <w:szCs w:val="28"/>
        </w:rPr>
        <w:t xml:space="preserve">№ </w:t>
      </w:r>
      <w:r w:rsidR="00081ABD">
        <w:rPr>
          <w:rFonts w:ascii="Liberation Serif" w:hAnsi="Liberation Serif" w:cs="Liberation Serif"/>
          <w:sz w:val="28"/>
          <w:szCs w:val="28"/>
        </w:rPr>
        <w:t xml:space="preserve"> </w:t>
      </w:r>
      <w:r w:rsidR="008D6A2E">
        <w:rPr>
          <w:rFonts w:ascii="Liberation Serif" w:hAnsi="Liberation Serif" w:cs="Liberation Serif"/>
          <w:sz w:val="28"/>
          <w:szCs w:val="28"/>
        </w:rPr>
        <w:t>143</w:t>
      </w:r>
    </w:p>
    <w:p w:rsidR="009D44A8" w:rsidRDefault="009D44A8" w:rsidP="009D44A8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9D44A8" w:rsidRPr="0094393C" w:rsidRDefault="009D44A8" w:rsidP="009D44A8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94393C">
        <w:rPr>
          <w:rFonts w:ascii="Liberation Serif" w:hAnsi="Liberation Serif" w:cs="Liberation Serif"/>
          <w:b/>
          <w:bCs/>
          <w:sz w:val="28"/>
          <w:szCs w:val="28"/>
        </w:rPr>
        <w:t>ПЕРЕЧЕНЬ</w:t>
      </w:r>
    </w:p>
    <w:p w:rsidR="009D44A8" w:rsidRDefault="009D44A8" w:rsidP="009D44A8">
      <w:pPr>
        <w:autoSpaceDE w:val="0"/>
        <w:autoSpaceDN w:val="0"/>
        <w:adjustRightInd w:val="0"/>
        <w:spacing w:after="8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94393C">
        <w:rPr>
          <w:rFonts w:ascii="Liberation Serif" w:hAnsi="Liberation Serif" w:cs="Liberation Serif"/>
          <w:b/>
          <w:bCs/>
          <w:sz w:val="28"/>
          <w:szCs w:val="28"/>
        </w:rPr>
        <w:t>АВТОМОБИЛЬНЫХ ДОРОГ ОБЩЕГО ПОЛЬЗОВАНИЯ МЕСТНОГО ЗНАЧЕНИЯ КАМЕНСК-УРАЛЬСКОГО ГОРОДСКОГО ОКРУГА</w:t>
      </w:r>
    </w:p>
    <w:tbl>
      <w:tblPr>
        <w:tblW w:w="9923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09"/>
        <w:gridCol w:w="3544"/>
        <w:gridCol w:w="3686"/>
        <w:gridCol w:w="1984"/>
      </w:tblGrid>
      <w:tr w:rsidR="009D44A8" w:rsidRPr="007C0A39" w:rsidTr="00966D1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</w:t>
            </w:r>
            <w:proofErr w:type="spellEnd"/>
            <w:proofErr w:type="gramEnd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/</w:t>
            </w:r>
            <w:proofErr w:type="spell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Идентификационный номер автомобильной дороги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Наименование автомобильной дороги</w:t>
            </w:r>
            <w:r w:rsidRPr="007E5D0D">
              <w:rPr>
                <w:rStyle w:val="ae"/>
                <w:rFonts w:ascii="Liberation Serif" w:hAnsi="Liberation Serif" w:cs="Liberation Serif"/>
                <w:sz w:val="24"/>
                <w:szCs w:val="24"/>
              </w:rPr>
              <w:endnoteReference w:customMarkFollows="1" w:id="2"/>
              <w:sym w:font="Symbol" w:char="F02A"/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Протяженность автомобильной дороги, </w:t>
            </w:r>
            <w:proofErr w:type="gramStart"/>
            <w:r w:rsidR="00C06EF9">
              <w:rPr>
                <w:rFonts w:ascii="Liberation Serif" w:hAnsi="Liberation Serif" w:cs="Liberation Serif"/>
                <w:sz w:val="24"/>
                <w:szCs w:val="24"/>
              </w:rPr>
              <w:t>к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м</w:t>
            </w:r>
            <w:proofErr w:type="gramEnd"/>
          </w:p>
        </w:tc>
      </w:tr>
    </w:tbl>
    <w:p w:rsidR="009D44A8" w:rsidRPr="000506F1" w:rsidRDefault="009D44A8" w:rsidP="009D44A8">
      <w:pPr>
        <w:rPr>
          <w:sz w:val="2"/>
          <w:szCs w:val="2"/>
        </w:rPr>
      </w:pPr>
    </w:p>
    <w:tbl>
      <w:tblPr>
        <w:tblW w:w="9924" w:type="dxa"/>
        <w:tblInd w:w="-11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709"/>
        <w:gridCol w:w="1169"/>
        <w:gridCol w:w="1099"/>
        <w:gridCol w:w="1276"/>
        <w:gridCol w:w="1276"/>
        <w:gridCol w:w="2410"/>
        <w:gridCol w:w="1985"/>
      </w:tblGrid>
      <w:tr w:rsidR="009D44A8" w:rsidRPr="007C0A39" w:rsidTr="00966D15">
        <w:trPr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9D44A8" w:rsidRPr="007C0A39" w:rsidTr="00966D15">
        <w:tc>
          <w:tcPr>
            <w:tcW w:w="992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Синарский район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88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16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С-0001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дорога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от ул. Лермонтова </w:t>
            </w:r>
            <w:proofErr w:type="gram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до</w:t>
            </w:r>
            <w:proofErr w:type="gramEnd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 ост.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«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Степная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C06EF9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224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8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проезд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от</w:t>
            </w:r>
            <w:proofErr w:type="gramEnd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 ост.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«</w:t>
            </w:r>
            <w:proofErr w:type="gram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Фильтровальная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 до ост.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«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Степная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C06EF9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0,7275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Деповская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C06EF9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0,912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Добролюбова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C20E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FC20EF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0492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Кунавина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1F58E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1F58E7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363</w:t>
            </w:r>
            <w:r w:rsidR="001F58E7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Кадочникова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97270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="0097270E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5265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Красных Орлов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570EE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="00570EE5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  <w:r w:rsidR="00570EE5">
              <w:rPr>
                <w:rFonts w:ascii="Liberation Serif" w:hAnsi="Liberation Serif" w:cs="Liberation Serif"/>
                <w:sz w:val="24"/>
                <w:szCs w:val="24"/>
              </w:rPr>
              <w:t>585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Ленина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570EE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  <w:r w:rsidR="00570EE5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1299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Мичурина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570EE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="00570EE5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3814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Машинистов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0C79A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="000C79AB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0026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Новая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0C79A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0C79AB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0668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Парковая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0C79A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0C79AB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1181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876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дорога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от ул.100 км до путепровода в направлении </w:t>
            </w:r>
          </w:p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Т</w:t>
            </w:r>
            <w:proofErr w:type="gramEnd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равянское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C39C1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521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проспект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Победы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9C39C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="009C39C1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8315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проезд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по Соборной площади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C36C1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96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проезд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 здания Администрации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C36C10" w:rsidP="00C36C1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1154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Привокзальная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="00C36C10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750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Рябова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="00C36C10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098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Карла Маркса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="00C36C10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297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6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дорога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4A8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от путепровода в направлении </w:t>
            </w:r>
          </w:p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Т</w:t>
            </w:r>
            <w:proofErr w:type="gramEnd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равянское</w:t>
            </w:r>
            <w:proofErr w:type="spellEnd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 до автодороги </w:t>
            </w:r>
            <w:proofErr w:type="spell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г.Камышлов-г.Каменск-Уральский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A25379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344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21</w:t>
            </w: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Беляева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2878D0" w:rsidP="002878D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6192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Олега Кошевого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2878D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2878D0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1065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Пугачева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6A3B42" w:rsidP="006A3B4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5005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876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дорога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от перекрестка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      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ул. 1-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я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proofErr w:type="spell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Синарская</w:t>
            </w:r>
            <w:proofErr w:type="spellEnd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 и Северный проезд до п. Мирный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882C1D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340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AE3FCC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Заводской</w:t>
            </w:r>
            <w:r w:rsidR="00AE3FCC">
              <w:rPr>
                <w:rFonts w:ascii="Liberation Serif" w:hAnsi="Liberation Serif" w:cs="Liberation Serif"/>
                <w:sz w:val="24"/>
                <w:szCs w:val="24"/>
              </w:rPr>
              <w:t xml:space="preserve"> проезд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882C1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882C1D">
              <w:rPr>
                <w:rFonts w:ascii="Liberation Serif" w:hAnsi="Liberation Serif" w:cs="Liberation Serif"/>
                <w:sz w:val="24"/>
                <w:szCs w:val="24"/>
              </w:rPr>
              <w:t>,2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03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8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дорога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от ул. </w:t>
            </w:r>
            <w:proofErr w:type="gram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Озерной</w:t>
            </w:r>
            <w:proofErr w:type="gramEnd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 до границ города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="00882C1D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="00D56D51">
              <w:rPr>
                <w:rFonts w:ascii="Liberation Serif" w:hAnsi="Liberation Serif" w:cs="Liberation Serif"/>
                <w:sz w:val="24"/>
                <w:szCs w:val="24"/>
              </w:rPr>
              <w:t>14</w:t>
            </w:r>
            <w:r w:rsidR="005B2484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Лермонтова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41521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  <w:r w:rsidR="00415217">
              <w:rPr>
                <w:rFonts w:ascii="Liberation Serif" w:hAnsi="Liberation Serif" w:cs="Liberation Serif"/>
                <w:sz w:val="24"/>
                <w:szCs w:val="24"/>
              </w:rPr>
              <w:t>,445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8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проезд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от ул. 1-я </w:t>
            </w:r>
            <w:proofErr w:type="spell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Синарская</w:t>
            </w:r>
            <w:proofErr w:type="spellEnd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 до ул. Карла Маркса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37546" w:rsidP="0093754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  <w:r w:rsidR="005A3051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Большевиков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(д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.Н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>овый Завод)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3754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="00937546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902</w:t>
            </w:r>
            <w:r w:rsidR="0093754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8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Кирова от ул. Карла Маркса до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                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 ул. </w:t>
            </w:r>
            <w:proofErr w:type="spell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Кунавина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4442D0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472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Коммолодежи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4442D0" w:rsidP="004442D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81</w:t>
            </w:r>
            <w:r w:rsidR="005A3051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Мусоргского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4442D0" w:rsidP="004442D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5155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Матросова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4442D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179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Пионерская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4442D0" w:rsidP="004442D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0,9078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С-0037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дорога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на городскую свалку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4442D0" w:rsidP="004442D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0,415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проезд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на Ивановское кладбище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4442D0" w:rsidP="004442D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4392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Павлова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020DB6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0,447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Прокопьева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020DB6" w:rsidP="00020DB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9219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Репина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020DB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020DB6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7252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40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Розы Люксембург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020DB6" w:rsidP="00020DB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9687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41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Революционная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36458A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865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42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Синарская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36458A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385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43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Сибирская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36458A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701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44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Свердлова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36458A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0,5056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45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С-0047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Титова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456983" w:rsidP="0045698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0,4361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46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Московская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45698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456983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0615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8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47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проезд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от отдела кадров СТЗ до ОАО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«</w:t>
            </w:r>
            <w:proofErr w:type="spell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Стальсервис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F621EA">
              <w:rPr>
                <w:rFonts w:ascii="Liberation Serif" w:hAnsi="Liberation Serif" w:cs="Liberation Serif"/>
                <w:sz w:val="24"/>
                <w:szCs w:val="24"/>
              </w:rPr>
              <w:t>,018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48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Ленинградская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621E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F621EA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75</w:t>
            </w:r>
            <w:r w:rsidR="00F621EA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49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Войкова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F621EA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691</w:t>
            </w:r>
          </w:p>
        </w:tc>
      </w:tr>
      <w:tr w:rsidR="009D44A8" w:rsidRPr="007C0A39" w:rsidTr="00E92D12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50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Абрамова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621E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F621EA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809</w:t>
            </w:r>
            <w:r w:rsidR="00F621EA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</w:tr>
      <w:tr w:rsidR="009D44A8" w:rsidRPr="007C0A39" w:rsidTr="00E92D12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51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С-0054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Свердловская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844EE4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D56D51">
              <w:rPr>
                <w:rFonts w:ascii="Liberation Serif" w:hAnsi="Liberation Serif" w:cs="Liberation Serif"/>
                <w:sz w:val="24"/>
                <w:szCs w:val="24"/>
              </w:rPr>
              <w:t>55</w:t>
            </w:r>
            <w:r w:rsidR="005A3051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</w:tr>
      <w:tr w:rsidR="009D44A8" w:rsidRPr="007C0A39" w:rsidTr="00E92D12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88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52</w:t>
            </w: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С-0055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проезд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от пр. Победы до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       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ул. Прокопьева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497C06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236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53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дорога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до д. Новый Завод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497C06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0B06B9">
              <w:rPr>
                <w:rFonts w:ascii="Liberation Serif" w:hAnsi="Liberation Serif" w:cs="Liberation Serif"/>
                <w:sz w:val="24"/>
                <w:szCs w:val="24"/>
              </w:rPr>
              <w:t>74</w:t>
            </w:r>
            <w:r w:rsidR="005A3051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8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54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Кирова от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                      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ул. </w:t>
            </w:r>
            <w:proofErr w:type="spell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Кунавина</w:t>
            </w:r>
            <w:proofErr w:type="spellEnd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 до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    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пр. Победы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497C06" w:rsidP="00497C0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5975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55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С-0059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Акционерная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497C06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0,8764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876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56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проезд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от нежилого здания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№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 18 по ул. Чайковского до жилого дома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№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 15а по ул. </w:t>
            </w:r>
            <w:proofErr w:type="gram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Парковая</w:t>
            </w:r>
            <w:proofErr w:type="gram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497C06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106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8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57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С-0061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проезд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между д. </w:t>
            </w:r>
            <w:proofErr w:type="spell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Кодинка</w:t>
            </w:r>
            <w:proofErr w:type="spellEnd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 и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 д. Малая </w:t>
            </w:r>
            <w:proofErr w:type="spell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Кодинка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497C06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348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58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С-0062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Бродовская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497C06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239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59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Бродовской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497C06" w:rsidP="00497C0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4675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Боровая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(д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.Н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>овый Завод)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497C06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734610">
              <w:rPr>
                <w:rFonts w:ascii="Liberation Serif" w:hAnsi="Liberation Serif" w:cs="Liberation Serif"/>
                <w:sz w:val="24"/>
                <w:szCs w:val="24"/>
              </w:rPr>
              <w:t>34</w:t>
            </w:r>
            <w:r w:rsidR="005A3051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Береговая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(д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.Н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>овый Завод)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497C06" w:rsidP="00497C0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2167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С-0066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Вагонников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3430DD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133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С-0067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Грибоедова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3430DD" w:rsidP="003430D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65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Горная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3430DD" w:rsidP="003430D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3903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С-0069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Горняков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3430DD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0,345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Дружбы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3430D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3430DD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5205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1-й Деповской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3430DD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734610">
              <w:rPr>
                <w:rFonts w:ascii="Liberation Serif" w:hAnsi="Liberation Serif" w:cs="Liberation Serif"/>
                <w:sz w:val="24"/>
                <w:szCs w:val="24"/>
              </w:rPr>
              <w:t>19</w:t>
            </w:r>
            <w:r w:rsidR="005A3051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2-й Деповской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3430DD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734610">
              <w:rPr>
                <w:rFonts w:ascii="Liberation Serif" w:hAnsi="Liberation Serif" w:cs="Liberation Serif"/>
                <w:sz w:val="24"/>
                <w:szCs w:val="24"/>
              </w:rPr>
              <w:t>13</w:t>
            </w:r>
            <w:r w:rsidR="005A3051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С-0073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3-й Деповской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3430DD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734610">
              <w:rPr>
                <w:rFonts w:ascii="Liberation Serif" w:hAnsi="Liberation Serif" w:cs="Liberation Serif"/>
                <w:sz w:val="24"/>
                <w:szCs w:val="24"/>
              </w:rPr>
              <w:t>19</w:t>
            </w:r>
            <w:r w:rsidR="005A3051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70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4-й Деповской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3430DD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734610">
              <w:rPr>
                <w:rFonts w:ascii="Liberation Serif" w:hAnsi="Liberation Serif" w:cs="Liberation Serif"/>
                <w:sz w:val="24"/>
                <w:szCs w:val="24"/>
              </w:rPr>
              <w:t>22</w:t>
            </w:r>
            <w:r w:rsidR="005A3051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71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5-й Деповской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3430DD" w:rsidP="003430D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2225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72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С-0076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6-й Деповской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3430DD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734610">
              <w:rPr>
                <w:rFonts w:ascii="Liberation Serif" w:hAnsi="Liberation Serif" w:cs="Liberation Serif"/>
                <w:sz w:val="24"/>
                <w:szCs w:val="24"/>
              </w:rPr>
              <w:t>25</w:t>
            </w:r>
            <w:r w:rsidR="005A3051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73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7-й Деповской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3430DD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0,249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74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8-й Деповской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3430DD" w:rsidP="003430D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4155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75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9-й Деповской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3430DD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151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76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10-й Деповской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3430DD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0,397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77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Зеленая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3430DD" w:rsidP="003430D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7131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78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С-0082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Исетский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3430DD" w:rsidP="003430D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4285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79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С-0083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Конструкторов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3430DD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258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80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Красной зари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3430DD" w:rsidP="003430D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6095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81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Крылова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3430DD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0,186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82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С-0086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Комарова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.К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>одинка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3430DD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921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83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С-0087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Комарова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.К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>одинка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3430DD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635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84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Короткая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.К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>одинка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3430DD" w:rsidP="003430D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155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85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Клубная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.К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>одинка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3430DD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734610">
              <w:rPr>
                <w:rFonts w:ascii="Liberation Serif" w:hAnsi="Liberation Serif" w:cs="Liberation Serif"/>
                <w:sz w:val="24"/>
                <w:szCs w:val="24"/>
              </w:rPr>
              <w:t>73</w:t>
            </w:r>
            <w:r w:rsidR="005A3051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86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Ключевая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Кодинка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3430D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3430DD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0655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87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С-0091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Конечная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.К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>одинка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DF1006" w:rsidP="00DF100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520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88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С-0092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Красноармейская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DF1006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348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89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С-0093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Крестьянская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DF1006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497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90</w:t>
            </w: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С-0094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Кленовая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(д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.Н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>овый Завод)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DF1006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472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91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Клубный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.К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>одинка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DF1006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734610">
              <w:rPr>
                <w:rFonts w:ascii="Liberation Serif" w:hAnsi="Liberation Serif" w:cs="Liberation Serif"/>
                <w:sz w:val="24"/>
                <w:szCs w:val="24"/>
              </w:rPr>
              <w:t>14</w:t>
            </w:r>
            <w:r w:rsidR="005A3051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92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Колхозный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DF1006" w:rsidP="00DF100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4162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93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Ломоносова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DF100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DF1006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1085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94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Луначарского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DF1006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375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95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С-0099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Ленина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(д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.Н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>овый Завод)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DF1006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242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96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Луговая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.К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>одинка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DF1006" w:rsidP="00DF100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636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97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Маяковского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DE2686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122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98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Мостовая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DE2686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305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99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8 Марта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(д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.Н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>овый Завод)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DE2686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734610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  <w:r w:rsidR="007A71F9">
              <w:rPr>
                <w:rFonts w:ascii="Liberation Serif" w:hAnsi="Liberation Serif" w:cs="Liberation Serif"/>
                <w:sz w:val="24"/>
                <w:szCs w:val="24"/>
              </w:rPr>
              <w:t>00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100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Нагорный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(д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.Н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>овый Завод)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DE2686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400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101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Default="009D44A8" w:rsidP="00966D15">
            <w:pPr>
              <w:tabs>
                <w:tab w:val="left" w:pos="1440"/>
              </w:tabs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Нагорная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  <w:p w:rsidR="009D44A8" w:rsidRPr="007C0A39" w:rsidRDefault="009D44A8" w:rsidP="00966D15">
            <w:pPr>
              <w:tabs>
                <w:tab w:val="left" w:pos="1440"/>
              </w:tabs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(д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.Н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>овый Завод)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ab/>
              <w:t xml:space="preserve">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DE2686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879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102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Овсянникова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DE2686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978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103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Паровозников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DE2686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227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104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Перова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DE2686" w:rsidP="00DE268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1115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105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Ползунова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DE2686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394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106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Партизанская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.К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>одинка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DE2686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531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107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Речной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DE2686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203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108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Степана Разина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DE2686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702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109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Санаторный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DE268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DE2686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0269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110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Спартака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DE2686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374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111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Северо-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В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осточная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DE2686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191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112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Северо-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В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осточный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DE2686" w:rsidP="00DE268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2275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113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Семашко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C75475" w:rsidP="00C7547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4636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114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Спортивная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C75475" w:rsidP="00C7547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3765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115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Совхозная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C75475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658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116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Советская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C75475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0,689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117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Степная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.К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>одинка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C7547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C75475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3901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118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дорога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на ретранслятор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C75475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420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119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Садовая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(д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.Н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>овый Завод)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C75475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921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120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Солнечная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(д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.М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алая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Кодинка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C75475" w:rsidP="00C7547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3665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121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Травянская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C75475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901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122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Тевосяна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C75475" w:rsidP="00C7547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4565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123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Толбухина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C75475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446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124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Труда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.К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>одинка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C75475" w:rsidP="00C7547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627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125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Урицкого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1C5FD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="001C5FDA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1845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126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Ушакова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1C5FDA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372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127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Фрунзе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1C5FDA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408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128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Чайковского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1C5FDA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498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129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Чапаева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1C5FDA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702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130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Чернышевского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1C5FDA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223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131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Шахтерский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1C5FDA" w:rsidP="001C5FD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5995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132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Швейников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1C5FD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1C5FDA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8492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133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С-0137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Шахтерская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1C5FDA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012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134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Шишкина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1C5FDA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384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135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Бажова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1C5FDA" w:rsidP="001C5FD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751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136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Зои Космодемьянской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66D15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5564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137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Трубная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66D15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3065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138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E902C8" w:rsidRDefault="00E902C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E902C8">
              <w:rPr>
                <w:rFonts w:ascii="Liberation Serif" w:hAnsi="Liberation Serif" w:cs="Liberation Serif"/>
                <w:sz w:val="24"/>
                <w:szCs w:val="24"/>
              </w:rPr>
              <w:t>проезд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E902C8" w:rsidRDefault="00E902C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E902C8">
              <w:rPr>
                <w:rFonts w:ascii="Liberation Serif" w:hAnsi="Liberation Serif" w:cs="Liberation Serif"/>
                <w:sz w:val="24"/>
                <w:szCs w:val="24"/>
              </w:rPr>
              <w:t>от ул</w:t>
            </w:r>
            <w:proofErr w:type="gramStart"/>
            <w:r w:rsidRPr="00E902C8">
              <w:rPr>
                <w:rFonts w:ascii="Liberation Serif" w:hAnsi="Liberation Serif" w:cs="Liberation Serif"/>
                <w:sz w:val="24"/>
                <w:szCs w:val="24"/>
              </w:rPr>
              <w:t>.Л</w:t>
            </w:r>
            <w:proofErr w:type="gramEnd"/>
            <w:r w:rsidRPr="00E902C8">
              <w:rPr>
                <w:rFonts w:ascii="Liberation Serif" w:hAnsi="Liberation Serif" w:cs="Liberation Serif"/>
                <w:sz w:val="24"/>
                <w:szCs w:val="24"/>
              </w:rPr>
              <w:t>ермонтова к предприятиям в районе ул.Лермонтова,84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E902C8" w:rsidRDefault="00E902C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902C8">
              <w:rPr>
                <w:rFonts w:ascii="Liberation Serif" w:hAnsi="Liberation Serif" w:cs="Liberation Serif"/>
                <w:sz w:val="24"/>
                <w:szCs w:val="24"/>
              </w:rPr>
              <w:t>0,866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139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Авиаторов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66D15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325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140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2-й Пятилетки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AB5166" w:rsidP="00AB51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7683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141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Гладкова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AB5166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274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142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Карла Либкнехта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AB5166" w:rsidP="00AB51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4506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143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С-0147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Блюхера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F362BF" w:rsidP="00F362B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267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144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Ватутина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F362BF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129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145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Воровского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F362BF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113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146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Головина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F362BF" w:rsidP="00F362B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78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147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Тимирязева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F362BF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7A71F9">
              <w:rPr>
                <w:rFonts w:ascii="Liberation Serif" w:hAnsi="Liberation Serif" w:cs="Liberation Serif"/>
                <w:sz w:val="24"/>
                <w:szCs w:val="24"/>
              </w:rPr>
              <w:t>29</w:t>
            </w:r>
            <w:r w:rsidR="005A3051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148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Танкистов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F362BF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7A71F9">
              <w:rPr>
                <w:rFonts w:ascii="Liberation Serif" w:hAnsi="Liberation Serif" w:cs="Liberation Serif"/>
                <w:sz w:val="24"/>
                <w:szCs w:val="24"/>
              </w:rPr>
              <w:t>26</w:t>
            </w:r>
            <w:r w:rsidR="005A3051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149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Черняховского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F362BF" w:rsidP="00F362B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2665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150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Щербакова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F362BF" w:rsidP="00F362B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2315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151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Лабораторная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F362BF" w:rsidP="00F362B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2326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152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Лесная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F362BF" w:rsidP="00F362B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4259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153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С-0158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Культурная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F362BF" w:rsidP="00F362B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5035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154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С-0159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Металлургов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F362BF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274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155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Труболитейный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F362BF" w:rsidP="00F362B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2115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156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С-0161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Кузнецова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F362BF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0,8076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157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С-0162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Ударников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F362BF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BE22F8">
              <w:rPr>
                <w:rFonts w:ascii="Liberation Serif" w:hAnsi="Liberation Serif" w:cs="Liberation Serif"/>
                <w:sz w:val="24"/>
                <w:szCs w:val="24"/>
              </w:rPr>
              <w:t>56</w:t>
            </w:r>
            <w:r w:rsidR="005A3051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158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Лескова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F362BF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372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159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Прокатчиков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F362BF" w:rsidP="00F362B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4115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160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Допризывников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F362BF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583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161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С-0166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16-й годовщины Октября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F362BF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856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162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С-0167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Свободного труда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F362BF" w:rsidP="00F362B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3725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163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Трудовой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F362BF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185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164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С-0169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Челюскинцев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F362BF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654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165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Челюскинцев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F362BF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168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166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6A460D" w:rsidP="00983C32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2-й </w:t>
            </w:r>
            <w:r w:rsidR="006944EC">
              <w:rPr>
                <w:rFonts w:ascii="Liberation Serif" w:hAnsi="Liberation Serif" w:cs="Liberation Serif"/>
                <w:sz w:val="24"/>
                <w:szCs w:val="24"/>
              </w:rPr>
              <w:t xml:space="preserve">переулок 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Челюскинцев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F362BF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271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167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Самстрой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E11772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591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168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Жилстрой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E11772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317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169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Краснодонцев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E11772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105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170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С-0176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Цветников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E11772" w:rsidP="00E1177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704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171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Металлистов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E11772" w:rsidP="00E1177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511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172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Войкова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E11772" w:rsidP="00E1177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3965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173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Серова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E11772" w:rsidP="00E1177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3965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174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Новозаводской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E11772" w:rsidP="00E1177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2862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175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Ленинградский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E11772" w:rsidP="00E1177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3218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176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С-0182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Магнитогорский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E11772" w:rsidP="00E1177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2229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177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С-0183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Спиридонова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E11772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570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178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Рылеева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E11772" w:rsidP="00E1177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1524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179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Рылеева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E11772" w:rsidP="00E1177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973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8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180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С-0186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проезд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к домам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№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 133а, 137, 139, 143 по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                   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ул. Лермонтова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E11772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255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8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181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С-0187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проезд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к домам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№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 85, 93, 99,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109, 123, 127 </w:t>
            </w:r>
            <w:proofErr w:type="gram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по</w:t>
            </w:r>
            <w:proofErr w:type="gramEnd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ул. Лермонтова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E11772" w:rsidP="00E1177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8272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182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Коммунаров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E11772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574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183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Льва Толстого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E11772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407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876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184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С-0192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проезд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от дома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№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 9 по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        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ул. </w:t>
            </w:r>
            <w:proofErr w:type="spell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Кунавина</w:t>
            </w:r>
            <w:proofErr w:type="spellEnd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 до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        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ул. Кирова </w:t>
            </w:r>
          </w:p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(вокруг школы)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E11772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500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185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Розы Люксембург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E11772" w:rsidP="00E1177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3035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186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100 км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E11772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305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187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Родоновая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.К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>одинка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E11772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500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188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Прохладная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.К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>одинка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E11772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420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189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Березовая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.К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>одинка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E11772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700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190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Привольная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.К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>одинка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E11772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327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191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С-0199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Лесхоз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E11772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650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876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192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проезд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 w:righ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от дома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№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 78 по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      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пр. Победы до домов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№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 2, 2а по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                    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ул. Мичурина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E11772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175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193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С-0201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Пушкина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E11772">
              <w:rPr>
                <w:rFonts w:ascii="Liberation Serif" w:hAnsi="Liberation Serif" w:cs="Liberation Serif"/>
                <w:sz w:val="24"/>
                <w:szCs w:val="24"/>
              </w:rPr>
              <w:t>,193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194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С-0202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1-я </w:t>
            </w:r>
            <w:proofErr w:type="spell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Синарская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E1177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E11772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977</w:t>
            </w:r>
            <w:r w:rsidR="00E11772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195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С-0203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проезд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Северный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проезд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2472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2472B5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762</w:t>
            </w:r>
            <w:r w:rsidR="002472B5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196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С-0204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Озерная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2472B5" w:rsidP="002472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944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197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С-0205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Поперечный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2472B5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207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1452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198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С-0206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дорога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 садам под путепроводом через ж/</w:t>
            </w:r>
            <w:proofErr w:type="spell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proofErr w:type="spellEnd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 пути </w:t>
            </w:r>
            <w:proofErr w:type="spell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Богдановичского</w:t>
            </w:r>
            <w:proofErr w:type="spellEnd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 направления в районе п. </w:t>
            </w:r>
            <w:proofErr w:type="gram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Мирный</w:t>
            </w:r>
            <w:proofErr w:type="gram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2472B5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150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174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199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С-0207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дорога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от ул. 1-я </w:t>
            </w:r>
            <w:proofErr w:type="spell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Синарская</w:t>
            </w:r>
            <w:proofErr w:type="spellEnd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 к коллективному саду у путепровода через ж/</w:t>
            </w:r>
            <w:proofErr w:type="spell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proofErr w:type="spellEnd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 пути </w:t>
            </w:r>
            <w:proofErr w:type="spell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Богдановичского</w:t>
            </w:r>
            <w:proofErr w:type="spellEnd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 направления в районе п. </w:t>
            </w:r>
            <w:proofErr w:type="gram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Мирный</w:t>
            </w:r>
            <w:proofErr w:type="gram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FA3FFB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95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1452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200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С-0208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проезд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к ООО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«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Каменский АПК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 у путепровода </w:t>
            </w:r>
            <w:proofErr w:type="gram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через ж</w:t>
            </w:r>
            <w:proofErr w:type="gramEnd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/</w:t>
            </w:r>
            <w:proofErr w:type="spell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proofErr w:type="spellEnd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 пути </w:t>
            </w:r>
            <w:proofErr w:type="spell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Богдановичского</w:t>
            </w:r>
            <w:proofErr w:type="spellEnd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 направления в районе п. Мирный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FA3FFB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185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201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С-0209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проезд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060D1C" w:rsidP="0058023C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от </w:t>
            </w:r>
            <w:r w:rsidR="0058023C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ул. Чайковского</w:t>
            </w:r>
            <w:r w:rsidR="0058023C">
              <w:rPr>
                <w:rFonts w:ascii="Liberation Serif" w:hAnsi="Liberation Serif" w:cs="Liberation Serif"/>
                <w:sz w:val="24"/>
                <w:szCs w:val="24"/>
              </w:rPr>
              <w:t xml:space="preserve"> до границ земельного участка жилого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 дом</w:t>
            </w:r>
            <w:r w:rsidR="0058023C">
              <w:rPr>
                <w:rFonts w:ascii="Liberation Serif" w:hAnsi="Liberation Serif" w:cs="Liberation Serif"/>
                <w:sz w:val="24"/>
                <w:szCs w:val="24"/>
              </w:rPr>
              <w:t>а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8A2441">
              <w:rPr>
                <w:rFonts w:ascii="Liberation Serif" w:hAnsi="Liberation Serif" w:cs="Liberation Serif"/>
                <w:sz w:val="24"/>
                <w:szCs w:val="24"/>
              </w:rPr>
              <w:t>ул</w:t>
            </w:r>
            <w:proofErr w:type="gramStart"/>
            <w:r w:rsidR="008A2441">
              <w:rPr>
                <w:rFonts w:ascii="Liberation Serif" w:hAnsi="Liberation Serif" w:cs="Liberation Serif"/>
                <w:sz w:val="24"/>
                <w:szCs w:val="24"/>
              </w:rPr>
              <w:t>.Ч</w:t>
            </w:r>
            <w:proofErr w:type="gramEnd"/>
            <w:r w:rsidR="008A2441">
              <w:rPr>
                <w:rFonts w:ascii="Liberation Serif" w:hAnsi="Liberation Serif" w:cs="Liberation Serif"/>
                <w:sz w:val="24"/>
                <w:szCs w:val="24"/>
              </w:rPr>
              <w:t xml:space="preserve">айковского </w:t>
            </w:r>
            <w:r w:rsidR="009D44A8">
              <w:rPr>
                <w:rFonts w:ascii="Liberation Serif" w:hAnsi="Liberation Serif" w:cs="Liberation Serif"/>
                <w:sz w:val="24"/>
                <w:szCs w:val="24"/>
              </w:rPr>
              <w:t>№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 23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FA3FFB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88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8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202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С-0210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проезд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от пр. Победы до здания ул. </w:t>
            </w:r>
            <w:proofErr w:type="spell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Тевосяна</w:t>
            </w:r>
            <w:proofErr w:type="spellEnd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, 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FA3FFB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108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8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203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С-0211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проезд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от ул. Красных Орлов, 10 до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          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ул. </w:t>
            </w:r>
            <w:proofErr w:type="gram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Пионерской</w:t>
            </w:r>
            <w:proofErr w:type="gram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FA3FFB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75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204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С-0212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Рассветная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(д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.Н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>овый Завод)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FA3FFB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661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876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205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С-0213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проезд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от ул. Ползунова до жилого дома </w:t>
            </w:r>
          </w:p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ул. Матросова, 30 корп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ус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 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FA3FFB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236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206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С-0214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подъезд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 ж</w:t>
            </w:r>
            <w:proofErr w:type="gramEnd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/</w:t>
            </w:r>
            <w:proofErr w:type="spell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proofErr w:type="spellEnd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 переезду 100 км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FA3FFB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83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207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С-0215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подъезд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 ж</w:t>
            </w:r>
            <w:proofErr w:type="gramEnd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/</w:t>
            </w:r>
            <w:proofErr w:type="spell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proofErr w:type="spellEnd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 переезду 93 км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FA3FFB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150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876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208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С-0216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проезд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от жилого дома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№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 20 по ул. Чайковского до жилого дома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№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 15а по ул. </w:t>
            </w:r>
            <w:proofErr w:type="gram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Парковая</w:t>
            </w:r>
            <w:proofErr w:type="gram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FA3FFB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106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1452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209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С-0217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дорога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от ж</w:t>
            </w:r>
            <w:proofErr w:type="gramEnd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/</w:t>
            </w:r>
            <w:proofErr w:type="spell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proofErr w:type="spellEnd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 переезда 93 км до границы МО Каменск-Уральский городской округ (</w:t>
            </w:r>
            <w:proofErr w:type="spell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Клевакинское</w:t>
            </w:r>
            <w:proofErr w:type="spellEnd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 направление)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FA3FFB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127</w:t>
            </w:r>
          </w:p>
        </w:tc>
      </w:tr>
      <w:tr w:rsidR="00FA3FFB" w:rsidRPr="007C0A39" w:rsidTr="006944EC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73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A3FFB" w:rsidRPr="007C0A39" w:rsidRDefault="00FA3FFB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210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FA3FFB" w:rsidRPr="007C0A39" w:rsidRDefault="00FA3FFB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FA3FFB" w:rsidRPr="007C0A39" w:rsidRDefault="00FA3FFB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A3FFB" w:rsidRPr="007C0A39" w:rsidRDefault="00FA3FFB" w:rsidP="00FA3FF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С-0218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FA3FFB" w:rsidRPr="007C0A39" w:rsidRDefault="00FA3FFB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проезд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A3FFB" w:rsidRDefault="00FA3FFB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от пр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.П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>обеды к скверу Тимирязева</w:t>
            </w:r>
          </w:p>
          <w:p w:rsidR="006944EC" w:rsidRDefault="006944EC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6944EC" w:rsidRPr="007C0A39" w:rsidRDefault="006944EC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A3FFB" w:rsidRPr="007C0A39" w:rsidRDefault="00FA3FFB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0,184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212"/>
        </w:trPr>
        <w:tc>
          <w:tcPr>
            <w:tcW w:w="9924" w:type="dxa"/>
            <w:gridSpan w:val="7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Красногорский район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35D6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21</w:t>
            </w:r>
            <w:r w:rsidR="00F35D67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Восточная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58023C" w:rsidP="005802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5575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35D6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21</w:t>
            </w:r>
            <w:r w:rsidR="00F35D67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Западная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58023C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715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35D6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21</w:t>
            </w:r>
            <w:r w:rsidR="00F35D67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Коммунальная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A42CBA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920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35D6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21</w:t>
            </w:r>
            <w:r w:rsidR="00F35D67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2-я Рабочая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A42CB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="00A42CBA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1213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35D6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21</w:t>
            </w:r>
            <w:r w:rsidR="00F35D67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Слесарей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FA297E" w:rsidP="00FA297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3245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35D6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21</w:t>
            </w:r>
            <w:r w:rsidR="00F35D67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Силикатная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FA297E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421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35D6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21</w:t>
            </w:r>
            <w:r w:rsidR="00F35D67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Трудовые Резервы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FA297E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478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35D6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21</w:t>
            </w:r>
            <w:r w:rsidR="00F35D67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Центральная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0D104D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FA297E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316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35D6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21</w:t>
            </w:r>
            <w:r w:rsidR="00F35D67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проезд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на п. Чкалова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A297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FA297E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7786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35D6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="00F35D67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1-е Мая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FA297E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265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35D6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22</w:t>
            </w:r>
            <w:r w:rsidR="00F35D67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Алюминиевая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A297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  <w:r w:rsidR="00FA297E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1607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35D6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22</w:t>
            </w:r>
            <w:r w:rsidR="00F35D67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Белинского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A297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="00FA297E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7629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35D6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22</w:t>
            </w:r>
            <w:r w:rsidR="00F35D67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Заводская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4A251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841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35D6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22</w:t>
            </w:r>
            <w:r w:rsidR="00F35D67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Каменская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4A251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  <w:r w:rsidR="004A2510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7212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35D6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22</w:t>
            </w:r>
            <w:r w:rsidR="00F35D67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Калинина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4A251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2,341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35D6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22</w:t>
            </w:r>
            <w:r w:rsidR="00F35D67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Октябрьская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4A251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  <w:r w:rsidR="004A2510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4448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35D6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22</w:t>
            </w:r>
            <w:r w:rsidR="00F35D67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Суворова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4A2510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809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35D6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22</w:t>
            </w:r>
            <w:r w:rsidR="00F35D67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бульвар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Парижской Коммуны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4A2510" w:rsidP="004A251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6392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35D6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22</w:t>
            </w:r>
            <w:r w:rsidR="00F35D67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Бугарева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BB1017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634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35D6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="00F35D67">
              <w:rPr>
                <w:rFonts w:ascii="Liberation Serif" w:hAnsi="Liberation Serif" w:cs="Liberation Serif"/>
                <w:sz w:val="24"/>
                <w:szCs w:val="24"/>
              </w:rPr>
              <w:t>30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Гагарина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BB101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BB1017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5219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35D6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23</w:t>
            </w:r>
            <w:r w:rsidR="00F35D67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Железнодорожная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FD73A5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480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35D6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23</w:t>
            </w:r>
            <w:r w:rsidR="00F35D67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Жуковского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FD73A5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247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35D6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23</w:t>
            </w:r>
            <w:r w:rsidR="00F35D67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Исетская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D73A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="00FD73A5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56</w:t>
            </w:r>
            <w:r w:rsidR="00FD73A5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35D6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23</w:t>
            </w:r>
            <w:r w:rsidR="00F35D67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Набережная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E783A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884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35D6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23</w:t>
            </w:r>
            <w:r w:rsidR="00F35D67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4-й Пятилетки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9E783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="009E783A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56</w:t>
            </w:r>
            <w:r w:rsidR="009E783A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35D6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23</w:t>
            </w:r>
            <w:r w:rsidR="00F35D67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Строителей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9E783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="009E783A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0251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35D6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23</w:t>
            </w:r>
            <w:r w:rsidR="00F35D67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Уральская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9E783A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412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35D6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23</w:t>
            </w:r>
            <w:r w:rsidR="00F35D67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Кутузова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9E783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9E783A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1531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8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35D6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23</w:t>
            </w:r>
            <w:r w:rsidR="00F35D67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дорога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от ЗЖБИ до переезда (ст. УАЗ)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9E783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="009E783A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5515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876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35D6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="00F35D67">
              <w:rPr>
                <w:rFonts w:ascii="Liberation Serif" w:hAnsi="Liberation Serif" w:cs="Liberation Serif"/>
                <w:sz w:val="24"/>
                <w:szCs w:val="24"/>
              </w:rPr>
              <w:t>40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дорога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дубл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е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р ул</w:t>
            </w:r>
            <w:proofErr w:type="gram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.С</w:t>
            </w:r>
            <w:proofErr w:type="gramEnd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уворова от ул.4-й Пятилетки до ул.Шестакова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E783A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357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8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35D6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24</w:t>
            </w:r>
            <w:r w:rsidR="00F35D67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дорога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дубл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е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р ул</w:t>
            </w:r>
            <w:proofErr w:type="gram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.С</w:t>
            </w:r>
            <w:proofErr w:type="gramEnd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уворова от ж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илого 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ома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 № 34 до ж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илого 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ома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 № 38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E783A" w:rsidP="009E783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3035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1164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35D6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24</w:t>
            </w:r>
            <w:r w:rsidR="00F35D67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дорога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участок дубл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е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ра ул</w:t>
            </w:r>
            <w:proofErr w:type="gram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.С</w:t>
            </w:r>
            <w:proofErr w:type="gramEnd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уворова от ул.Шестакова до ул.Каменская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426DCC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240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35D6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24</w:t>
            </w:r>
            <w:r w:rsidR="00F35D67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Шестакова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426DC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426DCC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7028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8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35D6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24</w:t>
            </w:r>
            <w:r w:rsidR="00F35D67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дорога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грузовая от </w:t>
            </w:r>
          </w:p>
          <w:p w:rsidR="009D44A8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ул. Заводской до </w:t>
            </w:r>
          </w:p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ул. Штукатуров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426DCC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1,484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35D6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24</w:t>
            </w:r>
            <w:r w:rsidR="00F35D67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К-0237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дорога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на </w:t>
            </w:r>
            <w:proofErr w:type="spell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Волковское</w:t>
            </w:r>
            <w:proofErr w:type="spellEnd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 кладбище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2D28AE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201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35D6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24</w:t>
            </w:r>
            <w:r w:rsidR="00F35D67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Средний проезд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2D28AE" w:rsidP="002D28A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469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8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35D6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24</w:t>
            </w:r>
            <w:r w:rsidR="00F35D67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проезд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на Монастырское кладбище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  <w:r w:rsidR="00221B93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415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135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35D6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24</w:t>
            </w:r>
            <w:r w:rsidR="00F35D67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проезд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от ул. 1-е Мая до автодороги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«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Южный обход города Каменска-Уральского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221B9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  <w:r w:rsidR="00221B93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  <w:r w:rsidR="005A3051">
              <w:rPr>
                <w:rFonts w:ascii="Liberation Serif" w:hAnsi="Liberation Serif" w:cs="Liberation Serif"/>
                <w:sz w:val="24"/>
                <w:szCs w:val="24"/>
              </w:rPr>
              <w:t>00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35D6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24</w:t>
            </w:r>
            <w:r w:rsidR="00F35D67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Штукатуров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221B93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887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35D6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="00F35D67">
              <w:rPr>
                <w:rFonts w:ascii="Liberation Serif" w:hAnsi="Liberation Serif" w:cs="Liberation Serif"/>
                <w:sz w:val="24"/>
                <w:szCs w:val="24"/>
              </w:rPr>
              <w:t>50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Плотина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221B93" w:rsidP="00221B9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35D6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25</w:t>
            </w:r>
            <w:r w:rsidR="00F35D67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Автоклавщиков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AF31EF" w:rsidP="00AF31E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0,354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35D6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25</w:t>
            </w:r>
            <w:r w:rsidR="00F35D67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бульвар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Комсомольский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AF31EF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0,6477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35D6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25</w:t>
            </w:r>
            <w:r w:rsidR="00F35D67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Больничный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AF31EF" w:rsidP="00AF31E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2565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35D6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25</w:t>
            </w:r>
            <w:r w:rsidR="00F35D67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К-0247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Ведерникова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AF31EF" w:rsidP="00AF31E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2035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35D6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25</w:t>
            </w:r>
            <w:r w:rsidR="00F35D67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Гоголя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AF31E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AF31EF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1001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876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35D6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25</w:t>
            </w:r>
            <w:r w:rsidR="00F35D67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проезд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от дома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№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 17 </w:t>
            </w:r>
            <w:proofErr w:type="gram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по</w:t>
            </w:r>
            <w:proofErr w:type="gramEnd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  <w:p w:rsidR="009D44A8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ул. Гоголя до проезжей части </w:t>
            </w:r>
          </w:p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ул. Алюминиевая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DB63CC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267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35D6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25</w:t>
            </w:r>
            <w:r w:rsidR="00F35D67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Гвардейская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DB63CC" w:rsidP="00DB63C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2395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35D6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25</w:t>
            </w:r>
            <w:r w:rsidR="00F35D67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Геологов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DB63CC" w:rsidP="00DB63C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1515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35D6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25</w:t>
            </w:r>
            <w:r w:rsidR="00F35D67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Дзержинского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DB63CC" w:rsidP="00DB63C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0,710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35D6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="00F35D67">
              <w:rPr>
                <w:rFonts w:ascii="Liberation Serif" w:hAnsi="Liberation Serif" w:cs="Liberation Serif"/>
                <w:sz w:val="24"/>
                <w:szCs w:val="24"/>
              </w:rPr>
              <w:t>60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Клары Цеткин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DB63CC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203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35D6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26</w:t>
            </w:r>
            <w:r w:rsidR="00F35D67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Красногорская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DB63CC">
              <w:rPr>
                <w:rFonts w:ascii="Liberation Serif" w:hAnsi="Liberation Serif" w:cs="Liberation Serif"/>
                <w:sz w:val="24"/>
                <w:szCs w:val="24"/>
              </w:rPr>
              <w:t>,09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35D6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26</w:t>
            </w:r>
            <w:r w:rsidR="00F35D67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Лечебная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4F5DA6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503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1164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35D6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26</w:t>
            </w:r>
            <w:r w:rsidR="00F35D67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К-0256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проезд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от ул. Каменской до ул. Лечебной (между больницей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№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 3 и психбольницей)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FC6B56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330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35D6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26</w:t>
            </w:r>
            <w:r w:rsidR="00F35D67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proofErr w:type="gram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Мамина-Сибиряка</w:t>
            </w:r>
            <w:proofErr w:type="spellEnd"/>
            <w:proofErr w:type="gram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FC6B56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235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35D6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26</w:t>
            </w:r>
            <w:r w:rsidR="00F35D67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К-0258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Механизаторов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C6B5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FC6B56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8647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35D6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26</w:t>
            </w:r>
            <w:r w:rsidR="00F35D67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К-0259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Менделеева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FC6B5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FC6B56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6931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35D6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26</w:t>
            </w:r>
            <w:r w:rsidR="00F35D67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Медицинская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266375" w:rsidP="0026637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2125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35D6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26</w:t>
            </w:r>
            <w:r w:rsidR="00F35D67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К-0261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Мира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266375" w:rsidP="0026637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5305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35D6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26</w:t>
            </w:r>
            <w:r w:rsidR="00F35D67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К-0262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Нефтяников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266375" w:rsidP="0026637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80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35D6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="00F35D67">
              <w:rPr>
                <w:rFonts w:ascii="Liberation Serif" w:hAnsi="Liberation Serif" w:cs="Liberation Serif"/>
                <w:sz w:val="24"/>
                <w:szCs w:val="24"/>
              </w:rPr>
              <w:t>70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Плеханова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26637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266375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3995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35D6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27</w:t>
            </w:r>
            <w:r w:rsidR="00F35D67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Попова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CE36B5" w:rsidP="00CE36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4876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8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35D6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27</w:t>
            </w:r>
            <w:r w:rsidR="00F35D67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проезд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от ул. </w:t>
            </w:r>
            <w:proofErr w:type="gram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Алюминиевой</w:t>
            </w:r>
            <w:proofErr w:type="gramEnd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 до молокозавода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CE36B5" w:rsidP="00CE36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1886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35D6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27</w:t>
            </w:r>
            <w:r w:rsidR="00F35D67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К-0266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Пролетарская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CE36B5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732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35D6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27</w:t>
            </w:r>
            <w:r w:rsidR="00F35D67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К-0267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Плавильщиков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CE36B5" w:rsidP="00CE36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3424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8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35D6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27</w:t>
            </w:r>
            <w:r w:rsidR="00F35D67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проезд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между домом </w:t>
            </w:r>
            <w:proofErr w:type="gram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престарелых</w:t>
            </w:r>
            <w:proofErr w:type="gramEnd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 и больницей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CE36B5" w:rsidP="00CE36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2466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1F26E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27</w:t>
            </w:r>
            <w:r w:rsidR="001F26EE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К-0269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1-й Октябрьский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CE36B5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126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1F26E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27</w:t>
            </w:r>
            <w:r w:rsidR="001F26EE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2-й Октябрьский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CE36B5" w:rsidP="00CE36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1465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876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1F26E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27</w:t>
            </w:r>
            <w:r w:rsidR="001F26EE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проезд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от дома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№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 56а по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   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ул. </w:t>
            </w:r>
            <w:proofErr w:type="gram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Алюминиевой</w:t>
            </w:r>
            <w:proofErr w:type="gramEnd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 до ул. </w:t>
            </w:r>
            <w:proofErr w:type="spell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Мамина-Сибиряка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CE36B5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196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876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1F26E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27</w:t>
            </w:r>
            <w:r w:rsidR="001F26EE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К-0273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проезд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от дома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№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 52 </w:t>
            </w:r>
            <w:proofErr w:type="gram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по</w:t>
            </w:r>
            <w:proofErr w:type="gramEnd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ул. Алюминиевой до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  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ул. </w:t>
            </w:r>
            <w:proofErr w:type="spellStart"/>
            <w:proofErr w:type="gram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Мамина-Сибиряка</w:t>
            </w:r>
            <w:proofErr w:type="spellEnd"/>
            <w:proofErr w:type="gram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CE36B5" w:rsidP="00CE36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1775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1F26E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="001F26EE">
              <w:rPr>
                <w:rFonts w:ascii="Liberation Serif" w:hAnsi="Liberation Serif" w:cs="Liberation Serif"/>
                <w:sz w:val="24"/>
                <w:szCs w:val="24"/>
              </w:rPr>
              <w:t>80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Стахановская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CE36B5" w:rsidP="00CE36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4692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1F26E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28</w:t>
            </w:r>
            <w:r w:rsidR="001F26EE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Челябинская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CE36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CE36B5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0213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1F26E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28</w:t>
            </w:r>
            <w:r w:rsidR="001F26EE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К-0276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Чехова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CE36B5" w:rsidP="00CE36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2345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1F26E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28</w:t>
            </w:r>
            <w:r w:rsidR="001F26EE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Учительская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CE36B5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204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1F26E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28</w:t>
            </w:r>
            <w:r w:rsidR="001F26EE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Электролизников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CE36B5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427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1F26E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28</w:t>
            </w:r>
            <w:r w:rsidR="001F26EE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Физкультурников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CE36B5" w:rsidP="00CE36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6435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1F26E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28</w:t>
            </w:r>
            <w:r w:rsidR="001F26EE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Ученический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CE36B5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270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8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1F26E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28</w:t>
            </w:r>
            <w:r w:rsidR="001F26EE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К-0282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проезд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от ул. </w:t>
            </w:r>
            <w:proofErr w:type="gram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Октябрьской</w:t>
            </w:r>
            <w:proofErr w:type="gramEnd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 до стадиона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CE36B5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250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1F26E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28</w:t>
            </w:r>
            <w:r w:rsidR="001F26EE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К-0283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Котовского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CE36B5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207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1F26E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28</w:t>
            </w:r>
            <w:r w:rsidR="001F26EE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Энгельса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CE36B5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372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8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1F26E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="001F26EE">
              <w:rPr>
                <w:rFonts w:ascii="Liberation Serif" w:hAnsi="Liberation Serif" w:cs="Liberation Serif"/>
                <w:sz w:val="24"/>
                <w:szCs w:val="24"/>
              </w:rPr>
              <w:t>90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проезд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от ж</w:t>
            </w:r>
            <w:proofErr w:type="gramEnd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/</w:t>
            </w:r>
            <w:proofErr w:type="spell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proofErr w:type="spellEnd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 переезда до дома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№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 60 ст. УАЗ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CE36B5" w:rsidP="00CE36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9096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1F26E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29</w:t>
            </w:r>
            <w:r w:rsidR="001F26EE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К-0286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Заречная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CE36B5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276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1F26E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29</w:t>
            </w:r>
            <w:r w:rsidR="001F26EE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К-0287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Байновская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CE36B5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647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1F26E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29</w:t>
            </w:r>
            <w:r w:rsidR="001F26EE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Логовская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CE36B5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782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8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1F26E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29</w:t>
            </w:r>
            <w:r w:rsidR="001F26EE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проезд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от ул. </w:t>
            </w:r>
            <w:proofErr w:type="spell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Красногорская</w:t>
            </w:r>
            <w:proofErr w:type="spellEnd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 до Коттеджей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CE36B5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475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1F26E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29</w:t>
            </w:r>
            <w:r w:rsidR="001F26EE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К-0291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Средняя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CE36B5" w:rsidP="00CE36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55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1F26E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29</w:t>
            </w:r>
            <w:r w:rsidR="001F26EE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К-0292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Гражданская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CE36B5" w:rsidP="00CE36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3042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1F26E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29</w:t>
            </w:r>
            <w:r w:rsidR="001F26EE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Кировоградская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CE36B5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361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1F26E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29</w:t>
            </w:r>
            <w:r w:rsidR="001F26EE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2-я Полевая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CE36B5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300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1F26E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29</w:t>
            </w:r>
            <w:r w:rsidR="001F26EE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1-я Песчаная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CE36B5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0,338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F7308C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300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2-я Песчаная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EC1B9C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459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308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30</w:t>
            </w:r>
            <w:r w:rsidR="00F7308C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3-я Песчаная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EC1B9C" w:rsidP="00EC1B9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3775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308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30</w:t>
            </w:r>
            <w:r w:rsidR="00F7308C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4-я Песчаная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EC1B9C" w:rsidP="00EC1B9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3456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308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30</w:t>
            </w:r>
            <w:r w:rsidR="00F7308C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К-0299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Песчаный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EC1B9C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173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308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30</w:t>
            </w:r>
            <w:r w:rsidR="00F7308C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К-0300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1-я Рабочая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EC1B9C" w:rsidP="00EC1B9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2825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308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30</w:t>
            </w:r>
            <w:r w:rsidR="00F7308C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К-0301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3-я Рабочая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EC1B9C" w:rsidP="00EC1B9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259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308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30</w:t>
            </w:r>
            <w:r w:rsidR="00F7308C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К-0302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4-я Рабочая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313B10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278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308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30</w:t>
            </w:r>
            <w:r w:rsidR="00F7308C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К-0303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5-я Рабочая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313B10" w:rsidP="00313B1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3681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308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30</w:t>
            </w:r>
            <w:r w:rsidR="00F7308C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К-0304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6-я Рабочая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313B1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709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308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30</w:t>
            </w:r>
            <w:r w:rsidR="00F7308C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К-0305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1-й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П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роезд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313B10" w:rsidP="00313B1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2193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308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="00F7308C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К-0306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2-й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П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роезд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8D293B" w:rsidP="008D293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1075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308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31</w:t>
            </w:r>
            <w:r w:rsidR="00F7308C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К-0307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3-й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П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роезд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8D293B" w:rsidP="008D293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13</w:t>
            </w:r>
            <w:r w:rsidR="005A3051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308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31</w:t>
            </w:r>
            <w:r w:rsidR="00F7308C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К-0308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4-й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П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роезд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8D293B" w:rsidP="008D293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18</w:t>
            </w:r>
            <w:r w:rsidR="005A3051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308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31</w:t>
            </w:r>
            <w:r w:rsidR="00F7308C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К-0309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Шламовая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8D293B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175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308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31</w:t>
            </w:r>
            <w:r w:rsidR="00F7308C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К-0310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Школьная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8D293B" w:rsidP="008D293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2605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308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31</w:t>
            </w:r>
            <w:r w:rsidR="00F7308C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К-0311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Южный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8D293B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235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308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31</w:t>
            </w:r>
            <w:r w:rsidR="00F7308C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К-0312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Буденного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.М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>онастырка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8D293B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513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308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31</w:t>
            </w:r>
            <w:r w:rsidR="00F7308C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К-0313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Первомайская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.М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>онастырка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8D293B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640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308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31</w:t>
            </w:r>
            <w:r w:rsidR="00F7308C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К-0314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7 ноября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.М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>онастырка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FE7966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638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308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31</w:t>
            </w:r>
            <w:r w:rsidR="00F7308C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К-0315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Комиссаров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.М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>онастырка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FE7966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956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308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="00F7308C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К-0316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Коминтерна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.М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>онастырка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FE7966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014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308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32</w:t>
            </w:r>
            <w:r w:rsidR="00F7308C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К-0317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Крайняя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.М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>онастырка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FE7966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752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308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32</w:t>
            </w:r>
            <w:r w:rsidR="00F7308C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К-0318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Комсомольская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.М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>онастырка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FE7966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792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308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32</w:t>
            </w:r>
            <w:r w:rsidR="00F7308C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К-0319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Бабушкина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FE7966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220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308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32</w:t>
            </w:r>
            <w:r w:rsidR="00F7308C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К-0320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Волкова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FE7966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541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308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32</w:t>
            </w:r>
            <w:r w:rsidR="00F7308C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К-0321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Герцена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FE7966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700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308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32</w:t>
            </w:r>
            <w:r w:rsidR="00F7308C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К-0322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Куйбышева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FE7966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320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308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32</w:t>
            </w:r>
            <w:r w:rsidR="00F7308C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К-0323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Овражная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FE7966" w:rsidP="00FE7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7114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308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32</w:t>
            </w:r>
            <w:r w:rsidR="00F7308C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К-0324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Социалистическая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C85CC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520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308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32</w:t>
            </w:r>
            <w:r w:rsidR="00F7308C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К-0325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Столяров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C85CC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723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308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="00F7308C">
              <w:rPr>
                <w:rFonts w:ascii="Liberation Serif" w:hAnsi="Liberation Serif" w:cs="Liberation Serif"/>
                <w:sz w:val="24"/>
                <w:szCs w:val="24"/>
              </w:rPr>
              <w:t>30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К-0326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Красная Горка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.М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>онастырка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C85CC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550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308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33</w:t>
            </w:r>
            <w:r w:rsidR="00F7308C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К-0327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Рассвет Октября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.М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>онастырка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C85CC8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280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308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33</w:t>
            </w:r>
            <w:r w:rsidR="00F7308C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К-0328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Новорабочая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C85CC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407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308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33</w:t>
            </w:r>
            <w:r w:rsidR="00F7308C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К-0329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Союзная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C85CC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300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308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33</w:t>
            </w:r>
            <w:r w:rsidR="00F7308C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К-0330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Февральской революции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C85CC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832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308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33</w:t>
            </w:r>
            <w:r w:rsidR="00F7308C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К-0331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Малышева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C85CC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280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308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33</w:t>
            </w:r>
            <w:r w:rsidR="00F7308C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К-0332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Орджоникидзе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C85CC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100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308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33</w:t>
            </w:r>
            <w:r w:rsidR="00F7308C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К-0333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Бетонщиков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C85CC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300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308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33</w:t>
            </w:r>
            <w:r w:rsidR="00F7308C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К-0334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Папанинцев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C85CC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482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308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33</w:t>
            </w:r>
            <w:r w:rsidR="00F7308C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К-0336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1-я Набережная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C85CC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370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308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="00F7308C">
              <w:rPr>
                <w:rFonts w:ascii="Liberation Serif" w:hAnsi="Liberation Serif" w:cs="Liberation Serif"/>
                <w:sz w:val="24"/>
                <w:szCs w:val="24"/>
              </w:rPr>
              <w:t>40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К-0337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2-я Набережная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C85CC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180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308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34</w:t>
            </w:r>
            <w:r w:rsidR="00F7308C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К-0338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3-я Набережная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C85CC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270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308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34</w:t>
            </w:r>
            <w:r w:rsidR="00F7308C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К-0339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Плотина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C85CC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120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308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34</w:t>
            </w:r>
            <w:r w:rsidR="00F7308C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К-0340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Совхозный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C85CC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153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308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34</w:t>
            </w:r>
            <w:r w:rsidR="00F7308C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К-0341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Каменщиков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C85CC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420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308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34</w:t>
            </w:r>
            <w:r w:rsidR="00F7308C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К-0342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Славянская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C85CC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370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308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34</w:t>
            </w:r>
            <w:r w:rsidR="00F7308C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К-0343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Панфиловцев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C85CC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0,083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308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34</w:t>
            </w:r>
            <w:r w:rsidR="00F7308C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К-0344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Советский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C85CC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297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308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34</w:t>
            </w:r>
            <w:r w:rsidR="00F7308C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К-0345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Знаменская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.М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>онастырка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C85CC8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074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308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34</w:t>
            </w:r>
            <w:r w:rsidR="00F7308C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К-0346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Дачная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.М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>онастырка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C85CC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375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F7308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="00F7308C">
              <w:rPr>
                <w:rFonts w:ascii="Liberation Serif" w:hAnsi="Liberation Serif" w:cs="Liberation Serif"/>
                <w:sz w:val="24"/>
                <w:szCs w:val="24"/>
              </w:rPr>
              <w:t>50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К-0347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Добровольцев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.М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>онастырка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C85CC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744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1D07C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35</w:t>
            </w:r>
            <w:r w:rsidR="001D07C3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К-0348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Юбилейная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.М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>онастырка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C85CC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630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1D07C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35</w:t>
            </w:r>
            <w:r w:rsidR="001D07C3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К-0349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Декабристов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C85CC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237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1D07C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35</w:t>
            </w:r>
            <w:r w:rsidR="001D07C3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К-0350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Декабристов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C85CC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550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876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1D07C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35</w:t>
            </w:r>
            <w:r w:rsidR="001D07C3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К-0351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проезд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автономный подъезд к детскому саду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   «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ул. Каменская, 95а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44A8" w:rsidRPr="007C0A39" w:rsidRDefault="00C85CC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206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876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1D07C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35</w:t>
            </w:r>
            <w:r w:rsidR="001D07C3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К-0352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проезд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от дома 17 </w:t>
            </w:r>
            <w:proofErr w:type="gram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по</w:t>
            </w:r>
            <w:proofErr w:type="gramEnd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ул. Челябинская до жилого дома 44 по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ул. Шестакова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C85CC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150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1164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1D07C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35</w:t>
            </w:r>
            <w:r w:rsidR="001D07C3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К-0353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проезд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от перекрестка улиц Дзержинского - Белинского до дома 1 по ул. Белинского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C85CC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45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C85CC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35</w:t>
            </w:r>
            <w:r w:rsidR="00C85CC8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К-0354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Ясная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C85CC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309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C85CC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35</w:t>
            </w:r>
            <w:r w:rsidR="00C85CC8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К-0355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Маршала Жукова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C85CC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407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C85CC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35</w:t>
            </w:r>
            <w:r w:rsidR="00C85CC8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К-0356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Яблоневая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C85CC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406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C85CC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="00C85CC8">
              <w:rPr>
                <w:rFonts w:ascii="Liberation Serif" w:hAnsi="Liberation Serif" w:cs="Liberation Serif"/>
                <w:sz w:val="24"/>
                <w:szCs w:val="24"/>
              </w:rPr>
              <w:t>60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К-0357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Тенистый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C85CC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288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C85CC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36</w:t>
            </w:r>
            <w:r w:rsidR="00C85CC8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К-0358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 xml:space="preserve">Анатолия </w:t>
            </w:r>
            <w:proofErr w:type="spellStart"/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Брижана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C85CC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497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C85CC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36</w:t>
            </w:r>
            <w:r w:rsidR="00C85CC8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К-0359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Радужная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C85CC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C85CC8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2764</w:t>
            </w:r>
          </w:p>
        </w:tc>
      </w:tr>
      <w:tr w:rsidR="009D44A8" w:rsidRPr="007C0A39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C85CC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36</w:t>
            </w:r>
            <w:r w:rsidR="00C85CC8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К-0360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Рябиновая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C85CC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493</w:t>
            </w:r>
          </w:p>
        </w:tc>
      </w:tr>
      <w:tr w:rsidR="009D44A8" w:rsidRPr="007C0A39" w:rsidTr="00C85CC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C85CC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36</w:t>
            </w:r>
            <w:r w:rsidR="00C85CC8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К-0361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9D44A8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0A39">
              <w:rPr>
                <w:rFonts w:ascii="Liberation Serif" w:hAnsi="Liberation Serif" w:cs="Liberation Serif"/>
                <w:sz w:val="24"/>
                <w:szCs w:val="24"/>
              </w:rPr>
              <w:t>Летняя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44A8" w:rsidRPr="007C0A39" w:rsidRDefault="00C85CC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D44A8" w:rsidRPr="007C0A39">
              <w:rPr>
                <w:rFonts w:ascii="Liberation Serif" w:hAnsi="Liberation Serif" w:cs="Liberation Serif"/>
                <w:sz w:val="24"/>
                <w:szCs w:val="24"/>
              </w:rPr>
              <w:t>550</w:t>
            </w:r>
          </w:p>
        </w:tc>
      </w:tr>
      <w:tr w:rsidR="00C85CC8" w:rsidRPr="007C0A39" w:rsidTr="00C85CC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85CC8" w:rsidRPr="007C0A39" w:rsidRDefault="00C85CC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365</w:t>
            </w:r>
          </w:p>
        </w:tc>
        <w:tc>
          <w:tcPr>
            <w:tcW w:w="116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C85CC8" w:rsidRPr="007C0A39" w:rsidRDefault="00C85CC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C85CC8" w:rsidRPr="007C0A39" w:rsidRDefault="00C85CC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85CC8" w:rsidRPr="007C0A39" w:rsidRDefault="00C85CC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К-0362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C85CC8" w:rsidRPr="007C0A39" w:rsidRDefault="00C85CC8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проезд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85CC8" w:rsidRPr="007C0A39" w:rsidRDefault="00C85CC8" w:rsidP="00C85CC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от ул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.А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>люминиевой до ул.Дзержинского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85CC8" w:rsidRDefault="00C85CC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0,170</w:t>
            </w:r>
          </w:p>
        </w:tc>
      </w:tr>
    </w:tbl>
    <w:p w:rsidR="009D44A8" w:rsidRDefault="009D44A8" w:rsidP="009D44A8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</w:p>
    <w:p w:rsidR="009D44A8" w:rsidRPr="00103AA8" w:rsidRDefault="009D44A8" w:rsidP="009D44A8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103AA8">
        <w:rPr>
          <w:rFonts w:ascii="Liberation Serif" w:hAnsi="Liberation Serif" w:cs="Liberation Serif"/>
          <w:sz w:val="24"/>
          <w:szCs w:val="24"/>
        </w:rPr>
        <w:t>Использованные сокращения:</w:t>
      </w:r>
    </w:p>
    <w:p w:rsidR="009D44A8" w:rsidRPr="00103AA8" w:rsidRDefault="009D44A8" w:rsidP="009D44A8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4"/>
          <w:szCs w:val="24"/>
        </w:rPr>
      </w:pPr>
    </w:p>
    <w:p w:rsidR="009D44A8" w:rsidRPr="00103AA8" w:rsidRDefault="009D44A8" w:rsidP="009D44A8">
      <w:pPr>
        <w:tabs>
          <w:tab w:val="left" w:pos="629"/>
          <w:tab w:val="left" w:pos="4990"/>
          <w:tab w:val="left" w:pos="5840"/>
        </w:tabs>
        <w:autoSpaceDE w:val="0"/>
        <w:autoSpaceDN w:val="0"/>
        <w:adjustRightInd w:val="0"/>
        <w:rPr>
          <w:rFonts w:ascii="Liberation Serif" w:hAnsi="Liberation Serif" w:cs="Liberation Serif"/>
          <w:sz w:val="24"/>
          <w:szCs w:val="24"/>
        </w:rPr>
      </w:pPr>
      <w:r w:rsidRPr="00103AA8">
        <w:rPr>
          <w:rFonts w:ascii="Liberation Serif" w:hAnsi="Liberation Serif" w:cs="Liberation Serif"/>
          <w:sz w:val="24"/>
          <w:szCs w:val="24"/>
        </w:rPr>
        <w:t>ост</w:t>
      </w:r>
      <w:proofErr w:type="gramStart"/>
      <w:r w:rsidRPr="00103AA8">
        <w:rPr>
          <w:rFonts w:ascii="Liberation Serif" w:hAnsi="Liberation Serif" w:cs="Liberation Serif"/>
          <w:sz w:val="24"/>
          <w:szCs w:val="24"/>
        </w:rPr>
        <w:t>.</w:t>
      </w:r>
      <w:proofErr w:type="gramEnd"/>
      <w:r w:rsidRPr="00103AA8">
        <w:rPr>
          <w:rFonts w:ascii="Liberation Serif" w:hAnsi="Liberation Serif" w:cs="Liberation Serif"/>
          <w:sz w:val="24"/>
          <w:szCs w:val="24"/>
        </w:rPr>
        <w:tab/>
        <w:t xml:space="preserve">- </w:t>
      </w:r>
      <w:proofErr w:type="gramStart"/>
      <w:r w:rsidRPr="00103AA8">
        <w:rPr>
          <w:rFonts w:ascii="Liberation Serif" w:hAnsi="Liberation Serif" w:cs="Liberation Serif"/>
          <w:sz w:val="24"/>
          <w:szCs w:val="24"/>
        </w:rPr>
        <w:t>о</w:t>
      </w:r>
      <w:proofErr w:type="gramEnd"/>
      <w:r w:rsidRPr="00103AA8">
        <w:rPr>
          <w:rFonts w:ascii="Liberation Serif" w:hAnsi="Liberation Serif" w:cs="Liberation Serif"/>
          <w:sz w:val="24"/>
          <w:szCs w:val="24"/>
        </w:rPr>
        <w:t>становка транспорта общего пользования;</w:t>
      </w:r>
      <w:r w:rsidRPr="00103AA8">
        <w:rPr>
          <w:rFonts w:ascii="Liberation Serif" w:hAnsi="Liberation Serif" w:cs="Liberation Serif"/>
          <w:sz w:val="24"/>
          <w:szCs w:val="24"/>
        </w:rPr>
        <w:tab/>
      </w:r>
    </w:p>
    <w:p w:rsidR="009D44A8" w:rsidRDefault="009D44A8" w:rsidP="009D44A8">
      <w:pPr>
        <w:tabs>
          <w:tab w:val="left" w:pos="629"/>
          <w:tab w:val="left" w:pos="4990"/>
          <w:tab w:val="left" w:pos="5840"/>
        </w:tabs>
        <w:autoSpaceDE w:val="0"/>
        <w:autoSpaceDN w:val="0"/>
        <w:adjustRightInd w:val="0"/>
        <w:rPr>
          <w:rFonts w:ascii="Liberation Serif" w:hAnsi="Liberation Serif" w:cs="Liberation Serif"/>
          <w:sz w:val="24"/>
          <w:szCs w:val="24"/>
        </w:rPr>
      </w:pPr>
      <w:r w:rsidRPr="00103AA8">
        <w:rPr>
          <w:rFonts w:ascii="Liberation Serif" w:hAnsi="Liberation Serif" w:cs="Liberation Serif"/>
          <w:sz w:val="24"/>
          <w:szCs w:val="24"/>
        </w:rPr>
        <w:t>п.</w:t>
      </w:r>
      <w:r w:rsidRPr="00103AA8">
        <w:rPr>
          <w:rFonts w:ascii="Liberation Serif" w:hAnsi="Liberation Serif" w:cs="Liberation Serif"/>
          <w:sz w:val="24"/>
          <w:szCs w:val="24"/>
        </w:rPr>
        <w:tab/>
        <w:t>- поселок;</w:t>
      </w:r>
    </w:p>
    <w:p w:rsidR="009D44A8" w:rsidRPr="00103AA8" w:rsidRDefault="009D44A8" w:rsidP="009D44A8">
      <w:pPr>
        <w:tabs>
          <w:tab w:val="left" w:pos="629"/>
          <w:tab w:val="left" w:pos="4990"/>
          <w:tab w:val="left" w:pos="5840"/>
        </w:tabs>
        <w:autoSpaceDE w:val="0"/>
        <w:autoSpaceDN w:val="0"/>
        <w:adjustRightInd w:val="0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с.       – село;</w:t>
      </w:r>
    </w:p>
    <w:p w:rsidR="009D44A8" w:rsidRPr="00103AA8" w:rsidRDefault="009D44A8" w:rsidP="009D44A8">
      <w:pPr>
        <w:tabs>
          <w:tab w:val="left" w:pos="629"/>
          <w:tab w:val="left" w:pos="4990"/>
          <w:tab w:val="left" w:pos="5840"/>
        </w:tabs>
        <w:autoSpaceDE w:val="0"/>
        <w:autoSpaceDN w:val="0"/>
        <w:adjustRightInd w:val="0"/>
        <w:rPr>
          <w:rFonts w:ascii="Liberation Serif" w:hAnsi="Liberation Serif" w:cs="Liberation Serif"/>
          <w:sz w:val="24"/>
          <w:szCs w:val="24"/>
        </w:rPr>
      </w:pPr>
      <w:r w:rsidRPr="00103AA8">
        <w:rPr>
          <w:rFonts w:ascii="Liberation Serif" w:hAnsi="Liberation Serif" w:cs="Liberation Serif"/>
          <w:sz w:val="24"/>
          <w:szCs w:val="24"/>
        </w:rPr>
        <w:t>ул.</w:t>
      </w:r>
      <w:r w:rsidRPr="00103AA8">
        <w:rPr>
          <w:rFonts w:ascii="Liberation Serif" w:hAnsi="Liberation Serif" w:cs="Liberation Serif"/>
          <w:sz w:val="24"/>
          <w:szCs w:val="24"/>
        </w:rPr>
        <w:tab/>
        <w:t>- улица;</w:t>
      </w:r>
      <w:r w:rsidRPr="00103AA8">
        <w:rPr>
          <w:rFonts w:ascii="Liberation Serif" w:hAnsi="Liberation Serif" w:cs="Liberation Serif"/>
          <w:sz w:val="24"/>
          <w:szCs w:val="24"/>
        </w:rPr>
        <w:tab/>
      </w:r>
    </w:p>
    <w:p w:rsidR="009D44A8" w:rsidRPr="00103AA8" w:rsidRDefault="009D44A8" w:rsidP="009D44A8">
      <w:pPr>
        <w:tabs>
          <w:tab w:val="left" w:pos="629"/>
          <w:tab w:val="left" w:pos="4990"/>
          <w:tab w:val="left" w:pos="5840"/>
        </w:tabs>
        <w:autoSpaceDE w:val="0"/>
        <w:autoSpaceDN w:val="0"/>
        <w:adjustRightInd w:val="0"/>
        <w:rPr>
          <w:rFonts w:ascii="Liberation Serif" w:hAnsi="Liberation Serif" w:cs="Liberation Serif"/>
          <w:sz w:val="24"/>
          <w:szCs w:val="24"/>
        </w:rPr>
      </w:pPr>
      <w:r w:rsidRPr="00103AA8">
        <w:rPr>
          <w:rFonts w:ascii="Liberation Serif" w:hAnsi="Liberation Serif" w:cs="Liberation Serif"/>
          <w:sz w:val="24"/>
          <w:szCs w:val="24"/>
        </w:rPr>
        <w:t>д.</w:t>
      </w:r>
      <w:r w:rsidRPr="00103AA8">
        <w:rPr>
          <w:rFonts w:ascii="Liberation Serif" w:hAnsi="Liberation Serif" w:cs="Liberation Serif"/>
          <w:sz w:val="24"/>
          <w:szCs w:val="24"/>
        </w:rPr>
        <w:tab/>
        <w:t>- деревня;</w:t>
      </w:r>
    </w:p>
    <w:p w:rsidR="009D44A8" w:rsidRPr="00103AA8" w:rsidRDefault="009D44A8" w:rsidP="009D44A8">
      <w:pPr>
        <w:tabs>
          <w:tab w:val="left" w:pos="629"/>
          <w:tab w:val="left" w:pos="4990"/>
          <w:tab w:val="left" w:pos="5840"/>
        </w:tabs>
        <w:autoSpaceDE w:val="0"/>
        <w:autoSpaceDN w:val="0"/>
        <w:adjustRightInd w:val="0"/>
        <w:rPr>
          <w:rFonts w:ascii="Liberation Serif" w:hAnsi="Liberation Serif" w:cs="Liberation Serif"/>
          <w:sz w:val="24"/>
          <w:szCs w:val="24"/>
        </w:rPr>
      </w:pPr>
      <w:r w:rsidRPr="00103AA8">
        <w:rPr>
          <w:rFonts w:ascii="Liberation Serif" w:hAnsi="Liberation Serif" w:cs="Liberation Serif"/>
          <w:sz w:val="24"/>
          <w:szCs w:val="24"/>
        </w:rPr>
        <w:t>ст.</w:t>
      </w:r>
      <w:r w:rsidRPr="00103AA8">
        <w:rPr>
          <w:rFonts w:ascii="Liberation Serif" w:hAnsi="Liberation Serif" w:cs="Liberation Serif"/>
          <w:sz w:val="24"/>
          <w:szCs w:val="24"/>
        </w:rPr>
        <w:tab/>
        <w:t>- станция;</w:t>
      </w:r>
      <w:r w:rsidRPr="00103AA8">
        <w:rPr>
          <w:rFonts w:ascii="Liberation Serif" w:hAnsi="Liberation Serif" w:cs="Liberation Serif"/>
          <w:sz w:val="24"/>
          <w:szCs w:val="24"/>
        </w:rPr>
        <w:tab/>
      </w:r>
    </w:p>
    <w:p w:rsidR="009D44A8" w:rsidRPr="00103AA8" w:rsidRDefault="009D44A8" w:rsidP="009D44A8">
      <w:pPr>
        <w:tabs>
          <w:tab w:val="left" w:pos="629"/>
          <w:tab w:val="left" w:pos="4990"/>
          <w:tab w:val="left" w:pos="5840"/>
        </w:tabs>
        <w:autoSpaceDE w:val="0"/>
        <w:autoSpaceDN w:val="0"/>
        <w:adjustRightInd w:val="0"/>
        <w:rPr>
          <w:rFonts w:ascii="Liberation Serif" w:hAnsi="Liberation Serif" w:cs="Liberation Serif"/>
          <w:sz w:val="24"/>
          <w:szCs w:val="24"/>
        </w:rPr>
      </w:pPr>
      <w:r w:rsidRPr="00103AA8">
        <w:rPr>
          <w:rFonts w:ascii="Liberation Serif" w:hAnsi="Liberation Serif" w:cs="Liberation Serif"/>
          <w:sz w:val="24"/>
          <w:szCs w:val="24"/>
        </w:rPr>
        <w:t>пр.</w:t>
      </w:r>
      <w:r w:rsidRPr="00103AA8">
        <w:rPr>
          <w:rFonts w:ascii="Liberation Serif" w:hAnsi="Liberation Serif" w:cs="Liberation Serif"/>
          <w:sz w:val="24"/>
          <w:szCs w:val="24"/>
        </w:rPr>
        <w:tab/>
        <w:t>- проспект;</w:t>
      </w:r>
    </w:p>
    <w:p w:rsidR="009D44A8" w:rsidRPr="00103AA8" w:rsidRDefault="009D44A8" w:rsidP="009D44A8">
      <w:pPr>
        <w:tabs>
          <w:tab w:val="left" w:pos="629"/>
          <w:tab w:val="left" w:pos="4990"/>
          <w:tab w:val="left" w:pos="5840"/>
        </w:tabs>
        <w:autoSpaceDE w:val="0"/>
        <w:autoSpaceDN w:val="0"/>
        <w:adjustRightInd w:val="0"/>
        <w:rPr>
          <w:rFonts w:ascii="Liberation Serif" w:hAnsi="Liberation Serif" w:cs="Liberation Serif"/>
          <w:sz w:val="24"/>
          <w:szCs w:val="24"/>
        </w:rPr>
      </w:pPr>
      <w:proofErr w:type="gramStart"/>
      <w:r w:rsidRPr="00103AA8">
        <w:rPr>
          <w:rFonts w:ascii="Liberation Serif" w:hAnsi="Liberation Serif" w:cs="Liberation Serif"/>
          <w:sz w:val="24"/>
          <w:szCs w:val="24"/>
        </w:rPr>
        <w:t>ж</w:t>
      </w:r>
      <w:proofErr w:type="gramEnd"/>
      <w:r w:rsidRPr="00103AA8">
        <w:rPr>
          <w:rFonts w:ascii="Liberation Serif" w:hAnsi="Liberation Serif" w:cs="Liberation Serif"/>
          <w:sz w:val="24"/>
          <w:szCs w:val="24"/>
        </w:rPr>
        <w:t>/</w:t>
      </w:r>
      <w:proofErr w:type="spellStart"/>
      <w:r w:rsidRPr="00103AA8">
        <w:rPr>
          <w:rFonts w:ascii="Liberation Serif" w:hAnsi="Liberation Serif" w:cs="Liberation Serif"/>
          <w:sz w:val="24"/>
          <w:szCs w:val="24"/>
        </w:rPr>
        <w:t>д</w:t>
      </w:r>
      <w:proofErr w:type="spellEnd"/>
      <w:r w:rsidRPr="00103AA8">
        <w:rPr>
          <w:rFonts w:ascii="Liberation Serif" w:hAnsi="Liberation Serif" w:cs="Liberation Serif"/>
          <w:sz w:val="24"/>
          <w:szCs w:val="24"/>
        </w:rPr>
        <w:tab/>
        <w:t>- железнодорожный (железнодорожная);</w:t>
      </w:r>
      <w:r w:rsidRPr="00103AA8">
        <w:rPr>
          <w:rFonts w:ascii="Liberation Serif" w:hAnsi="Liberation Serif" w:cs="Liberation Serif"/>
          <w:sz w:val="24"/>
          <w:szCs w:val="24"/>
        </w:rPr>
        <w:tab/>
      </w:r>
    </w:p>
    <w:p w:rsidR="009D44A8" w:rsidRPr="00103AA8" w:rsidRDefault="009D44A8" w:rsidP="009D44A8">
      <w:pPr>
        <w:tabs>
          <w:tab w:val="left" w:pos="629"/>
          <w:tab w:val="left" w:pos="4990"/>
          <w:tab w:val="left" w:pos="5840"/>
        </w:tabs>
        <w:autoSpaceDE w:val="0"/>
        <w:autoSpaceDN w:val="0"/>
        <w:adjustRightInd w:val="0"/>
        <w:rPr>
          <w:rFonts w:ascii="Liberation Serif" w:hAnsi="Liberation Serif" w:cs="Liberation Serif"/>
          <w:sz w:val="24"/>
          <w:szCs w:val="24"/>
        </w:rPr>
      </w:pPr>
      <w:r w:rsidRPr="00103AA8">
        <w:rPr>
          <w:rFonts w:ascii="Liberation Serif" w:hAnsi="Liberation Serif" w:cs="Liberation Serif"/>
          <w:sz w:val="24"/>
          <w:szCs w:val="24"/>
        </w:rPr>
        <w:t>ЗЖБИ - завод железобетонных изделий;</w:t>
      </w:r>
    </w:p>
    <w:p w:rsidR="009D44A8" w:rsidRPr="00103AA8" w:rsidRDefault="009D44A8" w:rsidP="009D44A8">
      <w:pPr>
        <w:tabs>
          <w:tab w:val="left" w:pos="629"/>
          <w:tab w:val="left" w:pos="4990"/>
          <w:tab w:val="left" w:pos="5840"/>
        </w:tabs>
        <w:autoSpaceDE w:val="0"/>
        <w:autoSpaceDN w:val="0"/>
        <w:adjustRightInd w:val="0"/>
        <w:rPr>
          <w:rFonts w:ascii="Liberation Serif" w:hAnsi="Liberation Serif" w:cs="Liberation Serif"/>
          <w:sz w:val="24"/>
          <w:szCs w:val="24"/>
        </w:rPr>
      </w:pPr>
      <w:proofErr w:type="gramStart"/>
      <w:r w:rsidRPr="00103AA8">
        <w:rPr>
          <w:rFonts w:ascii="Liberation Serif" w:hAnsi="Liberation Serif" w:cs="Liberation Serif"/>
          <w:sz w:val="24"/>
          <w:szCs w:val="24"/>
        </w:rPr>
        <w:t>км</w:t>
      </w:r>
      <w:proofErr w:type="gramEnd"/>
      <w:r w:rsidRPr="00103AA8">
        <w:rPr>
          <w:rFonts w:ascii="Liberation Serif" w:hAnsi="Liberation Serif" w:cs="Liberation Serif"/>
          <w:sz w:val="24"/>
          <w:szCs w:val="24"/>
        </w:rPr>
        <w:tab/>
        <w:t>- километр;</w:t>
      </w:r>
      <w:r w:rsidRPr="00103AA8">
        <w:rPr>
          <w:rFonts w:ascii="Liberation Serif" w:hAnsi="Liberation Serif" w:cs="Liberation Serif"/>
          <w:sz w:val="24"/>
          <w:szCs w:val="24"/>
        </w:rPr>
        <w:tab/>
      </w:r>
    </w:p>
    <w:p w:rsidR="009D44A8" w:rsidRPr="00103AA8" w:rsidRDefault="009D44A8" w:rsidP="009D44A8">
      <w:pPr>
        <w:tabs>
          <w:tab w:val="left" w:pos="629"/>
          <w:tab w:val="left" w:pos="4990"/>
          <w:tab w:val="left" w:pos="5840"/>
        </w:tabs>
        <w:autoSpaceDE w:val="0"/>
        <w:autoSpaceDN w:val="0"/>
        <w:adjustRightInd w:val="0"/>
        <w:rPr>
          <w:rFonts w:ascii="Liberation Serif" w:hAnsi="Liberation Serif" w:cs="Liberation Serif"/>
          <w:sz w:val="24"/>
          <w:szCs w:val="24"/>
        </w:rPr>
      </w:pPr>
      <w:r w:rsidRPr="00103AA8">
        <w:rPr>
          <w:rFonts w:ascii="Liberation Serif" w:hAnsi="Liberation Serif" w:cs="Liberation Serif"/>
          <w:sz w:val="24"/>
          <w:szCs w:val="24"/>
        </w:rPr>
        <w:t>СТЗ</w:t>
      </w:r>
      <w:r w:rsidRPr="00103AA8">
        <w:rPr>
          <w:rFonts w:ascii="Liberation Serif" w:hAnsi="Liberation Serif" w:cs="Liberation Serif"/>
          <w:sz w:val="24"/>
          <w:szCs w:val="24"/>
        </w:rPr>
        <w:tab/>
        <w:t>- АО «СинТЗ».</w:t>
      </w:r>
    </w:p>
    <w:sectPr w:rsidR="009D44A8" w:rsidRPr="00103AA8" w:rsidSect="00CB4B03">
      <w:headerReference w:type="default" r:id="rId13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0DF3" w:rsidRDefault="000C0DF3" w:rsidP="00B94988">
      <w:r>
        <w:separator/>
      </w:r>
    </w:p>
  </w:endnote>
  <w:endnote w:type="continuationSeparator" w:id="1">
    <w:p w:rsidR="000C0DF3" w:rsidRDefault="000C0DF3" w:rsidP="00B94988">
      <w:r>
        <w:continuationSeparator/>
      </w:r>
    </w:p>
  </w:endnote>
  <w:endnote w:id="2">
    <w:p w:rsidR="002A68E9" w:rsidRDefault="002A68E9" w:rsidP="009D44A8">
      <w:pPr>
        <w:pStyle w:val="ac"/>
        <w:jc w:val="both"/>
        <w:rPr>
          <w:rFonts w:ascii="Liberation Serif" w:hAnsi="Liberation Serif" w:cs="Liberation Serif"/>
        </w:rPr>
      </w:pPr>
      <w:r w:rsidRPr="007E5D0D">
        <w:rPr>
          <w:rStyle w:val="ae"/>
        </w:rPr>
        <w:sym w:font="Symbol" w:char="F02A"/>
      </w:r>
      <w:r>
        <w:t>Н</w:t>
      </w:r>
      <w:r>
        <w:rPr>
          <w:rFonts w:ascii="Liberation Serif" w:hAnsi="Liberation Serif" w:cs="Liberation Serif"/>
        </w:rPr>
        <w:t>аименование автомобильной дороги дано в соответствии с реестром муниципальной собственности по состоянию на 01.01.2024  в разрезе объектов автомобильных дорог.</w:t>
      </w:r>
    </w:p>
    <w:p w:rsidR="002A68E9" w:rsidRDefault="002A68E9" w:rsidP="00F87B62">
      <w:pPr>
        <w:pStyle w:val="ac"/>
        <w:jc w:val="both"/>
      </w:pPr>
      <w:r>
        <w:rPr>
          <w:rFonts w:ascii="Liberation Serif" w:hAnsi="Liberation Serif" w:cs="Liberation Serif"/>
        </w:rPr>
        <w:t>Наименование улиц дано в соответствии со Справочником наименований улиц муниципального образования  город Каменск-Уральский, утвержденным постановлением Администрации города Каменска-Уральского от 21.06.2018 № 532 (в редакции постановления Администрации города Каменска-Уральского от 30.12.2019         № 1063).</w:t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0DF3" w:rsidRDefault="000C0DF3" w:rsidP="00B94988">
      <w:r>
        <w:separator/>
      </w:r>
    </w:p>
  </w:footnote>
  <w:footnote w:type="continuationSeparator" w:id="1">
    <w:p w:rsidR="000C0DF3" w:rsidRDefault="000C0DF3" w:rsidP="00B9498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725589"/>
      <w:docPartObj>
        <w:docPartGallery w:val="Page Numbers (Top of Page)"/>
        <w:docPartUnique/>
      </w:docPartObj>
    </w:sdtPr>
    <w:sdtContent>
      <w:p w:rsidR="002A68E9" w:rsidRDefault="0026372A">
        <w:pPr>
          <w:pStyle w:val="a7"/>
          <w:jc w:val="center"/>
        </w:pPr>
        <w:fldSimple w:instr=" PAGE   \* MERGEFORMAT ">
          <w:r w:rsidR="00145D44">
            <w:rPr>
              <w:noProof/>
            </w:rPr>
            <w:t>2</w:t>
          </w:r>
        </w:fldSimple>
      </w:p>
    </w:sdtContent>
  </w:sdt>
  <w:p w:rsidR="002A68E9" w:rsidRDefault="002A68E9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62D03"/>
    <w:multiLevelType w:val="hybridMultilevel"/>
    <w:tmpl w:val="F75876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7A66D5"/>
    <w:multiLevelType w:val="hybridMultilevel"/>
    <w:tmpl w:val="BCE8AA78"/>
    <w:lvl w:ilvl="0" w:tplc="B2C0E64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6C1B54"/>
    <w:multiLevelType w:val="hybridMultilevel"/>
    <w:tmpl w:val="7F042738"/>
    <w:lvl w:ilvl="0" w:tplc="C292181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6793161"/>
    <w:multiLevelType w:val="hybridMultilevel"/>
    <w:tmpl w:val="1F8A4C42"/>
    <w:lvl w:ilvl="0" w:tplc="1A2C70EA">
      <w:start w:val="1"/>
      <w:numFmt w:val="decimal"/>
      <w:lvlText w:val="%1)"/>
      <w:lvlJc w:val="left"/>
      <w:pPr>
        <w:ind w:left="1405" w:hanging="6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F825276"/>
    <w:multiLevelType w:val="hybridMultilevel"/>
    <w:tmpl w:val="9476DB26"/>
    <w:lvl w:ilvl="0" w:tplc="1ACA10E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D935FC3"/>
    <w:multiLevelType w:val="hybridMultilevel"/>
    <w:tmpl w:val="19D423A2"/>
    <w:lvl w:ilvl="0" w:tplc="F9B4FB4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0896D9B"/>
    <w:multiLevelType w:val="hybridMultilevel"/>
    <w:tmpl w:val="48E4B3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F316E0B"/>
    <w:multiLevelType w:val="hybridMultilevel"/>
    <w:tmpl w:val="C99C11CE"/>
    <w:lvl w:ilvl="0" w:tplc="B2C0E640">
      <w:start w:val="1"/>
      <w:numFmt w:val="decimal"/>
      <w:lvlText w:val="%1"/>
      <w:lvlJc w:val="center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7B6A5F85"/>
    <w:multiLevelType w:val="hybridMultilevel"/>
    <w:tmpl w:val="C35C219E"/>
    <w:lvl w:ilvl="0" w:tplc="4A32DF64">
      <w:start w:val="1"/>
      <w:numFmt w:val="decimal"/>
      <w:lvlText w:val="%1."/>
      <w:lvlJc w:val="left"/>
      <w:pPr>
        <w:ind w:left="864" w:hanging="86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6"/>
  </w:num>
  <w:num w:numId="7">
    <w:abstractNumId w:val="0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2048A"/>
    <w:rsid w:val="00005B58"/>
    <w:rsid w:val="0000661B"/>
    <w:rsid w:val="00010608"/>
    <w:rsid w:val="00014606"/>
    <w:rsid w:val="00016B31"/>
    <w:rsid w:val="0001707F"/>
    <w:rsid w:val="000200F4"/>
    <w:rsid w:val="00020A39"/>
    <w:rsid w:val="00020DB6"/>
    <w:rsid w:val="00021F67"/>
    <w:rsid w:val="000230BF"/>
    <w:rsid w:val="0002383E"/>
    <w:rsid w:val="00024ECF"/>
    <w:rsid w:val="00025461"/>
    <w:rsid w:val="00026B5E"/>
    <w:rsid w:val="00032FBE"/>
    <w:rsid w:val="0003369A"/>
    <w:rsid w:val="0003577C"/>
    <w:rsid w:val="00044264"/>
    <w:rsid w:val="00051BAB"/>
    <w:rsid w:val="00051C6A"/>
    <w:rsid w:val="000524D9"/>
    <w:rsid w:val="00054442"/>
    <w:rsid w:val="00054F0F"/>
    <w:rsid w:val="00060CEF"/>
    <w:rsid w:val="00060D1C"/>
    <w:rsid w:val="000655A2"/>
    <w:rsid w:val="00065D10"/>
    <w:rsid w:val="00070228"/>
    <w:rsid w:val="0007108B"/>
    <w:rsid w:val="000755E1"/>
    <w:rsid w:val="00081ABD"/>
    <w:rsid w:val="00083F69"/>
    <w:rsid w:val="00084052"/>
    <w:rsid w:val="0008784B"/>
    <w:rsid w:val="00097B6A"/>
    <w:rsid w:val="000A2028"/>
    <w:rsid w:val="000A6C36"/>
    <w:rsid w:val="000B06B9"/>
    <w:rsid w:val="000B4FFB"/>
    <w:rsid w:val="000B6E1D"/>
    <w:rsid w:val="000C01BF"/>
    <w:rsid w:val="000C0DF3"/>
    <w:rsid w:val="000C1915"/>
    <w:rsid w:val="000C1C73"/>
    <w:rsid w:val="000C20B9"/>
    <w:rsid w:val="000C2E74"/>
    <w:rsid w:val="000C30D9"/>
    <w:rsid w:val="000C6F80"/>
    <w:rsid w:val="000C79AB"/>
    <w:rsid w:val="000D104D"/>
    <w:rsid w:val="000D21A0"/>
    <w:rsid w:val="000D2ECF"/>
    <w:rsid w:val="000D3654"/>
    <w:rsid w:val="000F266D"/>
    <w:rsid w:val="000F449F"/>
    <w:rsid w:val="000F4670"/>
    <w:rsid w:val="0010257D"/>
    <w:rsid w:val="00102CE2"/>
    <w:rsid w:val="00107113"/>
    <w:rsid w:val="00114CAE"/>
    <w:rsid w:val="00114D72"/>
    <w:rsid w:val="0011563A"/>
    <w:rsid w:val="0012545D"/>
    <w:rsid w:val="00127797"/>
    <w:rsid w:val="00130A39"/>
    <w:rsid w:val="00130D9C"/>
    <w:rsid w:val="00133303"/>
    <w:rsid w:val="00133698"/>
    <w:rsid w:val="00135139"/>
    <w:rsid w:val="00136FAD"/>
    <w:rsid w:val="0014061D"/>
    <w:rsid w:val="00144350"/>
    <w:rsid w:val="00145D44"/>
    <w:rsid w:val="00146EC3"/>
    <w:rsid w:val="001610AE"/>
    <w:rsid w:val="00161E3E"/>
    <w:rsid w:val="00161E79"/>
    <w:rsid w:val="00163B22"/>
    <w:rsid w:val="00166009"/>
    <w:rsid w:val="0017014F"/>
    <w:rsid w:val="0017120B"/>
    <w:rsid w:val="001737EB"/>
    <w:rsid w:val="001858D0"/>
    <w:rsid w:val="00190783"/>
    <w:rsid w:val="00196BB0"/>
    <w:rsid w:val="001A17C9"/>
    <w:rsid w:val="001A34EE"/>
    <w:rsid w:val="001B463F"/>
    <w:rsid w:val="001B5FBB"/>
    <w:rsid w:val="001B74CF"/>
    <w:rsid w:val="001B79D7"/>
    <w:rsid w:val="001C47FF"/>
    <w:rsid w:val="001C5295"/>
    <w:rsid w:val="001C5FDA"/>
    <w:rsid w:val="001C7CCC"/>
    <w:rsid w:val="001D07C3"/>
    <w:rsid w:val="001D25FC"/>
    <w:rsid w:val="001D3C8A"/>
    <w:rsid w:val="001D5507"/>
    <w:rsid w:val="001D5F94"/>
    <w:rsid w:val="001E0768"/>
    <w:rsid w:val="001E0A1D"/>
    <w:rsid w:val="001E3810"/>
    <w:rsid w:val="001E391A"/>
    <w:rsid w:val="001E7933"/>
    <w:rsid w:val="001E7C16"/>
    <w:rsid w:val="001F2391"/>
    <w:rsid w:val="001F26EE"/>
    <w:rsid w:val="001F4036"/>
    <w:rsid w:val="001F58E7"/>
    <w:rsid w:val="00200DAF"/>
    <w:rsid w:val="00203233"/>
    <w:rsid w:val="00206F30"/>
    <w:rsid w:val="00210AD4"/>
    <w:rsid w:val="00212FBD"/>
    <w:rsid w:val="00214010"/>
    <w:rsid w:val="00214620"/>
    <w:rsid w:val="002157E3"/>
    <w:rsid w:val="00221B4F"/>
    <w:rsid w:val="00221B93"/>
    <w:rsid w:val="002222BC"/>
    <w:rsid w:val="00223C2E"/>
    <w:rsid w:val="0023226A"/>
    <w:rsid w:val="00232EA6"/>
    <w:rsid w:val="00234596"/>
    <w:rsid w:val="00234FAD"/>
    <w:rsid w:val="00244D02"/>
    <w:rsid w:val="002472B5"/>
    <w:rsid w:val="00252296"/>
    <w:rsid w:val="00253253"/>
    <w:rsid w:val="00253857"/>
    <w:rsid w:val="00254048"/>
    <w:rsid w:val="0026126A"/>
    <w:rsid w:val="002613FA"/>
    <w:rsid w:val="00262D92"/>
    <w:rsid w:val="00262FEE"/>
    <w:rsid w:val="0026372A"/>
    <w:rsid w:val="00266072"/>
    <w:rsid w:val="00266375"/>
    <w:rsid w:val="00267C06"/>
    <w:rsid w:val="00271A25"/>
    <w:rsid w:val="00271B56"/>
    <w:rsid w:val="002813ED"/>
    <w:rsid w:val="00283A96"/>
    <w:rsid w:val="002848D0"/>
    <w:rsid w:val="002878D0"/>
    <w:rsid w:val="002927B1"/>
    <w:rsid w:val="0029359E"/>
    <w:rsid w:val="002A5891"/>
    <w:rsid w:val="002A5C49"/>
    <w:rsid w:val="002A68E9"/>
    <w:rsid w:val="002C4A0C"/>
    <w:rsid w:val="002C6DAC"/>
    <w:rsid w:val="002D1BAF"/>
    <w:rsid w:val="002D28AE"/>
    <w:rsid w:val="002D3569"/>
    <w:rsid w:val="002D7E1A"/>
    <w:rsid w:val="002E08E2"/>
    <w:rsid w:val="002E26FC"/>
    <w:rsid w:val="002E6135"/>
    <w:rsid w:val="002E7288"/>
    <w:rsid w:val="002F1193"/>
    <w:rsid w:val="002F166E"/>
    <w:rsid w:val="002F25EF"/>
    <w:rsid w:val="002F6836"/>
    <w:rsid w:val="002F6FF8"/>
    <w:rsid w:val="002F7E51"/>
    <w:rsid w:val="00301773"/>
    <w:rsid w:val="00301C03"/>
    <w:rsid w:val="00302EE0"/>
    <w:rsid w:val="00303C6C"/>
    <w:rsid w:val="0030522B"/>
    <w:rsid w:val="00305923"/>
    <w:rsid w:val="00311136"/>
    <w:rsid w:val="00312C85"/>
    <w:rsid w:val="003139CC"/>
    <w:rsid w:val="00313B10"/>
    <w:rsid w:val="00316513"/>
    <w:rsid w:val="003170AA"/>
    <w:rsid w:val="003210E7"/>
    <w:rsid w:val="00322CA3"/>
    <w:rsid w:val="003232B3"/>
    <w:rsid w:val="00324C46"/>
    <w:rsid w:val="00340DDB"/>
    <w:rsid w:val="00341D9A"/>
    <w:rsid w:val="003430DD"/>
    <w:rsid w:val="0034344B"/>
    <w:rsid w:val="003446D6"/>
    <w:rsid w:val="0035105C"/>
    <w:rsid w:val="00352B7E"/>
    <w:rsid w:val="00354655"/>
    <w:rsid w:val="0035557C"/>
    <w:rsid w:val="003556E0"/>
    <w:rsid w:val="003608D8"/>
    <w:rsid w:val="00360AE3"/>
    <w:rsid w:val="00361045"/>
    <w:rsid w:val="00362AEF"/>
    <w:rsid w:val="00362B1A"/>
    <w:rsid w:val="00363D32"/>
    <w:rsid w:val="0036458A"/>
    <w:rsid w:val="00364D1F"/>
    <w:rsid w:val="003667AC"/>
    <w:rsid w:val="003705AB"/>
    <w:rsid w:val="003705B7"/>
    <w:rsid w:val="00371985"/>
    <w:rsid w:val="003723C9"/>
    <w:rsid w:val="00372541"/>
    <w:rsid w:val="00372E8C"/>
    <w:rsid w:val="00372E8F"/>
    <w:rsid w:val="00374C89"/>
    <w:rsid w:val="00383C44"/>
    <w:rsid w:val="003840D1"/>
    <w:rsid w:val="00385A52"/>
    <w:rsid w:val="0039722C"/>
    <w:rsid w:val="00397DE1"/>
    <w:rsid w:val="003A3C80"/>
    <w:rsid w:val="003A59BA"/>
    <w:rsid w:val="003A76E2"/>
    <w:rsid w:val="003A7FA1"/>
    <w:rsid w:val="003B1E4E"/>
    <w:rsid w:val="003C187F"/>
    <w:rsid w:val="003C30E5"/>
    <w:rsid w:val="003C507D"/>
    <w:rsid w:val="003C58D9"/>
    <w:rsid w:val="003D1F0C"/>
    <w:rsid w:val="003D3428"/>
    <w:rsid w:val="003D39F9"/>
    <w:rsid w:val="003D4545"/>
    <w:rsid w:val="003D6E52"/>
    <w:rsid w:val="003E62B6"/>
    <w:rsid w:val="003F32A7"/>
    <w:rsid w:val="003F5411"/>
    <w:rsid w:val="003F55C5"/>
    <w:rsid w:val="003F6459"/>
    <w:rsid w:val="003F77D8"/>
    <w:rsid w:val="00402899"/>
    <w:rsid w:val="004063CD"/>
    <w:rsid w:val="00407A88"/>
    <w:rsid w:val="0041070E"/>
    <w:rsid w:val="00411E1E"/>
    <w:rsid w:val="004129B5"/>
    <w:rsid w:val="00412C64"/>
    <w:rsid w:val="00415217"/>
    <w:rsid w:val="0041770A"/>
    <w:rsid w:val="00417DEC"/>
    <w:rsid w:val="00420C9B"/>
    <w:rsid w:val="00423CFA"/>
    <w:rsid w:val="00424DD1"/>
    <w:rsid w:val="00426DCC"/>
    <w:rsid w:val="00427736"/>
    <w:rsid w:val="0043713E"/>
    <w:rsid w:val="004432D3"/>
    <w:rsid w:val="004440E2"/>
    <w:rsid w:val="004442D0"/>
    <w:rsid w:val="00444B06"/>
    <w:rsid w:val="00444DEA"/>
    <w:rsid w:val="00446D33"/>
    <w:rsid w:val="00454E28"/>
    <w:rsid w:val="00456983"/>
    <w:rsid w:val="0046271D"/>
    <w:rsid w:val="00463937"/>
    <w:rsid w:val="004723D9"/>
    <w:rsid w:val="00475E89"/>
    <w:rsid w:val="00480B5D"/>
    <w:rsid w:val="0048429C"/>
    <w:rsid w:val="00485526"/>
    <w:rsid w:val="00492577"/>
    <w:rsid w:val="00492C41"/>
    <w:rsid w:val="004934B3"/>
    <w:rsid w:val="00493701"/>
    <w:rsid w:val="00494E0E"/>
    <w:rsid w:val="00494F4A"/>
    <w:rsid w:val="004975C9"/>
    <w:rsid w:val="00497C06"/>
    <w:rsid w:val="004A0A7E"/>
    <w:rsid w:val="004A2510"/>
    <w:rsid w:val="004B242D"/>
    <w:rsid w:val="004B3820"/>
    <w:rsid w:val="004B79BA"/>
    <w:rsid w:val="004C3447"/>
    <w:rsid w:val="004C3D72"/>
    <w:rsid w:val="004C4BE1"/>
    <w:rsid w:val="004C611E"/>
    <w:rsid w:val="004C689C"/>
    <w:rsid w:val="004D086A"/>
    <w:rsid w:val="004D35A9"/>
    <w:rsid w:val="004D7A1B"/>
    <w:rsid w:val="004D7C20"/>
    <w:rsid w:val="004D7DB7"/>
    <w:rsid w:val="004E05AE"/>
    <w:rsid w:val="004E29F0"/>
    <w:rsid w:val="004E397A"/>
    <w:rsid w:val="004E5E15"/>
    <w:rsid w:val="004E7B97"/>
    <w:rsid w:val="004F0FAE"/>
    <w:rsid w:val="004F1BF0"/>
    <w:rsid w:val="004F4246"/>
    <w:rsid w:val="004F5DA6"/>
    <w:rsid w:val="00505249"/>
    <w:rsid w:val="00514953"/>
    <w:rsid w:val="0051608D"/>
    <w:rsid w:val="005166A8"/>
    <w:rsid w:val="00517B64"/>
    <w:rsid w:val="00517BED"/>
    <w:rsid w:val="00521126"/>
    <w:rsid w:val="00521992"/>
    <w:rsid w:val="00521B6A"/>
    <w:rsid w:val="00526C30"/>
    <w:rsid w:val="00527D35"/>
    <w:rsid w:val="005311C8"/>
    <w:rsid w:val="00531EBB"/>
    <w:rsid w:val="00536788"/>
    <w:rsid w:val="00537F97"/>
    <w:rsid w:val="005420B0"/>
    <w:rsid w:val="00543CDE"/>
    <w:rsid w:val="005467AC"/>
    <w:rsid w:val="00547243"/>
    <w:rsid w:val="00547B3A"/>
    <w:rsid w:val="005505C2"/>
    <w:rsid w:val="005517C6"/>
    <w:rsid w:val="00551C95"/>
    <w:rsid w:val="00555961"/>
    <w:rsid w:val="0056156C"/>
    <w:rsid w:val="005658D7"/>
    <w:rsid w:val="0056629E"/>
    <w:rsid w:val="00566ED4"/>
    <w:rsid w:val="00570EE5"/>
    <w:rsid w:val="005726C5"/>
    <w:rsid w:val="005741B9"/>
    <w:rsid w:val="0058023C"/>
    <w:rsid w:val="00580841"/>
    <w:rsid w:val="00580E6E"/>
    <w:rsid w:val="0058233E"/>
    <w:rsid w:val="005840B2"/>
    <w:rsid w:val="005841D0"/>
    <w:rsid w:val="00586CAB"/>
    <w:rsid w:val="0058715D"/>
    <w:rsid w:val="00590008"/>
    <w:rsid w:val="005906D6"/>
    <w:rsid w:val="0059335A"/>
    <w:rsid w:val="0059372C"/>
    <w:rsid w:val="00597439"/>
    <w:rsid w:val="005A3051"/>
    <w:rsid w:val="005A38D4"/>
    <w:rsid w:val="005A58DD"/>
    <w:rsid w:val="005A5A2E"/>
    <w:rsid w:val="005A6998"/>
    <w:rsid w:val="005A7A53"/>
    <w:rsid w:val="005A7D1A"/>
    <w:rsid w:val="005B2484"/>
    <w:rsid w:val="005B28C7"/>
    <w:rsid w:val="005B28DD"/>
    <w:rsid w:val="005B3A89"/>
    <w:rsid w:val="005C0E75"/>
    <w:rsid w:val="005C2074"/>
    <w:rsid w:val="005C2504"/>
    <w:rsid w:val="005C343B"/>
    <w:rsid w:val="005C7A71"/>
    <w:rsid w:val="005D0070"/>
    <w:rsid w:val="005D2615"/>
    <w:rsid w:val="005D6137"/>
    <w:rsid w:val="005D6C89"/>
    <w:rsid w:val="005D6F00"/>
    <w:rsid w:val="005D7593"/>
    <w:rsid w:val="005E32C9"/>
    <w:rsid w:val="005F3F11"/>
    <w:rsid w:val="005F6777"/>
    <w:rsid w:val="005F7C7D"/>
    <w:rsid w:val="006000A2"/>
    <w:rsid w:val="00601AE6"/>
    <w:rsid w:val="0060265E"/>
    <w:rsid w:val="00602F67"/>
    <w:rsid w:val="00603A0C"/>
    <w:rsid w:val="00603E80"/>
    <w:rsid w:val="00610723"/>
    <w:rsid w:val="00611A38"/>
    <w:rsid w:val="00615EF2"/>
    <w:rsid w:val="00617784"/>
    <w:rsid w:val="006210A7"/>
    <w:rsid w:val="00625B89"/>
    <w:rsid w:val="0062688F"/>
    <w:rsid w:val="006271C1"/>
    <w:rsid w:val="00627DC3"/>
    <w:rsid w:val="006365A6"/>
    <w:rsid w:val="006426ED"/>
    <w:rsid w:val="006430F3"/>
    <w:rsid w:val="00646C5D"/>
    <w:rsid w:val="00650C92"/>
    <w:rsid w:val="00650F6D"/>
    <w:rsid w:val="0065164C"/>
    <w:rsid w:val="006555AA"/>
    <w:rsid w:val="00656D61"/>
    <w:rsid w:val="00660441"/>
    <w:rsid w:val="0066500D"/>
    <w:rsid w:val="00676B0C"/>
    <w:rsid w:val="00680F59"/>
    <w:rsid w:val="006812BD"/>
    <w:rsid w:val="00682B69"/>
    <w:rsid w:val="006872C3"/>
    <w:rsid w:val="0068743C"/>
    <w:rsid w:val="00693B2A"/>
    <w:rsid w:val="006944EC"/>
    <w:rsid w:val="00694566"/>
    <w:rsid w:val="0069472E"/>
    <w:rsid w:val="006948BC"/>
    <w:rsid w:val="0069572E"/>
    <w:rsid w:val="006958AA"/>
    <w:rsid w:val="006967B2"/>
    <w:rsid w:val="006968F9"/>
    <w:rsid w:val="00696DB7"/>
    <w:rsid w:val="006A034D"/>
    <w:rsid w:val="006A0905"/>
    <w:rsid w:val="006A3B42"/>
    <w:rsid w:val="006A460D"/>
    <w:rsid w:val="006A50AC"/>
    <w:rsid w:val="006A531F"/>
    <w:rsid w:val="006C2579"/>
    <w:rsid w:val="006C2FED"/>
    <w:rsid w:val="006C6C5E"/>
    <w:rsid w:val="006C7641"/>
    <w:rsid w:val="006D288D"/>
    <w:rsid w:val="006D388A"/>
    <w:rsid w:val="006E0A9A"/>
    <w:rsid w:val="006E2303"/>
    <w:rsid w:val="006E2BE1"/>
    <w:rsid w:val="006E4B58"/>
    <w:rsid w:val="006E5DC1"/>
    <w:rsid w:val="006F14D6"/>
    <w:rsid w:val="006F2BD0"/>
    <w:rsid w:val="006F4BCE"/>
    <w:rsid w:val="006F651D"/>
    <w:rsid w:val="00702165"/>
    <w:rsid w:val="00711D90"/>
    <w:rsid w:val="00712012"/>
    <w:rsid w:val="007132FF"/>
    <w:rsid w:val="007136DB"/>
    <w:rsid w:val="00715BC2"/>
    <w:rsid w:val="00720985"/>
    <w:rsid w:val="0072236F"/>
    <w:rsid w:val="007316B2"/>
    <w:rsid w:val="00731FBF"/>
    <w:rsid w:val="00734601"/>
    <w:rsid w:val="00734610"/>
    <w:rsid w:val="007419EE"/>
    <w:rsid w:val="007440B4"/>
    <w:rsid w:val="00744B0C"/>
    <w:rsid w:val="00744F4F"/>
    <w:rsid w:val="00745A00"/>
    <w:rsid w:val="00746238"/>
    <w:rsid w:val="00750547"/>
    <w:rsid w:val="00752777"/>
    <w:rsid w:val="007537C2"/>
    <w:rsid w:val="00753E3E"/>
    <w:rsid w:val="00757501"/>
    <w:rsid w:val="00757DC4"/>
    <w:rsid w:val="0076019E"/>
    <w:rsid w:val="00761552"/>
    <w:rsid w:val="00762F4C"/>
    <w:rsid w:val="00766113"/>
    <w:rsid w:val="007713C5"/>
    <w:rsid w:val="00773144"/>
    <w:rsid w:val="00773F68"/>
    <w:rsid w:val="00776812"/>
    <w:rsid w:val="007814D6"/>
    <w:rsid w:val="007819B9"/>
    <w:rsid w:val="00782B64"/>
    <w:rsid w:val="00791C5D"/>
    <w:rsid w:val="007A0093"/>
    <w:rsid w:val="007A3D5D"/>
    <w:rsid w:val="007A500F"/>
    <w:rsid w:val="007A5C07"/>
    <w:rsid w:val="007A5C21"/>
    <w:rsid w:val="007A633C"/>
    <w:rsid w:val="007A6C7D"/>
    <w:rsid w:val="007A71F9"/>
    <w:rsid w:val="007B318E"/>
    <w:rsid w:val="007B51FA"/>
    <w:rsid w:val="007C022C"/>
    <w:rsid w:val="007C10E0"/>
    <w:rsid w:val="007C1D8A"/>
    <w:rsid w:val="007C1D91"/>
    <w:rsid w:val="007C3F5B"/>
    <w:rsid w:val="007C40B9"/>
    <w:rsid w:val="007D0D55"/>
    <w:rsid w:val="007D1985"/>
    <w:rsid w:val="007D2EBF"/>
    <w:rsid w:val="007E1D50"/>
    <w:rsid w:val="007E3B54"/>
    <w:rsid w:val="007F53D6"/>
    <w:rsid w:val="007F54BC"/>
    <w:rsid w:val="007F5576"/>
    <w:rsid w:val="007F752A"/>
    <w:rsid w:val="00807611"/>
    <w:rsid w:val="00814066"/>
    <w:rsid w:val="00815129"/>
    <w:rsid w:val="008176E8"/>
    <w:rsid w:val="00820D18"/>
    <w:rsid w:val="008224EC"/>
    <w:rsid w:val="00822DCF"/>
    <w:rsid w:val="008239CE"/>
    <w:rsid w:val="00831BE2"/>
    <w:rsid w:val="00834154"/>
    <w:rsid w:val="00834C4F"/>
    <w:rsid w:val="0083511B"/>
    <w:rsid w:val="008352B3"/>
    <w:rsid w:val="00835731"/>
    <w:rsid w:val="0083594B"/>
    <w:rsid w:val="008416F3"/>
    <w:rsid w:val="00844EE4"/>
    <w:rsid w:val="00850FB1"/>
    <w:rsid w:val="00854061"/>
    <w:rsid w:val="008556E0"/>
    <w:rsid w:val="00861599"/>
    <w:rsid w:val="00863F56"/>
    <w:rsid w:val="00870B16"/>
    <w:rsid w:val="00871148"/>
    <w:rsid w:val="00874E7B"/>
    <w:rsid w:val="008766FD"/>
    <w:rsid w:val="0088153D"/>
    <w:rsid w:val="00882C1D"/>
    <w:rsid w:val="00883060"/>
    <w:rsid w:val="00883A9A"/>
    <w:rsid w:val="00884370"/>
    <w:rsid w:val="00886495"/>
    <w:rsid w:val="0089223D"/>
    <w:rsid w:val="00892425"/>
    <w:rsid w:val="00892E77"/>
    <w:rsid w:val="00896CBC"/>
    <w:rsid w:val="008A0C98"/>
    <w:rsid w:val="008A1DA0"/>
    <w:rsid w:val="008A234E"/>
    <w:rsid w:val="008A23F6"/>
    <w:rsid w:val="008A2441"/>
    <w:rsid w:val="008A477A"/>
    <w:rsid w:val="008A4FD9"/>
    <w:rsid w:val="008A5B7C"/>
    <w:rsid w:val="008A5ECC"/>
    <w:rsid w:val="008B3E6B"/>
    <w:rsid w:val="008B41A9"/>
    <w:rsid w:val="008C0E41"/>
    <w:rsid w:val="008C1761"/>
    <w:rsid w:val="008C7D9E"/>
    <w:rsid w:val="008D0A9D"/>
    <w:rsid w:val="008D293B"/>
    <w:rsid w:val="008D55F6"/>
    <w:rsid w:val="008D6A2E"/>
    <w:rsid w:val="008D7B74"/>
    <w:rsid w:val="008E07D0"/>
    <w:rsid w:val="008E776D"/>
    <w:rsid w:val="008F3DBF"/>
    <w:rsid w:val="008F48BC"/>
    <w:rsid w:val="008F56B0"/>
    <w:rsid w:val="008F58D1"/>
    <w:rsid w:val="009000A4"/>
    <w:rsid w:val="00902074"/>
    <w:rsid w:val="009034E0"/>
    <w:rsid w:val="0091015F"/>
    <w:rsid w:val="00910EA5"/>
    <w:rsid w:val="00911950"/>
    <w:rsid w:val="009151FF"/>
    <w:rsid w:val="00916B67"/>
    <w:rsid w:val="00920B83"/>
    <w:rsid w:val="00921C8A"/>
    <w:rsid w:val="0092260F"/>
    <w:rsid w:val="009231F8"/>
    <w:rsid w:val="00923296"/>
    <w:rsid w:val="00936A61"/>
    <w:rsid w:val="00937546"/>
    <w:rsid w:val="0094063D"/>
    <w:rsid w:val="0094157C"/>
    <w:rsid w:val="009417C5"/>
    <w:rsid w:val="0094393C"/>
    <w:rsid w:val="0094791A"/>
    <w:rsid w:val="00947BB3"/>
    <w:rsid w:val="009505FE"/>
    <w:rsid w:val="009532F5"/>
    <w:rsid w:val="009548B5"/>
    <w:rsid w:val="0095554F"/>
    <w:rsid w:val="00956960"/>
    <w:rsid w:val="009577D7"/>
    <w:rsid w:val="00957BA7"/>
    <w:rsid w:val="00962924"/>
    <w:rsid w:val="00962F35"/>
    <w:rsid w:val="00964A08"/>
    <w:rsid w:val="00964D20"/>
    <w:rsid w:val="0096549B"/>
    <w:rsid w:val="00966B1D"/>
    <w:rsid w:val="00966D15"/>
    <w:rsid w:val="00967479"/>
    <w:rsid w:val="0097270E"/>
    <w:rsid w:val="00975170"/>
    <w:rsid w:val="00975A1C"/>
    <w:rsid w:val="009824D2"/>
    <w:rsid w:val="00983C32"/>
    <w:rsid w:val="00984518"/>
    <w:rsid w:val="0099186D"/>
    <w:rsid w:val="0099484C"/>
    <w:rsid w:val="00995288"/>
    <w:rsid w:val="00996FB4"/>
    <w:rsid w:val="009A376B"/>
    <w:rsid w:val="009B034D"/>
    <w:rsid w:val="009B1657"/>
    <w:rsid w:val="009B3F3D"/>
    <w:rsid w:val="009B4692"/>
    <w:rsid w:val="009B52BF"/>
    <w:rsid w:val="009C39C1"/>
    <w:rsid w:val="009C77C9"/>
    <w:rsid w:val="009D3EAA"/>
    <w:rsid w:val="009D44A8"/>
    <w:rsid w:val="009E067B"/>
    <w:rsid w:val="009E3216"/>
    <w:rsid w:val="009E783A"/>
    <w:rsid w:val="009F2B07"/>
    <w:rsid w:val="009F3A70"/>
    <w:rsid w:val="009F4052"/>
    <w:rsid w:val="009F442B"/>
    <w:rsid w:val="009F5E1E"/>
    <w:rsid w:val="009F66F0"/>
    <w:rsid w:val="00A00E73"/>
    <w:rsid w:val="00A0134D"/>
    <w:rsid w:val="00A0394C"/>
    <w:rsid w:val="00A05DCA"/>
    <w:rsid w:val="00A07895"/>
    <w:rsid w:val="00A1076A"/>
    <w:rsid w:val="00A13B3F"/>
    <w:rsid w:val="00A1735B"/>
    <w:rsid w:val="00A17D9F"/>
    <w:rsid w:val="00A21C1D"/>
    <w:rsid w:val="00A24377"/>
    <w:rsid w:val="00A24732"/>
    <w:rsid w:val="00A25379"/>
    <w:rsid w:val="00A25996"/>
    <w:rsid w:val="00A26589"/>
    <w:rsid w:val="00A301B0"/>
    <w:rsid w:val="00A371EC"/>
    <w:rsid w:val="00A376D2"/>
    <w:rsid w:val="00A4032F"/>
    <w:rsid w:val="00A40586"/>
    <w:rsid w:val="00A41AE6"/>
    <w:rsid w:val="00A42CBA"/>
    <w:rsid w:val="00A457E7"/>
    <w:rsid w:val="00A46A5F"/>
    <w:rsid w:val="00A46EFA"/>
    <w:rsid w:val="00A636DA"/>
    <w:rsid w:val="00A652C4"/>
    <w:rsid w:val="00A6548E"/>
    <w:rsid w:val="00A7097A"/>
    <w:rsid w:val="00A72642"/>
    <w:rsid w:val="00A749BF"/>
    <w:rsid w:val="00A74F00"/>
    <w:rsid w:val="00A80B31"/>
    <w:rsid w:val="00A82550"/>
    <w:rsid w:val="00A83105"/>
    <w:rsid w:val="00A870CC"/>
    <w:rsid w:val="00A87432"/>
    <w:rsid w:val="00A96776"/>
    <w:rsid w:val="00AA07E6"/>
    <w:rsid w:val="00AA0D34"/>
    <w:rsid w:val="00AA1C14"/>
    <w:rsid w:val="00AA2695"/>
    <w:rsid w:val="00AA2CC0"/>
    <w:rsid w:val="00AA3F4D"/>
    <w:rsid w:val="00AA7A07"/>
    <w:rsid w:val="00AB20E6"/>
    <w:rsid w:val="00AB25FB"/>
    <w:rsid w:val="00AB30D7"/>
    <w:rsid w:val="00AB5166"/>
    <w:rsid w:val="00AB6AE2"/>
    <w:rsid w:val="00AB6C73"/>
    <w:rsid w:val="00AB7B4C"/>
    <w:rsid w:val="00AB7DA5"/>
    <w:rsid w:val="00AC562F"/>
    <w:rsid w:val="00AC5D6C"/>
    <w:rsid w:val="00AC6037"/>
    <w:rsid w:val="00AC7987"/>
    <w:rsid w:val="00AD3966"/>
    <w:rsid w:val="00AD4C18"/>
    <w:rsid w:val="00AD4D81"/>
    <w:rsid w:val="00AD70A8"/>
    <w:rsid w:val="00AE0521"/>
    <w:rsid w:val="00AE0C2B"/>
    <w:rsid w:val="00AE0D5A"/>
    <w:rsid w:val="00AE3084"/>
    <w:rsid w:val="00AE3FCC"/>
    <w:rsid w:val="00AE41D8"/>
    <w:rsid w:val="00AE51C7"/>
    <w:rsid w:val="00AE5EAC"/>
    <w:rsid w:val="00AF31EF"/>
    <w:rsid w:val="00AF418F"/>
    <w:rsid w:val="00AF5010"/>
    <w:rsid w:val="00B01BDB"/>
    <w:rsid w:val="00B04610"/>
    <w:rsid w:val="00B06E94"/>
    <w:rsid w:val="00B10570"/>
    <w:rsid w:val="00B11CC2"/>
    <w:rsid w:val="00B1769C"/>
    <w:rsid w:val="00B22880"/>
    <w:rsid w:val="00B22BDE"/>
    <w:rsid w:val="00B2379B"/>
    <w:rsid w:val="00B24254"/>
    <w:rsid w:val="00B264D9"/>
    <w:rsid w:val="00B267FE"/>
    <w:rsid w:val="00B27EA9"/>
    <w:rsid w:val="00B30D85"/>
    <w:rsid w:val="00B32D38"/>
    <w:rsid w:val="00B332D2"/>
    <w:rsid w:val="00B33A7D"/>
    <w:rsid w:val="00B37BFF"/>
    <w:rsid w:val="00B425D5"/>
    <w:rsid w:val="00B43109"/>
    <w:rsid w:val="00B44D75"/>
    <w:rsid w:val="00B50E6B"/>
    <w:rsid w:val="00B51F90"/>
    <w:rsid w:val="00B53C34"/>
    <w:rsid w:val="00B60FD5"/>
    <w:rsid w:val="00B63BE7"/>
    <w:rsid w:val="00B63D1D"/>
    <w:rsid w:val="00B65ECF"/>
    <w:rsid w:val="00B67EA5"/>
    <w:rsid w:val="00B72585"/>
    <w:rsid w:val="00B73181"/>
    <w:rsid w:val="00B742EC"/>
    <w:rsid w:val="00B74665"/>
    <w:rsid w:val="00B76C2D"/>
    <w:rsid w:val="00B80CE8"/>
    <w:rsid w:val="00B827B8"/>
    <w:rsid w:val="00B838B6"/>
    <w:rsid w:val="00B91D93"/>
    <w:rsid w:val="00B92270"/>
    <w:rsid w:val="00B927B6"/>
    <w:rsid w:val="00B94187"/>
    <w:rsid w:val="00B94988"/>
    <w:rsid w:val="00B950D9"/>
    <w:rsid w:val="00B95DBC"/>
    <w:rsid w:val="00BA3EF9"/>
    <w:rsid w:val="00BA7870"/>
    <w:rsid w:val="00BB0FCF"/>
    <w:rsid w:val="00BB1017"/>
    <w:rsid w:val="00BB3213"/>
    <w:rsid w:val="00BB558A"/>
    <w:rsid w:val="00BC4828"/>
    <w:rsid w:val="00BC77AC"/>
    <w:rsid w:val="00BD3EF1"/>
    <w:rsid w:val="00BE0216"/>
    <w:rsid w:val="00BE22F8"/>
    <w:rsid w:val="00BE3B9C"/>
    <w:rsid w:val="00BE47FB"/>
    <w:rsid w:val="00BE4BB7"/>
    <w:rsid w:val="00BE4CFB"/>
    <w:rsid w:val="00BE6439"/>
    <w:rsid w:val="00BE75C1"/>
    <w:rsid w:val="00BF2908"/>
    <w:rsid w:val="00BF6E52"/>
    <w:rsid w:val="00C03F38"/>
    <w:rsid w:val="00C06EF9"/>
    <w:rsid w:val="00C07CDD"/>
    <w:rsid w:val="00C1163E"/>
    <w:rsid w:val="00C16927"/>
    <w:rsid w:val="00C170F1"/>
    <w:rsid w:val="00C17D87"/>
    <w:rsid w:val="00C20362"/>
    <w:rsid w:val="00C21FA8"/>
    <w:rsid w:val="00C22F3B"/>
    <w:rsid w:val="00C24046"/>
    <w:rsid w:val="00C27544"/>
    <w:rsid w:val="00C311BF"/>
    <w:rsid w:val="00C31ED1"/>
    <w:rsid w:val="00C36C10"/>
    <w:rsid w:val="00C40F97"/>
    <w:rsid w:val="00C4513D"/>
    <w:rsid w:val="00C51154"/>
    <w:rsid w:val="00C51B46"/>
    <w:rsid w:val="00C55198"/>
    <w:rsid w:val="00C56694"/>
    <w:rsid w:val="00C65CBC"/>
    <w:rsid w:val="00C75475"/>
    <w:rsid w:val="00C81D46"/>
    <w:rsid w:val="00C820D5"/>
    <w:rsid w:val="00C8290F"/>
    <w:rsid w:val="00C837E7"/>
    <w:rsid w:val="00C85CC8"/>
    <w:rsid w:val="00C8663A"/>
    <w:rsid w:val="00C868BD"/>
    <w:rsid w:val="00C92DD2"/>
    <w:rsid w:val="00C932C3"/>
    <w:rsid w:val="00CA0FA1"/>
    <w:rsid w:val="00CA14D7"/>
    <w:rsid w:val="00CA196D"/>
    <w:rsid w:val="00CA4B82"/>
    <w:rsid w:val="00CB4B03"/>
    <w:rsid w:val="00CB6216"/>
    <w:rsid w:val="00CB6489"/>
    <w:rsid w:val="00CB6BCD"/>
    <w:rsid w:val="00CB7211"/>
    <w:rsid w:val="00CC4A37"/>
    <w:rsid w:val="00CD0A53"/>
    <w:rsid w:val="00CD11A6"/>
    <w:rsid w:val="00CD4435"/>
    <w:rsid w:val="00CE29AE"/>
    <w:rsid w:val="00CE36B5"/>
    <w:rsid w:val="00CE4563"/>
    <w:rsid w:val="00CE4AFB"/>
    <w:rsid w:val="00CF2E7E"/>
    <w:rsid w:val="00CF4392"/>
    <w:rsid w:val="00CF7166"/>
    <w:rsid w:val="00CF7251"/>
    <w:rsid w:val="00D00E2C"/>
    <w:rsid w:val="00D06D28"/>
    <w:rsid w:val="00D13A92"/>
    <w:rsid w:val="00D14C77"/>
    <w:rsid w:val="00D2048A"/>
    <w:rsid w:val="00D23A58"/>
    <w:rsid w:val="00D273B2"/>
    <w:rsid w:val="00D27D86"/>
    <w:rsid w:val="00D41F8C"/>
    <w:rsid w:val="00D46873"/>
    <w:rsid w:val="00D46F67"/>
    <w:rsid w:val="00D475AB"/>
    <w:rsid w:val="00D512ED"/>
    <w:rsid w:val="00D521A3"/>
    <w:rsid w:val="00D52FD8"/>
    <w:rsid w:val="00D538D9"/>
    <w:rsid w:val="00D541F2"/>
    <w:rsid w:val="00D54683"/>
    <w:rsid w:val="00D56D51"/>
    <w:rsid w:val="00D619E1"/>
    <w:rsid w:val="00D646B8"/>
    <w:rsid w:val="00D6528A"/>
    <w:rsid w:val="00D665D4"/>
    <w:rsid w:val="00D67865"/>
    <w:rsid w:val="00D679FB"/>
    <w:rsid w:val="00D67B3C"/>
    <w:rsid w:val="00D71D1B"/>
    <w:rsid w:val="00D73B0B"/>
    <w:rsid w:val="00D756DF"/>
    <w:rsid w:val="00D75E88"/>
    <w:rsid w:val="00D76B12"/>
    <w:rsid w:val="00D8082E"/>
    <w:rsid w:val="00D82219"/>
    <w:rsid w:val="00D82652"/>
    <w:rsid w:val="00D8608B"/>
    <w:rsid w:val="00D9096C"/>
    <w:rsid w:val="00D90DE9"/>
    <w:rsid w:val="00D91C0E"/>
    <w:rsid w:val="00D921D5"/>
    <w:rsid w:val="00D92B28"/>
    <w:rsid w:val="00D93AA6"/>
    <w:rsid w:val="00D9454A"/>
    <w:rsid w:val="00D950AD"/>
    <w:rsid w:val="00DA31F5"/>
    <w:rsid w:val="00DA358A"/>
    <w:rsid w:val="00DA5163"/>
    <w:rsid w:val="00DB63CC"/>
    <w:rsid w:val="00DC1A27"/>
    <w:rsid w:val="00DD4F44"/>
    <w:rsid w:val="00DD5C0B"/>
    <w:rsid w:val="00DE2686"/>
    <w:rsid w:val="00DE30EC"/>
    <w:rsid w:val="00DE3D7F"/>
    <w:rsid w:val="00DE4BE7"/>
    <w:rsid w:val="00DE657D"/>
    <w:rsid w:val="00DF0A80"/>
    <w:rsid w:val="00DF1006"/>
    <w:rsid w:val="00DF27EE"/>
    <w:rsid w:val="00DF313E"/>
    <w:rsid w:val="00DF7632"/>
    <w:rsid w:val="00DF7CF1"/>
    <w:rsid w:val="00E0055B"/>
    <w:rsid w:val="00E007A1"/>
    <w:rsid w:val="00E07240"/>
    <w:rsid w:val="00E1164E"/>
    <w:rsid w:val="00E11772"/>
    <w:rsid w:val="00E14020"/>
    <w:rsid w:val="00E16967"/>
    <w:rsid w:val="00E202FB"/>
    <w:rsid w:val="00E22742"/>
    <w:rsid w:val="00E25368"/>
    <w:rsid w:val="00E25D72"/>
    <w:rsid w:val="00E25E7D"/>
    <w:rsid w:val="00E25F33"/>
    <w:rsid w:val="00E40FB7"/>
    <w:rsid w:val="00E43916"/>
    <w:rsid w:val="00E43C6C"/>
    <w:rsid w:val="00E47BC9"/>
    <w:rsid w:val="00E52D05"/>
    <w:rsid w:val="00E53568"/>
    <w:rsid w:val="00E545D7"/>
    <w:rsid w:val="00E558D1"/>
    <w:rsid w:val="00E5770E"/>
    <w:rsid w:val="00E57CEC"/>
    <w:rsid w:val="00E57FF2"/>
    <w:rsid w:val="00E61E17"/>
    <w:rsid w:val="00E6366D"/>
    <w:rsid w:val="00E63B37"/>
    <w:rsid w:val="00E66DAC"/>
    <w:rsid w:val="00E66E82"/>
    <w:rsid w:val="00E72256"/>
    <w:rsid w:val="00E811D0"/>
    <w:rsid w:val="00E85483"/>
    <w:rsid w:val="00E85D4E"/>
    <w:rsid w:val="00E877BF"/>
    <w:rsid w:val="00E902C8"/>
    <w:rsid w:val="00E92D12"/>
    <w:rsid w:val="00E932E3"/>
    <w:rsid w:val="00E93BE7"/>
    <w:rsid w:val="00E949A3"/>
    <w:rsid w:val="00EA1503"/>
    <w:rsid w:val="00EA1F99"/>
    <w:rsid w:val="00EB375D"/>
    <w:rsid w:val="00EB37D4"/>
    <w:rsid w:val="00EB6942"/>
    <w:rsid w:val="00EB6B91"/>
    <w:rsid w:val="00EC14E2"/>
    <w:rsid w:val="00EC1B9C"/>
    <w:rsid w:val="00EC2F16"/>
    <w:rsid w:val="00EC3822"/>
    <w:rsid w:val="00EC5741"/>
    <w:rsid w:val="00EC6094"/>
    <w:rsid w:val="00EC6790"/>
    <w:rsid w:val="00ED2F48"/>
    <w:rsid w:val="00ED4709"/>
    <w:rsid w:val="00ED4DA5"/>
    <w:rsid w:val="00ED6F11"/>
    <w:rsid w:val="00EE27E0"/>
    <w:rsid w:val="00EE29E1"/>
    <w:rsid w:val="00EE4587"/>
    <w:rsid w:val="00EE7B47"/>
    <w:rsid w:val="00EF1CF4"/>
    <w:rsid w:val="00EF255A"/>
    <w:rsid w:val="00EF3115"/>
    <w:rsid w:val="00EF32F8"/>
    <w:rsid w:val="00EF3334"/>
    <w:rsid w:val="00EF4021"/>
    <w:rsid w:val="00EF4164"/>
    <w:rsid w:val="00EF4BB7"/>
    <w:rsid w:val="00EF4C1E"/>
    <w:rsid w:val="00F00A87"/>
    <w:rsid w:val="00F12124"/>
    <w:rsid w:val="00F129BF"/>
    <w:rsid w:val="00F13A2C"/>
    <w:rsid w:val="00F1589A"/>
    <w:rsid w:val="00F17003"/>
    <w:rsid w:val="00F20293"/>
    <w:rsid w:val="00F207E1"/>
    <w:rsid w:val="00F21F7F"/>
    <w:rsid w:val="00F31141"/>
    <w:rsid w:val="00F335C6"/>
    <w:rsid w:val="00F35D67"/>
    <w:rsid w:val="00F360FD"/>
    <w:rsid w:val="00F362BF"/>
    <w:rsid w:val="00F37C34"/>
    <w:rsid w:val="00F37D58"/>
    <w:rsid w:val="00F4132B"/>
    <w:rsid w:val="00F447A9"/>
    <w:rsid w:val="00F470D6"/>
    <w:rsid w:val="00F52136"/>
    <w:rsid w:val="00F55675"/>
    <w:rsid w:val="00F609F9"/>
    <w:rsid w:val="00F621EA"/>
    <w:rsid w:val="00F630D0"/>
    <w:rsid w:val="00F720CE"/>
    <w:rsid w:val="00F72F43"/>
    <w:rsid w:val="00F7308C"/>
    <w:rsid w:val="00F7311A"/>
    <w:rsid w:val="00F7455A"/>
    <w:rsid w:val="00F812A4"/>
    <w:rsid w:val="00F8168C"/>
    <w:rsid w:val="00F818CD"/>
    <w:rsid w:val="00F83DDD"/>
    <w:rsid w:val="00F84412"/>
    <w:rsid w:val="00F87B62"/>
    <w:rsid w:val="00F9302C"/>
    <w:rsid w:val="00F9677A"/>
    <w:rsid w:val="00FA194B"/>
    <w:rsid w:val="00FA297E"/>
    <w:rsid w:val="00FA3875"/>
    <w:rsid w:val="00FA3C20"/>
    <w:rsid w:val="00FA3FFB"/>
    <w:rsid w:val="00FA50F4"/>
    <w:rsid w:val="00FA5E11"/>
    <w:rsid w:val="00FA76E1"/>
    <w:rsid w:val="00FB0351"/>
    <w:rsid w:val="00FC0402"/>
    <w:rsid w:val="00FC20EF"/>
    <w:rsid w:val="00FC5445"/>
    <w:rsid w:val="00FC6B56"/>
    <w:rsid w:val="00FD030D"/>
    <w:rsid w:val="00FD0AA4"/>
    <w:rsid w:val="00FD2A78"/>
    <w:rsid w:val="00FD487D"/>
    <w:rsid w:val="00FD55EA"/>
    <w:rsid w:val="00FD73A5"/>
    <w:rsid w:val="00FD7DEC"/>
    <w:rsid w:val="00FE1139"/>
    <w:rsid w:val="00FE224B"/>
    <w:rsid w:val="00FE2C91"/>
    <w:rsid w:val="00FE7966"/>
    <w:rsid w:val="00FE7AC4"/>
    <w:rsid w:val="00FF28B4"/>
    <w:rsid w:val="00FF2AD1"/>
    <w:rsid w:val="00FF4FB6"/>
    <w:rsid w:val="00FF686C"/>
    <w:rsid w:val="00FF7924"/>
    <w:rsid w:val="00FF7C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132B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uiPriority w:val="99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7455A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7A500F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7">
    <w:name w:val="header"/>
    <w:basedOn w:val="a"/>
    <w:link w:val="a8"/>
    <w:uiPriority w:val="99"/>
    <w:rsid w:val="00B9498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B94988"/>
  </w:style>
  <w:style w:type="paragraph" w:styleId="a9">
    <w:name w:val="footer"/>
    <w:basedOn w:val="a"/>
    <w:link w:val="aa"/>
    <w:uiPriority w:val="99"/>
    <w:rsid w:val="00B9498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B94988"/>
  </w:style>
  <w:style w:type="paragraph" w:styleId="ab">
    <w:name w:val="List Paragraph"/>
    <w:basedOn w:val="a"/>
    <w:uiPriority w:val="34"/>
    <w:qFormat/>
    <w:rsid w:val="004E5E15"/>
    <w:pPr>
      <w:ind w:left="720"/>
      <w:contextualSpacing/>
    </w:pPr>
  </w:style>
  <w:style w:type="paragraph" w:styleId="ac">
    <w:name w:val="endnote text"/>
    <w:basedOn w:val="a"/>
    <w:link w:val="ad"/>
    <w:rsid w:val="007537C2"/>
  </w:style>
  <w:style w:type="character" w:customStyle="1" w:styleId="ad">
    <w:name w:val="Текст концевой сноски Знак"/>
    <w:basedOn w:val="a0"/>
    <w:link w:val="ac"/>
    <w:rsid w:val="007537C2"/>
  </w:style>
  <w:style w:type="character" w:styleId="ae">
    <w:name w:val="endnote reference"/>
    <w:basedOn w:val="a0"/>
    <w:rsid w:val="007537C2"/>
    <w:rPr>
      <w:vertAlign w:val="superscript"/>
    </w:rPr>
  </w:style>
  <w:style w:type="character" w:styleId="af">
    <w:name w:val="Hyperlink"/>
    <w:basedOn w:val="a0"/>
    <w:uiPriority w:val="99"/>
    <w:unhideWhenUsed/>
    <w:rsid w:val="001B463F"/>
    <w:rPr>
      <w:color w:val="0000FF"/>
      <w:u w:val="single"/>
    </w:rPr>
  </w:style>
  <w:style w:type="character" w:styleId="af0">
    <w:name w:val="FollowedHyperlink"/>
    <w:basedOn w:val="a0"/>
    <w:uiPriority w:val="99"/>
    <w:unhideWhenUsed/>
    <w:rsid w:val="009D44A8"/>
    <w:rPr>
      <w:color w:val="800080"/>
      <w:u w:val="single"/>
    </w:rPr>
  </w:style>
  <w:style w:type="paragraph" w:customStyle="1" w:styleId="font0">
    <w:name w:val="font0"/>
    <w:basedOn w:val="a"/>
    <w:rsid w:val="009D44A8"/>
    <w:pPr>
      <w:spacing w:before="100" w:beforeAutospacing="1" w:after="100" w:afterAutospacing="1"/>
    </w:pPr>
    <w:rPr>
      <w:rFonts w:ascii="Calibri" w:hAnsi="Calibri"/>
      <w:color w:val="000000"/>
      <w:sz w:val="22"/>
      <w:szCs w:val="22"/>
    </w:rPr>
  </w:style>
  <w:style w:type="paragraph" w:customStyle="1" w:styleId="font5">
    <w:name w:val="font5"/>
    <w:basedOn w:val="a"/>
    <w:rsid w:val="009D44A8"/>
    <w:pPr>
      <w:spacing w:before="100" w:beforeAutospacing="1" w:after="100" w:afterAutospacing="1"/>
    </w:pPr>
    <w:rPr>
      <w:rFonts w:ascii="Calibri" w:hAnsi="Calibri"/>
      <w:color w:val="FF0000"/>
      <w:sz w:val="22"/>
      <w:szCs w:val="22"/>
    </w:rPr>
  </w:style>
  <w:style w:type="paragraph" w:customStyle="1" w:styleId="xl65">
    <w:name w:val="xl65"/>
    <w:basedOn w:val="a"/>
    <w:rsid w:val="009D44A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66">
    <w:name w:val="xl66"/>
    <w:basedOn w:val="a"/>
    <w:rsid w:val="009D44A8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9D44A8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9D44A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9D44A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9D44A8"/>
    <w:pPr>
      <w:pBdr>
        <w:bottom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9D44A8"/>
    <w:pPr>
      <w:pBdr>
        <w:bottom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9D44A8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3">
    <w:name w:val="xl73"/>
    <w:basedOn w:val="a"/>
    <w:rsid w:val="009D44A8"/>
    <w:pP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4">
    <w:name w:val="xl74"/>
    <w:basedOn w:val="a"/>
    <w:rsid w:val="009D44A8"/>
    <w:pPr>
      <w:pBdr>
        <w:right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5">
    <w:name w:val="xl75"/>
    <w:basedOn w:val="a"/>
    <w:rsid w:val="009D44A8"/>
    <w:pP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6">
    <w:name w:val="xl76"/>
    <w:basedOn w:val="a"/>
    <w:rsid w:val="009D44A8"/>
    <w:pPr>
      <w:spacing w:before="100" w:beforeAutospacing="1" w:after="100" w:afterAutospacing="1"/>
    </w:pPr>
    <w:rPr>
      <w:color w:val="FF0000"/>
      <w:sz w:val="24"/>
      <w:szCs w:val="24"/>
    </w:rPr>
  </w:style>
  <w:style w:type="paragraph" w:customStyle="1" w:styleId="xl77">
    <w:name w:val="xl77"/>
    <w:basedOn w:val="a"/>
    <w:rsid w:val="009D44A8"/>
    <w:pPr>
      <w:pBdr>
        <w:bottom w:val="single" w:sz="8" w:space="0" w:color="auto"/>
      </w:pBdr>
      <w:spacing w:before="100" w:beforeAutospacing="1" w:after="100" w:afterAutospacing="1"/>
      <w:textAlignment w:val="top"/>
    </w:pPr>
    <w:rPr>
      <w:color w:val="FF0000"/>
      <w:sz w:val="24"/>
      <w:szCs w:val="24"/>
    </w:rPr>
  </w:style>
  <w:style w:type="paragraph" w:customStyle="1" w:styleId="xl78">
    <w:name w:val="xl78"/>
    <w:basedOn w:val="a"/>
    <w:rsid w:val="009D44A8"/>
    <w:pPr>
      <w:pBdr>
        <w:bottom w:val="single" w:sz="8" w:space="0" w:color="auto"/>
      </w:pBdr>
      <w:spacing w:before="100" w:beforeAutospacing="1" w:after="100" w:afterAutospacing="1"/>
      <w:textAlignment w:val="top"/>
    </w:pPr>
    <w:rPr>
      <w:color w:val="FF0000"/>
      <w:sz w:val="24"/>
      <w:szCs w:val="24"/>
    </w:rPr>
  </w:style>
  <w:style w:type="paragraph" w:customStyle="1" w:styleId="xl79">
    <w:name w:val="xl79"/>
    <w:basedOn w:val="a"/>
    <w:rsid w:val="009D44A8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color w:val="FF0000"/>
      <w:sz w:val="24"/>
      <w:szCs w:val="24"/>
    </w:rPr>
  </w:style>
  <w:style w:type="paragraph" w:customStyle="1" w:styleId="xl80">
    <w:name w:val="xl80"/>
    <w:basedOn w:val="a"/>
    <w:rsid w:val="009D44A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1">
    <w:name w:val="xl81"/>
    <w:basedOn w:val="a"/>
    <w:rsid w:val="009D44A8"/>
    <w:pPr>
      <w:pBdr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2">
    <w:name w:val="xl82"/>
    <w:basedOn w:val="a"/>
    <w:rsid w:val="009D44A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3">
    <w:name w:val="xl83"/>
    <w:basedOn w:val="a"/>
    <w:rsid w:val="009D44A8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4">
    <w:name w:val="xl84"/>
    <w:basedOn w:val="a"/>
    <w:rsid w:val="009D44A8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FF0000"/>
      <w:sz w:val="24"/>
      <w:szCs w:val="24"/>
    </w:rPr>
  </w:style>
  <w:style w:type="paragraph" w:customStyle="1" w:styleId="xl85">
    <w:name w:val="xl85"/>
    <w:basedOn w:val="a"/>
    <w:rsid w:val="009D44A8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6">
    <w:name w:val="xl86"/>
    <w:basedOn w:val="a"/>
    <w:rsid w:val="009D44A8"/>
    <w:pPr>
      <w:pBdr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7">
    <w:name w:val="xl87"/>
    <w:basedOn w:val="a"/>
    <w:rsid w:val="009D44A8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8">
    <w:name w:val="xl88"/>
    <w:basedOn w:val="a"/>
    <w:rsid w:val="009D44A8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89">
    <w:name w:val="xl89"/>
    <w:basedOn w:val="a"/>
    <w:rsid w:val="009D44A8"/>
    <w:pPr>
      <w:pBdr>
        <w:right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styleId="af1">
    <w:name w:val="footnote text"/>
    <w:basedOn w:val="a"/>
    <w:link w:val="af2"/>
    <w:uiPriority w:val="99"/>
    <w:unhideWhenUsed/>
    <w:rsid w:val="009D44A8"/>
  </w:style>
  <w:style w:type="character" w:customStyle="1" w:styleId="af2">
    <w:name w:val="Текст сноски Знак"/>
    <w:basedOn w:val="a0"/>
    <w:link w:val="af1"/>
    <w:uiPriority w:val="99"/>
    <w:rsid w:val="009D44A8"/>
  </w:style>
  <w:style w:type="character" w:styleId="af3">
    <w:name w:val="footnote reference"/>
    <w:basedOn w:val="a0"/>
    <w:uiPriority w:val="99"/>
    <w:unhideWhenUsed/>
    <w:rsid w:val="009D44A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C62A88A5DBC1BECF6E997B3705C7A1D872D366044E53A4D0D175501AEC7F3FFC75377A0465040D70302D971AD6BE38DA6631B15ADBB7BDA258C06A5E53tBH" TargetMode="Externa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C62A88A5DBC1BECF6E997B3705C7A1D872D366044E5DA9D1DB78501AEC7F3FFC75377A0465040D7030289013D1BE38DA6631B15ADBB7BDA258C06A5E53tBH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E5C833697D19003C73D567FDD1DA39C27E6A4D4E84FB12E1B0BA16FA1F0466A0B56E1A85B9A22A74FFC2087F4BFFB994B4A247F0ACC5E1EkDU4K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62A88A5DBC1BECF6E997B3705C7A1D872D366044E5DA9D1DB78501AEC7F3FFC75377A0465040D7030289013D1BE38DA6631B15ADBB7BDA258C06A5E53tBH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cuments\&#1044;&#1054;&#1056;&#1054;&#1043;&#1048;_&#1058;&#1056;&#1040;&#1053;&#1057;&#1055;&#1054;&#1056;&#1058;\&#1055;&#1048;&#1057;&#1068;&#1052;&#1040;\&#1064;&#1072;&#1073;&#1083;&#1086;&#1085;&#1099;_&#1085;&#1086;&#1074;&#1099;&#1077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953B28-9BFA-47D8-A8D7-0255CA0B46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9</TotalTime>
  <Pages>13</Pages>
  <Words>4071</Words>
  <Characters>19593</Characters>
  <Application>Microsoft Office Word</Application>
  <DocSecurity>0</DocSecurity>
  <Lines>163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23617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Голубцова Анна</cp:lastModifiedBy>
  <cp:revision>3</cp:revision>
  <cp:lastPrinted>2024-02-29T09:23:00Z</cp:lastPrinted>
  <dcterms:created xsi:type="dcterms:W3CDTF">2024-03-05T04:00:00Z</dcterms:created>
  <dcterms:modified xsi:type="dcterms:W3CDTF">2024-03-05T09:46:00Z</dcterms:modified>
</cp:coreProperties>
</file>