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E731F" w:rsidP="0073079D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0E731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512EC" w:rsidRDefault="00A512E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73079D">
      <w:pPr>
        <w:spacing w:before="36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A25EC" w:rsidRDefault="000E731F" w:rsidP="00434D0E">
      <w:pPr>
        <w:spacing w:before="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A25EC">
        <w:rPr>
          <w:rFonts w:ascii="Liberation Serif" w:hAnsi="Liberation Serif" w:cs="Liberation Serif"/>
          <w:sz w:val="28"/>
          <w:szCs w:val="28"/>
        </w:rPr>
        <w:t xml:space="preserve">от </w:t>
      </w:r>
      <w:r w:rsidR="00EB2FCD">
        <w:rPr>
          <w:rFonts w:ascii="Liberation Serif" w:hAnsi="Liberation Serif" w:cs="Liberation Serif"/>
          <w:sz w:val="28"/>
          <w:szCs w:val="28"/>
        </w:rPr>
        <w:t xml:space="preserve">  </w:t>
      </w:r>
      <w:r w:rsidR="009D213F">
        <w:rPr>
          <w:rFonts w:ascii="Liberation Serif" w:hAnsi="Liberation Serif" w:cs="Liberation Serif"/>
          <w:sz w:val="28"/>
          <w:szCs w:val="28"/>
        </w:rPr>
        <w:t>22.03.2024</w:t>
      </w:r>
      <w:r w:rsidR="002C1ECE">
        <w:rPr>
          <w:rFonts w:ascii="Liberation Serif" w:hAnsi="Liberation Serif" w:cs="Liberation Serif"/>
          <w:sz w:val="28"/>
          <w:szCs w:val="28"/>
        </w:rPr>
        <w:t xml:space="preserve">   </w:t>
      </w:r>
      <w:r w:rsidR="00133698" w:rsidRPr="008A25EC">
        <w:rPr>
          <w:rFonts w:ascii="Liberation Serif" w:hAnsi="Liberation Serif" w:cs="Liberation Serif"/>
          <w:sz w:val="28"/>
          <w:szCs w:val="28"/>
        </w:rPr>
        <w:t>№</w:t>
      </w:r>
      <w:r w:rsidR="0046410F">
        <w:rPr>
          <w:rFonts w:ascii="Liberation Serif" w:hAnsi="Liberation Serif" w:cs="Liberation Serif"/>
          <w:sz w:val="28"/>
          <w:szCs w:val="28"/>
        </w:rPr>
        <w:t xml:space="preserve">  </w:t>
      </w:r>
      <w:r w:rsidR="009D213F">
        <w:rPr>
          <w:rFonts w:ascii="Liberation Serif" w:hAnsi="Liberation Serif" w:cs="Liberation Serif"/>
          <w:sz w:val="28"/>
          <w:szCs w:val="28"/>
        </w:rPr>
        <w:t>181</w:t>
      </w:r>
    </w:p>
    <w:p w:rsidR="002C1ECE" w:rsidRDefault="002C1ECE" w:rsidP="00841BE5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841BE5" w:rsidRDefault="00D628C1" w:rsidP="00841BE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34D0E">
        <w:rPr>
          <w:rFonts w:ascii="Liberation Serif" w:hAnsi="Liberation Serif"/>
          <w:b/>
          <w:bCs/>
          <w:sz w:val="28"/>
          <w:szCs w:val="28"/>
        </w:rPr>
        <w:t>О</w:t>
      </w:r>
      <w:r w:rsidR="0053398B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EB2FCD" w:rsidRPr="00823A84">
        <w:rPr>
          <w:rFonts w:ascii="Liberation Serif" w:hAnsi="Liberation Serif" w:cs="Liberation Serif"/>
          <w:b/>
          <w:sz w:val="28"/>
          <w:szCs w:val="28"/>
        </w:rPr>
        <w:t xml:space="preserve">временном </w:t>
      </w:r>
      <w:r w:rsidR="00EB2FCD" w:rsidRPr="00CE29AE">
        <w:rPr>
          <w:rFonts w:ascii="Liberation Serif" w:hAnsi="Liberation Serif" w:cs="Liberation Serif"/>
          <w:b/>
          <w:sz w:val="28"/>
          <w:szCs w:val="28"/>
        </w:rPr>
        <w:t>ограничении</w:t>
      </w:r>
      <w:r w:rsidR="00EB2FCD" w:rsidRPr="00823A84">
        <w:rPr>
          <w:rFonts w:ascii="Liberation Serif" w:hAnsi="Liberation Serif" w:cs="Liberation Serif"/>
          <w:b/>
          <w:sz w:val="28"/>
          <w:szCs w:val="28"/>
        </w:rPr>
        <w:t xml:space="preserve"> движения транспортных средств </w:t>
      </w:r>
    </w:p>
    <w:p w:rsidR="00841BE5" w:rsidRDefault="00EB2FCD" w:rsidP="00841BE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по автомобильным дорогам </w:t>
      </w:r>
      <w:r>
        <w:rPr>
          <w:rFonts w:ascii="Liberation Serif" w:hAnsi="Liberation Serif" w:cs="Liberation Serif"/>
          <w:b/>
          <w:sz w:val="28"/>
          <w:szCs w:val="28"/>
        </w:rPr>
        <w:t xml:space="preserve"> общего пользования местного значения </w:t>
      </w:r>
    </w:p>
    <w:p w:rsidR="00EB2FCD" w:rsidRPr="00823A84" w:rsidRDefault="00EB2FCD" w:rsidP="00841BE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23A84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</w:t>
      </w: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 городско</w:t>
      </w:r>
      <w:r>
        <w:rPr>
          <w:rFonts w:ascii="Liberation Serif" w:hAnsi="Liberation Serif" w:cs="Liberation Serif"/>
          <w:b/>
          <w:sz w:val="28"/>
          <w:szCs w:val="28"/>
        </w:rPr>
        <w:t>го</w:t>
      </w: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 округ</w:t>
      </w:r>
      <w:r>
        <w:rPr>
          <w:rFonts w:ascii="Liberation Serif" w:hAnsi="Liberation Serif" w:cs="Liberation Serif"/>
          <w:b/>
          <w:sz w:val="28"/>
          <w:szCs w:val="28"/>
        </w:rPr>
        <w:t xml:space="preserve">а </w:t>
      </w: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 в 202</w:t>
      </w:r>
      <w:r>
        <w:rPr>
          <w:rFonts w:ascii="Liberation Serif" w:hAnsi="Liberation Serif" w:cs="Liberation Serif"/>
          <w:b/>
          <w:sz w:val="28"/>
          <w:szCs w:val="28"/>
        </w:rPr>
        <w:t>4</w:t>
      </w: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 год</w:t>
      </w:r>
      <w:r w:rsidR="003079F9">
        <w:rPr>
          <w:rFonts w:ascii="Liberation Serif" w:hAnsi="Liberation Serif" w:cs="Liberation Serif"/>
          <w:b/>
          <w:sz w:val="28"/>
          <w:szCs w:val="28"/>
        </w:rPr>
        <w:t>у</w:t>
      </w:r>
    </w:p>
    <w:p w:rsidR="004541EF" w:rsidRPr="00434D0E" w:rsidRDefault="004541EF" w:rsidP="00910E30">
      <w:pPr>
        <w:spacing w:before="3" w:line="200" w:lineRule="exact"/>
        <w:rPr>
          <w:rFonts w:ascii="Liberation Serif" w:hAnsi="Liberation Serif"/>
          <w:spacing w:val="-1"/>
          <w:sz w:val="28"/>
          <w:szCs w:val="28"/>
        </w:rPr>
      </w:pPr>
    </w:p>
    <w:p w:rsidR="00EB2FCD" w:rsidRPr="00B91D93" w:rsidRDefault="00910E30" w:rsidP="003D015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DB0ED6">
        <w:rPr>
          <w:rFonts w:ascii="Liberation Serif" w:hAnsi="Liberation Serif"/>
          <w:spacing w:val="-6"/>
          <w:sz w:val="28"/>
          <w:szCs w:val="28"/>
        </w:rPr>
        <w:t xml:space="preserve">В </w:t>
      </w:r>
      <w:r w:rsidR="00EB2FCD" w:rsidRPr="00CE29AE">
        <w:rPr>
          <w:rFonts w:ascii="Liberation Serif" w:hAnsi="Liberation Serif" w:cs="Liberation Serif"/>
          <w:sz w:val="28"/>
          <w:szCs w:val="28"/>
        </w:rPr>
        <w:t xml:space="preserve">соответствии со статьей 30 Федерального закона от 8 ноября 2007 года  </w:t>
      </w:r>
      <w:r w:rsidR="005A5116"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EB2FCD" w:rsidRPr="00CE29AE">
        <w:rPr>
          <w:rFonts w:ascii="Liberation Serif" w:hAnsi="Liberation Serif" w:cs="Liberation Serif"/>
          <w:sz w:val="28"/>
          <w:szCs w:val="28"/>
        </w:rPr>
        <w:t xml:space="preserve">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 w:rsidR="00973EDC">
        <w:rPr>
          <w:rFonts w:ascii="Liberation Serif" w:hAnsi="Liberation Serif" w:cs="Liberation Serif"/>
          <w:sz w:val="28"/>
          <w:szCs w:val="28"/>
        </w:rPr>
        <w:t>п</w:t>
      </w:r>
      <w:r w:rsidR="00EB2FCD" w:rsidRPr="00CE29AE">
        <w:rPr>
          <w:rFonts w:ascii="Liberation Serif" w:hAnsi="Liberation Serif" w:cs="Liberation Serif"/>
          <w:sz w:val="28"/>
          <w:szCs w:val="28"/>
        </w:rPr>
        <w:t xml:space="preserve">остановлением Правительства Свердловской области от 15.03.2012 </w:t>
      </w:r>
      <w:r w:rsidR="005A5116">
        <w:rPr>
          <w:rFonts w:ascii="Liberation Serif" w:hAnsi="Liberation Serif" w:cs="Liberation Serif"/>
          <w:sz w:val="28"/>
          <w:szCs w:val="28"/>
        </w:rPr>
        <w:t xml:space="preserve"> </w:t>
      </w:r>
      <w:r w:rsidR="00EB2FCD" w:rsidRPr="00CE29AE">
        <w:rPr>
          <w:rFonts w:ascii="Liberation Serif" w:hAnsi="Liberation Serif" w:cs="Liberation Serif"/>
          <w:sz w:val="28"/>
          <w:szCs w:val="28"/>
        </w:rPr>
        <w:t>№ 269-ПП «Об утверждении 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</w:t>
      </w:r>
      <w:proofErr w:type="gramEnd"/>
      <w:r w:rsidR="00EB2FCD" w:rsidRPr="00CE29AE">
        <w:rPr>
          <w:rFonts w:ascii="Liberation Serif" w:hAnsi="Liberation Serif" w:cs="Liberation Serif"/>
          <w:sz w:val="28"/>
          <w:szCs w:val="28"/>
        </w:rPr>
        <w:t xml:space="preserve"> Свердловской области», </w:t>
      </w:r>
      <w:r w:rsidR="00B160F7">
        <w:rPr>
          <w:rFonts w:ascii="Liberation Serif" w:hAnsi="Liberation Serif" w:cs="Liberation Serif"/>
          <w:sz w:val="28"/>
          <w:szCs w:val="28"/>
        </w:rPr>
        <w:t>в</w:t>
      </w:r>
      <w:r w:rsidR="00B160F7" w:rsidRPr="00B160F7">
        <w:rPr>
          <w:rFonts w:ascii="Liberation Serif" w:hAnsi="Liberation Serif" w:cs="Liberation Serif"/>
          <w:sz w:val="28"/>
          <w:szCs w:val="28"/>
        </w:rPr>
        <w:t xml:space="preserve"> целях</w:t>
      </w:r>
      <w:r w:rsidR="003D015E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3D015E">
        <w:rPr>
          <w:rFonts w:ascii="Liberation Serif" w:hAnsi="Liberation Serif" w:cs="Liberation Serif"/>
          <w:sz w:val="28"/>
          <w:szCs w:val="28"/>
        </w:rPr>
        <w:t xml:space="preserve">обеспечения сохранности автомобильных дорог общего пользования </w:t>
      </w:r>
      <w:r w:rsidR="00EB2FCD" w:rsidRPr="00CE29AE">
        <w:rPr>
          <w:rFonts w:ascii="Liberation Serif" w:hAnsi="Liberation Serif" w:cs="Liberation Serif"/>
          <w:sz w:val="28"/>
          <w:szCs w:val="28"/>
        </w:rPr>
        <w:t>местного значения Каменск-Уральского городского округа</w:t>
      </w:r>
      <w:proofErr w:type="gramEnd"/>
      <w:r w:rsidR="00EB2FCD" w:rsidRPr="00CE29AE">
        <w:rPr>
          <w:rFonts w:ascii="Liberation Serif" w:hAnsi="Liberation Serif" w:cs="Liberation Serif"/>
          <w:sz w:val="28"/>
          <w:szCs w:val="28"/>
        </w:rPr>
        <w:t xml:space="preserve"> в 202</w:t>
      </w:r>
      <w:r w:rsidR="00EB2FCD">
        <w:rPr>
          <w:rFonts w:ascii="Liberation Serif" w:hAnsi="Liberation Serif" w:cs="Liberation Serif"/>
          <w:sz w:val="28"/>
          <w:szCs w:val="28"/>
        </w:rPr>
        <w:t>4</w:t>
      </w:r>
      <w:r w:rsidR="00EB2FCD" w:rsidRPr="00CE29AE">
        <w:rPr>
          <w:rFonts w:ascii="Liberation Serif" w:hAnsi="Liberation Serif" w:cs="Liberation Serif"/>
          <w:sz w:val="28"/>
          <w:szCs w:val="28"/>
        </w:rPr>
        <w:t xml:space="preserve"> году </w:t>
      </w:r>
      <w:r w:rsidR="00EB2FCD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EB2FCD" w:rsidRPr="0094393C" w:rsidRDefault="00EB2FCD" w:rsidP="002F1A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A14EA3" w:rsidRDefault="0073079D" w:rsidP="00EA706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434D0E">
        <w:rPr>
          <w:rFonts w:ascii="Liberation Serif" w:hAnsi="Liberation Serif"/>
          <w:spacing w:val="-1"/>
          <w:sz w:val="28"/>
          <w:szCs w:val="28"/>
        </w:rPr>
        <w:tab/>
      </w:r>
      <w:r w:rsidRPr="00DB0ED6">
        <w:rPr>
          <w:rFonts w:ascii="Liberation Serif" w:hAnsi="Liberation Serif"/>
          <w:spacing w:val="-6"/>
          <w:sz w:val="28"/>
          <w:szCs w:val="28"/>
        </w:rPr>
        <w:t xml:space="preserve">1. </w:t>
      </w:r>
      <w:r w:rsidR="00A14EA3">
        <w:rPr>
          <w:rFonts w:ascii="Liberation Serif" w:hAnsi="Liberation Serif" w:cs="Liberation Serif"/>
          <w:sz w:val="28"/>
          <w:szCs w:val="28"/>
        </w:rPr>
        <w:t xml:space="preserve">Установить </w:t>
      </w:r>
      <w:r w:rsidR="00D26FF7">
        <w:rPr>
          <w:rFonts w:ascii="Liberation Serif" w:hAnsi="Liberation Serif" w:cs="Liberation Serif"/>
          <w:sz w:val="28"/>
          <w:szCs w:val="28"/>
        </w:rPr>
        <w:t xml:space="preserve">в период </w:t>
      </w:r>
      <w:r w:rsidR="00A14EA3">
        <w:rPr>
          <w:rFonts w:ascii="Liberation Serif" w:hAnsi="Liberation Serif" w:cs="Liberation Serif"/>
          <w:sz w:val="28"/>
          <w:szCs w:val="28"/>
        </w:rPr>
        <w:t>с 20 мая по 31 августа 202</w:t>
      </w:r>
      <w:r w:rsidR="002C1ECE">
        <w:rPr>
          <w:rFonts w:ascii="Liberation Serif" w:hAnsi="Liberation Serif" w:cs="Liberation Serif"/>
          <w:sz w:val="28"/>
          <w:szCs w:val="28"/>
        </w:rPr>
        <w:t>4</w:t>
      </w:r>
      <w:r w:rsidR="00A14EA3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220D53" w:rsidRPr="00CE29AE">
        <w:rPr>
          <w:rFonts w:ascii="Liberation Serif" w:hAnsi="Liberation Serif" w:cs="Liberation Serif"/>
          <w:sz w:val="28"/>
          <w:szCs w:val="28"/>
        </w:rPr>
        <w:t>временн</w:t>
      </w:r>
      <w:r w:rsidR="00220D53">
        <w:rPr>
          <w:rFonts w:ascii="Liberation Serif" w:hAnsi="Liberation Serif" w:cs="Liberation Serif"/>
          <w:sz w:val="28"/>
          <w:szCs w:val="28"/>
        </w:rPr>
        <w:t>о</w:t>
      </w:r>
      <w:r w:rsidR="00220D53" w:rsidRPr="00CE29AE">
        <w:rPr>
          <w:rFonts w:ascii="Liberation Serif" w:hAnsi="Liberation Serif" w:cs="Liberation Serif"/>
          <w:sz w:val="28"/>
          <w:szCs w:val="28"/>
        </w:rPr>
        <w:t>е ограничени</w:t>
      </w:r>
      <w:r w:rsidR="00220D53">
        <w:rPr>
          <w:rFonts w:ascii="Liberation Serif" w:hAnsi="Liberation Serif" w:cs="Liberation Serif"/>
          <w:sz w:val="28"/>
          <w:szCs w:val="28"/>
        </w:rPr>
        <w:t>е</w:t>
      </w:r>
      <w:r w:rsidR="00220D53" w:rsidRPr="00CE29AE">
        <w:rPr>
          <w:rFonts w:ascii="Liberation Serif" w:hAnsi="Liberation Serif" w:cs="Liberation Serif"/>
          <w:sz w:val="28"/>
          <w:szCs w:val="28"/>
        </w:rPr>
        <w:t xml:space="preserve"> движения </w:t>
      </w:r>
      <w:r w:rsidR="005033DC">
        <w:rPr>
          <w:rFonts w:ascii="Liberation Serif" w:hAnsi="Liberation Serif" w:cs="Liberation Serif"/>
          <w:sz w:val="28"/>
          <w:szCs w:val="28"/>
        </w:rPr>
        <w:t xml:space="preserve">тяжеловесных транспортных средств </w:t>
      </w:r>
      <w:r w:rsidR="00220D53">
        <w:rPr>
          <w:rFonts w:ascii="Liberation Serif" w:hAnsi="Liberation Serif" w:cs="Liberation Serif"/>
          <w:sz w:val="28"/>
          <w:szCs w:val="28"/>
        </w:rPr>
        <w:t xml:space="preserve"> </w:t>
      </w:r>
      <w:r w:rsidR="005033DC">
        <w:rPr>
          <w:rFonts w:ascii="Liberation Serif" w:hAnsi="Liberation Serif" w:cs="Liberation Serif"/>
          <w:sz w:val="28"/>
          <w:szCs w:val="28"/>
        </w:rPr>
        <w:t>по</w:t>
      </w:r>
      <w:r w:rsidR="00220D53">
        <w:rPr>
          <w:rFonts w:ascii="Liberation Serif" w:hAnsi="Liberation Serif" w:cs="Liberation Serif"/>
          <w:sz w:val="28"/>
          <w:szCs w:val="28"/>
        </w:rPr>
        <w:t xml:space="preserve"> автомобильны</w:t>
      </w:r>
      <w:r w:rsidR="005033DC">
        <w:rPr>
          <w:rFonts w:ascii="Liberation Serif" w:hAnsi="Liberation Serif" w:cs="Liberation Serif"/>
          <w:sz w:val="28"/>
          <w:szCs w:val="28"/>
        </w:rPr>
        <w:t>м</w:t>
      </w:r>
      <w:r w:rsidR="00220D53">
        <w:rPr>
          <w:rFonts w:ascii="Liberation Serif" w:hAnsi="Liberation Serif" w:cs="Liberation Serif"/>
          <w:sz w:val="28"/>
          <w:szCs w:val="28"/>
        </w:rPr>
        <w:t xml:space="preserve"> дорога</w:t>
      </w:r>
      <w:r w:rsidR="005B400B">
        <w:rPr>
          <w:rFonts w:ascii="Liberation Serif" w:hAnsi="Liberation Serif" w:cs="Liberation Serif"/>
          <w:sz w:val="28"/>
          <w:szCs w:val="28"/>
        </w:rPr>
        <w:t>м</w:t>
      </w:r>
      <w:r w:rsidR="00220D53">
        <w:rPr>
          <w:rFonts w:ascii="Liberation Serif" w:hAnsi="Liberation Serif" w:cs="Liberation Serif"/>
          <w:sz w:val="28"/>
          <w:szCs w:val="28"/>
        </w:rPr>
        <w:t xml:space="preserve"> </w:t>
      </w:r>
      <w:r w:rsidR="000C1AA7">
        <w:rPr>
          <w:rFonts w:ascii="Liberation Serif" w:hAnsi="Liberation Serif" w:cs="Liberation Serif"/>
          <w:sz w:val="28"/>
          <w:szCs w:val="28"/>
        </w:rPr>
        <w:t xml:space="preserve">общего пользования </w:t>
      </w:r>
      <w:r w:rsidR="000C1AA7" w:rsidRPr="00CE29AE">
        <w:rPr>
          <w:rFonts w:ascii="Liberation Serif" w:hAnsi="Liberation Serif" w:cs="Liberation Serif"/>
          <w:sz w:val="28"/>
          <w:szCs w:val="28"/>
        </w:rPr>
        <w:t>местного значения Каменск-Уральского городского округа</w:t>
      </w:r>
      <w:r w:rsidR="000C1AA7">
        <w:rPr>
          <w:rFonts w:ascii="Liberation Serif" w:hAnsi="Liberation Serif" w:cs="Liberation Serif"/>
          <w:sz w:val="28"/>
          <w:szCs w:val="28"/>
        </w:rPr>
        <w:t xml:space="preserve"> (далее – автомобильные дороги) </w:t>
      </w:r>
      <w:r w:rsidR="00220D53">
        <w:rPr>
          <w:rFonts w:ascii="Liberation Serif" w:hAnsi="Liberation Serif" w:cs="Liberation Serif"/>
          <w:sz w:val="28"/>
          <w:szCs w:val="28"/>
        </w:rPr>
        <w:t>с асфальтобетонным покрытием</w:t>
      </w:r>
      <w:r w:rsidR="00BA5DB7">
        <w:rPr>
          <w:rFonts w:ascii="Liberation Serif" w:hAnsi="Liberation Serif" w:cs="Liberation Serif"/>
          <w:sz w:val="28"/>
          <w:szCs w:val="28"/>
        </w:rPr>
        <w:t xml:space="preserve">   </w:t>
      </w:r>
      <w:r w:rsidR="00A14EA3">
        <w:rPr>
          <w:rFonts w:ascii="Liberation Serif" w:hAnsi="Liberation Serif" w:cs="Liberation Serif"/>
          <w:sz w:val="28"/>
          <w:szCs w:val="28"/>
        </w:rPr>
        <w:t>при значениях дневной температуры воздуха свыше 32 град. C по данным Федеральной службы по гидрометеорологии и мониторингу окружающей среды</w:t>
      </w:r>
      <w:r w:rsidR="003334C5">
        <w:rPr>
          <w:rFonts w:ascii="Liberation Serif" w:hAnsi="Liberation Serif" w:cs="Liberation Serif"/>
          <w:sz w:val="28"/>
          <w:szCs w:val="28"/>
        </w:rPr>
        <w:t xml:space="preserve"> (далее - временное ограничение движения в летний период)</w:t>
      </w:r>
      <w:r w:rsidR="00220D53">
        <w:rPr>
          <w:rFonts w:ascii="Liberation Serif" w:hAnsi="Liberation Serif" w:cs="Liberation Serif"/>
          <w:sz w:val="28"/>
          <w:szCs w:val="28"/>
        </w:rPr>
        <w:t>.</w:t>
      </w:r>
    </w:p>
    <w:p w:rsidR="00CD6765" w:rsidRDefault="00220D53" w:rsidP="00CD676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F669D6">
        <w:rPr>
          <w:rFonts w:ascii="Liberation Serif" w:hAnsi="Liberation Serif" w:cs="Liberation Serif"/>
          <w:sz w:val="28"/>
          <w:szCs w:val="28"/>
        </w:rPr>
        <w:t>2</w:t>
      </w:r>
      <w:r w:rsidR="00907BEB">
        <w:rPr>
          <w:rFonts w:ascii="Liberation Serif" w:hAnsi="Liberation Serif" w:cs="Liberation Serif"/>
          <w:sz w:val="28"/>
          <w:szCs w:val="28"/>
        </w:rPr>
        <w:t>.</w:t>
      </w:r>
      <w:r w:rsidR="00907BEB" w:rsidRPr="00907BEB">
        <w:rPr>
          <w:rFonts w:ascii="Liberation Serif" w:hAnsi="Liberation Serif" w:cs="Liberation Serif"/>
          <w:sz w:val="28"/>
          <w:szCs w:val="28"/>
        </w:rPr>
        <w:t xml:space="preserve"> </w:t>
      </w:r>
      <w:r w:rsidR="00F669D6">
        <w:rPr>
          <w:rFonts w:ascii="Liberation Serif" w:hAnsi="Liberation Serif" w:cs="Liberation Serif"/>
          <w:sz w:val="28"/>
          <w:szCs w:val="28"/>
        </w:rPr>
        <w:t xml:space="preserve">Осуществлять </w:t>
      </w:r>
      <w:r w:rsidR="003334C5">
        <w:rPr>
          <w:rFonts w:ascii="Liberation Serif" w:hAnsi="Liberation Serif" w:cs="Liberation Serif"/>
          <w:sz w:val="28"/>
          <w:szCs w:val="28"/>
        </w:rPr>
        <w:t xml:space="preserve">в период временного ограничения движения в летний период </w:t>
      </w:r>
      <w:r w:rsidR="00CD6765">
        <w:rPr>
          <w:rFonts w:ascii="Liberation Serif" w:hAnsi="Liberation Serif" w:cs="Liberation Serif"/>
          <w:sz w:val="28"/>
          <w:szCs w:val="28"/>
        </w:rPr>
        <w:t xml:space="preserve">движение </w:t>
      </w:r>
      <w:r w:rsidR="003334C5">
        <w:rPr>
          <w:rFonts w:ascii="Liberation Serif" w:hAnsi="Liberation Serif" w:cs="Liberation Serif"/>
          <w:sz w:val="28"/>
          <w:szCs w:val="28"/>
        </w:rPr>
        <w:t xml:space="preserve">тяжеловесных транспортных средств </w:t>
      </w:r>
      <w:r w:rsidR="00CD6765">
        <w:rPr>
          <w:rFonts w:ascii="Liberation Serif" w:hAnsi="Liberation Serif" w:cs="Liberation Serif"/>
          <w:sz w:val="28"/>
          <w:szCs w:val="28"/>
        </w:rPr>
        <w:t>по автомобильным дорогам с асфальтобетонным покрытием с 22.00 до 10.00.</w:t>
      </w:r>
    </w:p>
    <w:p w:rsidR="00327DBF" w:rsidRPr="00CE29AE" w:rsidRDefault="00CD6765" w:rsidP="00CD676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ab/>
      </w:r>
      <w:r w:rsidR="00F669D6">
        <w:rPr>
          <w:rFonts w:ascii="Liberation Serif" w:hAnsi="Liberation Serif"/>
          <w:spacing w:val="-6"/>
          <w:sz w:val="28"/>
          <w:szCs w:val="28"/>
        </w:rPr>
        <w:t>3</w:t>
      </w:r>
      <w:r w:rsidR="00327DBF">
        <w:rPr>
          <w:rFonts w:ascii="Liberation Serif" w:hAnsi="Liberation Serif"/>
          <w:spacing w:val="-6"/>
          <w:sz w:val="28"/>
          <w:szCs w:val="28"/>
        </w:rPr>
        <w:t xml:space="preserve">. </w:t>
      </w:r>
      <w:r w:rsidR="00907BEB">
        <w:rPr>
          <w:rFonts w:ascii="Liberation Serif" w:hAnsi="Liberation Serif"/>
          <w:spacing w:val="-6"/>
          <w:sz w:val="28"/>
          <w:szCs w:val="28"/>
        </w:rPr>
        <w:t>Установить, что в</w:t>
      </w:r>
      <w:r w:rsidR="00327DBF" w:rsidRPr="00CE29AE">
        <w:rPr>
          <w:rFonts w:ascii="Liberation Serif" w:hAnsi="Liberation Serif" w:cs="Liberation Serif"/>
          <w:sz w:val="28"/>
          <w:szCs w:val="28"/>
        </w:rPr>
        <w:t>ременн</w:t>
      </w:r>
      <w:r>
        <w:rPr>
          <w:rFonts w:ascii="Liberation Serif" w:hAnsi="Liberation Serif" w:cs="Liberation Serif"/>
          <w:sz w:val="28"/>
          <w:szCs w:val="28"/>
        </w:rPr>
        <w:t>о</w:t>
      </w:r>
      <w:r w:rsidR="00327DBF" w:rsidRPr="00CE29AE">
        <w:rPr>
          <w:rFonts w:ascii="Liberation Serif" w:hAnsi="Liberation Serif" w:cs="Liberation Serif"/>
          <w:sz w:val="28"/>
          <w:szCs w:val="28"/>
        </w:rPr>
        <w:t>е ограничени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="00327DBF" w:rsidRPr="00CE29AE">
        <w:rPr>
          <w:rFonts w:ascii="Liberation Serif" w:hAnsi="Liberation Serif" w:cs="Liberation Serif"/>
          <w:sz w:val="28"/>
          <w:szCs w:val="28"/>
        </w:rPr>
        <w:t xml:space="preserve"> </w:t>
      </w:r>
      <w:r w:rsidR="00BA5DB7" w:rsidRPr="00CE29AE">
        <w:rPr>
          <w:rFonts w:ascii="Liberation Serif" w:hAnsi="Liberation Serif" w:cs="Liberation Serif"/>
          <w:sz w:val="28"/>
          <w:szCs w:val="28"/>
        </w:rPr>
        <w:t>движения</w:t>
      </w:r>
      <w:r w:rsidR="00BA5DB7">
        <w:rPr>
          <w:rFonts w:ascii="Liberation Serif" w:hAnsi="Liberation Serif" w:cs="Liberation Serif"/>
          <w:sz w:val="28"/>
          <w:szCs w:val="28"/>
        </w:rPr>
        <w:t xml:space="preserve"> в летний период </w:t>
      </w:r>
      <w:r w:rsidR="00327DBF" w:rsidRPr="00CE29AE">
        <w:rPr>
          <w:rFonts w:ascii="Liberation Serif" w:hAnsi="Liberation Serif" w:cs="Liberation Serif"/>
          <w:sz w:val="28"/>
          <w:szCs w:val="28"/>
        </w:rPr>
        <w:t>не распространяется:</w:t>
      </w:r>
    </w:p>
    <w:p w:rsidR="00FC32E9" w:rsidRDefault="00FC32E9" w:rsidP="00FC32E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на пассажирские перевозки автобусами, в том числе международные;</w:t>
      </w:r>
    </w:p>
    <w:p w:rsidR="00FC32E9" w:rsidRDefault="00FC32E9" w:rsidP="00FC32E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на перевозку грузов, необходимых для ликвидации последствий стихийных бедствий или иных чрезвычайных происшествий;</w:t>
      </w:r>
    </w:p>
    <w:p w:rsidR="00FC32E9" w:rsidRDefault="00FC32E9" w:rsidP="00FC32E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на транспортировку дорожно-строительной и дорожно-эксплуатационной техники и материалов, применяемых при проведении аварийно-восстановительных и ремонтных работ.</w:t>
      </w:r>
    </w:p>
    <w:p w:rsidR="005C1F66" w:rsidRPr="00CE29AE" w:rsidRDefault="00D26FF7" w:rsidP="004541E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41EF">
        <w:rPr>
          <w:rFonts w:ascii="Liberation Serif" w:hAnsi="Liberation Serif" w:cs="Liberation Serif"/>
          <w:sz w:val="28"/>
          <w:szCs w:val="28"/>
        </w:rPr>
        <w:t>4</w:t>
      </w:r>
      <w:r w:rsidR="005C1F66" w:rsidRPr="004541EF">
        <w:rPr>
          <w:rFonts w:ascii="Liberation Serif" w:hAnsi="Liberation Serif" w:cs="Liberation Serif"/>
          <w:sz w:val="28"/>
          <w:szCs w:val="28"/>
        </w:rPr>
        <w:t xml:space="preserve">. </w:t>
      </w:r>
      <w:r w:rsidR="004541EF">
        <w:rPr>
          <w:rFonts w:ascii="Liberation Serif" w:hAnsi="Liberation Serif" w:cs="Liberation Serif"/>
          <w:sz w:val="28"/>
          <w:szCs w:val="28"/>
        </w:rPr>
        <w:t>О</w:t>
      </w:r>
      <w:r w:rsidR="004541EF" w:rsidRPr="004541EF">
        <w:rPr>
          <w:rFonts w:ascii="Liberation Serif" w:hAnsi="Liberation Serif" w:cs="Liberation Serif"/>
          <w:sz w:val="28"/>
          <w:szCs w:val="28"/>
        </w:rPr>
        <w:t xml:space="preserve">публиковать </w:t>
      </w:r>
      <w:r w:rsidR="004541EF" w:rsidRPr="00CE29AE">
        <w:rPr>
          <w:rFonts w:ascii="Liberation Serif" w:hAnsi="Liberation Serif" w:cs="Liberation Serif"/>
          <w:sz w:val="28"/>
          <w:szCs w:val="28"/>
        </w:rPr>
        <w:t xml:space="preserve">настоящее постановление </w:t>
      </w:r>
      <w:r w:rsidR="004541EF" w:rsidRPr="004541EF">
        <w:rPr>
          <w:rFonts w:ascii="Liberation Serif" w:hAnsi="Liberation Serif" w:cs="Liberation Serif"/>
          <w:sz w:val="28"/>
          <w:szCs w:val="28"/>
        </w:rPr>
        <w:t xml:space="preserve">в газете </w:t>
      </w:r>
      <w:r w:rsidR="004541EF">
        <w:rPr>
          <w:rFonts w:ascii="Liberation Serif" w:hAnsi="Liberation Serif" w:cs="Liberation Serif"/>
          <w:sz w:val="28"/>
          <w:szCs w:val="28"/>
        </w:rPr>
        <w:t>«</w:t>
      </w:r>
      <w:r w:rsidR="004541EF" w:rsidRPr="004541EF">
        <w:rPr>
          <w:rFonts w:ascii="Liberation Serif" w:hAnsi="Liberation Serif" w:cs="Liberation Serif"/>
          <w:sz w:val="28"/>
          <w:szCs w:val="28"/>
        </w:rPr>
        <w:t>Каменский рабочий</w:t>
      </w:r>
      <w:r w:rsidR="004541EF">
        <w:rPr>
          <w:rFonts w:ascii="Liberation Serif" w:hAnsi="Liberation Serif" w:cs="Liberation Serif"/>
          <w:sz w:val="28"/>
          <w:szCs w:val="28"/>
        </w:rPr>
        <w:t>»</w:t>
      </w:r>
      <w:r w:rsidR="004541EF" w:rsidRPr="004541EF">
        <w:rPr>
          <w:rFonts w:ascii="Liberation Serif" w:hAnsi="Liberation Serif" w:cs="Liberation Serif"/>
          <w:sz w:val="28"/>
          <w:szCs w:val="28"/>
        </w:rPr>
        <w:t xml:space="preserve"> </w:t>
      </w:r>
      <w:r w:rsidR="004541EF">
        <w:rPr>
          <w:rFonts w:ascii="Liberation Serif" w:hAnsi="Liberation Serif" w:cs="Liberation Serif"/>
          <w:sz w:val="28"/>
          <w:szCs w:val="28"/>
        </w:rPr>
        <w:t>и  р</w:t>
      </w:r>
      <w:r w:rsidR="00E83E51" w:rsidRPr="00CE29AE">
        <w:rPr>
          <w:rFonts w:ascii="Liberation Serif" w:hAnsi="Liberation Serif" w:cs="Liberation Serif"/>
          <w:sz w:val="28"/>
          <w:szCs w:val="28"/>
        </w:rPr>
        <w:t xml:space="preserve">азместить </w:t>
      </w:r>
      <w:r w:rsidR="005C1F66" w:rsidRPr="00CE29AE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910E30" w:rsidRPr="00DB0ED6" w:rsidRDefault="00D26FF7" w:rsidP="004541EF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pacing w:val="-6"/>
          <w:sz w:val="28"/>
          <w:szCs w:val="28"/>
        </w:rPr>
      </w:pPr>
      <w:bookmarkStart w:id="0" w:name="_GoBack"/>
      <w:bookmarkEnd w:id="0"/>
      <w:r w:rsidRPr="004541EF">
        <w:rPr>
          <w:rFonts w:ascii="Liberation Serif" w:hAnsi="Liberation Serif" w:cs="Liberation Serif"/>
          <w:sz w:val="28"/>
          <w:szCs w:val="28"/>
        </w:rPr>
        <w:t>5</w:t>
      </w:r>
      <w:r w:rsidR="00930360" w:rsidRPr="004541EF">
        <w:rPr>
          <w:rFonts w:ascii="Liberation Serif" w:hAnsi="Liberation Serif" w:cs="Liberation Serif"/>
          <w:sz w:val="28"/>
          <w:szCs w:val="28"/>
        </w:rPr>
        <w:t>.</w:t>
      </w:r>
      <w:r w:rsidR="009816E0" w:rsidRPr="004541EF">
        <w:rPr>
          <w:rFonts w:ascii="Liberation Serif" w:hAnsi="Liberation Serif" w:cs="Liberation Serif"/>
          <w:sz w:val="28"/>
          <w:szCs w:val="28"/>
        </w:rPr>
        <w:t xml:space="preserve"> </w:t>
      </w:r>
      <w:r w:rsidR="00910E30" w:rsidRPr="004541EF">
        <w:rPr>
          <w:rFonts w:ascii="Liberation Serif" w:hAnsi="Liberation Serif" w:cs="Liberation Serif"/>
          <w:sz w:val="28"/>
          <w:szCs w:val="28"/>
        </w:rPr>
        <w:t>Контроль</w:t>
      </w:r>
      <w:r w:rsidR="00910E30" w:rsidRPr="00DB0ED6">
        <w:rPr>
          <w:rFonts w:ascii="Liberation Serif" w:hAnsi="Liberation Serif"/>
          <w:spacing w:val="-6"/>
          <w:sz w:val="28"/>
          <w:szCs w:val="28"/>
        </w:rPr>
        <w:t xml:space="preserve"> исполнения настоящего постановления возложить на первого заместителя главы Администрации </w:t>
      </w:r>
      <w:r w:rsidR="00130A10" w:rsidRPr="00DB0ED6">
        <w:rPr>
          <w:rFonts w:ascii="Liberation Serif" w:hAnsi="Liberation Serif"/>
          <w:spacing w:val="-6"/>
          <w:sz w:val="28"/>
          <w:szCs w:val="28"/>
        </w:rPr>
        <w:t>городского округа</w:t>
      </w:r>
      <w:r w:rsidR="001439DC">
        <w:rPr>
          <w:rFonts w:ascii="Liberation Serif" w:hAnsi="Liberation Serif"/>
          <w:spacing w:val="-6"/>
          <w:sz w:val="28"/>
          <w:szCs w:val="28"/>
        </w:rPr>
        <w:t xml:space="preserve"> </w:t>
      </w:r>
      <w:proofErr w:type="spellStart"/>
      <w:r w:rsidR="003C6AA6">
        <w:rPr>
          <w:rFonts w:ascii="Liberation Serif" w:hAnsi="Liberation Serif"/>
          <w:spacing w:val="-6"/>
          <w:sz w:val="28"/>
          <w:szCs w:val="28"/>
        </w:rPr>
        <w:t>Горенкова</w:t>
      </w:r>
      <w:proofErr w:type="spellEnd"/>
      <w:r w:rsidR="00F51F9B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3C6AA6">
        <w:rPr>
          <w:rFonts w:ascii="Liberation Serif" w:hAnsi="Liberation Serif"/>
          <w:spacing w:val="-6"/>
          <w:sz w:val="28"/>
          <w:szCs w:val="28"/>
        </w:rPr>
        <w:t>В</w:t>
      </w:r>
      <w:r w:rsidR="00130A10" w:rsidRPr="00DB0ED6">
        <w:rPr>
          <w:rFonts w:ascii="Liberation Serif" w:hAnsi="Liberation Serif"/>
          <w:spacing w:val="-6"/>
          <w:sz w:val="28"/>
          <w:szCs w:val="28"/>
        </w:rPr>
        <w:t>.В.</w:t>
      </w:r>
    </w:p>
    <w:p w:rsidR="005C1F66" w:rsidRDefault="005C1F66" w:rsidP="00133698">
      <w:pPr>
        <w:jc w:val="both"/>
        <w:rPr>
          <w:rFonts w:ascii="Liberation Serif" w:hAnsi="Liberation Serif" w:cs="Liberation Serif"/>
          <w:sz w:val="22"/>
          <w:szCs w:val="22"/>
        </w:rPr>
      </w:pPr>
    </w:p>
    <w:p w:rsidR="004541EF" w:rsidRPr="00A628CA" w:rsidRDefault="004541EF" w:rsidP="00133698">
      <w:pPr>
        <w:jc w:val="both"/>
        <w:rPr>
          <w:rFonts w:ascii="Liberation Serif" w:hAnsi="Liberation Serif" w:cs="Liberation Serif"/>
          <w:sz w:val="22"/>
          <w:szCs w:val="22"/>
        </w:rPr>
      </w:pPr>
    </w:p>
    <w:p w:rsidR="00454188" w:rsidRDefault="003C6AA6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5E026E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</w:p>
    <w:p w:rsidR="001F1C71" w:rsidRPr="00023A3C" w:rsidRDefault="00720985" w:rsidP="002C1ECE">
      <w:pPr>
        <w:jc w:val="both"/>
        <w:rPr>
          <w:rFonts w:ascii="Liberation Serif" w:hAnsi="Liberation Serif"/>
          <w:spacing w:val="-1"/>
          <w:sz w:val="10"/>
          <w:szCs w:val="10"/>
        </w:rPr>
      </w:pPr>
      <w:r w:rsidRPr="00434D0E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51F9B">
        <w:rPr>
          <w:rFonts w:ascii="Liberation Serif" w:hAnsi="Liberation Serif" w:cs="Liberation Serif"/>
          <w:sz w:val="28"/>
          <w:szCs w:val="28"/>
        </w:rPr>
        <w:t xml:space="preserve"> </w:t>
      </w:r>
      <w:r w:rsidRPr="00434D0E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3C6AA6">
        <w:rPr>
          <w:rFonts w:ascii="Liberation Serif" w:hAnsi="Liberation Serif" w:cs="Liberation Serif"/>
          <w:sz w:val="28"/>
          <w:szCs w:val="28"/>
        </w:rPr>
        <w:tab/>
      </w:r>
      <w:r w:rsidR="003C6AA6">
        <w:rPr>
          <w:rFonts w:ascii="Liberation Serif" w:hAnsi="Liberation Serif" w:cs="Liberation Serif"/>
          <w:sz w:val="28"/>
          <w:szCs w:val="28"/>
        </w:rPr>
        <w:tab/>
      </w:r>
      <w:r w:rsidR="00454188">
        <w:rPr>
          <w:rFonts w:ascii="Liberation Serif" w:hAnsi="Liberation Serif" w:cs="Liberation Serif"/>
          <w:sz w:val="28"/>
          <w:szCs w:val="28"/>
        </w:rPr>
        <w:tab/>
      </w:r>
      <w:r w:rsidR="0053398B">
        <w:rPr>
          <w:rFonts w:ascii="Liberation Serif" w:hAnsi="Liberation Serif" w:cs="Liberation Serif"/>
          <w:sz w:val="28"/>
          <w:szCs w:val="28"/>
        </w:rPr>
        <w:t xml:space="preserve">                </w:t>
      </w:r>
      <w:r w:rsidR="005C1F66">
        <w:rPr>
          <w:rFonts w:ascii="Liberation Serif" w:hAnsi="Liberation Serif" w:cs="Liberation Serif"/>
          <w:sz w:val="28"/>
          <w:szCs w:val="28"/>
        </w:rPr>
        <w:t xml:space="preserve">       </w:t>
      </w:r>
      <w:r w:rsidR="0053398B">
        <w:rPr>
          <w:rFonts w:ascii="Liberation Serif" w:hAnsi="Liberation Serif" w:cs="Liberation Serif"/>
          <w:sz w:val="28"/>
          <w:szCs w:val="28"/>
        </w:rPr>
        <w:t xml:space="preserve">   </w:t>
      </w:r>
      <w:r w:rsidR="003C6AA6">
        <w:rPr>
          <w:rFonts w:ascii="Liberation Serif" w:hAnsi="Liberation Serif" w:cs="Liberation Serif"/>
          <w:sz w:val="28"/>
          <w:szCs w:val="28"/>
        </w:rPr>
        <w:t>А</w:t>
      </w:r>
      <w:r w:rsidR="00133698" w:rsidRPr="00434D0E">
        <w:rPr>
          <w:rFonts w:ascii="Liberation Serif" w:hAnsi="Liberation Serif" w:cs="Liberation Serif"/>
          <w:sz w:val="28"/>
          <w:szCs w:val="28"/>
        </w:rPr>
        <w:t>.</w:t>
      </w:r>
      <w:r w:rsidR="003C6AA6">
        <w:rPr>
          <w:rFonts w:ascii="Liberation Serif" w:hAnsi="Liberation Serif" w:cs="Liberation Serif"/>
          <w:sz w:val="28"/>
          <w:szCs w:val="28"/>
        </w:rPr>
        <w:t>А</w:t>
      </w:r>
      <w:r w:rsidR="00910E30" w:rsidRPr="00434D0E">
        <w:rPr>
          <w:rFonts w:ascii="Liberation Serif" w:hAnsi="Liberation Serif" w:cs="Liberation Serif"/>
          <w:sz w:val="28"/>
          <w:szCs w:val="28"/>
        </w:rPr>
        <w:t xml:space="preserve">. </w:t>
      </w:r>
      <w:r w:rsidR="003C6AA6">
        <w:rPr>
          <w:rFonts w:ascii="Liberation Serif" w:hAnsi="Liberation Serif" w:cs="Liberation Serif"/>
          <w:sz w:val="28"/>
          <w:szCs w:val="28"/>
        </w:rPr>
        <w:t>Герасимов</w:t>
      </w:r>
      <w:bookmarkStart w:id="1" w:name="Изменения_на_01.12.2021"/>
      <w:bookmarkEnd w:id="1"/>
    </w:p>
    <w:sectPr w:rsidR="001F1C71" w:rsidRPr="00023A3C" w:rsidSect="002C1ECE">
      <w:pgSz w:w="11920" w:h="16836"/>
      <w:pgMar w:top="142" w:right="567" w:bottom="284" w:left="1134" w:header="284" w:footer="0" w:gutter="0"/>
      <w:pgNumType w:start="3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6C41" w:rsidRDefault="00ED6C41" w:rsidP="005C159C">
      <w:r>
        <w:separator/>
      </w:r>
    </w:p>
  </w:endnote>
  <w:endnote w:type="continuationSeparator" w:id="1">
    <w:p w:rsidR="00ED6C41" w:rsidRDefault="00ED6C41" w:rsidP="005C1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6C41" w:rsidRDefault="00ED6C41" w:rsidP="005C159C">
      <w:r>
        <w:separator/>
      </w:r>
    </w:p>
  </w:footnote>
  <w:footnote w:type="continuationSeparator" w:id="1">
    <w:p w:rsidR="00ED6C41" w:rsidRDefault="00ED6C41" w:rsidP="005C15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5B63"/>
    <w:multiLevelType w:val="hybridMultilevel"/>
    <w:tmpl w:val="90FA74D4"/>
    <w:lvl w:ilvl="0" w:tplc="84F09410">
      <w:start w:val="1"/>
      <w:numFmt w:val="decimal"/>
      <w:lvlText w:val="%1."/>
      <w:lvlJc w:val="left"/>
      <w:pPr>
        <w:ind w:hanging="399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D3ACE984">
      <w:start w:val="1"/>
      <w:numFmt w:val="bullet"/>
      <w:lvlText w:val="•"/>
      <w:lvlJc w:val="left"/>
      <w:rPr>
        <w:rFonts w:hint="default"/>
      </w:rPr>
    </w:lvl>
    <w:lvl w:ilvl="2" w:tplc="F6D4D36A">
      <w:start w:val="1"/>
      <w:numFmt w:val="bullet"/>
      <w:lvlText w:val="•"/>
      <w:lvlJc w:val="left"/>
      <w:rPr>
        <w:rFonts w:hint="default"/>
      </w:rPr>
    </w:lvl>
    <w:lvl w:ilvl="3" w:tplc="03CE46AA">
      <w:start w:val="1"/>
      <w:numFmt w:val="bullet"/>
      <w:lvlText w:val="•"/>
      <w:lvlJc w:val="left"/>
      <w:rPr>
        <w:rFonts w:hint="default"/>
      </w:rPr>
    </w:lvl>
    <w:lvl w:ilvl="4" w:tplc="34C25A0C">
      <w:start w:val="1"/>
      <w:numFmt w:val="bullet"/>
      <w:lvlText w:val="•"/>
      <w:lvlJc w:val="left"/>
      <w:rPr>
        <w:rFonts w:hint="default"/>
      </w:rPr>
    </w:lvl>
    <w:lvl w:ilvl="5" w:tplc="0410122C">
      <w:start w:val="1"/>
      <w:numFmt w:val="bullet"/>
      <w:lvlText w:val="•"/>
      <w:lvlJc w:val="left"/>
      <w:rPr>
        <w:rFonts w:hint="default"/>
      </w:rPr>
    </w:lvl>
    <w:lvl w:ilvl="6" w:tplc="8008415A">
      <w:start w:val="1"/>
      <w:numFmt w:val="bullet"/>
      <w:lvlText w:val="•"/>
      <w:lvlJc w:val="left"/>
      <w:rPr>
        <w:rFonts w:hint="default"/>
      </w:rPr>
    </w:lvl>
    <w:lvl w:ilvl="7" w:tplc="7C00A80C">
      <w:start w:val="1"/>
      <w:numFmt w:val="bullet"/>
      <w:lvlText w:val="•"/>
      <w:lvlJc w:val="left"/>
      <w:rPr>
        <w:rFonts w:hint="default"/>
      </w:rPr>
    </w:lvl>
    <w:lvl w:ilvl="8" w:tplc="4E96288A">
      <w:start w:val="1"/>
      <w:numFmt w:val="bullet"/>
      <w:lvlText w:val="•"/>
      <w:lvlJc w:val="left"/>
      <w:rPr>
        <w:rFonts w:hint="default"/>
      </w:rPr>
    </w:lvl>
  </w:abstractNum>
  <w:abstractNum w:abstractNumId="1">
    <w:nsid w:val="75AB7F10"/>
    <w:multiLevelType w:val="hybridMultilevel"/>
    <w:tmpl w:val="A6DA917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30721"/>
  </w:hdrShapeDefaults>
  <w:footnotePr>
    <w:footnote w:id="0"/>
    <w:footnote w:id="1"/>
  </w:footnotePr>
  <w:endnotePr>
    <w:endnote w:id="0"/>
    <w:endnote w:id="1"/>
  </w:endnotePr>
  <w:compat/>
  <w:rsids>
    <w:rsidRoot w:val="00910E30"/>
    <w:rsid w:val="000019D8"/>
    <w:rsid w:val="00005C8C"/>
    <w:rsid w:val="00010B55"/>
    <w:rsid w:val="0001103F"/>
    <w:rsid w:val="00014999"/>
    <w:rsid w:val="00015C7A"/>
    <w:rsid w:val="000171F4"/>
    <w:rsid w:val="00023A3C"/>
    <w:rsid w:val="00024908"/>
    <w:rsid w:val="000254C9"/>
    <w:rsid w:val="00026230"/>
    <w:rsid w:val="000274E7"/>
    <w:rsid w:val="00030528"/>
    <w:rsid w:val="000318B2"/>
    <w:rsid w:val="00033FE8"/>
    <w:rsid w:val="0004382E"/>
    <w:rsid w:val="000577F7"/>
    <w:rsid w:val="000605EE"/>
    <w:rsid w:val="00063ACA"/>
    <w:rsid w:val="00071FB0"/>
    <w:rsid w:val="00072988"/>
    <w:rsid w:val="00074A44"/>
    <w:rsid w:val="00074BE0"/>
    <w:rsid w:val="0008219B"/>
    <w:rsid w:val="00083776"/>
    <w:rsid w:val="0009144D"/>
    <w:rsid w:val="000A38D3"/>
    <w:rsid w:val="000B1DE8"/>
    <w:rsid w:val="000C1AA7"/>
    <w:rsid w:val="000C1DA6"/>
    <w:rsid w:val="000E252B"/>
    <w:rsid w:val="000E431B"/>
    <w:rsid w:val="000E5B5B"/>
    <w:rsid w:val="000E731F"/>
    <w:rsid w:val="000E7C14"/>
    <w:rsid w:val="000F28A9"/>
    <w:rsid w:val="000F335A"/>
    <w:rsid w:val="000F3AE4"/>
    <w:rsid w:val="000F3BA7"/>
    <w:rsid w:val="001011B2"/>
    <w:rsid w:val="001116AE"/>
    <w:rsid w:val="001140D0"/>
    <w:rsid w:val="00121BEA"/>
    <w:rsid w:val="0012624A"/>
    <w:rsid w:val="001273EA"/>
    <w:rsid w:val="00130A10"/>
    <w:rsid w:val="00133698"/>
    <w:rsid w:val="00134723"/>
    <w:rsid w:val="00135BE9"/>
    <w:rsid w:val="001428F2"/>
    <w:rsid w:val="001439DC"/>
    <w:rsid w:val="00144D05"/>
    <w:rsid w:val="001512D7"/>
    <w:rsid w:val="0015241B"/>
    <w:rsid w:val="001630E4"/>
    <w:rsid w:val="001648E7"/>
    <w:rsid w:val="001656FF"/>
    <w:rsid w:val="00170031"/>
    <w:rsid w:val="00171300"/>
    <w:rsid w:val="0017296B"/>
    <w:rsid w:val="00182098"/>
    <w:rsid w:val="0018268E"/>
    <w:rsid w:val="001826BD"/>
    <w:rsid w:val="00184F07"/>
    <w:rsid w:val="0019292B"/>
    <w:rsid w:val="00194046"/>
    <w:rsid w:val="0019673A"/>
    <w:rsid w:val="001A0773"/>
    <w:rsid w:val="001A3C73"/>
    <w:rsid w:val="001A5E30"/>
    <w:rsid w:val="001B0689"/>
    <w:rsid w:val="001B0E67"/>
    <w:rsid w:val="001B2819"/>
    <w:rsid w:val="001B3E26"/>
    <w:rsid w:val="001B46B0"/>
    <w:rsid w:val="001B5D21"/>
    <w:rsid w:val="001C726B"/>
    <w:rsid w:val="001C7AFE"/>
    <w:rsid w:val="001D3ADD"/>
    <w:rsid w:val="001D4650"/>
    <w:rsid w:val="001D5AAB"/>
    <w:rsid w:val="001F1C71"/>
    <w:rsid w:val="001F204B"/>
    <w:rsid w:val="001F3E3D"/>
    <w:rsid w:val="001F70B6"/>
    <w:rsid w:val="00205AFD"/>
    <w:rsid w:val="0021102F"/>
    <w:rsid w:val="00215E1F"/>
    <w:rsid w:val="00216744"/>
    <w:rsid w:val="00220D53"/>
    <w:rsid w:val="00230BF5"/>
    <w:rsid w:val="0023226A"/>
    <w:rsid w:val="00237F47"/>
    <w:rsid w:val="002400A1"/>
    <w:rsid w:val="00242F4B"/>
    <w:rsid w:val="00243217"/>
    <w:rsid w:val="00250ABE"/>
    <w:rsid w:val="002530E9"/>
    <w:rsid w:val="00253F7E"/>
    <w:rsid w:val="00254B0C"/>
    <w:rsid w:val="00261D4D"/>
    <w:rsid w:val="00262FEE"/>
    <w:rsid w:val="0026436E"/>
    <w:rsid w:val="00271890"/>
    <w:rsid w:val="00274897"/>
    <w:rsid w:val="00286685"/>
    <w:rsid w:val="00292CA6"/>
    <w:rsid w:val="002A7A9B"/>
    <w:rsid w:val="002B5195"/>
    <w:rsid w:val="002B6297"/>
    <w:rsid w:val="002C1ECE"/>
    <w:rsid w:val="002D5779"/>
    <w:rsid w:val="002D7D7C"/>
    <w:rsid w:val="002E0A77"/>
    <w:rsid w:val="002E13F7"/>
    <w:rsid w:val="002F1AA5"/>
    <w:rsid w:val="002F2C2E"/>
    <w:rsid w:val="00300651"/>
    <w:rsid w:val="00300F4A"/>
    <w:rsid w:val="00301773"/>
    <w:rsid w:val="0030397D"/>
    <w:rsid w:val="003079F9"/>
    <w:rsid w:val="00311136"/>
    <w:rsid w:val="00312266"/>
    <w:rsid w:val="00313565"/>
    <w:rsid w:val="0032145F"/>
    <w:rsid w:val="00321D52"/>
    <w:rsid w:val="003227B0"/>
    <w:rsid w:val="00324961"/>
    <w:rsid w:val="00324B72"/>
    <w:rsid w:val="0032588A"/>
    <w:rsid w:val="003268DC"/>
    <w:rsid w:val="00327DBF"/>
    <w:rsid w:val="003334C5"/>
    <w:rsid w:val="0033360A"/>
    <w:rsid w:val="00341F5D"/>
    <w:rsid w:val="003423F6"/>
    <w:rsid w:val="00342648"/>
    <w:rsid w:val="003445F9"/>
    <w:rsid w:val="00345915"/>
    <w:rsid w:val="003526D5"/>
    <w:rsid w:val="00352B7E"/>
    <w:rsid w:val="00352DF2"/>
    <w:rsid w:val="003543F2"/>
    <w:rsid w:val="003548DA"/>
    <w:rsid w:val="00354B83"/>
    <w:rsid w:val="00356F4C"/>
    <w:rsid w:val="00362ED3"/>
    <w:rsid w:val="00363C58"/>
    <w:rsid w:val="00363F50"/>
    <w:rsid w:val="003720B8"/>
    <w:rsid w:val="00374551"/>
    <w:rsid w:val="00374C89"/>
    <w:rsid w:val="003804CC"/>
    <w:rsid w:val="00383CB9"/>
    <w:rsid w:val="00383D53"/>
    <w:rsid w:val="00387694"/>
    <w:rsid w:val="0039318A"/>
    <w:rsid w:val="00396C56"/>
    <w:rsid w:val="003A13A2"/>
    <w:rsid w:val="003A4086"/>
    <w:rsid w:val="003A57EE"/>
    <w:rsid w:val="003B6AD8"/>
    <w:rsid w:val="003C0218"/>
    <w:rsid w:val="003C4D57"/>
    <w:rsid w:val="003C4DC2"/>
    <w:rsid w:val="003C6AA6"/>
    <w:rsid w:val="003D015E"/>
    <w:rsid w:val="003D3469"/>
    <w:rsid w:val="003D34A3"/>
    <w:rsid w:val="003E16B3"/>
    <w:rsid w:val="003F0DAF"/>
    <w:rsid w:val="003F3B28"/>
    <w:rsid w:val="003F6459"/>
    <w:rsid w:val="003F771F"/>
    <w:rsid w:val="00404E96"/>
    <w:rsid w:val="004160B3"/>
    <w:rsid w:val="004232A7"/>
    <w:rsid w:val="00426744"/>
    <w:rsid w:val="00427DE6"/>
    <w:rsid w:val="00432686"/>
    <w:rsid w:val="00432A56"/>
    <w:rsid w:val="00434D0E"/>
    <w:rsid w:val="00437849"/>
    <w:rsid w:val="004466DC"/>
    <w:rsid w:val="00446F50"/>
    <w:rsid w:val="00447485"/>
    <w:rsid w:val="004477EC"/>
    <w:rsid w:val="0045136F"/>
    <w:rsid w:val="00454188"/>
    <w:rsid w:val="004541EF"/>
    <w:rsid w:val="00455D94"/>
    <w:rsid w:val="00455E6C"/>
    <w:rsid w:val="00461D90"/>
    <w:rsid w:val="00463168"/>
    <w:rsid w:val="00463548"/>
    <w:rsid w:val="0046410F"/>
    <w:rsid w:val="0046760E"/>
    <w:rsid w:val="00467A61"/>
    <w:rsid w:val="00471341"/>
    <w:rsid w:val="00475142"/>
    <w:rsid w:val="0047752B"/>
    <w:rsid w:val="00480D68"/>
    <w:rsid w:val="004849C3"/>
    <w:rsid w:val="00486ECF"/>
    <w:rsid w:val="00494E43"/>
    <w:rsid w:val="00496C8F"/>
    <w:rsid w:val="004A1D3A"/>
    <w:rsid w:val="004A452B"/>
    <w:rsid w:val="004B0B29"/>
    <w:rsid w:val="004B2307"/>
    <w:rsid w:val="004B3822"/>
    <w:rsid w:val="004B4584"/>
    <w:rsid w:val="004B6878"/>
    <w:rsid w:val="004C37A2"/>
    <w:rsid w:val="004C3D72"/>
    <w:rsid w:val="004C599D"/>
    <w:rsid w:val="004C779D"/>
    <w:rsid w:val="004D1AB7"/>
    <w:rsid w:val="004D5756"/>
    <w:rsid w:val="004D6D7F"/>
    <w:rsid w:val="004F04FC"/>
    <w:rsid w:val="004F1BF0"/>
    <w:rsid w:val="004F26C0"/>
    <w:rsid w:val="004F4246"/>
    <w:rsid w:val="004F4D7B"/>
    <w:rsid w:val="004F6641"/>
    <w:rsid w:val="005033DC"/>
    <w:rsid w:val="00503B07"/>
    <w:rsid w:val="00504F5A"/>
    <w:rsid w:val="00505F60"/>
    <w:rsid w:val="00506ACE"/>
    <w:rsid w:val="00516066"/>
    <w:rsid w:val="005168EB"/>
    <w:rsid w:val="0052253C"/>
    <w:rsid w:val="00530D7D"/>
    <w:rsid w:val="0053398B"/>
    <w:rsid w:val="00534AD9"/>
    <w:rsid w:val="00535E80"/>
    <w:rsid w:val="00536788"/>
    <w:rsid w:val="00545697"/>
    <w:rsid w:val="00546133"/>
    <w:rsid w:val="0055001B"/>
    <w:rsid w:val="00552C1B"/>
    <w:rsid w:val="00557828"/>
    <w:rsid w:val="005619B3"/>
    <w:rsid w:val="005646CA"/>
    <w:rsid w:val="00573641"/>
    <w:rsid w:val="00576BD0"/>
    <w:rsid w:val="00582C31"/>
    <w:rsid w:val="005942E3"/>
    <w:rsid w:val="005A1339"/>
    <w:rsid w:val="005A35B1"/>
    <w:rsid w:val="005A421F"/>
    <w:rsid w:val="005A5116"/>
    <w:rsid w:val="005A627C"/>
    <w:rsid w:val="005B0DF0"/>
    <w:rsid w:val="005B3B80"/>
    <w:rsid w:val="005B400B"/>
    <w:rsid w:val="005B6947"/>
    <w:rsid w:val="005C159C"/>
    <w:rsid w:val="005C1F66"/>
    <w:rsid w:val="005C50AC"/>
    <w:rsid w:val="005C5566"/>
    <w:rsid w:val="005C5E73"/>
    <w:rsid w:val="005E026E"/>
    <w:rsid w:val="005E79A0"/>
    <w:rsid w:val="005E7D61"/>
    <w:rsid w:val="005F218E"/>
    <w:rsid w:val="005F624C"/>
    <w:rsid w:val="00602E48"/>
    <w:rsid w:val="00603684"/>
    <w:rsid w:val="00604E5D"/>
    <w:rsid w:val="006146FC"/>
    <w:rsid w:val="00616230"/>
    <w:rsid w:val="00622F63"/>
    <w:rsid w:val="00623282"/>
    <w:rsid w:val="00624C5A"/>
    <w:rsid w:val="00626763"/>
    <w:rsid w:val="006279C1"/>
    <w:rsid w:val="006319C9"/>
    <w:rsid w:val="00633379"/>
    <w:rsid w:val="00633449"/>
    <w:rsid w:val="00635790"/>
    <w:rsid w:val="0064274F"/>
    <w:rsid w:val="00643F66"/>
    <w:rsid w:val="00661368"/>
    <w:rsid w:val="0066180E"/>
    <w:rsid w:val="00663DFF"/>
    <w:rsid w:val="00675C7D"/>
    <w:rsid w:val="0068202B"/>
    <w:rsid w:val="00682A1D"/>
    <w:rsid w:val="0068347F"/>
    <w:rsid w:val="006A02D3"/>
    <w:rsid w:val="006A3182"/>
    <w:rsid w:val="006A3764"/>
    <w:rsid w:val="006B3172"/>
    <w:rsid w:val="006C02CA"/>
    <w:rsid w:val="006C08DE"/>
    <w:rsid w:val="006C173B"/>
    <w:rsid w:val="006C6C5E"/>
    <w:rsid w:val="006D3936"/>
    <w:rsid w:val="006E22A8"/>
    <w:rsid w:val="006E2BE1"/>
    <w:rsid w:val="006E5EC4"/>
    <w:rsid w:val="006E7D1B"/>
    <w:rsid w:val="006F2F67"/>
    <w:rsid w:val="006F412F"/>
    <w:rsid w:val="00702165"/>
    <w:rsid w:val="00710824"/>
    <w:rsid w:val="007114C4"/>
    <w:rsid w:val="00711A90"/>
    <w:rsid w:val="0071388E"/>
    <w:rsid w:val="00720985"/>
    <w:rsid w:val="0073079D"/>
    <w:rsid w:val="00731F7F"/>
    <w:rsid w:val="00740497"/>
    <w:rsid w:val="00743360"/>
    <w:rsid w:val="00753D41"/>
    <w:rsid w:val="00756FC0"/>
    <w:rsid w:val="00762BF6"/>
    <w:rsid w:val="0076448E"/>
    <w:rsid w:val="007644F4"/>
    <w:rsid w:val="00765794"/>
    <w:rsid w:val="00766EE4"/>
    <w:rsid w:val="00772871"/>
    <w:rsid w:val="00776AD8"/>
    <w:rsid w:val="007827AF"/>
    <w:rsid w:val="0078295F"/>
    <w:rsid w:val="007946B5"/>
    <w:rsid w:val="00794DE8"/>
    <w:rsid w:val="00796D5A"/>
    <w:rsid w:val="007A0958"/>
    <w:rsid w:val="007A4BA4"/>
    <w:rsid w:val="007A52F9"/>
    <w:rsid w:val="007A58CA"/>
    <w:rsid w:val="007B16E3"/>
    <w:rsid w:val="007B1F59"/>
    <w:rsid w:val="007C0B24"/>
    <w:rsid w:val="007C0CD3"/>
    <w:rsid w:val="007C15F9"/>
    <w:rsid w:val="007C5492"/>
    <w:rsid w:val="007C6391"/>
    <w:rsid w:val="007C7A74"/>
    <w:rsid w:val="007D4021"/>
    <w:rsid w:val="007D6D53"/>
    <w:rsid w:val="007D7CB5"/>
    <w:rsid w:val="007E386C"/>
    <w:rsid w:val="007E6EB0"/>
    <w:rsid w:val="007F15C2"/>
    <w:rsid w:val="007F213A"/>
    <w:rsid w:val="007F54E5"/>
    <w:rsid w:val="00800E5D"/>
    <w:rsid w:val="00802D83"/>
    <w:rsid w:val="00805CE7"/>
    <w:rsid w:val="00806BD1"/>
    <w:rsid w:val="00810DEB"/>
    <w:rsid w:val="00814955"/>
    <w:rsid w:val="008153FD"/>
    <w:rsid w:val="008229C3"/>
    <w:rsid w:val="0083594B"/>
    <w:rsid w:val="00836608"/>
    <w:rsid w:val="00841BE5"/>
    <w:rsid w:val="00842812"/>
    <w:rsid w:val="00847831"/>
    <w:rsid w:val="008506CD"/>
    <w:rsid w:val="00854495"/>
    <w:rsid w:val="008556E0"/>
    <w:rsid w:val="00860846"/>
    <w:rsid w:val="0086246F"/>
    <w:rsid w:val="00863E2F"/>
    <w:rsid w:val="008703A5"/>
    <w:rsid w:val="00871148"/>
    <w:rsid w:val="00874A92"/>
    <w:rsid w:val="00876EC4"/>
    <w:rsid w:val="00877AA8"/>
    <w:rsid w:val="0088132B"/>
    <w:rsid w:val="00881A0B"/>
    <w:rsid w:val="00883FF7"/>
    <w:rsid w:val="00886A33"/>
    <w:rsid w:val="00886E78"/>
    <w:rsid w:val="008872A9"/>
    <w:rsid w:val="00895743"/>
    <w:rsid w:val="00896CBC"/>
    <w:rsid w:val="008A25EC"/>
    <w:rsid w:val="008A51ED"/>
    <w:rsid w:val="008B2560"/>
    <w:rsid w:val="008B4EA2"/>
    <w:rsid w:val="008B4FE9"/>
    <w:rsid w:val="008B6C7B"/>
    <w:rsid w:val="008C0DD3"/>
    <w:rsid w:val="008C0E41"/>
    <w:rsid w:val="008C663F"/>
    <w:rsid w:val="008D63E2"/>
    <w:rsid w:val="008E34A6"/>
    <w:rsid w:val="008E3A23"/>
    <w:rsid w:val="008E5E9D"/>
    <w:rsid w:val="008E6FFC"/>
    <w:rsid w:val="008F1AC5"/>
    <w:rsid w:val="008F20D3"/>
    <w:rsid w:val="008F3683"/>
    <w:rsid w:val="008F3FAE"/>
    <w:rsid w:val="008F4205"/>
    <w:rsid w:val="00906621"/>
    <w:rsid w:val="00907746"/>
    <w:rsid w:val="00907BEB"/>
    <w:rsid w:val="00910E30"/>
    <w:rsid w:val="00910F72"/>
    <w:rsid w:val="00917511"/>
    <w:rsid w:val="00923111"/>
    <w:rsid w:val="00926B43"/>
    <w:rsid w:val="00927466"/>
    <w:rsid w:val="00930360"/>
    <w:rsid w:val="0093157A"/>
    <w:rsid w:val="00932BA8"/>
    <w:rsid w:val="00932CCD"/>
    <w:rsid w:val="009366EE"/>
    <w:rsid w:val="00942B3D"/>
    <w:rsid w:val="00946799"/>
    <w:rsid w:val="00952D05"/>
    <w:rsid w:val="00956960"/>
    <w:rsid w:val="00956F40"/>
    <w:rsid w:val="00970E46"/>
    <w:rsid w:val="00970F01"/>
    <w:rsid w:val="00971DB8"/>
    <w:rsid w:val="00973EDC"/>
    <w:rsid w:val="00975A1C"/>
    <w:rsid w:val="009816E0"/>
    <w:rsid w:val="00981F67"/>
    <w:rsid w:val="00990751"/>
    <w:rsid w:val="009B1430"/>
    <w:rsid w:val="009B27A0"/>
    <w:rsid w:val="009B73AF"/>
    <w:rsid w:val="009C0510"/>
    <w:rsid w:val="009C1E89"/>
    <w:rsid w:val="009C29B2"/>
    <w:rsid w:val="009C29C8"/>
    <w:rsid w:val="009D213F"/>
    <w:rsid w:val="009D2D24"/>
    <w:rsid w:val="009D6FE0"/>
    <w:rsid w:val="009E11BE"/>
    <w:rsid w:val="009E1202"/>
    <w:rsid w:val="009E71AB"/>
    <w:rsid w:val="009F370B"/>
    <w:rsid w:val="009F51ED"/>
    <w:rsid w:val="00A05AAF"/>
    <w:rsid w:val="00A1076A"/>
    <w:rsid w:val="00A12754"/>
    <w:rsid w:val="00A14EA3"/>
    <w:rsid w:val="00A14F6D"/>
    <w:rsid w:val="00A16C4E"/>
    <w:rsid w:val="00A17105"/>
    <w:rsid w:val="00A20747"/>
    <w:rsid w:val="00A234E1"/>
    <w:rsid w:val="00A25A6E"/>
    <w:rsid w:val="00A26589"/>
    <w:rsid w:val="00A26A4A"/>
    <w:rsid w:val="00A272CD"/>
    <w:rsid w:val="00A35DE8"/>
    <w:rsid w:val="00A43112"/>
    <w:rsid w:val="00A44BE4"/>
    <w:rsid w:val="00A45177"/>
    <w:rsid w:val="00A46357"/>
    <w:rsid w:val="00A512EC"/>
    <w:rsid w:val="00A51400"/>
    <w:rsid w:val="00A52EFE"/>
    <w:rsid w:val="00A57CCB"/>
    <w:rsid w:val="00A60201"/>
    <w:rsid w:val="00A611F7"/>
    <w:rsid w:val="00A628CA"/>
    <w:rsid w:val="00A629BC"/>
    <w:rsid w:val="00A653BE"/>
    <w:rsid w:val="00A8074B"/>
    <w:rsid w:val="00A86AAD"/>
    <w:rsid w:val="00A91086"/>
    <w:rsid w:val="00A917FE"/>
    <w:rsid w:val="00A96914"/>
    <w:rsid w:val="00A96C4F"/>
    <w:rsid w:val="00AA21B7"/>
    <w:rsid w:val="00AA2E03"/>
    <w:rsid w:val="00AB219C"/>
    <w:rsid w:val="00AB37CC"/>
    <w:rsid w:val="00AB4781"/>
    <w:rsid w:val="00AB4D24"/>
    <w:rsid w:val="00AB717C"/>
    <w:rsid w:val="00AB7C63"/>
    <w:rsid w:val="00AC382F"/>
    <w:rsid w:val="00AC7AC8"/>
    <w:rsid w:val="00AD0865"/>
    <w:rsid w:val="00AD3D61"/>
    <w:rsid w:val="00AD67D1"/>
    <w:rsid w:val="00AD6C95"/>
    <w:rsid w:val="00AE4633"/>
    <w:rsid w:val="00AE4C2C"/>
    <w:rsid w:val="00AE5B91"/>
    <w:rsid w:val="00AF0372"/>
    <w:rsid w:val="00AF0C14"/>
    <w:rsid w:val="00B009F4"/>
    <w:rsid w:val="00B03846"/>
    <w:rsid w:val="00B071DB"/>
    <w:rsid w:val="00B1089F"/>
    <w:rsid w:val="00B12336"/>
    <w:rsid w:val="00B13D9A"/>
    <w:rsid w:val="00B160F7"/>
    <w:rsid w:val="00B17CCB"/>
    <w:rsid w:val="00B22CF1"/>
    <w:rsid w:val="00B23472"/>
    <w:rsid w:val="00B36927"/>
    <w:rsid w:val="00B4792B"/>
    <w:rsid w:val="00B47A3C"/>
    <w:rsid w:val="00B51D33"/>
    <w:rsid w:val="00B56E2A"/>
    <w:rsid w:val="00B57F09"/>
    <w:rsid w:val="00B6107D"/>
    <w:rsid w:val="00B61431"/>
    <w:rsid w:val="00B6143D"/>
    <w:rsid w:val="00B61D64"/>
    <w:rsid w:val="00B651F7"/>
    <w:rsid w:val="00B70D5B"/>
    <w:rsid w:val="00B75082"/>
    <w:rsid w:val="00B75ADF"/>
    <w:rsid w:val="00B819EB"/>
    <w:rsid w:val="00B83637"/>
    <w:rsid w:val="00B85ECC"/>
    <w:rsid w:val="00B86373"/>
    <w:rsid w:val="00B91D93"/>
    <w:rsid w:val="00B9341F"/>
    <w:rsid w:val="00B9392B"/>
    <w:rsid w:val="00B947BA"/>
    <w:rsid w:val="00B95DBC"/>
    <w:rsid w:val="00BA5DB7"/>
    <w:rsid w:val="00BA65E1"/>
    <w:rsid w:val="00BA7870"/>
    <w:rsid w:val="00BB1CA3"/>
    <w:rsid w:val="00BB52A4"/>
    <w:rsid w:val="00BB6AE9"/>
    <w:rsid w:val="00BC4D2D"/>
    <w:rsid w:val="00BC756D"/>
    <w:rsid w:val="00BC77AC"/>
    <w:rsid w:val="00BC7BE1"/>
    <w:rsid w:val="00BD0296"/>
    <w:rsid w:val="00BD1D7E"/>
    <w:rsid w:val="00BD3B12"/>
    <w:rsid w:val="00BD51F6"/>
    <w:rsid w:val="00BD7B33"/>
    <w:rsid w:val="00BE16A0"/>
    <w:rsid w:val="00BE660D"/>
    <w:rsid w:val="00BE71A5"/>
    <w:rsid w:val="00BF5F3A"/>
    <w:rsid w:val="00BF6132"/>
    <w:rsid w:val="00BF6E52"/>
    <w:rsid w:val="00C11BED"/>
    <w:rsid w:val="00C14CF2"/>
    <w:rsid w:val="00C15CD3"/>
    <w:rsid w:val="00C16204"/>
    <w:rsid w:val="00C17618"/>
    <w:rsid w:val="00C21EE4"/>
    <w:rsid w:val="00C257EB"/>
    <w:rsid w:val="00C263D5"/>
    <w:rsid w:val="00C27CB1"/>
    <w:rsid w:val="00C32082"/>
    <w:rsid w:val="00C52E08"/>
    <w:rsid w:val="00C53CBC"/>
    <w:rsid w:val="00C55198"/>
    <w:rsid w:val="00C67C7A"/>
    <w:rsid w:val="00C70E44"/>
    <w:rsid w:val="00C7182D"/>
    <w:rsid w:val="00C71AB7"/>
    <w:rsid w:val="00C8290F"/>
    <w:rsid w:val="00C831A3"/>
    <w:rsid w:val="00C839AF"/>
    <w:rsid w:val="00C8415E"/>
    <w:rsid w:val="00C93F99"/>
    <w:rsid w:val="00C96AA2"/>
    <w:rsid w:val="00CA14D7"/>
    <w:rsid w:val="00CA1834"/>
    <w:rsid w:val="00CA58C9"/>
    <w:rsid w:val="00CC41A7"/>
    <w:rsid w:val="00CC5423"/>
    <w:rsid w:val="00CD0F42"/>
    <w:rsid w:val="00CD24AD"/>
    <w:rsid w:val="00CD2AFB"/>
    <w:rsid w:val="00CD34F2"/>
    <w:rsid w:val="00CD5FFC"/>
    <w:rsid w:val="00CD6765"/>
    <w:rsid w:val="00CE09CB"/>
    <w:rsid w:val="00CE5E7B"/>
    <w:rsid w:val="00CF7251"/>
    <w:rsid w:val="00D01AE0"/>
    <w:rsid w:val="00D0293E"/>
    <w:rsid w:val="00D03B02"/>
    <w:rsid w:val="00D1010F"/>
    <w:rsid w:val="00D128C6"/>
    <w:rsid w:val="00D13F7E"/>
    <w:rsid w:val="00D14358"/>
    <w:rsid w:val="00D14602"/>
    <w:rsid w:val="00D162D2"/>
    <w:rsid w:val="00D17D95"/>
    <w:rsid w:val="00D26FF7"/>
    <w:rsid w:val="00D324C2"/>
    <w:rsid w:val="00D46873"/>
    <w:rsid w:val="00D50068"/>
    <w:rsid w:val="00D628C1"/>
    <w:rsid w:val="00D639A4"/>
    <w:rsid w:val="00D66583"/>
    <w:rsid w:val="00D666E9"/>
    <w:rsid w:val="00D73809"/>
    <w:rsid w:val="00D81521"/>
    <w:rsid w:val="00D85B03"/>
    <w:rsid w:val="00D91779"/>
    <w:rsid w:val="00D918B6"/>
    <w:rsid w:val="00D921D5"/>
    <w:rsid w:val="00DA05E8"/>
    <w:rsid w:val="00DA2773"/>
    <w:rsid w:val="00DB0ED6"/>
    <w:rsid w:val="00DB25C3"/>
    <w:rsid w:val="00DB313D"/>
    <w:rsid w:val="00DB4DC2"/>
    <w:rsid w:val="00DC5122"/>
    <w:rsid w:val="00DD4145"/>
    <w:rsid w:val="00DD4243"/>
    <w:rsid w:val="00DD698E"/>
    <w:rsid w:val="00DE06D7"/>
    <w:rsid w:val="00DE4BE7"/>
    <w:rsid w:val="00DF0BFD"/>
    <w:rsid w:val="00DF331A"/>
    <w:rsid w:val="00DF71D3"/>
    <w:rsid w:val="00E039EE"/>
    <w:rsid w:val="00E13BE5"/>
    <w:rsid w:val="00E21C75"/>
    <w:rsid w:val="00E25E8B"/>
    <w:rsid w:val="00E27A98"/>
    <w:rsid w:val="00E3058C"/>
    <w:rsid w:val="00E31D37"/>
    <w:rsid w:val="00E3724C"/>
    <w:rsid w:val="00E43E9A"/>
    <w:rsid w:val="00E5078D"/>
    <w:rsid w:val="00E53167"/>
    <w:rsid w:val="00E54718"/>
    <w:rsid w:val="00E57A53"/>
    <w:rsid w:val="00E60AE3"/>
    <w:rsid w:val="00E71F8C"/>
    <w:rsid w:val="00E73678"/>
    <w:rsid w:val="00E83E51"/>
    <w:rsid w:val="00E85511"/>
    <w:rsid w:val="00E90E66"/>
    <w:rsid w:val="00E9216E"/>
    <w:rsid w:val="00E92648"/>
    <w:rsid w:val="00EA083E"/>
    <w:rsid w:val="00EA20BF"/>
    <w:rsid w:val="00EA4BD9"/>
    <w:rsid w:val="00EA7063"/>
    <w:rsid w:val="00EB1078"/>
    <w:rsid w:val="00EB2FCD"/>
    <w:rsid w:val="00EC4D1F"/>
    <w:rsid w:val="00ED4DA5"/>
    <w:rsid w:val="00ED4E51"/>
    <w:rsid w:val="00ED6C41"/>
    <w:rsid w:val="00EE2609"/>
    <w:rsid w:val="00EE4587"/>
    <w:rsid w:val="00EE6E62"/>
    <w:rsid w:val="00EF41E9"/>
    <w:rsid w:val="00EF5AB0"/>
    <w:rsid w:val="00F05189"/>
    <w:rsid w:val="00F12576"/>
    <w:rsid w:val="00F129BF"/>
    <w:rsid w:val="00F165B1"/>
    <w:rsid w:val="00F23850"/>
    <w:rsid w:val="00F23C39"/>
    <w:rsid w:val="00F23E5C"/>
    <w:rsid w:val="00F301DC"/>
    <w:rsid w:val="00F32FDA"/>
    <w:rsid w:val="00F36782"/>
    <w:rsid w:val="00F40199"/>
    <w:rsid w:val="00F44FF5"/>
    <w:rsid w:val="00F51F9B"/>
    <w:rsid w:val="00F54B7F"/>
    <w:rsid w:val="00F57718"/>
    <w:rsid w:val="00F64039"/>
    <w:rsid w:val="00F6545E"/>
    <w:rsid w:val="00F669D6"/>
    <w:rsid w:val="00F753C9"/>
    <w:rsid w:val="00F76490"/>
    <w:rsid w:val="00F864B6"/>
    <w:rsid w:val="00F86D90"/>
    <w:rsid w:val="00F91C00"/>
    <w:rsid w:val="00FA073D"/>
    <w:rsid w:val="00FA194B"/>
    <w:rsid w:val="00FA3C20"/>
    <w:rsid w:val="00FA5326"/>
    <w:rsid w:val="00FA5881"/>
    <w:rsid w:val="00FA67E9"/>
    <w:rsid w:val="00FB1D6C"/>
    <w:rsid w:val="00FB22F4"/>
    <w:rsid w:val="00FC0B9B"/>
    <w:rsid w:val="00FC21CC"/>
    <w:rsid w:val="00FC32E9"/>
    <w:rsid w:val="00FC50AE"/>
    <w:rsid w:val="00FC7C97"/>
    <w:rsid w:val="00FD0655"/>
    <w:rsid w:val="00FD0779"/>
    <w:rsid w:val="00FD75C0"/>
    <w:rsid w:val="00FD7DEC"/>
    <w:rsid w:val="00FE224B"/>
    <w:rsid w:val="00FE7AC4"/>
    <w:rsid w:val="00FF1C5B"/>
    <w:rsid w:val="00FF46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1"/>
    <w:qFormat/>
    <w:rsid w:val="00910E30"/>
    <w:pPr>
      <w:widowControl w:val="0"/>
      <w:ind w:left="117"/>
    </w:pPr>
    <w:rPr>
      <w:rFonts w:cstheme="minorBidi"/>
      <w:sz w:val="28"/>
      <w:szCs w:val="28"/>
      <w:lang w:val="en-US" w:eastAsia="en-US"/>
    </w:rPr>
  </w:style>
  <w:style w:type="character" w:customStyle="1" w:styleId="a8">
    <w:name w:val="Основной текст Знак"/>
    <w:basedOn w:val="a0"/>
    <w:link w:val="a7"/>
    <w:uiPriority w:val="1"/>
    <w:rsid w:val="00910E30"/>
    <w:rPr>
      <w:rFonts w:cstheme="minorBidi"/>
      <w:sz w:val="28"/>
      <w:szCs w:val="28"/>
      <w:lang w:val="en-US" w:eastAsia="en-US"/>
    </w:rPr>
  </w:style>
  <w:style w:type="paragraph" w:customStyle="1" w:styleId="11">
    <w:name w:val="Заголовок 11"/>
    <w:basedOn w:val="a"/>
    <w:uiPriority w:val="1"/>
    <w:qFormat/>
    <w:rsid w:val="00910E30"/>
    <w:pPr>
      <w:widowControl w:val="0"/>
      <w:ind w:left="117"/>
      <w:outlineLvl w:val="1"/>
    </w:pPr>
    <w:rPr>
      <w:rFonts w:cstheme="minorBidi"/>
      <w:b/>
      <w:bCs/>
      <w:sz w:val="28"/>
      <w:szCs w:val="28"/>
      <w:lang w:val="en-US" w:eastAsia="en-US"/>
    </w:rPr>
  </w:style>
  <w:style w:type="paragraph" w:styleId="a9">
    <w:name w:val="header"/>
    <w:basedOn w:val="a"/>
    <w:link w:val="aa"/>
    <w:uiPriority w:val="99"/>
    <w:rsid w:val="005C159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C159C"/>
  </w:style>
  <w:style w:type="paragraph" w:styleId="ab">
    <w:name w:val="footer"/>
    <w:basedOn w:val="a"/>
    <w:link w:val="ac"/>
    <w:uiPriority w:val="99"/>
    <w:rsid w:val="005C159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C159C"/>
  </w:style>
  <w:style w:type="paragraph" w:styleId="ad">
    <w:name w:val="List Paragraph"/>
    <w:basedOn w:val="a"/>
    <w:uiPriority w:val="1"/>
    <w:qFormat/>
    <w:rsid w:val="00E27A98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383D53"/>
    <w:pPr>
      <w:spacing w:before="100" w:beforeAutospacing="1" w:after="119"/>
    </w:pPr>
    <w:rPr>
      <w:sz w:val="24"/>
      <w:szCs w:val="24"/>
    </w:rPr>
  </w:style>
  <w:style w:type="table" w:styleId="af">
    <w:name w:val="Table Grid"/>
    <w:basedOn w:val="a1"/>
    <w:rsid w:val="00300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7E386C"/>
    <w:pPr>
      <w:widowControl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0">
    <w:name w:val="Hyperlink"/>
    <w:basedOn w:val="a0"/>
    <w:uiPriority w:val="99"/>
    <w:unhideWhenUsed/>
    <w:rsid w:val="008E34A6"/>
    <w:rPr>
      <w:color w:val="0000FF"/>
      <w:u w:val="single"/>
    </w:rPr>
  </w:style>
  <w:style w:type="character" w:styleId="af1">
    <w:name w:val="FollowedHyperlink"/>
    <w:basedOn w:val="a0"/>
    <w:uiPriority w:val="99"/>
    <w:unhideWhenUsed/>
    <w:rsid w:val="008E34A6"/>
    <w:rPr>
      <w:color w:val="800080"/>
      <w:u w:val="single"/>
    </w:rPr>
  </w:style>
  <w:style w:type="paragraph" w:customStyle="1" w:styleId="font5">
    <w:name w:val="font5"/>
    <w:basedOn w:val="a"/>
    <w:rsid w:val="008E34A6"/>
    <w:pPr>
      <w:spacing w:before="100" w:beforeAutospacing="1" w:after="100" w:afterAutospacing="1"/>
    </w:pPr>
    <w:rPr>
      <w:rFonts w:ascii="Liberation Serif" w:hAnsi="Liberation Serif"/>
      <w:sz w:val="24"/>
      <w:szCs w:val="24"/>
    </w:rPr>
  </w:style>
  <w:style w:type="paragraph" w:customStyle="1" w:styleId="font6">
    <w:name w:val="font6"/>
    <w:basedOn w:val="a"/>
    <w:rsid w:val="008E34A6"/>
    <w:pPr>
      <w:spacing w:before="100" w:beforeAutospacing="1" w:after="100" w:afterAutospacing="1"/>
    </w:pPr>
    <w:rPr>
      <w:rFonts w:ascii="Liberation Serif" w:hAnsi="Liberation Serif"/>
      <w:b/>
      <w:bCs/>
      <w:color w:val="FF0000"/>
      <w:sz w:val="24"/>
      <w:szCs w:val="24"/>
    </w:rPr>
  </w:style>
  <w:style w:type="paragraph" w:customStyle="1" w:styleId="xl63">
    <w:name w:val="xl63"/>
    <w:basedOn w:val="a"/>
    <w:rsid w:val="008E34A6"/>
    <w:pPr>
      <w:spacing w:before="100" w:beforeAutospacing="1" w:after="100" w:afterAutospacing="1"/>
    </w:pPr>
    <w:rPr>
      <w:rFonts w:ascii="Liberation Serif" w:hAnsi="Liberation Serif"/>
      <w:sz w:val="24"/>
      <w:szCs w:val="24"/>
    </w:rPr>
  </w:style>
  <w:style w:type="paragraph" w:customStyle="1" w:styleId="xl64">
    <w:name w:val="xl64"/>
    <w:basedOn w:val="a"/>
    <w:rsid w:val="008E34A6"/>
    <w:pPr>
      <w:spacing w:before="100" w:beforeAutospacing="1" w:after="100" w:afterAutospacing="1"/>
    </w:pPr>
    <w:rPr>
      <w:rFonts w:ascii="Liberation Serif" w:hAnsi="Liberation Serif"/>
      <w:sz w:val="24"/>
      <w:szCs w:val="24"/>
    </w:rPr>
  </w:style>
  <w:style w:type="paragraph" w:customStyle="1" w:styleId="xl65">
    <w:name w:val="xl65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4"/>
      <w:szCs w:val="24"/>
    </w:rPr>
  </w:style>
  <w:style w:type="paragraph" w:customStyle="1" w:styleId="xl66">
    <w:name w:val="xl66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67">
    <w:name w:val="xl67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68">
    <w:name w:val="xl68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69">
    <w:name w:val="xl69"/>
    <w:basedOn w:val="a"/>
    <w:rsid w:val="008E34A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70">
    <w:name w:val="xl70"/>
    <w:basedOn w:val="a"/>
    <w:rsid w:val="008E34A6"/>
    <w:pP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1">
    <w:name w:val="xl71"/>
    <w:basedOn w:val="a"/>
    <w:rsid w:val="008E34A6"/>
    <w:pP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72">
    <w:name w:val="xl72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4"/>
      <w:szCs w:val="24"/>
    </w:rPr>
  </w:style>
  <w:style w:type="paragraph" w:customStyle="1" w:styleId="xl73">
    <w:name w:val="xl73"/>
    <w:basedOn w:val="a"/>
    <w:rsid w:val="008E34A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74">
    <w:name w:val="xl74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5">
    <w:name w:val="xl75"/>
    <w:basedOn w:val="a"/>
    <w:rsid w:val="008E34A6"/>
    <w:pP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6">
    <w:name w:val="xl76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7">
    <w:name w:val="xl77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8">
    <w:name w:val="xl78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9">
    <w:name w:val="xl79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0">
    <w:name w:val="xl80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1">
    <w:name w:val="xl81"/>
    <w:basedOn w:val="a"/>
    <w:rsid w:val="008E34A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2">
    <w:name w:val="xl82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3">
    <w:name w:val="xl83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4">
    <w:name w:val="xl84"/>
    <w:basedOn w:val="a"/>
    <w:rsid w:val="008E34A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5">
    <w:name w:val="xl85"/>
    <w:basedOn w:val="a"/>
    <w:rsid w:val="008E34A6"/>
    <w:pP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6">
    <w:name w:val="xl86"/>
    <w:basedOn w:val="a"/>
    <w:rsid w:val="008E34A6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7">
    <w:name w:val="xl87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8">
    <w:name w:val="xl88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9">
    <w:name w:val="xl89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0">
    <w:name w:val="xl90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Liberation Serif" w:hAnsi="Liberation Serif"/>
      <w:sz w:val="24"/>
      <w:szCs w:val="24"/>
    </w:rPr>
  </w:style>
  <w:style w:type="paragraph" w:customStyle="1" w:styleId="xl91">
    <w:name w:val="xl91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Liberation Serif" w:hAnsi="Liberation Serif"/>
      <w:sz w:val="24"/>
      <w:szCs w:val="24"/>
    </w:rPr>
  </w:style>
  <w:style w:type="paragraph" w:customStyle="1" w:styleId="xl92">
    <w:name w:val="xl92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3">
    <w:name w:val="xl93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94">
    <w:name w:val="xl94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95">
    <w:name w:val="xl95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6">
    <w:name w:val="xl96"/>
    <w:basedOn w:val="a"/>
    <w:rsid w:val="008E34A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7">
    <w:name w:val="xl97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8">
    <w:name w:val="xl98"/>
    <w:basedOn w:val="a"/>
    <w:rsid w:val="008E34A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9">
    <w:name w:val="xl99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0">
    <w:name w:val="xl100"/>
    <w:basedOn w:val="a"/>
    <w:rsid w:val="008E34A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1">
    <w:name w:val="xl101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2">
    <w:name w:val="xl102"/>
    <w:basedOn w:val="a"/>
    <w:rsid w:val="008E34A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3">
    <w:name w:val="xl103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4">
    <w:name w:val="xl104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5">
    <w:name w:val="xl105"/>
    <w:basedOn w:val="a"/>
    <w:rsid w:val="008E34A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6">
    <w:name w:val="xl106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7">
    <w:name w:val="xl107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08">
    <w:name w:val="xl108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09">
    <w:name w:val="xl109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0">
    <w:name w:val="xl110"/>
    <w:basedOn w:val="a"/>
    <w:rsid w:val="008E34A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1">
    <w:name w:val="xl111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2">
    <w:name w:val="xl112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3">
    <w:name w:val="xl113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14">
    <w:name w:val="xl114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5">
    <w:name w:val="xl115"/>
    <w:basedOn w:val="a"/>
    <w:rsid w:val="008E34A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16">
    <w:name w:val="xl116"/>
    <w:basedOn w:val="a"/>
    <w:rsid w:val="008E34A6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17">
    <w:name w:val="xl117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8">
    <w:name w:val="xl118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4"/>
      <w:szCs w:val="24"/>
    </w:rPr>
  </w:style>
  <w:style w:type="paragraph" w:customStyle="1" w:styleId="xl119">
    <w:name w:val="xl119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0">
    <w:name w:val="xl120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1">
    <w:name w:val="xl121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2">
    <w:name w:val="xl122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3">
    <w:name w:val="xl123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24">
    <w:name w:val="xl124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25">
    <w:name w:val="xl125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26">
    <w:name w:val="xl126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7">
    <w:name w:val="xl127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8">
    <w:name w:val="xl128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4"/>
      <w:szCs w:val="24"/>
    </w:rPr>
  </w:style>
  <w:style w:type="paragraph" w:customStyle="1" w:styleId="xl129">
    <w:name w:val="xl129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4"/>
      <w:szCs w:val="24"/>
    </w:rPr>
  </w:style>
  <w:style w:type="paragraph" w:customStyle="1" w:styleId="xl130">
    <w:name w:val="xl130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131">
    <w:name w:val="xl131"/>
    <w:basedOn w:val="a"/>
    <w:rsid w:val="008E34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styleId="af2">
    <w:name w:val="No Spacing"/>
    <w:link w:val="af3"/>
    <w:uiPriority w:val="1"/>
    <w:qFormat/>
    <w:rsid w:val="00682A1D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af3">
    <w:name w:val="Без интервала Знак"/>
    <w:basedOn w:val="a0"/>
    <w:link w:val="af2"/>
    <w:uiPriority w:val="1"/>
    <w:rsid w:val="00682A1D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3505C-EAEB-4F07-840E-1BA4DE244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1</Pages>
  <Words>286</Words>
  <Characters>2191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User</cp:lastModifiedBy>
  <cp:revision>2</cp:revision>
  <cp:lastPrinted>2024-03-19T08:54:00Z</cp:lastPrinted>
  <dcterms:created xsi:type="dcterms:W3CDTF">2024-03-22T06:36:00Z</dcterms:created>
  <dcterms:modified xsi:type="dcterms:W3CDTF">2024-03-22T06:36:00Z</dcterms:modified>
</cp:coreProperties>
</file>