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F834B6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834B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D442C" w:rsidRDefault="00F834B6" w:rsidP="00133698">
      <w:pPr>
        <w:spacing w:before="400"/>
        <w:rPr>
          <w:rFonts w:ascii="Liberation Serif" w:hAnsi="Liberation Serif" w:cs="Liberation Serif"/>
          <w:sz w:val="24"/>
        </w:rPr>
      </w:pPr>
      <w:r w:rsidRPr="00F834B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3D442C">
        <w:rPr>
          <w:rFonts w:ascii="Liberation Serif" w:hAnsi="Liberation Serif" w:cs="Liberation Serif"/>
          <w:sz w:val="24"/>
        </w:rPr>
        <w:t>22.03.2024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3D442C" w:rsidRPr="003D442C">
        <w:rPr>
          <w:rFonts w:ascii="Liberation Serif" w:hAnsi="Liberation Serif" w:cs="Liberation Serif"/>
          <w:sz w:val="24"/>
        </w:rPr>
        <w:t>183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431020">
        <w:rPr>
          <w:rFonts w:ascii="Liberation Serif" w:hAnsi="Liberation Serif" w:cs="Liberation Serif"/>
          <w:b/>
          <w:sz w:val="28"/>
          <w:szCs w:val="28"/>
        </w:rPr>
        <w:t>внесении изменений в</w:t>
      </w:r>
      <w:r w:rsidR="00FF20EA">
        <w:rPr>
          <w:rFonts w:ascii="Liberation Serif" w:hAnsi="Liberation Serif" w:cs="Liberation Serif"/>
          <w:b/>
          <w:sz w:val="28"/>
          <w:szCs w:val="28"/>
        </w:rPr>
        <w:t xml:space="preserve"> </w:t>
      </w:r>
      <w:hyperlink w:anchor="P34">
        <w:r w:rsidRPr="00431020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431020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</w:t>
      </w: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FF20EA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3A7A12" w:rsidRPr="00FF20EA">
        <w:rPr>
          <w:rFonts w:ascii="Liberation Serif" w:hAnsi="Liberation Serif" w:cs="Liberation Serif"/>
          <w:sz w:val="28"/>
          <w:szCs w:val="28"/>
        </w:rPr>
        <w:t>В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соответствии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с </w:t>
      </w:r>
      <w:r w:rsidR="008B7D2A" w:rsidRPr="00FF20EA">
        <w:rPr>
          <w:rFonts w:ascii="Liberation Serif" w:hAnsi="Liberation Serif" w:cs="Liberation Serif"/>
          <w:sz w:val="28"/>
          <w:szCs w:val="28"/>
        </w:rPr>
        <w:t>ф</w:t>
      </w:r>
      <w:r w:rsidR="00CC1DDE" w:rsidRPr="00FF20EA">
        <w:rPr>
          <w:rFonts w:ascii="Liberation Serif" w:hAnsi="Liberation Serif" w:cs="Liberation Serif"/>
          <w:sz w:val="28"/>
          <w:szCs w:val="28"/>
        </w:rPr>
        <w:t>едеральными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законами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FF20EA">
        <w:rPr>
          <w:rFonts w:ascii="Liberation Serif" w:hAnsi="Liberation Serif" w:cs="Liberation Serif"/>
          <w:sz w:val="28"/>
          <w:szCs w:val="28"/>
        </w:rPr>
        <w:t xml:space="preserve">от </w:t>
      </w:r>
      <w:r w:rsidR="003A7A12" w:rsidRPr="00FF20EA">
        <w:rPr>
          <w:rFonts w:ascii="Liberation Serif" w:hAnsi="Liberation Serif" w:cs="Liberation Serif"/>
          <w:sz w:val="28"/>
          <w:szCs w:val="28"/>
        </w:rPr>
        <w:t>6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октября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2003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     </w:t>
      </w:r>
      <w:hyperlink r:id="rId8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FF20EA" w:rsidRP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F20EA">
        <w:rPr>
          <w:rFonts w:ascii="Liberation Serif" w:hAnsi="Liberation Serif" w:cs="Liberation Serif"/>
          <w:sz w:val="28"/>
          <w:szCs w:val="28"/>
        </w:rPr>
        <w:t>»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F42F39" w:rsidRPr="00FF20EA">
        <w:rPr>
          <w:rFonts w:ascii="Liberation Serif" w:hAnsi="Liberation Serif" w:cs="Liberation Serif"/>
          <w:sz w:val="28"/>
          <w:szCs w:val="28"/>
        </w:rPr>
        <w:t>»</w:t>
      </w:r>
      <w:r w:rsidRPr="00FF20EA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4F1BF0" w:rsidRPr="00FF20EA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FF20EA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Pr="00FF20EA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 xml:space="preserve">1. </w:t>
      </w:r>
      <w:r w:rsidR="00593502" w:rsidRPr="00FF20EA">
        <w:rPr>
          <w:rFonts w:ascii="Liberation Serif" w:hAnsi="Liberation Serif" w:cs="Liberation Serif"/>
          <w:sz w:val="28"/>
          <w:szCs w:val="28"/>
        </w:rPr>
        <w:t>Внести</w:t>
      </w:r>
      <w:r w:rsidRPr="00FF20EA">
        <w:rPr>
          <w:rFonts w:ascii="Liberation Serif" w:hAnsi="Liberation Serif" w:cs="Liberation Serif"/>
          <w:sz w:val="28"/>
          <w:szCs w:val="28"/>
        </w:rPr>
        <w:t xml:space="preserve">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</w:t>
      </w:r>
      <w:proofErr w:type="gramStart"/>
      <w:r w:rsidRPr="00FF20EA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FF20EA">
        <w:rPr>
          <w:rFonts w:ascii="Liberation Serif" w:hAnsi="Liberation Serif" w:cs="Liberation Serif"/>
          <w:sz w:val="28"/>
          <w:szCs w:val="28"/>
        </w:rPr>
        <w:t>29.01.2021 № 51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5E02C4" w:rsidRPr="00FF20E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10.01.2022 № 2</w:t>
      </w:r>
      <w:r w:rsidR="00686A28" w:rsidRPr="00FF20EA">
        <w:rPr>
          <w:rFonts w:ascii="Liberation Serif" w:hAnsi="Liberation Serif" w:cs="Liberation Serif"/>
          <w:sz w:val="28"/>
          <w:szCs w:val="28"/>
        </w:rPr>
        <w:t>, от 20.01.2023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35, от 10.02.2023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81</w:t>
      </w:r>
      <w:r w:rsidR="001B2A04">
        <w:rPr>
          <w:rFonts w:ascii="Liberation Serif" w:hAnsi="Liberation Serif" w:cs="Liberation Serif"/>
          <w:sz w:val="28"/>
          <w:szCs w:val="28"/>
        </w:rPr>
        <w:t>, от 03.10.2023 № 630</w:t>
      </w:r>
      <w:r w:rsidR="005E02C4" w:rsidRPr="00FF20EA">
        <w:rPr>
          <w:rFonts w:ascii="Liberation Serif" w:hAnsi="Liberation Serif" w:cs="Liberation Serif"/>
          <w:sz w:val="28"/>
          <w:szCs w:val="28"/>
        </w:rPr>
        <w:t>)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городском округе»</w:t>
      </w:r>
      <w:r w:rsidR="004D456A" w:rsidRPr="00FF20EA">
        <w:rPr>
          <w:rFonts w:ascii="Liberation Serif" w:hAnsi="Liberation Serif" w:cs="Liberation Serif"/>
          <w:sz w:val="28"/>
          <w:szCs w:val="28"/>
        </w:rPr>
        <w:t>,</w:t>
      </w:r>
      <w:r w:rsidR="001B2A04">
        <w:rPr>
          <w:rFonts w:ascii="Liberation Serif" w:hAnsi="Liberation Serif" w:cs="Liberation Serif"/>
          <w:sz w:val="28"/>
          <w:szCs w:val="28"/>
        </w:rPr>
        <w:t xml:space="preserve"> заменив в строке 1 </w:t>
      </w:r>
      <w:r w:rsidR="001B2A04">
        <w:rPr>
          <w:rFonts w:ascii="Liberation Serif" w:hAnsi="Liberation Serif" w:cs="Liberation Serif"/>
          <w:sz w:val="28"/>
        </w:rPr>
        <w:t xml:space="preserve"> Таблицы 1 срок проведения мероприятия </w:t>
      </w:r>
      <w:r w:rsidR="002E77AD">
        <w:rPr>
          <w:rFonts w:ascii="Liberation Serif" w:hAnsi="Liberation Serif" w:cs="Liberation Serif"/>
          <w:sz w:val="28"/>
        </w:rPr>
        <w:t xml:space="preserve">с </w:t>
      </w:r>
      <w:r w:rsidR="001B2A04">
        <w:rPr>
          <w:rFonts w:ascii="Liberation Serif" w:hAnsi="Liberation Serif" w:cs="Liberation Serif"/>
          <w:sz w:val="28"/>
        </w:rPr>
        <w:t>«2023» на «2024»</w:t>
      </w:r>
      <w:r w:rsidR="00F95A73" w:rsidRPr="00FF20EA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>2.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8B7D2A" w:rsidRPr="00FF20E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FF20EA">
        <w:rPr>
          <w:rFonts w:ascii="Liberation Serif" w:hAnsi="Liberation Serif" w:cs="Liberation Serif"/>
          <w:sz w:val="28"/>
        </w:rPr>
        <w:t>«</w:t>
      </w:r>
      <w:r w:rsidR="008B7D2A" w:rsidRPr="00FF20EA">
        <w:rPr>
          <w:rFonts w:ascii="Liberation Serif" w:hAnsi="Liberation Serif" w:cs="Liberation Serif"/>
          <w:sz w:val="28"/>
        </w:rPr>
        <w:t>Каменский рабочий</w:t>
      </w:r>
      <w:r w:rsidRPr="00FF20EA">
        <w:rPr>
          <w:rFonts w:ascii="Liberation Serif" w:hAnsi="Liberation Serif" w:cs="Liberation Serif"/>
          <w:sz w:val="28"/>
        </w:rPr>
        <w:t>»</w:t>
      </w:r>
      <w:r w:rsidR="008B7D2A" w:rsidRPr="00FF20E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8B7D2A" w:rsidRPr="00FF20E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</w:t>
      </w:r>
      <w:r w:rsidR="001B2A04">
        <w:rPr>
          <w:rFonts w:ascii="Liberation Serif" w:hAnsi="Liberation Serif" w:cs="Liberation Serif"/>
          <w:sz w:val="28"/>
        </w:rPr>
        <w:t xml:space="preserve">рации городского округа </w:t>
      </w:r>
      <w:proofErr w:type="spellStart"/>
      <w:r w:rsidR="001B2A04">
        <w:rPr>
          <w:rFonts w:ascii="Liberation Serif" w:hAnsi="Liberation Serif" w:cs="Liberation Serif"/>
          <w:sz w:val="28"/>
        </w:rPr>
        <w:t>Горенкова</w:t>
      </w:r>
      <w:proofErr w:type="spellEnd"/>
      <w:r w:rsidR="001B2A04">
        <w:rPr>
          <w:rFonts w:ascii="Liberation Serif" w:hAnsi="Liberation Serif" w:cs="Liberation Serif"/>
          <w:sz w:val="28"/>
        </w:rPr>
        <w:t xml:space="preserve"> В</w:t>
      </w:r>
      <w:r w:rsidR="008B7D2A" w:rsidRPr="00FF20EA">
        <w:rPr>
          <w:rFonts w:ascii="Liberation Serif" w:hAnsi="Liberation Serif" w:cs="Liberation Serif"/>
          <w:sz w:val="28"/>
        </w:rPr>
        <w:t>.В.</w:t>
      </w:r>
    </w:p>
    <w:p w:rsidR="00133698" w:rsidRPr="00FF20EA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FF20EA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135C" w:rsidRDefault="001B2A04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B5135C">
        <w:rPr>
          <w:rFonts w:ascii="Liberation Serif" w:hAnsi="Liberation Serif" w:cs="Liberation Serif"/>
          <w:sz w:val="28"/>
          <w:szCs w:val="28"/>
        </w:rPr>
        <w:t>лавы</w:t>
      </w:r>
      <w:r w:rsidR="00B5135C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5135C" w:rsidRDefault="00B5135C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="001B2A04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434D0E">
        <w:rPr>
          <w:rFonts w:ascii="Liberation Serif" w:hAnsi="Liberation Serif" w:cs="Liberation Serif"/>
          <w:sz w:val="28"/>
          <w:szCs w:val="28"/>
        </w:rPr>
        <w:t>.</w:t>
      </w:r>
      <w:r w:rsidR="001B2A04">
        <w:rPr>
          <w:rFonts w:ascii="Liberation Serif" w:hAnsi="Liberation Serif" w:cs="Liberation Serif"/>
          <w:sz w:val="28"/>
          <w:szCs w:val="28"/>
        </w:rPr>
        <w:t>А</w:t>
      </w:r>
      <w:r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1B2A04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7A12" w:rsidRPr="008B04AF" w:rsidRDefault="003A7A12" w:rsidP="00B5135C">
      <w:pPr>
        <w:jc w:val="both"/>
        <w:rPr>
          <w:rFonts w:ascii="Liberation Serif" w:hAnsi="Liberation Serif"/>
        </w:rPr>
      </w:pPr>
    </w:p>
    <w:sectPr w:rsidR="003A7A12" w:rsidRPr="008B04AF" w:rsidSect="003A04B5">
      <w:headerReference w:type="default" r:id="rId10"/>
      <w:pgSz w:w="11905" w:h="16838"/>
      <w:pgMar w:top="340" w:right="567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87C" w:rsidRDefault="0060087C" w:rsidP="003111AC">
      <w:r>
        <w:separator/>
      </w:r>
    </w:p>
  </w:endnote>
  <w:endnote w:type="continuationSeparator" w:id="1">
    <w:p w:rsidR="0060087C" w:rsidRDefault="0060087C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87C" w:rsidRDefault="0060087C" w:rsidP="003111AC">
      <w:r>
        <w:separator/>
      </w:r>
    </w:p>
  </w:footnote>
  <w:footnote w:type="continuationSeparator" w:id="1">
    <w:p w:rsidR="0060087C" w:rsidRDefault="0060087C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F834B6">
        <w:pPr>
          <w:pStyle w:val="aa"/>
          <w:jc w:val="center"/>
        </w:pPr>
        <w:r>
          <w:fldChar w:fldCharType="begin"/>
        </w:r>
        <w:r w:rsidR="00EA6A78">
          <w:instrText xml:space="preserve"> PAGE   \* MERGEFORMAT </w:instrText>
        </w:r>
        <w:r>
          <w:fldChar w:fldCharType="separate"/>
        </w:r>
        <w:r w:rsidR="005935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A12"/>
    <w:rsid w:val="00014B4B"/>
    <w:rsid w:val="00032D0C"/>
    <w:rsid w:val="00054021"/>
    <w:rsid w:val="000700D2"/>
    <w:rsid w:val="000D42EA"/>
    <w:rsid w:val="000D73C9"/>
    <w:rsid w:val="000E3F40"/>
    <w:rsid w:val="000E7F27"/>
    <w:rsid w:val="0011207C"/>
    <w:rsid w:val="00133698"/>
    <w:rsid w:val="0013564F"/>
    <w:rsid w:val="00146862"/>
    <w:rsid w:val="0016073C"/>
    <w:rsid w:val="00187493"/>
    <w:rsid w:val="001942B5"/>
    <w:rsid w:val="001A2AEB"/>
    <w:rsid w:val="001B2A04"/>
    <w:rsid w:val="001C5913"/>
    <w:rsid w:val="001E5FC1"/>
    <w:rsid w:val="001F022C"/>
    <w:rsid w:val="001F0C85"/>
    <w:rsid w:val="0020326C"/>
    <w:rsid w:val="00207692"/>
    <w:rsid w:val="00215F20"/>
    <w:rsid w:val="00222150"/>
    <w:rsid w:val="00222FDD"/>
    <w:rsid w:val="00230A2C"/>
    <w:rsid w:val="0023226A"/>
    <w:rsid w:val="00260CC4"/>
    <w:rsid w:val="00262FEE"/>
    <w:rsid w:val="00265360"/>
    <w:rsid w:val="00273D43"/>
    <w:rsid w:val="00282ECB"/>
    <w:rsid w:val="002C2E8F"/>
    <w:rsid w:val="002E77AD"/>
    <w:rsid w:val="00301773"/>
    <w:rsid w:val="00311136"/>
    <w:rsid w:val="003111AC"/>
    <w:rsid w:val="003156A5"/>
    <w:rsid w:val="0031626C"/>
    <w:rsid w:val="003303C7"/>
    <w:rsid w:val="003416E2"/>
    <w:rsid w:val="00352222"/>
    <w:rsid w:val="00352B7E"/>
    <w:rsid w:val="00372858"/>
    <w:rsid w:val="00374C89"/>
    <w:rsid w:val="0037799B"/>
    <w:rsid w:val="003A04B5"/>
    <w:rsid w:val="003A3A39"/>
    <w:rsid w:val="003A7A12"/>
    <w:rsid w:val="003B2966"/>
    <w:rsid w:val="003D341A"/>
    <w:rsid w:val="003D3B6A"/>
    <w:rsid w:val="003D442C"/>
    <w:rsid w:val="003F1E18"/>
    <w:rsid w:val="003F6459"/>
    <w:rsid w:val="004214D5"/>
    <w:rsid w:val="0042293A"/>
    <w:rsid w:val="00431020"/>
    <w:rsid w:val="00451F9A"/>
    <w:rsid w:val="004C3D72"/>
    <w:rsid w:val="004D456A"/>
    <w:rsid w:val="004F0D83"/>
    <w:rsid w:val="004F1BF0"/>
    <w:rsid w:val="004F4246"/>
    <w:rsid w:val="00506E15"/>
    <w:rsid w:val="00517C40"/>
    <w:rsid w:val="00524FF6"/>
    <w:rsid w:val="00531C2F"/>
    <w:rsid w:val="00536788"/>
    <w:rsid w:val="00537B47"/>
    <w:rsid w:val="0054725E"/>
    <w:rsid w:val="00554392"/>
    <w:rsid w:val="005554C9"/>
    <w:rsid w:val="00560B24"/>
    <w:rsid w:val="0056330E"/>
    <w:rsid w:val="005879DF"/>
    <w:rsid w:val="00592D65"/>
    <w:rsid w:val="00593502"/>
    <w:rsid w:val="0059488C"/>
    <w:rsid w:val="005C3A28"/>
    <w:rsid w:val="005D24BB"/>
    <w:rsid w:val="005D5418"/>
    <w:rsid w:val="005E02C4"/>
    <w:rsid w:val="005E2AE3"/>
    <w:rsid w:val="0060087C"/>
    <w:rsid w:val="006109C8"/>
    <w:rsid w:val="006214A1"/>
    <w:rsid w:val="00634F36"/>
    <w:rsid w:val="0064062B"/>
    <w:rsid w:val="00641EFC"/>
    <w:rsid w:val="006512C5"/>
    <w:rsid w:val="00686A28"/>
    <w:rsid w:val="00687781"/>
    <w:rsid w:val="00691524"/>
    <w:rsid w:val="006A014D"/>
    <w:rsid w:val="006A6BCD"/>
    <w:rsid w:val="006C147E"/>
    <w:rsid w:val="006C6C5E"/>
    <w:rsid w:val="006E2BE1"/>
    <w:rsid w:val="006E34A3"/>
    <w:rsid w:val="006F0554"/>
    <w:rsid w:val="006F739E"/>
    <w:rsid w:val="00702165"/>
    <w:rsid w:val="007151B6"/>
    <w:rsid w:val="00720985"/>
    <w:rsid w:val="00730BF3"/>
    <w:rsid w:val="00732DBA"/>
    <w:rsid w:val="007530C3"/>
    <w:rsid w:val="007532DF"/>
    <w:rsid w:val="007669A3"/>
    <w:rsid w:val="007856F7"/>
    <w:rsid w:val="00790EFF"/>
    <w:rsid w:val="007B2E27"/>
    <w:rsid w:val="007D7EFD"/>
    <w:rsid w:val="00821C28"/>
    <w:rsid w:val="00832E4F"/>
    <w:rsid w:val="0083594B"/>
    <w:rsid w:val="008439EA"/>
    <w:rsid w:val="008556E0"/>
    <w:rsid w:val="00856756"/>
    <w:rsid w:val="00871148"/>
    <w:rsid w:val="00872649"/>
    <w:rsid w:val="008855AF"/>
    <w:rsid w:val="0089386F"/>
    <w:rsid w:val="00896CBC"/>
    <w:rsid w:val="008B04AF"/>
    <w:rsid w:val="008B4F19"/>
    <w:rsid w:val="008B7D2A"/>
    <w:rsid w:val="008C0E41"/>
    <w:rsid w:val="008D43EA"/>
    <w:rsid w:val="00921771"/>
    <w:rsid w:val="00956960"/>
    <w:rsid w:val="00975A1C"/>
    <w:rsid w:val="00986503"/>
    <w:rsid w:val="009B30C1"/>
    <w:rsid w:val="00A1076A"/>
    <w:rsid w:val="00A13AD3"/>
    <w:rsid w:val="00A15A9C"/>
    <w:rsid w:val="00A26589"/>
    <w:rsid w:val="00A27C0B"/>
    <w:rsid w:val="00AA23D8"/>
    <w:rsid w:val="00AA638A"/>
    <w:rsid w:val="00AB4257"/>
    <w:rsid w:val="00AC3533"/>
    <w:rsid w:val="00AE4A7D"/>
    <w:rsid w:val="00AE5BFC"/>
    <w:rsid w:val="00AF3D07"/>
    <w:rsid w:val="00B05F69"/>
    <w:rsid w:val="00B13F45"/>
    <w:rsid w:val="00B14F1B"/>
    <w:rsid w:val="00B36A70"/>
    <w:rsid w:val="00B47235"/>
    <w:rsid w:val="00B473B5"/>
    <w:rsid w:val="00B5135C"/>
    <w:rsid w:val="00B567C2"/>
    <w:rsid w:val="00B91D93"/>
    <w:rsid w:val="00B95DBC"/>
    <w:rsid w:val="00BA5FED"/>
    <w:rsid w:val="00BA7870"/>
    <w:rsid w:val="00BA7972"/>
    <w:rsid w:val="00BB5662"/>
    <w:rsid w:val="00BC77AC"/>
    <w:rsid w:val="00BE3CCF"/>
    <w:rsid w:val="00BF6E52"/>
    <w:rsid w:val="00C118B0"/>
    <w:rsid w:val="00C12EAB"/>
    <w:rsid w:val="00C55198"/>
    <w:rsid w:val="00C64F32"/>
    <w:rsid w:val="00C71EB3"/>
    <w:rsid w:val="00C75583"/>
    <w:rsid w:val="00C75766"/>
    <w:rsid w:val="00C7592B"/>
    <w:rsid w:val="00C8290F"/>
    <w:rsid w:val="00CA14D7"/>
    <w:rsid w:val="00CA315E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1A20"/>
    <w:rsid w:val="00D921D5"/>
    <w:rsid w:val="00DA2FEF"/>
    <w:rsid w:val="00DC61F5"/>
    <w:rsid w:val="00DD7230"/>
    <w:rsid w:val="00DE4BE7"/>
    <w:rsid w:val="00DE60B7"/>
    <w:rsid w:val="00DF600C"/>
    <w:rsid w:val="00E72321"/>
    <w:rsid w:val="00E7411E"/>
    <w:rsid w:val="00E81610"/>
    <w:rsid w:val="00E9636A"/>
    <w:rsid w:val="00EA3379"/>
    <w:rsid w:val="00EA6A78"/>
    <w:rsid w:val="00EB001C"/>
    <w:rsid w:val="00EB4F39"/>
    <w:rsid w:val="00EC54E7"/>
    <w:rsid w:val="00ED4DA5"/>
    <w:rsid w:val="00EE4587"/>
    <w:rsid w:val="00EE74AA"/>
    <w:rsid w:val="00F072C6"/>
    <w:rsid w:val="00F129BF"/>
    <w:rsid w:val="00F31397"/>
    <w:rsid w:val="00F35709"/>
    <w:rsid w:val="00F35741"/>
    <w:rsid w:val="00F42F39"/>
    <w:rsid w:val="00F47713"/>
    <w:rsid w:val="00F825B2"/>
    <w:rsid w:val="00F834B6"/>
    <w:rsid w:val="00F8471F"/>
    <w:rsid w:val="00F9120F"/>
    <w:rsid w:val="00F95A73"/>
    <w:rsid w:val="00FA194B"/>
    <w:rsid w:val="00FA3C20"/>
    <w:rsid w:val="00FD7DEC"/>
    <w:rsid w:val="00FE224B"/>
    <w:rsid w:val="00FE7AC4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  <w:style w:type="table" w:styleId="ae">
    <w:name w:val="Table Grid"/>
    <w:basedOn w:val="a1"/>
    <w:rsid w:val="00E816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rsid w:val="003D341A"/>
    <w:pPr>
      <w:spacing w:after="120"/>
    </w:pPr>
  </w:style>
  <w:style w:type="character" w:customStyle="1" w:styleId="af0">
    <w:name w:val="Основной текст Знак"/>
    <w:basedOn w:val="a0"/>
    <w:link w:val="af"/>
    <w:rsid w:val="003D34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087D-2572-4652-BE73-9D468C01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188</TotalTime>
  <Pages>1</Pages>
  <Words>211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34</cp:revision>
  <cp:lastPrinted>2024-03-15T05:17:00Z</cp:lastPrinted>
  <dcterms:created xsi:type="dcterms:W3CDTF">2023-09-11T06:22:00Z</dcterms:created>
  <dcterms:modified xsi:type="dcterms:W3CDTF">2024-03-22T08:47:00Z</dcterms:modified>
</cp:coreProperties>
</file>