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2D76D1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D76D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2A5879" w:rsidRDefault="002D76D1" w:rsidP="00025DB7">
      <w:pPr>
        <w:spacing w:before="400"/>
        <w:rPr>
          <w:rFonts w:ascii="Liberation Serif" w:hAnsi="Liberation Serif" w:cs="Liberation Serif"/>
          <w:sz w:val="24"/>
        </w:rPr>
      </w:pPr>
      <w:r w:rsidRPr="002D76D1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2A5879">
        <w:rPr>
          <w:rFonts w:ascii="Liberation Serif" w:hAnsi="Liberation Serif" w:cs="Liberation Serif"/>
          <w:sz w:val="24"/>
        </w:rPr>
        <w:t xml:space="preserve">от </w:t>
      </w:r>
      <w:r w:rsidR="00FD1517">
        <w:rPr>
          <w:rFonts w:ascii="Liberation Serif" w:hAnsi="Liberation Serif" w:cs="Liberation Serif"/>
          <w:sz w:val="24"/>
        </w:rPr>
        <w:t>01.04.2024</w:t>
      </w:r>
      <w:r w:rsidR="00025DB7" w:rsidRPr="002A5879">
        <w:rPr>
          <w:rFonts w:ascii="Liberation Serif" w:hAnsi="Liberation Serif" w:cs="Liberation Serif"/>
          <w:sz w:val="24"/>
        </w:rPr>
        <w:t xml:space="preserve">  № </w:t>
      </w:r>
      <w:r w:rsidR="00FD1517">
        <w:rPr>
          <w:rFonts w:ascii="Liberation Serif" w:hAnsi="Liberation Serif" w:cs="Liberation Serif"/>
          <w:sz w:val="24"/>
        </w:rPr>
        <w:t>206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331409" w:rsidRDefault="00331409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1D33F2" w:rsidRPr="009A7D89" w:rsidRDefault="0033140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внесении изменений в </w:t>
      </w:r>
      <w:hyperlink w:anchor="P135">
        <w:r w:rsidR="001D33F2" w:rsidRPr="009A7D89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Порядок</w:t>
        </w:r>
      </w:hyperlink>
      <w:r w:rsidR="001D33F2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представления и рассмотрения ходатайств </w:t>
      </w:r>
    </w:p>
    <w:p w:rsidR="001D33F2" w:rsidRPr="009A7D89" w:rsidRDefault="001D33F2" w:rsidP="001D33F2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награждении государственной наградой Российской Федерации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1D33F2" w:rsidRPr="009A7D89" w:rsidRDefault="001D33F2" w:rsidP="001D33F2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медалью ордена «Родительская слава»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923D62" w:rsidRDefault="00025DB7" w:rsidP="00025DB7">
      <w:pPr>
        <w:pStyle w:val="a4"/>
        <w:ind w:firstLine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31409" w:rsidRDefault="0033140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соответстви</w:t>
      </w:r>
      <w:r w:rsidR="002B1AA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 Указом Президента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7 сентября 2010 года № 1099 «О мерах по совершенствованию государственной наградной системы Российской Федерации» Администрация Каменск-Уральского городского округа</w:t>
      </w: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025DB7" w:rsidRPr="00923D62" w:rsidRDefault="00025DB7" w:rsidP="003314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изменения в </w:t>
      </w:r>
      <w:hyperlink w:anchor="P135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Порядок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представления и рассмотрения ходатайств о награждении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государственной наградой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медалью ордена «Родительская слава»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утвержденный постановлением Администрации Каменск-Уральского городского округа от 29.12.2023 № 877 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«О представлении к награждению государственными наградами Российской Федерации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  <w:r w:rsidR="001D33F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заменив в </w:t>
      </w:r>
      <w:r w:rsidR="001D33F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абзаце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третьем пункта 6 слова «</w:t>
      </w:r>
      <w:r w:rsidR="00331409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по форме № 1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» слова</w:t>
      </w:r>
      <w:r w:rsidR="001D33F2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«по форме № 4».</w:t>
      </w:r>
    </w:p>
    <w:p w:rsidR="005A1842" w:rsidRPr="00923D62" w:rsidRDefault="00331409" w:rsidP="005A184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5A1842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923D62" w:rsidRDefault="005A1842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городского округа Нестерова Д.Н.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331409" w:rsidP="00331409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Горенков</w:t>
      </w:r>
    </w:p>
    <w:p w:rsidR="00792225" w:rsidRPr="00923D62" w:rsidRDefault="00025DB7" w:rsidP="00A5473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</w:t>
      </w:r>
      <w:r w:rsidR="00A54733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</w:t>
      </w:r>
      <w:r w:rsidR="00E0530E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331409" w:rsidSect="00F7584E">
      <w:headerReference w:type="default" r:id="rId9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8DA" w:rsidRDefault="00EF68DA" w:rsidP="00D820CB">
      <w:r>
        <w:separator/>
      </w:r>
    </w:p>
  </w:endnote>
  <w:endnote w:type="continuationSeparator" w:id="1">
    <w:p w:rsidR="00EF68DA" w:rsidRDefault="00EF68DA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8DA" w:rsidRDefault="00EF68DA" w:rsidP="00D820CB">
      <w:r>
        <w:separator/>
      </w:r>
    </w:p>
  </w:footnote>
  <w:footnote w:type="continuationSeparator" w:id="1">
    <w:p w:rsidR="00EF68DA" w:rsidRDefault="00EF68DA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2D76D1">
        <w:pPr>
          <w:pStyle w:val="a7"/>
          <w:jc w:val="center"/>
        </w:pPr>
        <w:fldSimple w:instr=" PAGE   \* MERGEFORMAT ">
          <w:r w:rsidR="00331409">
            <w:rPr>
              <w:noProof/>
            </w:rPr>
            <w:t>10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2CD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4EE3"/>
    <w:rsid w:val="00111562"/>
    <w:rsid w:val="00125122"/>
    <w:rsid w:val="0013077C"/>
    <w:rsid w:val="00133296"/>
    <w:rsid w:val="00133698"/>
    <w:rsid w:val="001371CA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52FB"/>
    <w:rsid w:val="001C0953"/>
    <w:rsid w:val="001C2DEB"/>
    <w:rsid w:val="001C3672"/>
    <w:rsid w:val="001C5E86"/>
    <w:rsid w:val="001C6C2A"/>
    <w:rsid w:val="001C7C80"/>
    <w:rsid w:val="001D1FF4"/>
    <w:rsid w:val="001D33F2"/>
    <w:rsid w:val="001D3492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93F38"/>
    <w:rsid w:val="002A2B84"/>
    <w:rsid w:val="002A5879"/>
    <w:rsid w:val="002A6F07"/>
    <w:rsid w:val="002A721E"/>
    <w:rsid w:val="002B01E5"/>
    <w:rsid w:val="002B1AA2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D76D1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78F1"/>
    <w:rsid w:val="00327F8B"/>
    <w:rsid w:val="0033061F"/>
    <w:rsid w:val="00331409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D1C53"/>
    <w:rsid w:val="004E52C3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235BC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A1842"/>
    <w:rsid w:val="005A631F"/>
    <w:rsid w:val="005A694F"/>
    <w:rsid w:val="005B154F"/>
    <w:rsid w:val="005B6C60"/>
    <w:rsid w:val="005B78B4"/>
    <w:rsid w:val="005C2A4C"/>
    <w:rsid w:val="005C2B6F"/>
    <w:rsid w:val="005C64B8"/>
    <w:rsid w:val="005C64EA"/>
    <w:rsid w:val="005C7DB7"/>
    <w:rsid w:val="005C7F43"/>
    <w:rsid w:val="005D2C3A"/>
    <w:rsid w:val="005D61A4"/>
    <w:rsid w:val="005E2EC3"/>
    <w:rsid w:val="005E58E0"/>
    <w:rsid w:val="005E63FB"/>
    <w:rsid w:val="005F03D8"/>
    <w:rsid w:val="005F0508"/>
    <w:rsid w:val="0060188B"/>
    <w:rsid w:val="006038CE"/>
    <w:rsid w:val="00612624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6706D"/>
    <w:rsid w:val="00C704FF"/>
    <w:rsid w:val="00C72007"/>
    <w:rsid w:val="00C7328C"/>
    <w:rsid w:val="00C74B15"/>
    <w:rsid w:val="00C7601E"/>
    <w:rsid w:val="00C7714A"/>
    <w:rsid w:val="00C77267"/>
    <w:rsid w:val="00C8074A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64A6"/>
    <w:rsid w:val="00EF68DA"/>
    <w:rsid w:val="00F029F4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5A68"/>
    <w:rsid w:val="00FC0CF9"/>
    <w:rsid w:val="00FC2092"/>
    <w:rsid w:val="00FC30EE"/>
    <w:rsid w:val="00FC324A"/>
    <w:rsid w:val="00FD0A45"/>
    <w:rsid w:val="00FD1517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433C-8AD6-41F0-A294-2DDF7465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2790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721</cp:revision>
  <cp:lastPrinted>2024-03-21T11:19:00Z</cp:lastPrinted>
  <dcterms:created xsi:type="dcterms:W3CDTF">2022-06-30T06:41:00Z</dcterms:created>
  <dcterms:modified xsi:type="dcterms:W3CDTF">2024-04-01T08:45:00Z</dcterms:modified>
</cp:coreProperties>
</file>