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8F4" w:rsidRPr="00B91D93" w:rsidRDefault="003058F4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50.45pt;height:63.9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khX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" filled="f" stroked="f">
            <v:textbox style="mso-fit-shape-to-text:t">
              <w:txbxContent>
                <w:p w:rsidR="003058F4" w:rsidRDefault="003058F4" w:rsidP="004C3D72">
                  <w:r w:rsidRPr="00151230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3058F4" w:rsidRPr="00B91D93" w:rsidRDefault="003058F4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3058F4" w:rsidRPr="00B91D93" w:rsidRDefault="003058F4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3058F4" w:rsidRPr="00B91D93" w:rsidRDefault="003058F4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3058F4" w:rsidRPr="00B91D93" w:rsidRDefault="003058F4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3058F4" w:rsidRPr="00B91D93" w:rsidRDefault="003058F4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058F4" w:rsidRPr="00B91D93" w:rsidRDefault="003058F4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058F4" w:rsidRPr="00B91D93" w:rsidRDefault="003058F4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3058F4" w:rsidRDefault="003058F4" w:rsidP="00A1334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>
        <w:rPr>
          <w:rFonts w:ascii="Liberation Serif" w:hAnsi="Liberation Serif" w:cs="Liberation Serif"/>
          <w:sz w:val="24"/>
        </w:rPr>
        <w:t xml:space="preserve">от 24.04.2024  </w:t>
      </w:r>
      <w:r w:rsidRPr="00B91D93">
        <w:rPr>
          <w:rFonts w:ascii="Liberation Serif" w:hAnsi="Liberation Serif" w:cs="Liberation Serif"/>
          <w:sz w:val="24"/>
        </w:rPr>
        <w:t xml:space="preserve">№ </w:t>
      </w:r>
      <w:r>
        <w:rPr>
          <w:rFonts w:ascii="Liberation Serif" w:hAnsi="Liberation Serif" w:cs="Liberation Serif"/>
          <w:sz w:val="24"/>
        </w:rPr>
        <w:t>268</w:t>
      </w:r>
    </w:p>
    <w:p w:rsidR="003058F4" w:rsidRPr="00C261CB" w:rsidRDefault="003058F4" w:rsidP="00A13348">
      <w:pPr>
        <w:spacing w:before="40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CE4756">
        <w:rPr>
          <w:rFonts w:ascii="Liberation Serif" w:hAnsi="Liberation Serif"/>
          <w:b/>
          <w:bCs/>
          <w:sz w:val="28"/>
          <w:szCs w:val="28"/>
        </w:rPr>
        <w:t>О внесении изменений в постановление Администрации</w:t>
      </w:r>
      <w:r>
        <w:rPr>
          <w:rFonts w:ascii="Liberation Serif" w:hAnsi="Liberation Serif"/>
          <w:b/>
          <w:bCs/>
          <w:sz w:val="28"/>
          <w:szCs w:val="28"/>
        </w:rPr>
        <w:t xml:space="preserve">                   </w:t>
      </w:r>
      <w:r w:rsidRPr="00CE4756">
        <w:rPr>
          <w:rFonts w:ascii="Liberation Serif" w:hAnsi="Liberation Serif"/>
          <w:b/>
          <w:bCs/>
          <w:sz w:val="28"/>
          <w:szCs w:val="28"/>
        </w:rPr>
        <w:t xml:space="preserve">Каменск-Уральского городского округа от </w:t>
      </w:r>
      <w:r>
        <w:rPr>
          <w:rFonts w:ascii="Liberation Serif" w:hAnsi="Liberation Serif"/>
          <w:b/>
          <w:bCs/>
          <w:sz w:val="28"/>
          <w:szCs w:val="28"/>
        </w:rPr>
        <w:t>05</w:t>
      </w:r>
      <w:r w:rsidRPr="00CE4756">
        <w:rPr>
          <w:rFonts w:ascii="Liberation Serif" w:hAnsi="Liberation Serif"/>
          <w:b/>
          <w:bCs/>
          <w:sz w:val="28"/>
          <w:szCs w:val="28"/>
        </w:rPr>
        <w:t>.0</w:t>
      </w:r>
      <w:r>
        <w:rPr>
          <w:rFonts w:ascii="Liberation Serif" w:hAnsi="Liberation Serif"/>
          <w:b/>
          <w:bCs/>
          <w:sz w:val="28"/>
          <w:szCs w:val="28"/>
        </w:rPr>
        <w:t>4</w:t>
      </w:r>
      <w:r w:rsidRPr="00CE4756">
        <w:rPr>
          <w:rFonts w:ascii="Liberation Serif" w:hAnsi="Liberation Serif"/>
          <w:b/>
          <w:bCs/>
          <w:sz w:val="28"/>
          <w:szCs w:val="28"/>
        </w:rPr>
        <w:t>.202</w:t>
      </w:r>
      <w:r>
        <w:rPr>
          <w:rFonts w:ascii="Liberation Serif" w:hAnsi="Liberation Serif"/>
          <w:b/>
          <w:bCs/>
          <w:sz w:val="28"/>
          <w:szCs w:val="28"/>
        </w:rPr>
        <w:t>4</w:t>
      </w:r>
      <w:r w:rsidRPr="00CE4756">
        <w:rPr>
          <w:rFonts w:ascii="Liberation Serif" w:hAnsi="Liberation Serif"/>
          <w:b/>
          <w:bCs/>
          <w:sz w:val="28"/>
          <w:szCs w:val="28"/>
        </w:rPr>
        <w:t xml:space="preserve"> №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CE4756">
        <w:rPr>
          <w:rFonts w:ascii="Liberation Serif" w:hAnsi="Liberation Serif"/>
          <w:b/>
          <w:bCs/>
          <w:sz w:val="28"/>
          <w:szCs w:val="28"/>
        </w:rPr>
        <w:t>2</w:t>
      </w:r>
      <w:r>
        <w:rPr>
          <w:rFonts w:ascii="Liberation Serif" w:hAnsi="Liberation Serif"/>
          <w:b/>
          <w:bCs/>
          <w:sz w:val="28"/>
          <w:szCs w:val="28"/>
        </w:rPr>
        <w:t>18</w:t>
      </w:r>
      <w:r w:rsidRPr="00CE4756">
        <w:rPr>
          <w:rFonts w:ascii="Liberation Serif" w:hAnsi="Liberation Serif"/>
          <w:b/>
          <w:bCs/>
          <w:sz w:val="28"/>
          <w:szCs w:val="28"/>
        </w:rPr>
        <w:t xml:space="preserve"> «Об установлении особого противопожарного режима на территории Каменск-Уральск</w:t>
      </w:r>
      <w:r w:rsidRPr="00CE4756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округа»</w:t>
      </w:r>
    </w:p>
    <w:p w:rsidR="003058F4" w:rsidRPr="00CE4756" w:rsidRDefault="003058F4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058F4" w:rsidRPr="00CE4756" w:rsidRDefault="003058F4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Федеральным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закон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 от 06 октября 2003 года № 131-ФЗ «Об общих принципах организации местного самоуправления в Российской Федерации», 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в целях обеспечения пожарной безопасности на территории Каменск-Уральского 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городского округа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ского округа</w:t>
      </w:r>
    </w:p>
    <w:p w:rsidR="003058F4" w:rsidRPr="00CE4756" w:rsidRDefault="003058F4" w:rsidP="00F801F1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3058F4" w:rsidRDefault="003058F4" w:rsidP="000A4CF5">
      <w:pPr>
        <w:numPr>
          <w:ilvl w:val="0"/>
          <w:numId w:val="2"/>
        </w:numPr>
        <w:tabs>
          <w:tab w:val="clear" w:pos="1080"/>
          <w:tab w:val="num" w:pos="0"/>
        </w:tabs>
        <w:ind w:left="100" w:firstLine="600"/>
        <w:jc w:val="both"/>
        <w:rPr>
          <w:rFonts w:ascii="Liberation Serif" w:hAnsi="Liberation Serif"/>
          <w:sz w:val="28"/>
        </w:rPr>
      </w:pPr>
      <w:r w:rsidRPr="00CE4756">
        <w:rPr>
          <w:rFonts w:ascii="Liberation Serif" w:hAnsi="Liberation Serif"/>
          <w:sz w:val="28"/>
        </w:rPr>
        <w:t xml:space="preserve">Внести </w:t>
      </w:r>
      <w:r>
        <w:rPr>
          <w:rFonts w:ascii="Liberation Serif" w:hAnsi="Liberation Serif"/>
          <w:sz w:val="28"/>
        </w:rPr>
        <w:t xml:space="preserve">изменения </w:t>
      </w:r>
      <w:r w:rsidRPr="00CE4756">
        <w:rPr>
          <w:rFonts w:ascii="Liberation Serif" w:hAnsi="Liberation Serif"/>
          <w:sz w:val="28"/>
        </w:rPr>
        <w:t xml:space="preserve">в постановление Администрации Каменск-Уральского городского округа от </w:t>
      </w:r>
      <w:r>
        <w:rPr>
          <w:rFonts w:ascii="Liberation Serif" w:hAnsi="Liberation Serif"/>
          <w:sz w:val="28"/>
        </w:rPr>
        <w:t>05</w:t>
      </w:r>
      <w:r w:rsidRPr="00CE4756">
        <w:rPr>
          <w:rFonts w:ascii="Liberation Serif" w:hAnsi="Liberation Serif"/>
          <w:sz w:val="28"/>
        </w:rPr>
        <w:t>.0</w:t>
      </w:r>
      <w:r>
        <w:rPr>
          <w:rFonts w:ascii="Liberation Serif" w:hAnsi="Liberation Serif"/>
          <w:sz w:val="28"/>
        </w:rPr>
        <w:t>4</w:t>
      </w:r>
      <w:r w:rsidRPr="00CE4756">
        <w:rPr>
          <w:rFonts w:ascii="Liberation Serif" w:hAnsi="Liberation Serif"/>
          <w:sz w:val="28"/>
        </w:rPr>
        <w:t>.202</w:t>
      </w:r>
      <w:r>
        <w:rPr>
          <w:rFonts w:ascii="Liberation Serif" w:hAnsi="Liberation Serif"/>
          <w:sz w:val="28"/>
        </w:rPr>
        <w:t>4</w:t>
      </w:r>
      <w:r w:rsidRPr="00CE4756">
        <w:rPr>
          <w:rFonts w:ascii="Liberation Serif" w:hAnsi="Liberation Serif"/>
          <w:sz w:val="28"/>
        </w:rPr>
        <w:t xml:space="preserve"> № 2</w:t>
      </w:r>
      <w:r>
        <w:rPr>
          <w:rFonts w:ascii="Liberation Serif" w:hAnsi="Liberation Serif"/>
          <w:sz w:val="28"/>
        </w:rPr>
        <w:t>18</w:t>
      </w:r>
      <w:r w:rsidRPr="00CE4756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(в редакции постановления Администрации Каменск-Уральского городского округа от 18.04.2024 № 249) </w:t>
      </w:r>
      <w:r w:rsidRPr="00CE4756">
        <w:rPr>
          <w:rFonts w:ascii="Liberation Serif" w:hAnsi="Liberation Serif"/>
          <w:sz w:val="28"/>
        </w:rPr>
        <w:t>«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Об установлении особого противопожарного режима на территории </w:t>
      </w:r>
      <w:r w:rsidRPr="00CE4756">
        <w:rPr>
          <w:rFonts w:ascii="Liberation Serif" w:hAnsi="Liberation Serif"/>
          <w:sz w:val="28"/>
        </w:rPr>
        <w:t>Каменск-Уральского городского округа» (далее – Постановление)</w:t>
      </w:r>
      <w:r>
        <w:rPr>
          <w:rFonts w:ascii="Liberation Serif" w:hAnsi="Liberation Serif"/>
          <w:sz w:val="28"/>
        </w:rPr>
        <w:t>, заменив в подпункте 7) пункта 3 Постановления слова «до 22 мая 2024 года» словами «до 1 мая 2024 года».</w:t>
      </w:r>
      <w:r w:rsidRPr="00CE4756">
        <w:rPr>
          <w:rFonts w:ascii="Liberation Serif" w:hAnsi="Liberation Serif"/>
          <w:sz w:val="28"/>
        </w:rPr>
        <w:t xml:space="preserve"> </w:t>
      </w:r>
    </w:p>
    <w:p w:rsidR="003058F4" w:rsidRPr="00CE4756" w:rsidRDefault="003058F4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Pr="00CE4756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058F4" w:rsidRPr="00CE4756" w:rsidRDefault="003058F4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Pr="00CE4756">
        <w:rPr>
          <w:rFonts w:ascii="Liberation Serif" w:hAnsi="Liberation Serif" w:cs="Liberation Serif"/>
          <w:sz w:val="28"/>
          <w:szCs w:val="28"/>
        </w:rPr>
        <w:t>.</w:t>
      </w:r>
      <w:r w:rsidRPr="00CE4756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CE4756">
        <w:rPr>
          <w:rFonts w:ascii="Liberation Serif" w:hAnsi="Liberation Serif"/>
          <w:color w:val="000000"/>
          <w:sz w:val="28"/>
          <w:szCs w:val="28"/>
        </w:rPr>
        <w:t xml:space="preserve">Контроль выполнения настоящего постановления возложить на первого заместителя главы Администрации городского округа </w:t>
      </w:r>
      <w:r>
        <w:rPr>
          <w:rFonts w:ascii="Liberation Serif" w:hAnsi="Liberation Serif"/>
          <w:color w:val="000000"/>
          <w:sz w:val="28"/>
          <w:szCs w:val="28"/>
        </w:rPr>
        <w:t>Горенкова</w:t>
      </w:r>
      <w:r w:rsidRPr="00CE4756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В</w:t>
      </w:r>
      <w:r w:rsidRPr="00CE4756">
        <w:rPr>
          <w:rFonts w:ascii="Liberation Serif" w:hAnsi="Liberation Serif"/>
          <w:color w:val="000000"/>
          <w:sz w:val="28"/>
          <w:szCs w:val="28"/>
        </w:rPr>
        <w:t>.В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3058F4" w:rsidRDefault="003058F4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3058F4" w:rsidRDefault="003058F4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3058F4" w:rsidRPr="00CE4756" w:rsidRDefault="003058F4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CE4756">
        <w:rPr>
          <w:rFonts w:ascii="Liberation Serif" w:hAnsi="Liberation Serif" w:cs="Liberation Serif"/>
          <w:sz w:val="28"/>
          <w:szCs w:val="28"/>
        </w:rPr>
        <w:t>лава</w:t>
      </w:r>
    </w:p>
    <w:p w:rsidR="003058F4" w:rsidRPr="00CE4756" w:rsidRDefault="003058F4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        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:rsidR="003058F4" w:rsidRPr="00CE4756" w:rsidRDefault="003058F4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3058F4" w:rsidRPr="0036389D" w:rsidRDefault="003058F4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3058F4" w:rsidRDefault="003058F4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3058F4" w:rsidRDefault="003058F4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3058F4" w:rsidRDefault="003058F4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3058F4" w:rsidRDefault="003058F4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3058F4" w:rsidSect="009B1A93">
      <w:headerReference w:type="default" r:id="rId8"/>
      <w:pgSz w:w="11906" w:h="16838"/>
      <w:pgMar w:top="284" w:right="567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8F4" w:rsidRDefault="003058F4" w:rsidP="00941585">
      <w:r>
        <w:separator/>
      </w:r>
    </w:p>
  </w:endnote>
  <w:endnote w:type="continuationSeparator" w:id="0">
    <w:p w:rsidR="003058F4" w:rsidRDefault="003058F4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8F4" w:rsidRDefault="003058F4" w:rsidP="00941585">
      <w:r>
        <w:separator/>
      </w:r>
    </w:p>
  </w:footnote>
  <w:footnote w:type="continuationSeparator" w:id="0">
    <w:p w:rsidR="003058F4" w:rsidRDefault="003058F4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8F4" w:rsidRDefault="003058F4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3058F4" w:rsidRDefault="003058F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1588B"/>
    <w:multiLevelType w:val="hybridMultilevel"/>
    <w:tmpl w:val="DA4075A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FFFFFFFF">
      <w:start w:val="1"/>
      <w:numFmt w:val="bullet"/>
      <w:lvlText w:val="-"/>
      <w:lvlJc w:val="left"/>
      <w:pPr>
        <w:tabs>
          <w:tab w:val="num" w:pos="2805"/>
        </w:tabs>
        <w:ind w:left="2805" w:hanging="465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07989"/>
    <w:rsid w:val="00011913"/>
    <w:rsid w:val="00017ECF"/>
    <w:rsid w:val="00027605"/>
    <w:rsid w:val="00030B47"/>
    <w:rsid w:val="0003774F"/>
    <w:rsid w:val="00037F84"/>
    <w:rsid w:val="00041580"/>
    <w:rsid w:val="000428CF"/>
    <w:rsid w:val="00043154"/>
    <w:rsid w:val="000449F7"/>
    <w:rsid w:val="000478B6"/>
    <w:rsid w:val="00052346"/>
    <w:rsid w:val="00054171"/>
    <w:rsid w:val="000616A5"/>
    <w:rsid w:val="00070178"/>
    <w:rsid w:val="00070DE0"/>
    <w:rsid w:val="00081E76"/>
    <w:rsid w:val="00082466"/>
    <w:rsid w:val="000A0261"/>
    <w:rsid w:val="000A0690"/>
    <w:rsid w:val="000A477B"/>
    <w:rsid w:val="000A4CF5"/>
    <w:rsid w:val="000B6A7A"/>
    <w:rsid w:val="000C22E8"/>
    <w:rsid w:val="000C30F1"/>
    <w:rsid w:val="000C5047"/>
    <w:rsid w:val="000D3DAE"/>
    <w:rsid w:val="000E39A3"/>
    <w:rsid w:val="000E405F"/>
    <w:rsid w:val="000E6858"/>
    <w:rsid w:val="000F16D4"/>
    <w:rsid w:val="000F736E"/>
    <w:rsid w:val="001030A0"/>
    <w:rsid w:val="00111E9C"/>
    <w:rsid w:val="00115B15"/>
    <w:rsid w:val="00133698"/>
    <w:rsid w:val="001349AC"/>
    <w:rsid w:val="00135D9C"/>
    <w:rsid w:val="0014497C"/>
    <w:rsid w:val="00151230"/>
    <w:rsid w:val="00152774"/>
    <w:rsid w:val="0016074A"/>
    <w:rsid w:val="00171C39"/>
    <w:rsid w:val="001765FF"/>
    <w:rsid w:val="0018101C"/>
    <w:rsid w:val="00191C26"/>
    <w:rsid w:val="00196878"/>
    <w:rsid w:val="00197429"/>
    <w:rsid w:val="00197538"/>
    <w:rsid w:val="001A2E62"/>
    <w:rsid w:val="001B2644"/>
    <w:rsid w:val="001C0662"/>
    <w:rsid w:val="001C468F"/>
    <w:rsid w:val="001D2EDC"/>
    <w:rsid w:val="001D7791"/>
    <w:rsid w:val="001F14DB"/>
    <w:rsid w:val="002018A9"/>
    <w:rsid w:val="002042D6"/>
    <w:rsid w:val="00210C49"/>
    <w:rsid w:val="002174B7"/>
    <w:rsid w:val="002231F4"/>
    <w:rsid w:val="0022439B"/>
    <w:rsid w:val="00224886"/>
    <w:rsid w:val="0023226A"/>
    <w:rsid w:val="002401D8"/>
    <w:rsid w:val="002463D3"/>
    <w:rsid w:val="002478C7"/>
    <w:rsid w:val="0025313F"/>
    <w:rsid w:val="00260236"/>
    <w:rsid w:val="00262FEE"/>
    <w:rsid w:val="00263CBD"/>
    <w:rsid w:val="00266F06"/>
    <w:rsid w:val="002673F8"/>
    <w:rsid w:val="0027319A"/>
    <w:rsid w:val="00275A91"/>
    <w:rsid w:val="002857A3"/>
    <w:rsid w:val="002A0A95"/>
    <w:rsid w:val="002A2450"/>
    <w:rsid w:val="002A3B29"/>
    <w:rsid w:val="002A457A"/>
    <w:rsid w:val="002A642F"/>
    <w:rsid w:val="002E0939"/>
    <w:rsid w:val="002E3240"/>
    <w:rsid w:val="002E744B"/>
    <w:rsid w:val="002F3B75"/>
    <w:rsid w:val="00301773"/>
    <w:rsid w:val="003058F4"/>
    <w:rsid w:val="00306EF7"/>
    <w:rsid w:val="00311136"/>
    <w:rsid w:val="00311EB3"/>
    <w:rsid w:val="003129C6"/>
    <w:rsid w:val="00317FB1"/>
    <w:rsid w:val="00321325"/>
    <w:rsid w:val="00322878"/>
    <w:rsid w:val="003260D4"/>
    <w:rsid w:val="00330F54"/>
    <w:rsid w:val="0033325E"/>
    <w:rsid w:val="00334C65"/>
    <w:rsid w:val="003376C0"/>
    <w:rsid w:val="00346019"/>
    <w:rsid w:val="003464D4"/>
    <w:rsid w:val="00352B7E"/>
    <w:rsid w:val="0036389D"/>
    <w:rsid w:val="00364E20"/>
    <w:rsid w:val="00371BAA"/>
    <w:rsid w:val="0037261D"/>
    <w:rsid w:val="00372C90"/>
    <w:rsid w:val="00374C89"/>
    <w:rsid w:val="00386040"/>
    <w:rsid w:val="00392460"/>
    <w:rsid w:val="0039635C"/>
    <w:rsid w:val="003A1379"/>
    <w:rsid w:val="003A4B17"/>
    <w:rsid w:val="003B3E60"/>
    <w:rsid w:val="003B538C"/>
    <w:rsid w:val="003C36FE"/>
    <w:rsid w:val="003C61DC"/>
    <w:rsid w:val="003C75ED"/>
    <w:rsid w:val="003D0E01"/>
    <w:rsid w:val="003D3ABC"/>
    <w:rsid w:val="003E3B50"/>
    <w:rsid w:val="003E4224"/>
    <w:rsid w:val="003F6459"/>
    <w:rsid w:val="00400560"/>
    <w:rsid w:val="00402E1F"/>
    <w:rsid w:val="004054B4"/>
    <w:rsid w:val="00405D42"/>
    <w:rsid w:val="004122A8"/>
    <w:rsid w:val="00413A0D"/>
    <w:rsid w:val="00417673"/>
    <w:rsid w:val="00420AA0"/>
    <w:rsid w:val="00421495"/>
    <w:rsid w:val="00421A3C"/>
    <w:rsid w:val="0042293B"/>
    <w:rsid w:val="004306D6"/>
    <w:rsid w:val="00451E60"/>
    <w:rsid w:val="00463F5F"/>
    <w:rsid w:val="00465739"/>
    <w:rsid w:val="00482E11"/>
    <w:rsid w:val="00487D59"/>
    <w:rsid w:val="004960C4"/>
    <w:rsid w:val="004A0636"/>
    <w:rsid w:val="004A3E7F"/>
    <w:rsid w:val="004A71CD"/>
    <w:rsid w:val="004B53FA"/>
    <w:rsid w:val="004C3D72"/>
    <w:rsid w:val="004F1BF0"/>
    <w:rsid w:val="004F4246"/>
    <w:rsid w:val="00500D34"/>
    <w:rsid w:val="00502F0B"/>
    <w:rsid w:val="00505615"/>
    <w:rsid w:val="00515AA9"/>
    <w:rsid w:val="005167F7"/>
    <w:rsid w:val="0052491B"/>
    <w:rsid w:val="00531CE2"/>
    <w:rsid w:val="00532037"/>
    <w:rsid w:val="00536788"/>
    <w:rsid w:val="005438E5"/>
    <w:rsid w:val="005455BF"/>
    <w:rsid w:val="005518F5"/>
    <w:rsid w:val="00565918"/>
    <w:rsid w:val="00565F9D"/>
    <w:rsid w:val="005702F2"/>
    <w:rsid w:val="0057365B"/>
    <w:rsid w:val="005814AB"/>
    <w:rsid w:val="005871F3"/>
    <w:rsid w:val="005904BE"/>
    <w:rsid w:val="00591385"/>
    <w:rsid w:val="00593682"/>
    <w:rsid w:val="005C0550"/>
    <w:rsid w:val="005C09DE"/>
    <w:rsid w:val="005C0E10"/>
    <w:rsid w:val="005C4173"/>
    <w:rsid w:val="005C642B"/>
    <w:rsid w:val="005D1CDD"/>
    <w:rsid w:val="005F0751"/>
    <w:rsid w:val="005F2DBF"/>
    <w:rsid w:val="006010DF"/>
    <w:rsid w:val="006026BB"/>
    <w:rsid w:val="006204F5"/>
    <w:rsid w:val="00627357"/>
    <w:rsid w:val="006347F5"/>
    <w:rsid w:val="0063492A"/>
    <w:rsid w:val="00634FFD"/>
    <w:rsid w:val="00636845"/>
    <w:rsid w:val="00651C88"/>
    <w:rsid w:val="00653F71"/>
    <w:rsid w:val="006601C2"/>
    <w:rsid w:val="006618D4"/>
    <w:rsid w:val="00665546"/>
    <w:rsid w:val="006775D7"/>
    <w:rsid w:val="00681F43"/>
    <w:rsid w:val="006A1451"/>
    <w:rsid w:val="006C6C5E"/>
    <w:rsid w:val="006D319E"/>
    <w:rsid w:val="006E2BE1"/>
    <w:rsid w:val="006E2E01"/>
    <w:rsid w:val="006E4529"/>
    <w:rsid w:val="006E4BC6"/>
    <w:rsid w:val="006E543A"/>
    <w:rsid w:val="006F2A76"/>
    <w:rsid w:val="006F5F54"/>
    <w:rsid w:val="00702165"/>
    <w:rsid w:val="007022CA"/>
    <w:rsid w:val="00712132"/>
    <w:rsid w:val="00720985"/>
    <w:rsid w:val="00724511"/>
    <w:rsid w:val="007457D0"/>
    <w:rsid w:val="00745C95"/>
    <w:rsid w:val="0074639A"/>
    <w:rsid w:val="0077154C"/>
    <w:rsid w:val="00771C2C"/>
    <w:rsid w:val="00772D9C"/>
    <w:rsid w:val="007764BC"/>
    <w:rsid w:val="0078711E"/>
    <w:rsid w:val="007A1177"/>
    <w:rsid w:val="007A2F23"/>
    <w:rsid w:val="007B4BF6"/>
    <w:rsid w:val="007B5720"/>
    <w:rsid w:val="007B6ED4"/>
    <w:rsid w:val="007C26AD"/>
    <w:rsid w:val="007C423E"/>
    <w:rsid w:val="007C4BD2"/>
    <w:rsid w:val="007D4A1A"/>
    <w:rsid w:val="007D6F23"/>
    <w:rsid w:val="007E06DB"/>
    <w:rsid w:val="007F07BD"/>
    <w:rsid w:val="00801CF9"/>
    <w:rsid w:val="00803E5E"/>
    <w:rsid w:val="00804045"/>
    <w:rsid w:val="0080481E"/>
    <w:rsid w:val="00823169"/>
    <w:rsid w:val="008232EF"/>
    <w:rsid w:val="0082485F"/>
    <w:rsid w:val="0083594B"/>
    <w:rsid w:val="008514FA"/>
    <w:rsid w:val="0085217A"/>
    <w:rsid w:val="008556E0"/>
    <w:rsid w:val="008667AB"/>
    <w:rsid w:val="00871148"/>
    <w:rsid w:val="00871520"/>
    <w:rsid w:val="008756A0"/>
    <w:rsid w:val="00875FE7"/>
    <w:rsid w:val="00876F69"/>
    <w:rsid w:val="00885DD6"/>
    <w:rsid w:val="00887E5A"/>
    <w:rsid w:val="00896CBC"/>
    <w:rsid w:val="008974F1"/>
    <w:rsid w:val="0089760C"/>
    <w:rsid w:val="008A03D4"/>
    <w:rsid w:val="008B09BB"/>
    <w:rsid w:val="008B3B49"/>
    <w:rsid w:val="008B58C6"/>
    <w:rsid w:val="008C0E41"/>
    <w:rsid w:val="008C0F1E"/>
    <w:rsid w:val="008D19A9"/>
    <w:rsid w:val="008E1BD5"/>
    <w:rsid w:val="008F1BD2"/>
    <w:rsid w:val="0090367A"/>
    <w:rsid w:val="009130DA"/>
    <w:rsid w:val="00923060"/>
    <w:rsid w:val="00941585"/>
    <w:rsid w:val="00950F97"/>
    <w:rsid w:val="0095189F"/>
    <w:rsid w:val="00952942"/>
    <w:rsid w:val="009556BF"/>
    <w:rsid w:val="00955D0E"/>
    <w:rsid w:val="00956960"/>
    <w:rsid w:val="0096563D"/>
    <w:rsid w:val="00971980"/>
    <w:rsid w:val="00971C54"/>
    <w:rsid w:val="0097270D"/>
    <w:rsid w:val="00974C9A"/>
    <w:rsid w:val="00975A1C"/>
    <w:rsid w:val="00982B8C"/>
    <w:rsid w:val="0099452D"/>
    <w:rsid w:val="009A4687"/>
    <w:rsid w:val="009A50E8"/>
    <w:rsid w:val="009A5961"/>
    <w:rsid w:val="009B1A93"/>
    <w:rsid w:val="009C4B9B"/>
    <w:rsid w:val="009D315E"/>
    <w:rsid w:val="009D344E"/>
    <w:rsid w:val="009D494A"/>
    <w:rsid w:val="009F14C6"/>
    <w:rsid w:val="009F191D"/>
    <w:rsid w:val="00A033BF"/>
    <w:rsid w:val="00A039AF"/>
    <w:rsid w:val="00A04A91"/>
    <w:rsid w:val="00A056BD"/>
    <w:rsid w:val="00A1076A"/>
    <w:rsid w:val="00A13348"/>
    <w:rsid w:val="00A2202A"/>
    <w:rsid w:val="00A25975"/>
    <w:rsid w:val="00A26589"/>
    <w:rsid w:val="00A30680"/>
    <w:rsid w:val="00A31E53"/>
    <w:rsid w:val="00A355BA"/>
    <w:rsid w:val="00A424C3"/>
    <w:rsid w:val="00A44A90"/>
    <w:rsid w:val="00A45BFD"/>
    <w:rsid w:val="00A566F1"/>
    <w:rsid w:val="00A61E56"/>
    <w:rsid w:val="00A75488"/>
    <w:rsid w:val="00A75ACA"/>
    <w:rsid w:val="00A81456"/>
    <w:rsid w:val="00AA4B0D"/>
    <w:rsid w:val="00AA4B59"/>
    <w:rsid w:val="00AA7621"/>
    <w:rsid w:val="00AC3D9B"/>
    <w:rsid w:val="00AD3854"/>
    <w:rsid w:val="00AE2F14"/>
    <w:rsid w:val="00AE669C"/>
    <w:rsid w:val="00AF0DA7"/>
    <w:rsid w:val="00AF771D"/>
    <w:rsid w:val="00B01F3B"/>
    <w:rsid w:val="00B037A3"/>
    <w:rsid w:val="00B068E0"/>
    <w:rsid w:val="00B2513D"/>
    <w:rsid w:val="00B3124A"/>
    <w:rsid w:val="00B328DF"/>
    <w:rsid w:val="00B34907"/>
    <w:rsid w:val="00B448C9"/>
    <w:rsid w:val="00B47A45"/>
    <w:rsid w:val="00B702AF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C3953"/>
    <w:rsid w:val="00BC77AC"/>
    <w:rsid w:val="00BD60F1"/>
    <w:rsid w:val="00BD683D"/>
    <w:rsid w:val="00BE060B"/>
    <w:rsid w:val="00BE6210"/>
    <w:rsid w:val="00BF30C1"/>
    <w:rsid w:val="00BF6E52"/>
    <w:rsid w:val="00C05B7D"/>
    <w:rsid w:val="00C14A6D"/>
    <w:rsid w:val="00C24807"/>
    <w:rsid w:val="00C261CB"/>
    <w:rsid w:val="00C27E42"/>
    <w:rsid w:val="00C47543"/>
    <w:rsid w:val="00C51635"/>
    <w:rsid w:val="00C55198"/>
    <w:rsid w:val="00C6133A"/>
    <w:rsid w:val="00C827DE"/>
    <w:rsid w:val="00C8290F"/>
    <w:rsid w:val="00C929E4"/>
    <w:rsid w:val="00C94060"/>
    <w:rsid w:val="00CA14D7"/>
    <w:rsid w:val="00CA3B43"/>
    <w:rsid w:val="00CB4F4F"/>
    <w:rsid w:val="00CB6656"/>
    <w:rsid w:val="00CB7295"/>
    <w:rsid w:val="00CD7A47"/>
    <w:rsid w:val="00CE2B80"/>
    <w:rsid w:val="00CE42B3"/>
    <w:rsid w:val="00CE4756"/>
    <w:rsid w:val="00CE7033"/>
    <w:rsid w:val="00CF656F"/>
    <w:rsid w:val="00CF7251"/>
    <w:rsid w:val="00D05F10"/>
    <w:rsid w:val="00D06BCE"/>
    <w:rsid w:val="00D17254"/>
    <w:rsid w:val="00D24527"/>
    <w:rsid w:val="00D27886"/>
    <w:rsid w:val="00D36978"/>
    <w:rsid w:val="00D37940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3CA1"/>
    <w:rsid w:val="00D66F58"/>
    <w:rsid w:val="00D90804"/>
    <w:rsid w:val="00D921D5"/>
    <w:rsid w:val="00D95B92"/>
    <w:rsid w:val="00D95F70"/>
    <w:rsid w:val="00D96396"/>
    <w:rsid w:val="00DA4B1D"/>
    <w:rsid w:val="00DA53BD"/>
    <w:rsid w:val="00DA5C68"/>
    <w:rsid w:val="00DA5FA1"/>
    <w:rsid w:val="00DA79ED"/>
    <w:rsid w:val="00DB3D39"/>
    <w:rsid w:val="00DB56F8"/>
    <w:rsid w:val="00DB7E15"/>
    <w:rsid w:val="00DC0D71"/>
    <w:rsid w:val="00DE1482"/>
    <w:rsid w:val="00DE1DEB"/>
    <w:rsid w:val="00DE4BE7"/>
    <w:rsid w:val="00DE561B"/>
    <w:rsid w:val="00DF0650"/>
    <w:rsid w:val="00DF1A4F"/>
    <w:rsid w:val="00E00B41"/>
    <w:rsid w:val="00E04B6A"/>
    <w:rsid w:val="00E05832"/>
    <w:rsid w:val="00E0762F"/>
    <w:rsid w:val="00E16AC2"/>
    <w:rsid w:val="00E2288E"/>
    <w:rsid w:val="00E25E83"/>
    <w:rsid w:val="00E37556"/>
    <w:rsid w:val="00E37557"/>
    <w:rsid w:val="00E43FF0"/>
    <w:rsid w:val="00E55D49"/>
    <w:rsid w:val="00E632D3"/>
    <w:rsid w:val="00E679C9"/>
    <w:rsid w:val="00E713E2"/>
    <w:rsid w:val="00E72771"/>
    <w:rsid w:val="00E8109D"/>
    <w:rsid w:val="00E85B3C"/>
    <w:rsid w:val="00E979B2"/>
    <w:rsid w:val="00EA184E"/>
    <w:rsid w:val="00EA2155"/>
    <w:rsid w:val="00EA5C51"/>
    <w:rsid w:val="00EA6281"/>
    <w:rsid w:val="00EA6E69"/>
    <w:rsid w:val="00EB080E"/>
    <w:rsid w:val="00EC283D"/>
    <w:rsid w:val="00EC2E0E"/>
    <w:rsid w:val="00EC5D59"/>
    <w:rsid w:val="00EC73A8"/>
    <w:rsid w:val="00ED4DA5"/>
    <w:rsid w:val="00EE2ADD"/>
    <w:rsid w:val="00EE4587"/>
    <w:rsid w:val="00EF6888"/>
    <w:rsid w:val="00F06659"/>
    <w:rsid w:val="00F129BF"/>
    <w:rsid w:val="00F224CC"/>
    <w:rsid w:val="00F327DD"/>
    <w:rsid w:val="00F3288A"/>
    <w:rsid w:val="00F3702B"/>
    <w:rsid w:val="00F44A8F"/>
    <w:rsid w:val="00F50A7B"/>
    <w:rsid w:val="00F62606"/>
    <w:rsid w:val="00F63D7F"/>
    <w:rsid w:val="00F66224"/>
    <w:rsid w:val="00F801F1"/>
    <w:rsid w:val="00F8283E"/>
    <w:rsid w:val="00F92EFB"/>
    <w:rsid w:val="00F9329C"/>
    <w:rsid w:val="00F96497"/>
    <w:rsid w:val="00FA194B"/>
    <w:rsid w:val="00FA3C20"/>
    <w:rsid w:val="00FA4ECE"/>
    <w:rsid w:val="00FC33DB"/>
    <w:rsid w:val="00FD03FA"/>
    <w:rsid w:val="00FD3B6E"/>
    <w:rsid w:val="00FD5EAD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F1BD2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Header">
    <w:name w:val="header"/>
    <w:basedOn w:val="Normal"/>
    <w:link w:val="Head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158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415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D61DFF"/>
    <w:pPr>
      <w:ind w:left="720"/>
      <w:contextualSpacing/>
    </w:pPr>
  </w:style>
  <w:style w:type="paragraph" w:styleId="NormalWeb">
    <w:name w:val="Normal (Web)"/>
    <w:basedOn w:val="Normal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475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20</TotalTime>
  <Pages>1</Pages>
  <Words>218</Words>
  <Characters>1249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Fireman</cp:lastModifiedBy>
  <cp:revision>7</cp:revision>
  <cp:lastPrinted>2023-04-21T04:56:00Z</cp:lastPrinted>
  <dcterms:created xsi:type="dcterms:W3CDTF">2024-04-16T07:18:00Z</dcterms:created>
  <dcterms:modified xsi:type="dcterms:W3CDTF">2024-04-24T11:24:00Z</dcterms:modified>
</cp:coreProperties>
</file>