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A5879" w:rsidRDefault="008C1B9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C1B9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5235D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2A587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2A5879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2A587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A587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A587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A587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A5879" w:rsidRDefault="00297DEF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 xml:space="preserve">АДМИНИСТРАЦИЯ </w:t>
      </w:r>
      <w:r w:rsidR="00BF6E52" w:rsidRPr="002A5879">
        <w:rPr>
          <w:rFonts w:ascii="Liberation Serif" w:hAnsi="Liberation Serif" w:cs="Liberation Serif"/>
          <w:b/>
          <w:sz w:val="24"/>
        </w:rPr>
        <w:t>КАМЕНСК-УРАЛЬСКОГО ГОРОДСКОГО ОКРУГА</w:t>
      </w:r>
    </w:p>
    <w:p w:rsidR="00133698" w:rsidRPr="002A587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6403AF" w:rsidRDefault="008C1B9A" w:rsidP="006403AF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6403AF">
        <w:rPr>
          <w:rFonts w:ascii="Liberation Serif" w:hAnsi="Liberation Serif" w:cs="Liberation Serif"/>
          <w:sz w:val="28"/>
          <w:szCs w:val="28"/>
        </w:rPr>
        <w:t xml:space="preserve">от </w:t>
      </w:r>
      <w:r w:rsidR="002A0A4F">
        <w:rPr>
          <w:rFonts w:ascii="Liberation Serif" w:hAnsi="Liberation Serif" w:cs="Liberation Serif"/>
          <w:sz w:val="28"/>
          <w:szCs w:val="28"/>
        </w:rPr>
        <w:t>08.05.2024</w:t>
      </w:r>
      <w:r w:rsidR="004A64DA">
        <w:rPr>
          <w:rFonts w:ascii="Liberation Serif" w:hAnsi="Liberation Serif" w:cs="Liberation Serif"/>
          <w:sz w:val="28"/>
          <w:szCs w:val="28"/>
        </w:rPr>
        <w:t xml:space="preserve">   </w:t>
      </w:r>
      <w:r w:rsidR="00133698" w:rsidRPr="006403AF">
        <w:rPr>
          <w:rFonts w:ascii="Liberation Serif" w:hAnsi="Liberation Serif" w:cs="Liberation Serif"/>
          <w:sz w:val="28"/>
          <w:szCs w:val="28"/>
        </w:rPr>
        <w:t xml:space="preserve">№ </w:t>
      </w:r>
      <w:r w:rsidR="002A0A4F">
        <w:rPr>
          <w:rFonts w:ascii="Liberation Serif" w:hAnsi="Liberation Serif" w:cs="Liberation Serif"/>
          <w:sz w:val="28"/>
          <w:szCs w:val="28"/>
        </w:rPr>
        <w:t>296</w:t>
      </w:r>
    </w:p>
    <w:p w:rsidR="00626196" w:rsidRPr="00626196" w:rsidRDefault="004A64DA" w:rsidP="00626196">
      <w:pPr>
        <w:spacing w:before="100" w:beforeAutospacing="1" w:after="301"/>
        <w:jc w:val="center"/>
        <w:rPr>
          <w:sz w:val="28"/>
          <w:szCs w:val="28"/>
        </w:rPr>
      </w:pPr>
      <w:bookmarkStart w:id="0" w:name="_GoBack"/>
      <w:bookmarkEnd w:id="0"/>
      <w:r>
        <w:rPr>
          <w:rFonts w:ascii="Liberation Serif" w:hAnsi="Liberation Serif"/>
          <w:b/>
          <w:sz w:val="28"/>
        </w:rPr>
        <w:t>О</w:t>
      </w:r>
      <w:r w:rsidR="005C3C87" w:rsidRPr="005C3C87">
        <w:rPr>
          <w:rFonts w:ascii="Liberation Serif" w:hAnsi="Liberation Serif"/>
          <w:b/>
          <w:sz w:val="28"/>
        </w:rPr>
        <w:t xml:space="preserve"> внесении изменени</w:t>
      </w:r>
      <w:r w:rsidR="005C3C87">
        <w:rPr>
          <w:rFonts w:ascii="Liberation Serif" w:hAnsi="Liberation Serif"/>
          <w:b/>
          <w:sz w:val="28"/>
        </w:rPr>
        <w:t>й</w:t>
      </w:r>
      <w:r w:rsidR="005C3C87" w:rsidRPr="005C3C87">
        <w:rPr>
          <w:rFonts w:ascii="Liberation Serif" w:hAnsi="Liberation Serif"/>
          <w:b/>
          <w:sz w:val="28"/>
        </w:rPr>
        <w:t xml:space="preserve"> в</w:t>
      </w:r>
      <w:r w:rsidR="00CC1CF1">
        <w:rPr>
          <w:rFonts w:ascii="Liberation Serif" w:hAnsi="Liberation Serif" w:cs="Liberation Serif"/>
          <w:b/>
          <w:bCs/>
          <w:sz w:val="28"/>
          <w:szCs w:val="28"/>
        </w:rPr>
        <w:t xml:space="preserve"> с</w:t>
      </w:r>
      <w:r w:rsidR="00626196" w:rsidRPr="00626196">
        <w:rPr>
          <w:rFonts w:ascii="Liberation Serif" w:hAnsi="Liberation Serif" w:cs="Liberation Serif"/>
          <w:b/>
          <w:bCs/>
          <w:sz w:val="28"/>
          <w:szCs w:val="28"/>
        </w:rPr>
        <w:t xml:space="preserve">остав </w:t>
      </w:r>
      <w:r>
        <w:rPr>
          <w:rFonts w:ascii="Liberation Serif" w:hAnsi="Liberation Serif" w:cs="Liberation Serif"/>
          <w:b/>
          <w:bCs/>
          <w:sz w:val="28"/>
          <w:szCs w:val="28"/>
        </w:rPr>
        <w:t>К</w:t>
      </w:r>
      <w:r w:rsidR="00626196" w:rsidRPr="00626196">
        <w:rPr>
          <w:rFonts w:ascii="Liberation Serif" w:hAnsi="Liberation Serif" w:cs="Liberation Serif"/>
          <w:b/>
          <w:bCs/>
          <w:sz w:val="28"/>
          <w:szCs w:val="28"/>
        </w:rPr>
        <w:t>омиссии по установлению факта проживания в жилом помещении, находящемся в зоне чрезвычайной ситуации, факт</w:t>
      </w:r>
      <w:r w:rsidR="00C145EE">
        <w:rPr>
          <w:rFonts w:ascii="Liberation Serif" w:hAnsi="Liberation Serif" w:cs="Liberation Serif"/>
          <w:b/>
          <w:bCs/>
          <w:sz w:val="28"/>
          <w:szCs w:val="28"/>
        </w:rPr>
        <w:t>ов</w:t>
      </w:r>
      <w:r w:rsidR="00626196" w:rsidRPr="00626196">
        <w:rPr>
          <w:rFonts w:ascii="Liberation Serif" w:hAnsi="Liberation Serif" w:cs="Liberation Serif"/>
          <w:b/>
          <w:bCs/>
          <w:sz w:val="28"/>
          <w:szCs w:val="28"/>
        </w:rPr>
        <w:t xml:space="preserve"> нарушения условий жизнедеятельности заявителя, утраты заявителем имущества первой необходимости в результате чрезвычайной ситуации</w:t>
      </w:r>
    </w:p>
    <w:p w:rsidR="005C3C87" w:rsidRPr="005C3C87" w:rsidRDefault="005C3C87" w:rsidP="005C3C87">
      <w:pPr>
        <w:ind w:firstLine="709"/>
        <w:jc w:val="both"/>
        <w:rPr>
          <w:rFonts w:ascii="Liberation Serif" w:hAnsi="Liberation Serif"/>
          <w:b/>
          <w:color w:val="000000"/>
          <w:sz w:val="28"/>
          <w:szCs w:val="28"/>
        </w:rPr>
      </w:pPr>
      <w:bookmarkStart w:id="1" w:name="bookmark0"/>
      <w:bookmarkStart w:id="2" w:name="bookmark1"/>
      <w:bookmarkEnd w:id="1"/>
      <w:bookmarkEnd w:id="2"/>
      <w:r w:rsidRPr="005C3C87">
        <w:rPr>
          <w:rFonts w:ascii="Liberation Serif" w:hAnsi="Liberation Serif"/>
          <w:color w:val="000000"/>
          <w:sz w:val="28"/>
          <w:szCs w:val="28"/>
        </w:rPr>
        <w:t>В связи с кадровыми изменениями, Администрация Каменск-Уральского городского округа</w:t>
      </w:r>
    </w:p>
    <w:p w:rsidR="00626196" w:rsidRPr="00626196" w:rsidRDefault="00626196" w:rsidP="00626196">
      <w:pPr>
        <w:keepNext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26196">
        <w:rPr>
          <w:rFonts w:ascii="Liberation Serif" w:hAnsi="Liberation Serif" w:cs="Liberation Serif"/>
          <w:b/>
          <w:bCs/>
          <w:sz w:val="28"/>
          <w:szCs w:val="28"/>
        </w:rPr>
        <w:t>ПОСТАНОВЛЯ</w:t>
      </w:r>
      <w:r w:rsidR="003E574B">
        <w:rPr>
          <w:rFonts w:ascii="Liberation Serif" w:hAnsi="Liberation Serif" w:cs="Liberation Serif"/>
          <w:b/>
          <w:bCs/>
          <w:sz w:val="28"/>
          <w:szCs w:val="28"/>
        </w:rPr>
        <w:t>ЕТ</w:t>
      </w:r>
      <w:r w:rsidRPr="00626196">
        <w:rPr>
          <w:rFonts w:ascii="Liberation Serif" w:hAnsi="Liberation Serif" w:cs="Liberation Serif"/>
          <w:b/>
          <w:bCs/>
          <w:sz w:val="28"/>
          <w:szCs w:val="28"/>
        </w:rPr>
        <w:t>:</w:t>
      </w:r>
    </w:p>
    <w:p w:rsidR="00626196" w:rsidRDefault="0027135F" w:rsidP="00CC1CF1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="005C3C87" w:rsidRPr="00CE4756">
        <w:rPr>
          <w:rFonts w:ascii="Liberation Serif" w:hAnsi="Liberation Serif"/>
          <w:sz w:val="28"/>
        </w:rPr>
        <w:t>Внести</w:t>
      </w:r>
      <w:r w:rsidR="005C3C87">
        <w:rPr>
          <w:rFonts w:ascii="Liberation Serif" w:hAnsi="Liberation Serif"/>
          <w:sz w:val="28"/>
        </w:rPr>
        <w:t xml:space="preserve"> изменения в состав </w:t>
      </w:r>
      <w:r w:rsidR="008C1D6F">
        <w:rPr>
          <w:rFonts w:ascii="Liberation Serif" w:hAnsi="Liberation Serif"/>
          <w:sz w:val="28"/>
        </w:rPr>
        <w:t>К</w:t>
      </w:r>
      <w:r w:rsidR="005C3C87" w:rsidRPr="00023C31">
        <w:rPr>
          <w:rFonts w:ascii="Liberation Serif" w:hAnsi="Liberation Serif"/>
          <w:sz w:val="28"/>
        </w:rPr>
        <w:t>омиссии</w:t>
      </w:r>
      <w:r w:rsidR="00626196" w:rsidRPr="00626196">
        <w:rPr>
          <w:rFonts w:ascii="Liberation Serif" w:hAnsi="Liberation Serif" w:cs="Liberation Serif"/>
          <w:sz w:val="28"/>
          <w:szCs w:val="28"/>
        </w:rPr>
        <w:t xml:space="preserve"> по установлению факта проживания в жилом помещении, находящемся в зоне чрезвычайной ситуации, факт</w:t>
      </w:r>
      <w:r w:rsidR="000E01C8">
        <w:rPr>
          <w:rFonts w:ascii="Liberation Serif" w:hAnsi="Liberation Serif" w:cs="Liberation Serif"/>
          <w:sz w:val="28"/>
          <w:szCs w:val="28"/>
        </w:rPr>
        <w:t>ов</w:t>
      </w:r>
      <w:r w:rsidR="00626196" w:rsidRPr="00626196">
        <w:rPr>
          <w:rFonts w:ascii="Liberation Serif" w:hAnsi="Liberation Serif" w:cs="Liberation Serif"/>
          <w:sz w:val="28"/>
          <w:szCs w:val="28"/>
        </w:rPr>
        <w:t xml:space="preserve"> нарушения условий жизнедеятельности заявителя, утраты заявителем имущества первой необходимости в результате чрезвычайной ситуации</w:t>
      </w:r>
      <w:r w:rsidR="005C3C87">
        <w:rPr>
          <w:rFonts w:ascii="Liberation Serif" w:hAnsi="Liberation Serif" w:cs="Liberation Serif"/>
          <w:sz w:val="28"/>
          <w:szCs w:val="28"/>
        </w:rPr>
        <w:t>,</w:t>
      </w:r>
      <w:r w:rsidR="004A64DA">
        <w:rPr>
          <w:rFonts w:ascii="Liberation Serif" w:hAnsi="Liberation Serif" w:cs="Liberation Serif"/>
          <w:sz w:val="28"/>
          <w:szCs w:val="28"/>
        </w:rPr>
        <w:t xml:space="preserve"> утвержденный постановлением Администрации Каменск-Уральского городского округа от 27.04.2024 № 280,</w:t>
      </w:r>
      <w:r w:rsidR="005C3C87">
        <w:rPr>
          <w:rFonts w:ascii="Liberation Serif" w:hAnsi="Liberation Serif" w:cs="Liberation Serif"/>
          <w:sz w:val="28"/>
          <w:szCs w:val="28"/>
        </w:rPr>
        <w:t xml:space="preserve"> </w:t>
      </w:r>
      <w:r w:rsidR="005C3C87">
        <w:rPr>
          <w:rFonts w:ascii="Liberation Serif" w:hAnsi="Liberation Serif"/>
          <w:sz w:val="28"/>
          <w:szCs w:val="28"/>
        </w:rPr>
        <w:t>изложив его в новой редакции согласно приложению к настоящему постановлению</w:t>
      </w:r>
      <w:r w:rsidR="00CC1CF1">
        <w:rPr>
          <w:rFonts w:ascii="Liberation Serif" w:hAnsi="Liberation Serif" w:cs="Liberation Serif"/>
          <w:sz w:val="28"/>
          <w:szCs w:val="28"/>
        </w:rPr>
        <w:t>.</w:t>
      </w:r>
    </w:p>
    <w:p w:rsidR="0027135F" w:rsidRDefault="0027135F" w:rsidP="0027135F">
      <w:pPr>
        <w:tabs>
          <w:tab w:val="left" w:pos="993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 w:rsidRPr="0027135F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27135F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626196" w:rsidRDefault="0027135F" w:rsidP="00375E9D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 </w:t>
      </w:r>
      <w:r w:rsidR="00626196" w:rsidRPr="00626196">
        <w:rPr>
          <w:rFonts w:ascii="Liberation Serif" w:hAnsi="Liberation Serif" w:cs="Liberation Serif"/>
          <w:sz w:val="28"/>
          <w:szCs w:val="28"/>
        </w:rPr>
        <w:t>Контроль исполнения настоящего постановления возложить на первого заместителя главы Администрации городского округа Горенкова В.В.</w:t>
      </w:r>
    </w:p>
    <w:p w:rsidR="00CC1CF1" w:rsidRDefault="00CC1CF1" w:rsidP="00375E9D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CC1CF1" w:rsidRPr="00626196" w:rsidRDefault="00CC1CF1" w:rsidP="00375E9D">
      <w:pPr>
        <w:ind w:firstLine="567"/>
        <w:jc w:val="both"/>
        <w:rPr>
          <w:sz w:val="28"/>
          <w:szCs w:val="28"/>
        </w:rPr>
      </w:pPr>
    </w:p>
    <w:p w:rsidR="00626196" w:rsidRPr="00626196" w:rsidRDefault="00626196" w:rsidP="00375E9D">
      <w:pPr>
        <w:rPr>
          <w:sz w:val="28"/>
          <w:szCs w:val="28"/>
        </w:rPr>
      </w:pPr>
      <w:r w:rsidRPr="00626196">
        <w:rPr>
          <w:rFonts w:ascii="Liberation Serif" w:hAnsi="Liberation Serif" w:cs="Liberation Serif"/>
          <w:color w:val="000000"/>
          <w:sz w:val="28"/>
          <w:szCs w:val="28"/>
        </w:rPr>
        <w:t xml:space="preserve">Глава </w:t>
      </w:r>
      <w:r w:rsidRPr="00626196">
        <w:rPr>
          <w:rFonts w:ascii="Liberation Serif" w:hAnsi="Liberation Serif" w:cs="Liberation Serif"/>
          <w:color w:val="000000"/>
          <w:sz w:val="28"/>
          <w:szCs w:val="28"/>
        </w:rPr>
        <w:br/>
        <w:t>Каменск-Уральского</w:t>
      </w:r>
      <w:r w:rsidR="0091680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626196">
        <w:rPr>
          <w:rFonts w:ascii="Liberation Serif" w:hAnsi="Liberation Serif" w:cs="Liberation Serif"/>
          <w:color w:val="000000"/>
          <w:sz w:val="28"/>
          <w:szCs w:val="28"/>
        </w:rPr>
        <w:t>городского</w:t>
      </w:r>
      <w:r w:rsidR="0091680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626196">
        <w:rPr>
          <w:rFonts w:ascii="Liberation Serif" w:hAnsi="Liberation Serif" w:cs="Liberation Serif"/>
          <w:color w:val="000000"/>
          <w:sz w:val="28"/>
          <w:szCs w:val="28"/>
        </w:rPr>
        <w:t>округа</w:t>
      </w:r>
      <w:r w:rsidR="00916802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</w:t>
      </w:r>
      <w:r w:rsidRPr="00626196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626196" w:rsidRPr="00626196" w:rsidRDefault="00626196" w:rsidP="00375E9D">
      <w:pPr>
        <w:ind w:left="720"/>
        <w:jc w:val="both"/>
        <w:rPr>
          <w:sz w:val="28"/>
          <w:szCs w:val="28"/>
        </w:rPr>
      </w:pPr>
    </w:p>
    <w:p w:rsidR="00626196" w:rsidRPr="00626196" w:rsidRDefault="00626196" w:rsidP="00626196">
      <w:pPr>
        <w:spacing w:before="100" w:beforeAutospacing="1"/>
        <w:ind w:left="6401"/>
        <w:jc w:val="both"/>
        <w:rPr>
          <w:sz w:val="28"/>
          <w:szCs w:val="28"/>
        </w:rPr>
      </w:pPr>
    </w:p>
    <w:p w:rsidR="00626196" w:rsidRPr="00626196" w:rsidRDefault="00626196" w:rsidP="00626196">
      <w:pPr>
        <w:spacing w:before="100" w:beforeAutospacing="1"/>
        <w:ind w:left="6401"/>
        <w:jc w:val="both"/>
        <w:rPr>
          <w:sz w:val="28"/>
          <w:szCs w:val="28"/>
        </w:rPr>
      </w:pPr>
    </w:p>
    <w:p w:rsidR="00626196" w:rsidRPr="00626196" w:rsidRDefault="00626196" w:rsidP="00626196">
      <w:pPr>
        <w:spacing w:before="100" w:beforeAutospacing="1"/>
        <w:ind w:left="6401"/>
        <w:jc w:val="both"/>
        <w:rPr>
          <w:sz w:val="28"/>
          <w:szCs w:val="28"/>
        </w:rPr>
      </w:pPr>
    </w:p>
    <w:p w:rsidR="00626196" w:rsidRPr="00626196" w:rsidRDefault="00626196" w:rsidP="00626196">
      <w:pPr>
        <w:spacing w:before="100" w:beforeAutospacing="1"/>
        <w:ind w:left="6401"/>
        <w:jc w:val="both"/>
        <w:rPr>
          <w:sz w:val="28"/>
          <w:szCs w:val="28"/>
        </w:rPr>
      </w:pPr>
    </w:p>
    <w:p w:rsidR="00626196" w:rsidRPr="00626196" w:rsidRDefault="00626196" w:rsidP="00626196">
      <w:pPr>
        <w:spacing w:before="100" w:beforeAutospacing="1"/>
        <w:ind w:left="6401"/>
        <w:jc w:val="both"/>
        <w:rPr>
          <w:sz w:val="28"/>
          <w:szCs w:val="28"/>
        </w:rPr>
      </w:pPr>
    </w:p>
    <w:p w:rsidR="00626196" w:rsidRPr="00626196" w:rsidRDefault="00626196" w:rsidP="00626196">
      <w:pPr>
        <w:spacing w:before="100" w:beforeAutospacing="1"/>
        <w:ind w:left="6401"/>
        <w:jc w:val="both"/>
        <w:rPr>
          <w:sz w:val="28"/>
          <w:szCs w:val="28"/>
        </w:rPr>
      </w:pPr>
    </w:p>
    <w:p w:rsidR="00735794" w:rsidRPr="0059182B" w:rsidRDefault="00735794" w:rsidP="00735794">
      <w:pPr>
        <w:pStyle w:val="a7"/>
        <w:pageBreakBefore/>
        <w:spacing w:before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59182B"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:rsidR="00735794" w:rsidRPr="00735794" w:rsidRDefault="00735794" w:rsidP="00735794">
      <w:pPr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735794">
        <w:rPr>
          <w:rFonts w:ascii="Liberation Serif" w:hAnsi="Liberation Serif" w:cs="Liberation Serif"/>
          <w:sz w:val="28"/>
          <w:szCs w:val="28"/>
        </w:rPr>
        <w:t xml:space="preserve">к постановлению Администрации Каменск-Уральского городского округа </w:t>
      </w:r>
    </w:p>
    <w:p w:rsidR="00735794" w:rsidRPr="00735794" w:rsidRDefault="00735794" w:rsidP="00735794">
      <w:pPr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735794">
        <w:rPr>
          <w:rFonts w:ascii="Liberation Serif" w:hAnsi="Liberation Serif" w:cs="Liberation Serif"/>
          <w:sz w:val="28"/>
          <w:szCs w:val="28"/>
        </w:rPr>
        <w:t xml:space="preserve">от </w:t>
      </w:r>
      <w:r w:rsidR="002A0A4F">
        <w:rPr>
          <w:rFonts w:ascii="Liberation Serif" w:hAnsi="Liberation Serif" w:cs="Liberation Serif"/>
          <w:sz w:val="28"/>
          <w:szCs w:val="28"/>
        </w:rPr>
        <w:t>08.05.2024</w:t>
      </w:r>
      <w:r w:rsidR="001C7C02">
        <w:rPr>
          <w:rFonts w:ascii="Liberation Serif" w:hAnsi="Liberation Serif" w:cs="Liberation Serif"/>
          <w:sz w:val="28"/>
          <w:szCs w:val="28"/>
        </w:rPr>
        <w:t xml:space="preserve">  </w:t>
      </w:r>
      <w:r w:rsidRPr="00735794">
        <w:rPr>
          <w:rFonts w:ascii="Liberation Serif" w:hAnsi="Liberation Serif" w:cs="Liberation Serif"/>
          <w:sz w:val="28"/>
          <w:szCs w:val="28"/>
        </w:rPr>
        <w:t xml:space="preserve">№ </w:t>
      </w:r>
      <w:r w:rsidR="002A0A4F">
        <w:rPr>
          <w:rFonts w:ascii="Liberation Serif" w:hAnsi="Liberation Serif" w:cs="Liberation Serif"/>
          <w:sz w:val="28"/>
          <w:szCs w:val="28"/>
        </w:rPr>
        <w:t>296</w:t>
      </w:r>
    </w:p>
    <w:p w:rsidR="00626196" w:rsidRPr="00626196" w:rsidRDefault="00626196" w:rsidP="00626196">
      <w:pPr>
        <w:ind w:left="4031"/>
        <w:jc w:val="center"/>
        <w:rPr>
          <w:sz w:val="28"/>
          <w:szCs w:val="28"/>
        </w:rPr>
      </w:pPr>
    </w:p>
    <w:p w:rsidR="00626196" w:rsidRPr="00626196" w:rsidRDefault="00626196" w:rsidP="00735794">
      <w:pPr>
        <w:spacing w:before="240" w:after="278"/>
        <w:jc w:val="center"/>
        <w:rPr>
          <w:sz w:val="28"/>
          <w:szCs w:val="28"/>
        </w:rPr>
      </w:pPr>
      <w:r w:rsidRPr="00626196">
        <w:rPr>
          <w:rFonts w:ascii="Liberation Serif" w:hAnsi="Liberation Serif" w:cs="Liberation Serif"/>
          <w:b/>
          <w:bCs/>
          <w:sz w:val="28"/>
          <w:szCs w:val="28"/>
        </w:rPr>
        <w:t>СОСТАВ КОМИССИИ</w:t>
      </w:r>
      <w:r w:rsidRPr="00626196">
        <w:rPr>
          <w:rFonts w:ascii="Liberation Serif" w:hAnsi="Liberation Serif" w:cs="Liberation Serif"/>
          <w:b/>
          <w:bCs/>
          <w:sz w:val="28"/>
          <w:szCs w:val="28"/>
        </w:rPr>
        <w:br/>
        <w:t>по установлению факта проживания в жилом помещении, находящемся в зоне чрезвычайной ситуации, факт</w:t>
      </w:r>
      <w:r w:rsidR="004F28C7">
        <w:rPr>
          <w:rFonts w:ascii="Liberation Serif" w:hAnsi="Liberation Serif" w:cs="Liberation Serif"/>
          <w:b/>
          <w:bCs/>
          <w:sz w:val="28"/>
          <w:szCs w:val="28"/>
        </w:rPr>
        <w:t>ов</w:t>
      </w:r>
      <w:r w:rsidRPr="00626196">
        <w:rPr>
          <w:rFonts w:ascii="Liberation Serif" w:hAnsi="Liberation Serif" w:cs="Liberation Serif"/>
          <w:b/>
          <w:bCs/>
          <w:sz w:val="28"/>
          <w:szCs w:val="28"/>
        </w:rPr>
        <w:t xml:space="preserve"> нарушения условий жизнедеятельности заявителя, утраты заявителем имущества первой необходимости в результате чрезвычайной ситуации</w:t>
      </w:r>
    </w:p>
    <w:tbl>
      <w:tblPr>
        <w:tblW w:w="5000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250"/>
        <w:gridCol w:w="6598"/>
      </w:tblGrid>
      <w:tr w:rsidR="00626196" w:rsidRPr="00626196" w:rsidTr="00626196">
        <w:trPr>
          <w:tblCellSpacing w:w="0" w:type="dxa"/>
        </w:trPr>
        <w:tc>
          <w:tcPr>
            <w:tcW w:w="1650" w:type="pct"/>
            <w:hideMark/>
          </w:tcPr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Горенков</w:t>
            </w: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Владимир Владимирович</w:t>
            </w:r>
          </w:p>
        </w:tc>
        <w:tc>
          <w:tcPr>
            <w:tcW w:w="3350" w:type="pct"/>
            <w:hideMark/>
          </w:tcPr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- первый заместитель главы Администрации городского округа, председатель комиссии;</w:t>
            </w: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</w:tc>
      </w:tr>
      <w:tr w:rsidR="00626196" w:rsidRPr="00626196" w:rsidTr="005235D0">
        <w:trPr>
          <w:trHeight w:val="1342"/>
          <w:tblCellSpacing w:w="0" w:type="dxa"/>
        </w:trPr>
        <w:tc>
          <w:tcPr>
            <w:tcW w:w="1650" w:type="pct"/>
            <w:hideMark/>
          </w:tcPr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 xml:space="preserve">Гайсин </w:t>
            </w: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Алексей Гаязович</w:t>
            </w:r>
          </w:p>
        </w:tc>
        <w:tc>
          <w:tcPr>
            <w:tcW w:w="3350" w:type="pct"/>
            <w:hideMark/>
          </w:tcPr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- начальник муниципального казенного учреждения «Управление по делам гражданской обороны чрезвычайным ситуациям города Каменска-Уральского», заместитель председателя комиссии;</w:t>
            </w:r>
          </w:p>
        </w:tc>
      </w:tr>
      <w:tr w:rsidR="00626196" w:rsidRPr="00626196" w:rsidTr="00626196">
        <w:trPr>
          <w:tblCellSpacing w:w="0" w:type="dxa"/>
        </w:trPr>
        <w:tc>
          <w:tcPr>
            <w:tcW w:w="1650" w:type="pct"/>
            <w:hideMark/>
          </w:tcPr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Назаров</w:t>
            </w:r>
          </w:p>
          <w:p w:rsidR="00626196" w:rsidRPr="00626196" w:rsidRDefault="00626196" w:rsidP="00375E9D">
            <w:pPr>
              <w:ind w:left="-147" w:firstLine="147"/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Олег Анатольевич</w:t>
            </w:r>
          </w:p>
        </w:tc>
        <w:tc>
          <w:tcPr>
            <w:tcW w:w="3350" w:type="pct"/>
            <w:hideMark/>
          </w:tcPr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- ведущий специалист муниципального казенного учреждения «Управление по делам гражданской обороны чрезвычайным ситуациям города Каменска-Уральского», секретарь комиссии.</w:t>
            </w: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</w:tc>
      </w:tr>
      <w:tr w:rsidR="00626196" w:rsidRPr="00626196" w:rsidTr="00626196">
        <w:trPr>
          <w:trHeight w:val="285"/>
          <w:tblCellSpacing w:w="0" w:type="dxa"/>
        </w:trPr>
        <w:tc>
          <w:tcPr>
            <w:tcW w:w="1650" w:type="pct"/>
            <w:hideMark/>
          </w:tcPr>
          <w:p w:rsidR="00626196" w:rsidRPr="00375E9D" w:rsidRDefault="00626196" w:rsidP="00375E9D">
            <w:pPr>
              <w:jc w:val="both"/>
              <w:rPr>
                <w:sz w:val="28"/>
                <w:szCs w:val="28"/>
              </w:rPr>
            </w:pPr>
            <w:r w:rsidRPr="00375E9D">
              <w:rPr>
                <w:rFonts w:ascii="Liberation Serif" w:hAnsi="Liberation Serif" w:cs="Liberation Serif"/>
                <w:sz w:val="28"/>
                <w:szCs w:val="28"/>
              </w:rPr>
              <w:t>Члены комиссии:</w:t>
            </w:r>
          </w:p>
          <w:p w:rsidR="00C145EE" w:rsidRPr="00626196" w:rsidRDefault="00C145EE" w:rsidP="00C145EE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Башарин</w:t>
            </w:r>
          </w:p>
          <w:p w:rsidR="00626196" w:rsidRPr="00626196" w:rsidRDefault="00C145EE" w:rsidP="00C145EE">
            <w:pPr>
              <w:spacing w:after="119"/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Дмитрий Вячеславович</w:t>
            </w:r>
          </w:p>
        </w:tc>
        <w:tc>
          <w:tcPr>
            <w:tcW w:w="3350" w:type="pct"/>
            <w:hideMark/>
          </w:tcPr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C145EE" w:rsidRPr="00626196" w:rsidRDefault="00C145EE" w:rsidP="00C145EE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- глава Администрации Красногорского района;</w:t>
            </w:r>
          </w:p>
          <w:p w:rsidR="00626196" w:rsidRPr="00626196" w:rsidRDefault="00626196" w:rsidP="00375E9D">
            <w:pPr>
              <w:spacing w:after="119"/>
              <w:jc w:val="both"/>
              <w:rPr>
                <w:sz w:val="28"/>
                <w:szCs w:val="28"/>
              </w:rPr>
            </w:pPr>
          </w:p>
        </w:tc>
      </w:tr>
      <w:tr w:rsidR="00626196" w:rsidRPr="00626196" w:rsidTr="00626196">
        <w:trPr>
          <w:trHeight w:val="285"/>
          <w:tblCellSpacing w:w="0" w:type="dxa"/>
        </w:trPr>
        <w:tc>
          <w:tcPr>
            <w:tcW w:w="1650" w:type="pct"/>
            <w:hideMark/>
          </w:tcPr>
          <w:p w:rsidR="00C145EE" w:rsidRPr="00626196" w:rsidRDefault="00C145EE" w:rsidP="00C145EE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 xml:space="preserve">Заиров </w:t>
            </w:r>
          </w:p>
          <w:p w:rsidR="00C145EE" w:rsidRPr="00626196" w:rsidRDefault="00C145EE" w:rsidP="00C145EE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Андрей Фаритович</w:t>
            </w: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57442D" w:rsidRPr="00626196" w:rsidRDefault="0057442D" w:rsidP="0057442D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Кравченко</w:t>
            </w:r>
          </w:p>
          <w:p w:rsidR="00626196" w:rsidRPr="00626196" w:rsidRDefault="0057442D" w:rsidP="0057442D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Владимир Анатольевич</w:t>
            </w:r>
          </w:p>
        </w:tc>
        <w:tc>
          <w:tcPr>
            <w:tcW w:w="3350" w:type="pct"/>
            <w:hideMark/>
          </w:tcPr>
          <w:p w:rsidR="00C145EE" w:rsidRPr="00626196" w:rsidRDefault="00C145EE" w:rsidP="00C145EE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- директор муниципального казенного учреждения «Управление муниципальным жилищным фондом»;</w:t>
            </w:r>
          </w:p>
          <w:p w:rsidR="00C145EE" w:rsidRDefault="00C145EE" w:rsidP="00C145E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6196" w:rsidRPr="00626196" w:rsidRDefault="0057442D" w:rsidP="0057442D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 xml:space="preserve">- начальник Отраслевого органа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дминистрации Каменск-Уральского городского округа по городскому хозяйству;</w:t>
            </w:r>
          </w:p>
        </w:tc>
      </w:tr>
      <w:tr w:rsidR="00626196" w:rsidRPr="00626196" w:rsidTr="000E01C8">
        <w:trPr>
          <w:trHeight w:val="1172"/>
          <w:tblCellSpacing w:w="0" w:type="dxa"/>
        </w:trPr>
        <w:tc>
          <w:tcPr>
            <w:tcW w:w="1650" w:type="pct"/>
            <w:hideMark/>
          </w:tcPr>
          <w:p w:rsidR="001C7C02" w:rsidRPr="00626196" w:rsidRDefault="001C7C02" w:rsidP="001C7C02">
            <w:pPr>
              <w:jc w:val="both"/>
              <w:rPr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Шемякина</w:t>
            </w:r>
          </w:p>
          <w:p w:rsidR="001C7C02" w:rsidRPr="00626196" w:rsidRDefault="001C7C02" w:rsidP="001C7C02">
            <w:pPr>
              <w:jc w:val="both"/>
              <w:rPr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Алла</w:t>
            </w:r>
            <w:r w:rsidRPr="00626196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Рудольфовна</w:t>
            </w: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1C7C02" w:rsidRDefault="001C7C02" w:rsidP="00EE3F5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C7C02" w:rsidRDefault="001C7C02" w:rsidP="00EE3F5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C7C02" w:rsidRDefault="001C7C02" w:rsidP="00EE3F5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C7C02" w:rsidRDefault="001C7C02" w:rsidP="00EE3F5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C7C02" w:rsidRDefault="001C7C02" w:rsidP="00EE3F5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E3F56" w:rsidRPr="00626196" w:rsidRDefault="00EE3F56" w:rsidP="00EE3F56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Шилов </w:t>
            </w:r>
          </w:p>
          <w:p w:rsidR="00EE3F56" w:rsidRDefault="00EE3F56" w:rsidP="00EE3F56">
            <w:pPr>
              <w:jc w:val="both"/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 xml:space="preserve">Александр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</w:t>
            </w: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ладимирович</w:t>
            </w:r>
          </w:p>
          <w:p w:rsidR="00EE3F56" w:rsidRDefault="00EE3F56" w:rsidP="0057442D">
            <w:pPr>
              <w:jc w:val="both"/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</w:p>
          <w:p w:rsidR="001C7C02" w:rsidRPr="00626196" w:rsidRDefault="001C7C02" w:rsidP="001C7C02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 xml:space="preserve">Шишарина </w:t>
            </w:r>
          </w:p>
          <w:p w:rsidR="00EE3F56" w:rsidRDefault="001C7C02" w:rsidP="001C7C02">
            <w:pPr>
              <w:jc w:val="both"/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Надежда Александровна</w:t>
            </w:r>
          </w:p>
          <w:p w:rsidR="001C7C02" w:rsidRPr="00626196" w:rsidRDefault="001C7C02" w:rsidP="001C7C02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1C7C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50" w:type="pct"/>
            <w:hideMark/>
          </w:tcPr>
          <w:p w:rsidR="001C7C02" w:rsidRPr="00626196" w:rsidRDefault="001C7C02" w:rsidP="001C7C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lastRenderedPageBreak/>
              <w:t xml:space="preserve">- </w:t>
            </w:r>
            <w:r w:rsidRPr="00626196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заместитель </w:t>
            </w:r>
            <w: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начальника Каменск-Уральского Территориального отдела Управления Роспотребнадзора по </w:t>
            </w:r>
            <w:r w:rsidRPr="00626196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Свердловской области</w:t>
            </w:r>
            <w: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в городе Каменск-Уральский, Каменском районе,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Сухоложском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и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Богданович</w:t>
            </w:r>
            <w:r w:rsidRPr="00626196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ском</w:t>
            </w:r>
            <w:proofErr w:type="spellEnd"/>
            <w:r w:rsidRPr="00626196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районах (по согласованию);</w:t>
            </w:r>
          </w:p>
          <w:p w:rsidR="001C7C02" w:rsidRDefault="001C7C02" w:rsidP="00EE3F5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E3F56" w:rsidRPr="00626196" w:rsidRDefault="00EE3F56" w:rsidP="00EE3F56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- глава Администрации Синарского района;</w:t>
            </w:r>
          </w:p>
          <w:p w:rsidR="00EE3F56" w:rsidRDefault="00EE3F56" w:rsidP="0057442D">
            <w:pPr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EE3F56" w:rsidRDefault="00EE3F56" w:rsidP="0057442D">
            <w:pPr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EE3F56" w:rsidRDefault="00EE3F56" w:rsidP="0057442D">
            <w:pPr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1C7C02" w:rsidRPr="00626196" w:rsidRDefault="001C7C02" w:rsidP="001C7C02">
            <w:pPr>
              <w:jc w:val="both"/>
              <w:rPr>
                <w:sz w:val="28"/>
                <w:szCs w:val="28"/>
              </w:rPr>
            </w:pPr>
            <w:r w:rsidRPr="00626196">
              <w:rPr>
                <w:rFonts w:ascii="Liberation Serif" w:hAnsi="Liberation Serif" w:cs="Liberation Serif"/>
                <w:sz w:val="28"/>
                <w:szCs w:val="28"/>
              </w:rPr>
              <w:t>-заместитель председателя органа местного самоуправления «Комитет по архитектуре и градостроительству Каменск-Уральского городского округа».</w:t>
            </w:r>
          </w:p>
          <w:p w:rsidR="001C7C02" w:rsidRDefault="001C7C02" w:rsidP="001C7C02">
            <w:pPr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EE3F56" w:rsidRDefault="00EE3F56" w:rsidP="0057442D">
            <w:pPr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EE3F56" w:rsidRDefault="00EE3F56" w:rsidP="0057442D">
            <w:pPr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626196" w:rsidRPr="00626196" w:rsidRDefault="00626196" w:rsidP="001C7C02">
            <w:pPr>
              <w:jc w:val="both"/>
              <w:rPr>
                <w:sz w:val="28"/>
                <w:szCs w:val="28"/>
              </w:rPr>
            </w:pPr>
          </w:p>
        </w:tc>
      </w:tr>
      <w:tr w:rsidR="00626196" w:rsidRPr="00626196" w:rsidTr="000E01C8">
        <w:trPr>
          <w:trHeight w:val="968"/>
          <w:tblCellSpacing w:w="0" w:type="dxa"/>
        </w:trPr>
        <w:tc>
          <w:tcPr>
            <w:tcW w:w="1650" w:type="pct"/>
            <w:hideMark/>
          </w:tcPr>
          <w:p w:rsidR="00626196" w:rsidRPr="00626196" w:rsidRDefault="00626196" w:rsidP="001C7C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50" w:type="pct"/>
            <w:hideMark/>
          </w:tcPr>
          <w:p w:rsidR="00626196" w:rsidRPr="00626196" w:rsidRDefault="00626196" w:rsidP="001C7C02">
            <w:pPr>
              <w:jc w:val="both"/>
              <w:rPr>
                <w:sz w:val="28"/>
                <w:szCs w:val="28"/>
              </w:rPr>
            </w:pPr>
          </w:p>
        </w:tc>
      </w:tr>
      <w:tr w:rsidR="00626196" w:rsidRPr="00626196" w:rsidTr="00626196">
        <w:trPr>
          <w:tblCellSpacing w:w="0" w:type="dxa"/>
        </w:trPr>
        <w:tc>
          <w:tcPr>
            <w:tcW w:w="1650" w:type="pct"/>
            <w:hideMark/>
          </w:tcPr>
          <w:p w:rsidR="005235D0" w:rsidRPr="00626196" w:rsidRDefault="005235D0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0E01C8" w:rsidRDefault="000E01C8" w:rsidP="000E01C8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E01C8" w:rsidRDefault="000E01C8" w:rsidP="000E01C8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6196" w:rsidRPr="00626196" w:rsidRDefault="00626196" w:rsidP="000E01C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50" w:type="pct"/>
            <w:hideMark/>
          </w:tcPr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C145EE">
            <w:pPr>
              <w:jc w:val="both"/>
              <w:rPr>
                <w:sz w:val="28"/>
                <w:szCs w:val="28"/>
              </w:rPr>
            </w:pPr>
          </w:p>
        </w:tc>
      </w:tr>
      <w:tr w:rsidR="00626196" w:rsidRPr="00626196" w:rsidTr="00626196">
        <w:trPr>
          <w:tblCellSpacing w:w="0" w:type="dxa"/>
        </w:trPr>
        <w:tc>
          <w:tcPr>
            <w:tcW w:w="1650" w:type="pct"/>
            <w:hideMark/>
          </w:tcPr>
          <w:p w:rsidR="000E01C8" w:rsidRPr="00626196" w:rsidRDefault="000E01C8" w:rsidP="000E01C8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spacing w:after="119"/>
              <w:jc w:val="both"/>
              <w:rPr>
                <w:sz w:val="28"/>
                <w:szCs w:val="28"/>
              </w:rPr>
            </w:pPr>
          </w:p>
        </w:tc>
        <w:tc>
          <w:tcPr>
            <w:tcW w:w="3350" w:type="pct"/>
            <w:hideMark/>
          </w:tcPr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5235D0" w:rsidRDefault="005235D0" w:rsidP="00375E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75E9D" w:rsidRDefault="00375E9D" w:rsidP="00375E9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jc w:val="both"/>
              <w:rPr>
                <w:sz w:val="28"/>
                <w:szCs w:val="28"/>
              </w:rPr>
            </w:pPr>
          </w:p>
          <w:p w:rsidR="00626196" w:rsidRPr="00626196" w:rsidRDefault="00626196" w:rsidP="00375E9D">
            <w:pPr>
              <w:spacing w:after="119"/>
              <w:jc w:val="both"/>
              <w:rPr>
                <w:sz w:val="28"/>
                <w:szCs w:val="28"/>
              </w:rPr>
            </w:pPr>
          </w:p>
        </w:tc>
      </w:tr>
    </w:tbl>
    <w:p w:rsidR="00626196" w:rsidRPr="00626196" w:rsidRDefault="00626196" w:rsidP="00375E9D">
      <w:pPr>
        <w:jc w:val="both"/>
        <w:rPr>
          <w:sz w:val="28"/>
          <w:szCs w:val="28"/>
        </w:rPr>
      </w:pPr>
    </w:p>
    <w:p w:rsidR="00133698" w:rsidRPr="00626196" w:rsidRDefault="00133698" w:rsidP="00375E9D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33698" w:rsidRPr="00626196" w:rsidSect="00CC1CF1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2C6" w:rsidRDefault="002C22C6" w:rsidP="00CC1CF1">
      <w:r>
        <w:separator/>
      </w:r>
    </w:p>
  </w:endnote>
  <w:endnote w:type="continuationSeparator" w:id="0">
    <w:p w:rsidR="002C22C6" w:rsidRDefault="002C22C6" w:rsidP="00CC1C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2C6" w:rsidRDefault="002C22C6" w:rsidP="00CC1CF1">
      <w:r>
        <w:separator/>
      </w:r>
    </w:p>
  </w:footnote>
  <w:footnote w:type="continuationSeparator" w:id="0">
    <w:p w:rsidR="002C22C6" w:rsidRDefault="002C22C6" w:rsidP="00CC1C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81440"/>
    </w:sdtPr>
    <w:sdtContent>
      <w:p w:rsidR="00CC1CF1" w:rsidRDefault="008C1B9A">
        <w:pPr>
          <w:pStyle w:val="a8"/>
          <w:jc w:val="center"/>
        </w:pPr>
        <w:fldSimple w:instr=" PAGE   \* MERGEFORMAT ">
          <w:r w:rsidR="002A0A4F">
            <w:rPr>
              <w:noProof/>
            </w:rPr>
            <w:t>2</w:t>
          </w:r>
        </w:fldSimple>
      </w:p>
    </w:sdtContent>
  </w:sdt>
  <w:p w:rsidR="00CC1CF1" w:rsidRDefault="00CC1CF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203AA"/>
    <w:multiLevelType w:val="multilevel"/>
    <w:tmpl w:val="17F6B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6196"/>
    <w:rsid w:val="000E01C8"/>
    <w:rsid w:val="000E1D02"/>
    <w:rsid w:val="00133698"/>
    <w:rsid w:val="00197DB0"/>
    <w:rsid w:val="001B5AB5"/>
    <w:rsid w:val="001C419C"/>
    <w:rsid w:val="001C7C02"/>
    <w:rsid w:val="00220C29"/>
    <w:rsid w:val="00226EF6"/>
    <w:rsid w:val="0023226A"/>
    <w:rsid w:val="0027135F"/>
    <w:rsid w:val="00297DEF"/>
    <w:rsid w:val="002A0A4F"/>
    <w:rsid w:val="002A3B79"/>
    <w:rsid w:val="002A5879"/>
    <w:rsid w:val="002C22C6"/>
    <w:rsid w:val="00301773"/>
    <w:rsid w:val="00311136"/>
    <w:rsid w:val="00352B7E"/>
    <w:rsid w:val="00374C89"/>
    <w:rsid w:val="00375E9D"/>
    <w:rsid w:val="003E574B"/>
    <w:rsid w:val="003F6459"/>
    <w:rsid w:val="004A64DA"/>
    <w:rsid w:val="004B0D4D"/>
    <w:rsid w:val="004B7DA2"/>
    <w:rsid w:val="004C3D72"/>
    <w:rsid w:val="004F28C7"/>
    <w:rsid w:val="004F4246"/>
    <w:rsid w:val="005235D0"/>
    <w:rsid w:val="00536788"/>
    <w:rsid w:val="0057442D"/>
    <w:rsid w:val="005A6C5E"/>
    <w:rsid w:val="005C3C87"/>
    <w:rsid w:val="005F4744"/>
    <w:rsid w:val="0060076C"/>
    <w:rsid w:val="00626196"/>
    <w:rsid w:val="006403AF"/>
    <w:rsid w:val="00662A18"/>
    <w:rsid w:val="006C6C5E"/>
    <w:rsid w:val="006E18CF"/>
    <w:rsid w:val="00702165"/>
    <w:rsid w:val="00720985"/>
    <w:rsid w:val="00730B10"/>
    <w:rsid w:val="00735794"/>
    <w:rsid w:val="00787DDE"/>
    <w:rsid w:val="00871148"/>
    <w:rsid w:val="00896CBC"/>
    <w:rsid w:val="008A18E9"/>
    <w:rsid w:val="008C0E41"/>
    <w:rsid w:val="008C1B9A"/>
    <w:rsid w:val="008C1D6F"/>
    <w:rsid w:val="008D2CF4"/>
    <w:rsid w:val="008D3729"/>
    <w:rsid w:val="00900351"/>
    <w:rsid w:val="00916802"/>
    <w:rsid w:val="00956960"/>
    <w:rsid w:val="00975A1C"/>
    <w:rsid w:val="009A6070"/>
    <w:rsid w:val="00A1076A"/>
    <w:rsid w:val="00A26589"/>
    <w:rsid w:val="00A27C9E"/>
    <w:rsid w:val="00B26605"/>
    <w:rsid w:val="00B36419"/>
    <w:rsid w:val="00B84E80"/>
    <w:rsid w:val="00B95DBC"/>
    <w:rsid w:val="00BA7870"/>
    <w:rsid w:val="00BC77AC"/>
    <w:rsid w:val="00BF6E52"/>
    <w:rsid w:val="00C145EE"/>
    <w:rsid w:val="00C55198"/>
    <w:rsid w:val="00C6520F"/>
    <w:rsid w:val="00C8290F"/>
    <w:rsid w:val="00CA14D7"/>
    <w:rsid w:val="00CC1CF1"/>
    <w:rsid w:val="00CC2D68"/>
    <w:rsid w:val="00CF7251"/>
    <w:rsid w:val="00D46873"/>
    <w:rsid w:val="00D921D5"/>
    <w:rsid w:val="00DE4BE7"/>
    <w:rsid w:val="00E86B1B"/>
    <w:rsid w:val="00EE3F56"/>
    <w:rsid w:val="00EE4587"/>
    <w:rsid w:val="00EE7B23"/>
    <w:rsid w:val="00F063D2"/>
    <w:rsid w:val="00F425A6"/>
    <w:rsid w:val="00FA194B"/>
    <w:rsid w:val="00FA3C20"/>
    <w:rsid w:val="00FA4FF3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4E80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nhideWhenUsed/>
    <w:rsid w:val="00626196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CC1CF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C1CF1"/>
  </w:style>
  <w:style w:type="paragraph" w:styleId="aa">
    <w:name w:val="footer"/>
    <w:basedOn w:val="a"/>
    <w:link w:val="ab"/>
    <w:rsid w:val="00CC1CF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C1C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2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ult\Desktop\&#1064;&#1072;&#1073;&#1083;&#1086;&#1085;&#1099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DFAFC-A0A0-4CD9-B9D6-FDE95E522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post_glava_kam_ur_gor_okr_27072020_gost.dot</Template>
  <TotalTime>235</TotalTime>
  <Pages>3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Vault</dc:creator>
  <cp:lastModifiedBy>Vault</cp:lastModifiedBy>
  <cp:revision>12</cp:revision>
  <cp:lastPrinted>2024-05-03T07:08:00Z</cp:lastPrinted>
  <dcterms:created xsi:type="dcterms:W3CDTF">2024-05-03T06:32:00Z</dcterms:created>
  <dcterms:modified xsi:type="dcterms:W3CDTF">2024-05-08T08:29:00Z</dcterms:modified>
</cp:coreProperties>
</file>