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Default="00747E1A" w:rsidP="004313F4">
      <w:pPr>
        <w:pStyle w:val="1"/>
        <w:tabs>
          <w:tab w:val="left" w:pos="709"/>
        </w:tabs>
        <w:ind w:left="5387"/>
        <w:jc w:val="right"/>
        <w:rPr>
          <w:rFonts w:ascii="Liberation Serif" w:hAnsi="Liberation Serif" w:cs="Liberation Serif"/>
          <w:bCs/>
          <w:iCs w:val="0"/>
          <w:sz w:val="24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804967" w:rsidRDefault="00492BE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085" cy="720725"/>
                        <wp:effectExtent l="19050" t="0" r="0" b="0"/>
                        <wp:docPr id="1" name="Рисунок 5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5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085" cy="720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4313F4" w:rsidRPr="004313F4" w:rsidRDefault="004313F4" w:rsidP="004313F4">
      <w:pPr>
        <w:rPr>
          <w:lang w:val="en-US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747E1A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1e-4mm;mso-wrap-distance-bottom:-1e-4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5F094F" w:rsidRPr="00B91D93">
        <w:rPr>
          <w:rFonts w:ascii="Liberation Serif" w:hAnsi="Liberation Serif" w:cs="Liberation Serif"/>
          <w:sz w:val="24"/>
        </w:rPr>
        <w:t xml:space="preserve">от </w:t>
      </w:r>
      <w:r w:rsidR="00D62F1C">
        <w:rPr>
          <w:rFonts w:ascii="Liberation Serif" w:hAnsi="Liberation Serif" w:cs="Liberation Serif"/>
          <w:sz w:val="24"/>
          <w:lang w:val="en-US"/>
        </w:rPr>
        <w:t>13</w:t>
      </w:r>
      <w:r w:rsidR="00D62F1C">
        <w:rPr>
          <w:rFonts w:ascii="Liberation Serif" w:hAnsi="Liberation Serif" w:cs="Liberation Serif"/>
          <w:sz w:val="24"/>
        </w:rPr>
        <w:t>.</w:t>
      </w:r>
      <w:r w:rsidR="00D62F1C">
        <w:rPr>
          <w:rFonts w:ascii="Liberation Serif" w:hAnsi="Liberation Serif" w:cs="Liberation Serif"/>
          <w:sz w:val="24"/>
          <w:lang w:val="en-US"/>
        </w:rPr>
        <w:t>05</w:t>
      </w:r>
      <w:r w:rsidR="00D62F1C">
        <w:rPr>
          <w:rFonts w:ascii="Liberation Serif" w:hAnsi="Liberation Serif" w:cs="Liberation Serif"/>
          <w:sz w:val="24"/>
        </w:rPr>
        <w:t>.</w:t>
      </w:r>
      <w:r w:rsidR="00D62F1C">
        <w:rPr>
          <w:rFonts w:ascii="Liberation Serif" w:hAnsi="Liberation Serif" w:cs="Liberation Serif"/>
          <w:sz w:val="24"/>
          <w:lang w:val="en-US"/>
        </w:rPr>
        <w:t>2024</w:t>
      </w:r>
      <w:r w:rsidR="00C52DFB">
        <w:rPr>
          <w:rFonts w:ascii="Liberation Serif" w:hAnsi="Liberation Serif" w:cs="Liberation Serif"/>
          <w:sz w:val="24"/>
        </w:rPr>
        <w:t xml:space="preserve"> </w:t>
      </w:r>
      <w:r w:rsidR="005F094F">
        <w:rPr>
          <w:rFonts w:ascii="Liberation Serif" w:hAnsi="Liberation Serif" w:cs="Liberation Serif"/>
          <w:sz w:val="24"/>
        </w:rPr>
        <w:t>№</w:t>
      </w:r>
      <w:r w:rsidR="005F354A">
        <w:rPr>
          <w:rFonts w:ascii="Liberation Serif" w:hAnsi="Liberation Serif" w:cs="Liberation Serif"/>
          <w:sz w:val="24"/>
        </w:rPr>
        <w:t xml:space="preserve"> </w:t>
      </w:r>
      <w:r w:rsidR="00D62F1C">
        <w:rPr>
          <w:rFonts w:ascii="Liberation Serif" w:hAnsi="Liberation Serif" w:cs="Liberation Serif"/>
          <w:sz w:val="24"/>
        </w:rPr>
        <w:t>304</w:t>
      </w:r>
      <w:r w:rsidR="00B9657F">
        <w:rPr>
          <w:rFonts w:ascii="Liberation Serif" w:hAnsi="Liberation Serif" w:cs="Liberation Serif"/>
          <w:sz w:val="24"/>
        </w:rPr>
        <w:t xml:space="preserve">             </w:t>
      </w:r>
    </w:p>
    <w:p w:rsidR="00786D76" w:rsidRDefault="00786D76" w:rsidP="000804CF">
      <w:pPr>
        <w:jc w:val="center"/>
        <w:rPr>
          <w:b/>
          <w:i/>
          <w:spacing w:val="-6"/>
          <w:sz w:val="28"/>
          <w:szCs w:val="28"/>
        </w:rPr>
      </w:pPr>
    </w:p>
    <w:p w:rsidR="00C03C76" w:rsidRDefault="00C03C76" w:rsidP="000804CF">
      <w:pPr>
        <w:jc w:val="center"/>
        <w:rPr>
          <w:b/>
          <w:i/>
          <w:spacing w:val="-6"/>
          <w:sz w:val="28"/>
          <w:szCs w:val="28"/>
        </w:rPr>
      </w:pPr>
    </w:p>
    <w:p w:rsidR="000804CF" w:rsidRPr="00C03C76" w:rsidRDefault="000804CF" w:rsidP="00031C84">
      <w:pPr>
        <w:ind w:left="851"/>
        <w:jc w:val="center"/>
        <w:rPr>
          <w:rFonts w:ascii="Liberation Serif" w:hAnsi="Liberation Serif"/>
          <w:b/>
          <w:sz w:val="28"/>
          <w:szCs w:val="28"/>
        </w:rPr>
      </w:pPr>
      <w:r w:rsidRPr="00C03C76">
        <w:rPr>
          <w:rFonts w:ascii="Liberation Serif" w:hAnsi="Liberation Serif"/>
          <w:b/>
          <w:spacing w:val="-6"/>
          <w:sz w:val="28"/>
          <w:szCs w:val="28"/>
        </w:rPr>
        <w:t xml:space="preserve">О внесении изменений в Схему размещения нестационарных торговых объектов </w:t>
      </w:r>
      <w:r w:rsidRPr="00C03C76">
        <w:rPr>
          <w:rFonts w:ascii="Liberation Serif" w:hAnsi="Liberation Serif"/>
          <w:b/>
          <w:sz w:val="28"/>
          <w:szCs w:val="28"/>
        </w:rPr>
        <w:t>на территории Каменск-Уральск</w:t>
      </w:r>
      <w:r w:rsidR="00BC17B7" w:rsidRPr="00C03C76">
        <w:rPr>
          <w:rFonts w:ascii="Liberation Serif" w:hAnsi="Liberation Serif"/>
          <w:b/>
          <w:sz w:val="28"/>
          <w:szCs w:val="28"/>
        </w:rPr>
        <w:t>ого городского округа</w:t>
      </w:r>
    </w:p>
    <w:p w:rsidR="0089514C" w:rsidRPr="001914B0" w:rsidRDefault="0089514C" w:rsidP="00031C84">
      <w:pPr>
        <w:jc w:val="center"/>
        <w:rPr>
          <w:rFonts w:ascii="Liberation Serif" w:hAnsi="Liberation Serif"/>
          <w:b/>
          <w:spacing w:val="-6"/>
          <w:sz w:val="28"/>
          <w:szCs w:val="28"/>
        </w:rPr>
      </w:pPr>
    </w:p>
    <w:p w:rsidR="000804CF" w:rsidRPr="00C52DFB" w:rsidRDefault="00EB5734" w:rsidP="00C777AB">
      <w:pPr>
        <w:tabs>
          <w:tab w:val="left" w:pos="709"/>
        </w:tabs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52DFB">
        <w:rPr>
          <w:rFonts w:ascii="Liberation Serif" w:hAnsi="Liberation Serif" w:cs="Liberation Serif"/>
          <w:sz w:val="28"/>
          <w:szCs w:val="28"/>
        </w:rPr>
        <w:t>В соответствии с</w:t>
      </w:r>
      <w:r w:rsidR="00DE4B26" w:rsidRPr="00C52DFB">
        <w:rPr>
          <w:rFonts w:ascii="Liberation Serif" w:hAnsi="Liberation Serif" w:cs="Liberation Serif"/>
          <w:sz w:val="28"/>
          <w:szCs w:val="28"/>
        </w:rPr>
        <w:t xml:space="preserve"> Федеральным законом от 28 декабря 2009 года </w:t>
      </w:r>
      <w:r w:rsidR="00F7287E" w:rsidRPr="00C52DFB"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="00DE4B26" w:rsidRPr="00C52DFB">
        <w:rPr>
          <w:rFonts w:ascii="Liberation Serif" w:hAnsi="Liberation Serif" w:cs="Liberation Serif"/>
          <w:sz w:val="28"/>
          <w:szCs w:val="28"/>
        </w:rPr>
        <w:t>№ 381-ФЗ «Об основах государственного регулирования торговой деятельности в Российской Федерации»,</w:t>
      </w:r>
      <w:r w:rsidRPr="00C52DFB">
        <w:rPr>
          <w:rFonts w:ascii="Liberation Serif" w:hAnsi="Liberation Serif" w:cs="Liberation Serif"/>
          <w:sz w:val="28"/>
          <w:szCs w:val="28"/>
        </w:rPr>
        <w:t xml:space="preserve"> </w:t>
      </w:r>
      <w:r w:rsidR="00BC633C" w:rsidRPr="00C52DFB">
        <w:rPr>
          <w:rFonts w:ascii="Liberation Serif" w:hAnsi="Liberation Serif" w:cs="Liberation Serif"/>
          <w:sz w:val="28"/>
          <w:szCs w:val="28"/>
        </w:rPr>
        <w:t>постановлением Правительства Свердловской области от 27.04.2017 № 295-ПП</w:t>
      </w:r>
      <w:r w:rsidRPr="00C52DFB">
        <w:rPr>
          <w:rFonts w:ascii="Liberation Serif" w:hAnsi="Liberation Serif" w:cs="Liberation Serif"/>
          <w:sz w:val="28"/>
          <w:szCs w:val="28"/>
        </w:rPr>
        <w:t xml:space="preserve"> </w:t>
      </w:r>
      <w:r w:rsidR="00BC633C" w:rsidRPr="00C52DFB">
        <w:rPr>
          <w:rFonts w:ascii="Liberation Serif" w:hAnsi="Liberation Serif" w:cs="Liberation Serif"/>
          <w:sz w:val="28"/>
          <w:szCs w:val="28"/>
        </w:rPr>
        <w:t>«Об утверждении Порядка разработки и утверждения схем размещения нестационарных торговых объектов в муниципальных образованиях, расположенных на территории</w:t>
      </w:r>
      <w:r w:rsidRPr="00C52DFB">
        <w:rPr>
          <w:rFonts w:ascii="Liberation Serif" w:hAnsi="Liberation Serif" w:cs="Liberation Serif"/>
          <w:sz w:val="28"/>
          <w:szCs w:val="28"/>
        </w:rPr>
        <w:t xml:space="preserve"> </w:t>
      </w:r>
      <w:r w:rsidR="00BC633C" w:rsidRPr="00C52DFB">
        <w:rPr>
          <w:rFonts w:ascii="Liberation Serif" w:hAnsi="Liberation Serif" w:cs="Liberation Serif"/>
          <w:sz w:val="28"/>
          <w:szCs w:val="28"/>
        </w:rPr>
        <w:t>Свердловской области»,</w:t>
      </w:r>
      <w:r w:rsidR="000804CF" w:rsidRPr="00C52DFB">
        <w:rPr>
          <w:rFonts w:ascii="Liberation Serif" w:hAnsi="Liberation Serif" w:cs="Liberation Serif"/>
          <w:sz w:val="28"/>
          <w:szCs w:val="28"/>
        </w:rPr>
        <w:t xml:space="preserve"> на основании </w:t>
      </w:r>
      <w:r w:rsidR="000804CF" w:rsidRPr="00C52DFB">
        <w:rPr>
          <w:rFonts w:ascii="Liberation Serif" w:hAnsi="Liberation Serif" w:cs="Liberation Serif"/>
          <w:kern w:val="28"/>
          <w:sz w:val="28"/>
          <w:szCs w:val="28"/>
        </w:rPr>
        <w:t xml:space="preserve">протокола </w:t>
      </w:r>
      <w:r w:rsidR="000804CF" w:rsidRPr="00C52DFB">
        <w:rPr>
          <w:rFonts w:ascii="Liberation Serif" w:hAnsi="Liberation Serif" w:cs="Liberation Serif"/>
          <w:bCs/>
          <w:sz w:val="28"/>
          <w:szCs w:val="28"/>
        </w:rPr>
        <w:t>за</w:t>
      </w:r>
      <w:r w:rsidRPr="00C52DFB">
        <w:rPr>
          <w:rFonts w:ascii="Liberation Serif" w:hAnsi="Liberation Serif" w:cs="Liberation Serif"/>
          <w:bCs/>
          <w:sz w:val="28"/>
          <w:szCs w:val="28"/>
        </w:rPr>
        <w:t xml:space="preserve">седания Комиссии по разработке </w:t>
      </w:r>
      <w:r w:rsidR="000804CF" w:rsidRPr="00C52DFB">
        <w:rPr>
          <w:rFonts w:ascii="Liberation Serif" w:hAnsi="Liberation Serif" w:cs="Liberation Serif"/>
          <w:bCs/>
          <w:sz w:val="28"/>
          <w:szCs w:val="28"/>
        </w:rPr>
        <w:t>Схемы размещения нестационарных торговых</w:t>
      </w:r>
      <w:r w:rsidRPr="00C52DF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2713B2" w:rsidRPr="00C52DF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объектов</w:t>
      </w:r>
      <w:r w:rsidR="0089514C" w:rsidRPr="00C52DFB">
        <w:rPr>
          <w:rFonts w:ascii="Liberation Serif" w:hAnsi="Liberation Serif" w:cs="Liberation Serif"/>
          <w:bCs/>
          <w:sz w:val="28"/>
          <w:szCs w:val="28"/>
        </w:rPr>
        <w:t xml:space="preserve"> на территории</w:t>
      </w:r>
      <w:r w:rsidR="000804CF" w:rsidRPr="00C52DFB">
        <w:rPr>
          <w:rFonts w:ascii="Liberation Serif" w:hAnsi="Liberation Serif" w:cs="Liberation Serif"/>
          <w:bCs/>
          <w:sz w:val="28"/>
          <w:szCs w:val="28"/>
        </w:rPr>
        <w:t xml:space="preserve"> Каменск-Уральского городского округа от </w:t>
      </w:r>
      <w:r w:rsidR="00794959" w:rsidRPr="00C52DFB">
        <w:rPr>
          <w:rFonts w:ascii="Liberation Serif" w:hAnsi="Liberation Serif" w:cs="Liberation Serif"/>
          <w:bCs/>
          <w:sz w:val="28"/>
          <w:szCs w:val="28"/>
        </w:rPr>
        <w:t>0</w:t>
      </w:r>
      <w:r w:rsidR="00E37568" w:rsidRPr="00C52DFB">
        <w:rPr>
          <w:rFonts w:ascii="Liberation Serif" w:hAnsi="Liberation Serif" w:cs="Liberation Serif"/>
          <w:bCs/>
          <w:sz w:val="28"/>
          <w:szCs w:val="28"/>
        </w:rPr>
        <w:t>4</w:t>
      </w:r>
      <w:r w:rsidR="00794959" w:rsidRPr="00C52DFB">
        <w:rPr>
          <w:rFonts w:ascii="Liberation Serif" w:hAnsi="Liberation Serif" w:cs="Liberation Serif"/>
          <w:bCs/>
          <w:sz w:val="28"/>
          <w:szCs w:val="28"/>
        </w:rPr>
        <w:t>.0</w:t>
      </w:r>
      <w:r w:rsidR="00E37568" w:rsidRPr="00C52DFB">
        <w:rPr>
          <w:rFonts w:ascii="Liberation Serif" w:hAnsi="Liberation Serif" w:cs="Liberation Serif"/>
          <w:bCs/>
          <w:sz w:val="28"/>
          <w:szCs w:val="28"/>
        </w:rPr>
        <w:t>5</w:t>
      </w:r>
      <w:r w:rsidR="00794959" w:rsidRPr="00C52DFB">
        <w:rPr>
          <w:rFonts w:ascii="Liberation Serif" w:hAnsi="Liberation Serif" w:cs="Liberation Serif"/>
          <w:bCs/>
          <w:sz w:val="28"/>
          <w:szCs w:val="28"/>
        </w:rPr>
        <w:t>.2023</w:t>
      </w:r>
      <w:r w:rsidRPr="00C52DF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0804CF" w:rsidRPr="00C52DF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года</w:t>
      </w:r>
      <w:r w:rsidR="0089514C" w:rsidRPr="00C52DF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№ </w:t>
      </w:r>
      <w:r w:rsidR="00855FE4" w:rsidRPr="00C52DF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2</w:t>
      </w:r>
      <w:r w:rsidR="000804CF" w:rsidRPr="00C52DF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,</w:t>
      </w:r>
      <w:r w:rsidRPr="00C52DF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="000804CF" w:rsidRPr="00C52DFB">
        <w:rPr>
          <w:rFonts w:ascii="Liberation Serif" w:hAnsi="Liberation Serif" w:cs="Liberation Serif"/>
          <w:sz w:val="28"/>
          <w:szCs w:val="28"/>
        </w:rPr>
        <w:t xml:space="preserve">руководствуясь Уставом </w:t>
      </w:r>
      <w:r w:rsidRPr="00C52DFB">
        <w:rPr>
          <w:rFonts w:ascii="Liberation Serif" w:hAnsi="Liberation Serif" w:cs="Liberation Serif"/>
          <w:sz w:val="28"/>
          <w:szCs w:val="28"/>
        </w:rPr>
        <w:t xml:space="preserve">муниципального </w:t>
      </w:r>
      <w:r w:rsidR="00BC17B7" w:rsidRPr="00C52DFB">
        <w:rPr>
          <w:rFonts w:ascii="Liberation Serif" w:hAnsi="Liberation Serif" w:cs="Liberation Serif"/>
          <w:sz w:val="28"/>
          <w:szCs w:val="28"/>
        </w:rPr>
        <w:t xml:space="preserve">образования </w:t>
      </w:r>
      <w:r w:rsidR="000804CF" w:rsidRPr="00C52DFB">
        <w:rPr>
          <w:rFonts w:ascii="Liberation Serif" w:hAnsi="Liberation Serif" w:cs="Liberation Serif"/>
          <w:sz w:val="28"/>
          <w:szCs w:val="28"/>
        </w:rPr>
        <w:t>Каменск-Уральск</w:t>
      </w:r>
      <w:r w:rsidR="00330F76" w:rsidRPr="00C52DFB">
        <w:rPr>
          <w:rFonts w:ascii="Liberation Serif" w:hAnsi="Liberation Serif" w:cs="Liberation Serif"/>
          <w:sz w:val="28"/>
          <w:szCs w:val="28"/>
        </w:rPr>
        <w:t>ий</w:t>
      </w:r>
      <w:r w:rsidRPr="00C52DFB">
        <w:rPr>
          <w:rFonts w:ascii="Liberation Serif" w:hAnsi="Liberation Serif" w:cs="Liberation Serif"/>
          <w:sz w:val="28"/>
          <w:szCs w:val="28"/>
        </w:rPr>
        <w:t xml:space="preserve"> </w:t>
      </w:r>
      <w:r w:rsidR="0089514C" w:rsidRPr="00C52DFB">
        <w:rPr>
          <w:rFonts w:ascii="Liberation Serif" w:hAnsi="Liberation Serif" w:cs="Liberation Serif"/>
          <w:sz w:val="28"/>
          <w:szCs w:val="28"/>
        </w:rPr>
        <w:t>городско</w:t>
      </w:r>
      <w:r w:rsidR="00721A8E" w:rsidRPr="00C52DFB">
        <w:rPr>
          <w:rFonts w:ascii="Liberation Serif" w:hAnsi="Liberation Serif" w:cs="Liberation Serif"/>
          <w:sz w:val="28"/>
          <w:szCs w:val="28"/>
        </w:rPr>
        <w:t>й округ Свердловской области</w:t>
      </w:r>
      <w:r w:rsidR="0022512B" w:rsidRPr="00C52DFB">
        <w:rPr>
          <w:rFonts w:ascii="Liberation Serif" w:hAnsi="Liberation Serif" w:cs="Liberation Serif"/>
          <w:sz w:val="28"/>
          <w:szCs w:val="28"/>
        </w:rPr>
        <w:t>, Администрация Каменск</w:t>
      </w:r>
      <w:r w:rsidR="000804CF" w:rsidRPr="00C52DFB">
        <w:rPr>
          <w:rFonts w:ascii="Liberation Serif" w:hAnsi="Liberation Serif" w:cs="Liberation Serif"/>
          <w:sz w:val="28"/>
          <w:szCs w:val="28"/>
        </w:rPr>
        <w:t>-Уральского</w:t>
      </w:r>
      <w:r w:rsidR="0089514C" w:rsidRPr="00C52DFB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A65C76" w:rsidRPr="00C52DFB" w:rsidRDefault="000804CF" w:rsidP="004E2631">
      <w:pPr>
        <w:pStyle w:val="2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52DF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551156" w:rsidRDefault="003B3C60" w:rsidP="00C03C76">
      <w:pPr>
        <w:pStyle w:val="ConsPlusNormal"/>
        <w:ind w:firstLine="708"/>
        <w:jc w:val="both"/>
        <w:rPr>
          <w:rFonts w:ascii="Liberation Serif" w:hAnsi="Liberation Serif" w:cs="Liberation Serif"/>
          <w:spacing w:val="-6"/>
          <w:sz w:val="28"/>
          <w:szCs w:val="28"/>
        </w:rPr>
      </w:pPr>
      <w:r w:rsidRPr="00C52DFB">
        <w:rPr>
          <w:rFonts w:ascii="Liberation Serif" w:hAnsi="Liberation Serif" w:cs="Liberation Serif"/>
          <w:sz w:val="28"/>
          <w:szCs w:val="28"/>
        </w:rPr>
        <w:t>1</w:t>
      </w:r>
      <w:r w:rsidRPr="00060B14">
        <w:rPr>
          <w:rFonts w:ascii="Liberation Serif" w:hAnsi="Liberation Serif" w:cs="Liberation Serif"/>
          <w:sz w:val="28"/>
          <w:szCs w:val="28"/>
        </w:rPr>
        <w:t xml:space="preserve">. </w:t>
      </w:r>
      <w:r w:rsidR="000804CF" w:rsidRPr="00060B14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89514C" w:rsidRPr="00060B14">
        <w:rPr>
          <w:rFonts w:ascii="Liberation Serif" w:hAnsi="Liberation Serif" w:cs="Liberation Serif"/>
          <w:sz w:val="28"/>
          <w:szCs w:val="28"/>
        </w:rPr>
        <w:t>в</w:t>
      </w:r>
      <w:r w:rsidR="000804CF" w:rsidRPr="00060B14">
        <w:rPr>
          <w:rFonts w:ascii="Liberation Serif" w:hAnsi="Liberation Serif" w:cs="Liberation Serif"/>
          <w:sz w:val="28"/>
          <w:szCs w:val="28"/>
        </w:rPr>
        <w:t xml:space="preserve"> Схему </w:t>
      </w:r>
      <w:r w:rsidR="000804CF" w:rsidRPr="00060B14">
        <w:rPr>
          <w:rFonts w:ascii="Liberation Serif" w:hAnsi="Liberation Serif" w:cs="Liberation Serif"/>
          <w:spacing w:val="-6"/>
          <w:sz w:val="28"/>
          <w:szCs w:val="28"/>
        </w:rPr>
        <w:t>размещения нестационарных торговых объектов</w:t>
      </w:r>
      <w:r w:rsidR="00712FD9" w:rsidRPr="00060B14">
        <w:rPr>
          <w:rFonts w:ascii="Liberation Serif" w:hAnsi="Liberation Serif" w:cs="Liberation Serif"/>
          <w:spacing w:val="-6"/>
          <w:sz w:val="28"/>
          <w:szCs w:val="28"/>
        </w:rPr>
        <w:t xml:space="preserve"> </w:t>
      </w:r>
      <w:r w:rsidR="000804CF" w:rsidRPr="00060B14">
        <w:rPr>
          <w:rFonts w:ascii="Liberation Serif" w:hAnsi="Liberation Serif" w:cs="Liberation Serif"/>
          <w:sz w:val="28"/>
          <w:szCs w:val="28"/>
        </w:rPr>
        <w:t>на территории Каменск-Уральск</w:t>
      </w:r>
      <w:r w:rsidR="00BC633C" w:rsidRPr="00060B14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0804CF" w:rsidRPr="00060B14">
        <w:rPr>
          <w:rFonts w:ascii="Liberation Serif" w:hAnsi="Liberation Serif" w:cs="Liberation Serif"/>
          <w:sz w:val="28"/>
          <w:szCs w:val="28"/>
        </w:rPr>
        <w:t>, утвержденную постановлением</w:t>
      </w:r>
      <w:r w:rsidR="00EB5734" w:rsidRPr="00060B14">
        <w:rPr>
          <w:rFonts w:ascii="Liberation Serif" w:hAnsi="Liberation Serif" w:cs="Liberation Serif"/>
          <w:sz w:val="28"/>
          <w:szCs w:val="28"/>
        </w:rPr>
        <w:t> </w:t>
      </w:r>
      <w:r w:rsidR="000804CF" w:rsidRPr="00060B14">
        <w:rPr>
          <w:rFonts w:ascii="Liberation Serif" w:hAnsi="Liberation Serif" w:cs="Liberation Serif"/>
          <w:sz w:val="28"/>
          <w:szCs w:val="28"/>
        </w:rPr>
        <w:t>Администрации</w:t>
      </w:r>
      <w:r w:rsidR="00EB5734" w:rsidRPr="00060B14">
        <w:rPr>
          <w:rFonts w:ascii="Liberation Serif" w:hAnsi="Liberation Serif" w:cs="Liberation Serif"/>
          <w:sz w:val="28"/>
          <w:szCs w:val="28"/>
        </w:rPr>
        <w:t> </w:t>
      </w:r>
      <w:r w:rsidR="000804CF" w:rsidRPr="00060B14">
        <w:rPr>
          <w:rFonts w:ascii="Liberation Serif" w:hAnsi="Liberation Serif" w:cs="Liberation Serif"/>
          <w:sz w:val="28"/>
          <w:szCs w:val="28"/>
        </w:rPr>
        <w:t>города</w:t>
      </w:r>
      <w:r w:rsidR="00EB5734" w:rsidRPr="00060B14">
        <w:rPr>
          <w:rFonts w:ascii="Liberation Serif" w:hAnsi="Liberation Serif" w:cs="Liberation Serif"/>
          <w:sz w:val="28"/>
          <w:szCs w:val="28"/>
        </w:rPr>
        <w:t> Каменска-</w:t>
      </w:r>
      <w:r w:rsidR="000804CF" w:rsidRPr="00060B14">
        <w:rPr>
          <w:rFonts w:ascii="Liberation Serif" w:hAnsi="Liberation Serif" w:cs="Liberation Serif"/>
          <w:sz w:val="28"/>
          <w:szCs w:val="28"/>
        </w:rPr>
        <w:t>Уральского</w:t>
      </w:r>
      <w:r w:rsidR="00EB5734" w:rsidRPr="00060B14">
        <w:rPr>
          <w:rFonts w:ascii="Liberation Serif" w:hAnsi="Liberation Serif" w:cs="Liberation Serif"/>
          <w:sz w:val="28"/>
          <w:szCs w:val="28"/>
        </w:rPr>
        <w:t xml:space="preserve"> </w:t>
      </w:r>
      <w:r w:rsidR="000804CF" w:rsidRPr="00060B14">
        <w:rPr>
          <w:rFonts w:ascii="Liberation Serif" w:hAnsi="Liberation Serif" w:cs="Liberation Serif"/>
          <w:sz w:val="28"/>
          <w:szCs w:val="28"/>
        </w:rPr>
        <w:t>от</w:t>
      </w:r>
      <w:r w:rsidR="00EB5734" w:rsidRPr="00060B14">
        <w:rPr>
          <w:rFonts w:ascii="Liberation Serif" w:hAnsi="Liberation Serif" w:cs="Liberation Serif"/>
          <w:sz w:val="28"/>
          <w:szCs w:val="28"/>
        </w:rPr>
        <w:t xml:space="preserve"> </w:t>
      </w:r>
      <w:r w:rsidR="000804CF" w:rsidRPr="00060B14">
        <w:rPr>
          <w:rFonts w:ascii="Liberation Serif" w:hAnsi="Liberation Serif" w:cs="Liberation Serif"/>
          <w:sz w:val="28"/>
          <w:szCs w:val="28"/>
        </w:rPr>
        <w:t>21.11.2018</w:t>
      </w:r>
      <w:r w:rsidR="00EB5734" w:rsidRPr="00060B14">
        <w:rPr>
          <w:rFonts w:ascii="Liberation Serif" w:hAnsi="Liberation Serif" w:cs="Liberation Serif"/>
          <w:sz w:val="28"/>
          <w:szCs w:val="28"/>
        </w:rPr>
        <w:t xml:space="preserve">   </w:t>
      </w:r>
      <w:r w:rsidR="000804CF" w:rsidRPr="00060B14">
        <w:rPr>
          <w:rFonts w:ascii="Liberation Serif" w:hAnsi="Liberation Serif" w:cs="Liberation Serif"/>
          <w:sz w:val="28"/>
          <w:szCs w:val="28"/>
        </w:rPr>
        <w:t>№</w:t>
      </w:r>
      <w:r w:rsidR="00EB5734" w:rsidRPr="00060B14">
        <w:rPr>
          <w:rFonts w:ascii="Liberation Serif" w:hAnsi="Liberation Serif" w:cs="Liberation Serif"/>
          <w:sz w:val="28"/>
          <w:szCs w:val="28"/>
        </w:rPr>
        <w:t xml:space="preserve"> </w:t>
      </w:r>
      <w:r w:rsidR="000804CF" w:rsidRPr="00060B14">
        <w:rPr>
          <w:rFonts w:ascii="Liberation Serif" w:hAnsi="Liberation Serif" w:cs="Liberation Serif"/>
          <w:sz w:val="28"/>
          <w:szCs w:val="28"/>
        </w:rPr>
        <w:t xml:space="preserve">1002 </w:t>
      </w:r>
      <w:r w:rsidR="00BC633C" w:rsidRPr="00060B14">
        <w:rPr>
          <w:rFonts w:ascii="Liberation Serif" w:hAnsi="Liberation Serif" w:cs="Liberation Serif"/>
          <w:sz w:val="28"/>
          <w:szCs w:val="28"/>
        </w:rPr>
        <w:t>(</w:t>
      </w:r>
      <w:r w:rsidR="00060B14">
        <w:rPr>
          <w:rFonts w:ascii="Liberation Serif" w:hAnsi="Liberation Serif" w:cs="Liberation Serif"/>
          <w:sz w:val="28"/>
          <w:szCs w:val="28"/>
        </w:rPr>
        <w:t xml:space="preserve">в редакции </w:t>
      </w:r>
      <w:r w:rsidR="00C03C76">
        <w:rPr>
          <w:rFonts w:ascii="Liberation Serif" w:hAnsi="Liberation Serif" w:cs="Liberation Serif"/>
          <w:sz w:val="28"/>
          <w:szCs w:val="28"/>
        </w:rPr>
        <w:t>п</w:t>
      </w:r>
      <w:r w:rsidR="00060B14" w:rsidRPr="00060B14">
        <w:rPr>
          <w:rFonts w:ascii="Liberation Serif" w:hAnsi="Liberation Serif" w:cs="Liberation Serif"/>
          <w:sz w:val="28"/>
          <w:szCs w:val="28"/>
        </w:rPr>
        <w:t>остановлений Администрации г</w:t>
      </w:r>
      <w:r w:rsidR="00C03C76">
        <w:rPr>
          <w:rFonts w:ascii="Liberation Serif" w:hAnsi="Liberation Serif" w:cs="Liberation Serif"/>
          <w:sz w:val="28"/>
          <w:szCs w:val="28"/>
        </w:rPr>
        <w:t>орода</w:t>
      </w:r>
      <w:r w:rsidR="00060B14" w:rsidRPr="00060B14">
        <w:rPr>
          <w:rFonts w:ascii="Liberation Serif" w:hAnsi="Liberation Serif" w:cs="Liberation Serif"/>
          <w:sz w:val="28"/>
          <w:szCs w:val="28"/>
        </w:rPr>
        <w:t xml:space="preserve"> Каменска-Уральского</w:t>
      </w:r>
      <w:r w:rsidR="00C03C76">
        <w:rPr>
          <w:rFonts w:ascii="Liberation Serif" w:hAnsi="Liberation Serif" w:cs="Liberation Serif"/>
          <w:sz w:val="28"/>
          <w:szCs w:val="28"/>
        </w:rPr>
        <w:t xml:space="preserve"> </w:t>
      </w:r>
      <w:r w:rsidR="00060B14" w:rsidRPr="00060B14">
        <w:rPr>
          <w:rFonts w:ascii="Liberation Serif" w:hAnsi="Liberation Serif" w:cs="Liberation Serif"/>
          <w:sz w:val="28"/>
          <w:szCs w:val="28"/>
        </w:rPr>
        <w:t xml:space="preserve">от 08.05.2019 </w:t>
      </w:r>
      <w:hyperlink r:id="rId9">
        <w:r w:rsidR="00060B14">
          <w:rPr>
            <w:rFonts w:ascii="Liberation Serif" w:hAnsi="Liberation Serif" w:cs="Liberation Serif"/>
            <w:sz w:val="28"/>
            <w:szCs w:val="28"/>
          </w:rPr>
          <w:t>№</w:t>
        </w:r>
        <w:r w:rsidR="00060B14" w:rsidRPr="00060B14">
          <w:rPr>
            <w:rFonts w:ascii="Liberation Serif" w:hAnsi="Liberation Serif" w:cs="Liberation Serif"/>
            <w:sz w:val="28"/>
            <w:szCs w:val="28"/>
          </w:rPr>
          <w:t xml:space="preserve"> 363</w:t>
        </w:r>
      </w:hyperlink>
      <w:r w:rsidR="00060B14" w:rsidRPr="00060B14">
        <w:rPr>
          <w:rFonts w:ascii="Liberation Serif" w:hAnsi="Liberation Serif" w:cs="Liberation Serif"/>
          <w:sz w:val="28"/>
          <w:szCs w:val="28"/>
        </w:rPr>
        <w:t xml:space="preserve">, от 23.09.2019 </w:t>
      </w:r>
      <w:hyperlink r:id="rId10">
        <w:r w:rsidR="00060B14">
          <w:rPr>
            <w:rFonts w:ascii="Liberation Serif" w:hAnsi="Liberation Serif" w:cs="Liberation Serif"/>
            <w:sz w:val="28"/>
            <w:szCs w:val="28"/>
          </w:rPr>
          <w:t>№</w:t>
        </w:r>
        <w:r w:rsidR="00060B14" w:rsidRPr="00060B14">
          <w:rPr>
            <w:rFonts w:ascii="Liberation Serif" w:hAnsi="Liberation Serif" w:cs="Liberation Serif"/>
            <w:sz w:val="28"/>
            <w:szCs w:val="28"/>
          </w:rPr>
          <w:t xml:space="preserve"> 789</w:t>
        </w:r>
      </w:hyperlink>
      <w:r w:rsidR="00060B14" w:rsidRPr="00060B14">
        <w:rPr>
          <w:rFonts w:ascii="Liberation Serif" w:hAnsi="Liberation Serif" w:cs="Liberation Serif"/>
          <w:sz w:val="28"/>
          <w:szCs w:val="28"/>
        </w:rPr>
        <w:t xml:space="preserve">, от 14.01.2020 </w:t>
      </w:r>
      <w:hyperlink r:id="rId11">
        <w:r w:rsidR="00060B14">
          <w:rPr>
            <w:rFonts w:ascii="Liberation Serif" w:hAnsi="Liberation Serif" w:cs="Liberation Serif"/>
            <w:sz w:val="28"/>
            <w:szCs w:val="28"/>
          </w:rPr>
          <w:t>№</w:t>
        </w:r>
        <w:r w:rsidR="007F2D9E">
          <w:rPr>
            <w:rFonts w:ascii="Liberation Serif" w:hAnsi="Liberation Serif" w:cs="Liberation Serif"/>
            <w:sz w:val="28"/>
            <w:szCs w:val="28"/>
          </w:rPr>
          <w:t xml:space="preserve"> </w:t>
        </w:r>
        <w:r w:rsidR="00060B14" w:rsidRPr="00060B14">
          <w:rPr>
            <w:rFonts w:ascii="Liberation Serif" w:hAnsi="Liberation Serif" w:cs="Liberation Serif"/>
            <w:sz w:val="28"/>
            <w:szCs w:val="28"/>
          </w:rPr>
          <w:t>10</w:t>
        </w:r>
      </w:hyperlink>
      <w:r w:rsidR="00060B14" w:rsidRPr="00060B14">
        <w:rPr>
          <w:rFonts w:ascii="Liberation Serif" w:hAnsi="Liberation Serif" w:cs="Liberation Serif"/>
          <w:sz w:val="28"/>
          <w:szCs w:val="28"/>
        </w:rPr>
        <w:t>,</w:t>
      </w:r>
      <w:r w:rsidR="00060B14">
        <w:rPr>
          <w:rFonts w:ascii="Liberation Serif" w:hAnsi="Liberation Serif" w:cs="Liberation Serif"/>
          <w:sz w:val="28"/>
          <w:szCs w:val="28"/>
        </w:rPr>
        <w:t xml:space="preserve"> </w:t>
      </w:r>
      <w:r w:rsidR="00060B14" w:rsidRPr="00060B14">
        <w:rPr>
          <w:rFonts w:ascii="Liberation Serif" w:hAnsi="Liberation Serif" w:cs="Liberation Serif"/>
          <w:sz w:val="28"/>
          <w:szCs w:val="28"/>
        </w:rPr>
        <w:t>от 28.04.2020</w:t>
      </w:r>
      <w:r w:rsidR="00060B14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2">
        <w:r w:rsidR="00060B14">
          <w:rPr>
            <w:rFonts w:ascii="Liberation Serif" w:hAnsi="Liberation Serif" w:cs="Liberation Serif"/>
            <w:sz w:val="28"/>
            <w:szCs w:val="28"/>
          </w:rPr>
          <w:t xml:space="preserve">№ </w:t>
        </w:r>
        <w:r w:rsidR="00060B14" w:rsidRPr="00060B14">
          <w:rPr>
            <w:rFonts w:ascii="Liberation Serif" w:hAnsi="Liberation Serif" w:cs="Liberation Serif"/>
            <w:sz w:val="28"/>
            <w:szCs w:val="28"/>
          </w:rPr>
          <w:t>318</w:t>
        </w:r>
      </w:hyperlink>
      <w:r w:rsidR="00060B14" w:rsidRPr="00060B14">
        <w:rPr>
          <w:rFonts w:ascii="Liberation Serif" w:hAnsi="Liberation Serif" w:cs="Liberation Serif"/>
          <w:sz w:val="28"/>
          <w:szCs w:val="28"/>
        </w:rPr>
        <w:t>,</w:t>
      </w:r>
      <w:r w:rsidR="00060B14">
        <w:rPr>
          <w:rFonts w:ascii="Liberation Serif" w:hAnsi="Liberation Serif" w:cs="Liberation Serif"/>
          <w:sz w:val="28"/>
          <w:szCs w:val="28"/>
        </w:rPr>
        <w:t xml:space="preserve"> </w:t>
      </w:r>
      <w:r w:rsidR="00C03C76">
        <w:rPr>
          <w:rFonts w:ascii="Liberation Serif" w:hAnsi="Liberation Serif" w:cs="Liberation Serif"/>
          <w:sz w:val="28"/>
          <w:szCs w:val="28"/>
        </w:rPr>
        <w:t>п</w:t>
      </w:r>
      <w:r w:rsidR="00060B14" w:rsidRPr="00060B14">
        <w:rPr>
          <w:rFonts w:ascii="Liberation Serif" w:hAnsi="Liberation Serif" w:cs="Liberation Serif"/>
          <w:sz w:val="28"/>
          <w:szCs w:val="28"/>
        </w:rPr>
        <w:t>остановлений Администрации Каменск-Уральского городского округа</w:t>
      </w:r>
      <w:r w:rsidR="00C03C76">
        <w:rPr>
          <w:rFonts w:ascii="Liberation Serif" w:hAnsi="Liberation Serif" w:cs="Liberation Serif"/>
          <w:sz w:val="28"/>
          <w:szCs w:val="28"/>
        </w:rPr>
        <w:t xml:space="preserve"> </w:t>
      </w:r>
      <w:r w:rsidR="00060B14" w:rsidRPr="00060B14">
        <w:rPr>
          <w:rFonts w:ascii="Liberation Serif" w:hAnsi="Liberation Serif" w:cs="Liberation Serif"/>
          <w:sz w:val="28"/>
          <w:szCs w:val="28"/>
        </w:rPr>
        <w:t xml:space="preserve">от 26.08.2020 </w:t>
      </w:r>
      <w:hyperlink r:id="rId13">
        <w:r w:rsidR="00060B14">
          <w:rPr>
            <w:rFonts w:ascii="Liberation Serif" w:hAnsi="Liberation Serif" w:cs="Liberation Serif"/>
            <w:sz w:val="28"/>
            <w:szCs w:val="28"/>
          </w:rPr>
          <w:t>№</w:t>
        </w:r>
        <w:r w:rsidR="00060B14" w:rsidRPr="00060B14">
          <w:rPr>
            <w:rFonts w:ascii="Liberation Serif" w:hAnsi="Liberation Serif" w:cs="Liberation Serif"/>
            <w:sz w:val="28"/>
            <w:szCs w:val="28"/>
          </w:rPr>
          <w:t xml:space="preserve"> 611</w:t>
        </w:r>
      </w:hyperlink>
      <w:r w:rsidR="00060B14" w:rsidRPr="00060B14">
        <w:rPr>
          <w:rFonts w:ascii="Liberation Serif" w:hAnsi="Liberation Serif" w:cs="Liberation Serif"/>
          <w:sz w:val="28"/>
          <w:szCs w:val="28"/>
        </w:rPr>
        <w:t xml:space="preserve">, от 30.04.2021 </w:t>
      </w:r>
      <w:hyperlink r:id="rId14">
        <w:r w:rsidR="00060B14">
          <w:rPr>
            <w:rFonts w:ascii="Liberation Serif" w:hAnsi="Liberation Serif" w:cs="Liberation Serif"/>
            <w:sz w:val="28"/>
            <w:szCs w:val="28"/>
          </w:rPr>
          <w:t>№</w:t>
        </w:r>
        <w:r w:rsidR="00060B14" w:rsidRPr="00060B14">
          <w:rPr>
            <w:rFonts w:ascii="Liberation Serif" w:hAnsi="Liberation Serif" w:cs="Liberation Serif"/>
            <w:sz w:val="28"/>
            <w:szCs w:val="28"/>
          </w:rPr>
          <w:t xml:space="preserve"> 366</w:t>
        </w:r>
      </w:hyperlink>
      <w:r w:rsidR="00060B14" w:rsidRPr="00060B14">
        <w:rPr>
          <w:rFonts w:ascii="Liberation Serif" w:hAnsi="Liberation Serif" w:cs="Liberation Serif"/>
          <w:sz w:val="28"/>
          <w:szCs w:val="28"/>
        </w:rPr>
        <w:t xml:space="preserve">, от 03.09.2021 </w:t>
      </w:r>
      <w:r w:rsidR="00C03C76">
        <w:rPr>
          <w:rFonts w:ascii="Liberation Serif" w:hAnsi="Liberation Serif" w:cs="Liberation Serif"/>
          <w:sz w:val="28"/>
          <w:szCs w:val="28"/>
        </w:rPr>
        <w:t xml:space="preserve">     </w:t>
      </w:r>
      <w:hyperlink r:id="rId15">
        <w:r w:rsidR="00060B14">
          <w:rPr>
            <w:rFonts w:ascii="Liberation Serif" w:hAnsi="Liberation Serif" w:cs="Liberation Serif"/>
            <w:sz w:val="28"/>
            <w:szCs w:val="28"/>
          </w:rPr>
          <w:t xml:space="preserve">№ </w:t>
        </w:r>
        <w:r w:rsidR="00060B14" w:rsidRPr="00060B14">
          <w:rPr>
            <w:rFonts w:ascii="Liberation Serif" w:hAnsi="Liberation Serif" w:cs="Liberation Serif"/>
            <w:sz w:val="28"/>
            <w:szCs w:val="28"/>
          </w:rPr>
          <w:t xml:space="preserve"> 713</w:t>
        </w:r>
      </w:hyperlink>
      <w:r w:rsidR="00060B14" w:rsidRPr="00060B14">
        <w:rPr>
          <w:rFonts w:ascii="Liberation Serif" w:hAnsi="Liberation Serif" w:cs="Liberation Serif"/>
          <w:sz w:val="28"/>
          <w:szCs w:val="28"/>
        </w:rPr>
        <w:t>,</w:t>
      </w:r>
      <w:r w:rsidR="00060B14">
        <w:rPr>
          <w:rFonts w:ascii="Liberation Serif" w:hAnsi="Liberation Serif" w:cs="Liberation Serif"/>
          <w:sz w:val="28"/>
          <w:szCs w:val="28"/>
        </w:rPr>
        <w:t xml:space="preserve"> </w:t>
      </w:r>
      <w:r w:rsidR="00060B14" w:rsidRPr="00060B14">
        <w:rPr>
          <w:rFonts w:ascii="Liberation Serif" w:hAnsi="Liberation Serif" w:cs="Liberation Serif"/>
          <w:sz w:val="28"/>
          <w:szCs w:val="28"/>
        </w:rPr>
        <w:t xml:space="preserve">от 06.05.2022 </w:t>
      </w:r>
      <w:hyperlink r:id="rId16">
        <w:r w:rsidR="00060B14">
          <w:rPr>
            <w:rFonts w:ascii="Liberation Serif" w:hAnsi="Liberation Serif" w:cs="Liberation Serif"/>
            <w:sz w:val="28"/>
            <w:szCs w:val="28"/>
          </w:rPr>
          <w:t>№</w:t>
        </w:r>
        <w:r w:rsidR="00060B14" w:rsidRPr="00060B14">
          <w:rPr>
            <w:rFonts w:ascii="Liberation Serif" w:hAnsi="Liberation Serif" w:cs="Liberation Serif"/>
            <w:sz w:val="28"/>
            <w:szCs w:val="28"/>
          </w:rPr>
          <w:t xml:space="preserve"> 287</w:t>
        </w:r>
      </w:hyperlink>
      <w:r w:rsidR="00060B14" w:rsidRPr="00060B14">
        <w:rPr>
          <w:rFonts w:ascii="Liberation Serif" w:hAnsi="Liberation Serif" w:cs="Liberation Serif"/>
          <w:sz w:val="28"/>
          <w:szCs w:val="28"/>
        </w:rPr>
        <w:t xml:space="preserve">, от 07.07.2022 </w:t>
      </w:r>
      <w:hyperlink r:id="rId17">
        <w:r w:rsidR="00060B14">
          <w:rPr>
            <w:rFonts w:ascii="Liberation Serif" w:hAnsi="Liberation Serif" w:cs="Liberation Serif"/>
            <w:sz w:val="28"/>
            <w:szCs w:val="28"/>
          </w:rPr>
          <w:t>№</w:t>
        </w:r>
        <w:r w:rsidR="00060B14" w:rsidRPr="00060B14">
          <w:rPr>
            <w:rFonts w:ascii="Liberation Serif" w:hAnsi="Liberation Serif" w:cs="Liberation Serif"/>
            <w:sz w:val="28"/>
            <w:szCs w:val="28"/>
          </w:rPr>
          <w:t xml:space="preserve"> 451</w:t>
        </w:r>
      </w:hyperlink>
      <w:r w:rsidR="00060B14" w:rsidRPr="00060B14">
        <w:rPr>
          <w:rFonts w:ascii="Liberation Serif" w:hAnsi="Liberation Serif" w:cs="Liberation Serif"/>
          <w:sz w:val="28"/>
          <w:szCs w:val="28"/>
        </w:rPr>
        <w:t xml:space="preserve">, от 16.02.2023 </w:t>
      </w:r>
      <w:hyperlink r:id="rId18">
        <w:r w:rsidR="00060B14">
          <w:rPr>
            <w:rFonts w:ascii="Liberation Serif" w:hAnsi="Liberation Serif" w:cs="Liberation Serif"/>
            <w:sz w:val="28"/>
            <w:szCs w:val="28"/>
          </w:rPr>
          <w:t>№</w:t>
        </w:r>
        <w:r w:rsidR="00060B14" w:rsidRPr="00060B14">
          <w:rPr>
            <w:rFonts w:ascii="Liberation Serif" w:hAnsi="Liberation Serif" w:cs="Liberation Serif"/>
            <w:sz w:val="28"/>
            <w:szCs w:val="28"/>
          </w:rPr>
          <w:t xml:space="preserve"> 103</w:t>
        </w:r>
      </w:hyperlink>
      <w:r w:rsidR="00060B14" w:rsidRPr="00060B14">
        <w:rPr>
          <w:rFonts w:ascii="Liberation Serif" w:hAnsi="Liberation Serif" w:cs="Liberation Serif"/>
          <w:sz w:val="28"/>
          <w:szCs w:val="28"/>
        </w:rPr>
        <w:t>,</w:t>
      </w:r>
      <w:r w:rsidR="00060B14">
        <w:rPr>
          <w:rFonts w:ascii="Liberation Serif" w:hAnsi="Liberation Serif" w:cs="Liberation Serif"/>
          <w:sz w:val="28"/>
          <w:szCs w:val="28"/>
        </w:rPr>
        <w:t xml:space="preserve"> </w:t>
      </w:r>
      <w:r w:rsidR="00060B14" w:rsidRPr="00060B14">
        <w:rPr>
          <w:rFonts w:ascii="Liberation Serif" w:hAnsi="Liberation Serif" w:cs="Liberation Serif"/>
          <w:sz w:val="28"/>
          <w:szCs w:val="28"/>
        </w:rPr>
        <w:t xml:space="preserve">от 17.05.2023 </w:t>
      </w:r>
      <w:hyperlink r:id="rId19">
        <w:r w:rsidR="00060B14">
          <w:rPr>
            <w:rFonts w:ascii="Liberation Serif" w:hAnsi="Liberation Serif" w:cs="Liberation Serif"/>
            <w:sz w:val="28"/>
            <w:szCs w:val="28"/>
          </w:rPr>
          <w:t>№</w:t>
        </w:r>
        <w:r w:rsidR="00060B14" w:rsidRPr="00060B14">
          <w:rPr>
            <w:rFonts w:ascii="Liberation Serif" w:hAnsi="Liberation Serif" w:cs="Liberation Serif"/>
            <w:sz w:val="28"/>
            <w:szCs w:val="28"/>
          </w:rPr>
          <w:t xml:space="preserve"> 297</w:t>
        </w:r>
      </w:hyperlink>
      <w:r w:rsidR="00060B14" w:rsidRPr="00060B14">
        <w:rPr>
          <w:rFonts w:ascii="Liberation Serif" w:hAnsi="Liberation Serif" w:cs="Liberation Serif"/>
          <w:sz w:val="28"/>
          <w:szCs w:val="28"/>
        </w:rPr>
        <w:t xml:space="preserve">, от 31.10.2023 </w:t>
      </w:r>
      <w:hyperlink r:id="rId20">
        <w:r w:rsidR="00060B14">
          <w:rPr>
            <w:rFonts w:ascii="Liberation Serif" w:hAnsi="Liberation Serif" w:cs="Liberation Serif"/>
            <w:sz w:val="28"/>
            <w:szCs w:val="28"/>
          </w:rPr>
          <w:t>№</w:t>
        </w:r>
        <w:r w:rsidR="00060B14" w:rsidRPr="00060B14">
          <w:rPr>
            <w:rFonts w:ascii="Liberation Serif" w:hAnsi="Liberation Serif" w:cs="Liberation Serif"/>
            <w:sz w:val="28"/>
            <w:szCs w:val="28"/>
          </w:rPr>
          <w:t xml:space="preserve"> 713</w:t>
        </w:r>
      </w:hyperlink>
      <w:r w:rsidR="00060B14" w:rsidRPr="00060B14">
        <w:rPr>
          <w:rFonts w:ascii="Liberation Serif" w:hAnsi="Liberation Serif" w:cs="Liberation Serif"/>
          <w:sz w:val="28"/>
          <w:szCs w:val="28"/>
        </w:rPr>
        <w:t xml:space="preserve">, от 10.01.2024 </w:t>
      </w:r>
      <w:hyperlink r:id="rId21">
        <w:r w:rsidR="00060B14">
          <w:rPr>
            <w:rFonts w:ascii="Liberation Serif" w:hAnsi="Liberation Serif" w:cs="Liberation Serif"/>
            <w:sz w:val="28"/>
            <w:szCs w:val="28"/>
          </w:rPr>
          <w:t>№</w:t>
        </w:r>
        <w:r w:rsidR="00060B14" w:rsidRPr="00060B14">
          <w:rPr>
            <w:rFonts w:ascii="Liberation Serif" w:hAnsi="Liberation Serif" w:cs="Liberation Serif"/>
            <w:sz w:val="28"/>
            <w:szCs w:val="28"/>
          </w:rPr>
          <w:t xml:space="preserve"> 6</w:t>
        </w:r>
      </w:hyperlink>
      <w:r w:rsidR="00FB570B" w:rsidRPr="00060B14">
        <w:rPr>
          <w:rFonts w:ascii="Liberation Serif" w:hAnsi="Liberation Serif" w:cs="Liberation Serif"/>
          <w:sz w:val="28"/>
          <w:szCs w:val="28"/>
        </w:rPr>
        <w:t>)</w:t>
      </w:r>
      <w:r w:rsidR="000804CF" w:rsidRPr="00060B14">
        <w:rPr>
          <w:rFonts w:ascii="Liberation Serif" w:hAnsi="Liberation Serif" w:cs="Liberation Serif"/>
          <w:sz w:val="28"/>
          <w:szCs w:val="28"/>
        </w:rPr>
        <w:t xml:space="preserve"> </w:t>
      </w:r>
      <w:r w:rsidR="00BC633C" w:rsidRPr="00060B14">
        <w:rPr>
          <w:rFonts w:ascii="Liberation Serif" w:hAnsi="Liberation Serif" w:cs="Liberation Serif"/>
          <w:spacing w:val="-6"/>
          <w:sz w:val="28"/>
          <w:szCs w:val="28"/>
        </w:rPr>
        <w:t>(далее – Схема)</w:t>
      </w:r>
      <w:r w:rsidR="00F7287E" w:rsidRPr="00060B14">
        <w:rPr>
          <w:rFonts w:ascii="Liberation Serif" w:hAnsi="Liberation Serif" w:cs="Liberation Serif"/>
          <w:spacing w:val="-6"/>
          <w:sz w:val="28"/>
          <w:szCs w:val="28"/>
        </w:rPr>
        <w:t xml:space="preserve"> следующие изменения</w:t>
      </w:r>
      <w:r w:rsidR="00551156" w:rsidRPr="00060B14">
        <w:rPr>
          <w:rFonts w:ascii="Liberation Serif" w:hAnsi="Liberation Serif" w:cs="Liberation Serif"/>
          <w:spacing w:val="-6"/>
          <w:sz w:val="28"/>
          <w:szCs w:val="28"/>
        </w:rPr>
        <w:t>:</w:t>
      </w:r>
    </w:p>
    <w:p w:rsidR="00060B14" w:rsidRDefault="00060B14" w:rsidP="00060B14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Pr="007C14A2">
        <w:rPr>
          <w:rFonts w:ascii="Liberation Serif" w:hAnsi="Liberation Serif"/>
          <w:sz w:val="28"/>
          <w:szCs w:val="28"/>
        </w:rPr>
        <w:t>) строк</w:t>
      </w:r>
      <w:r w:rsidR="009A4025">
        <w:rPr>
          <w:rFonts w:ascii="Liberation Serif" w:hAnsi="Liberation Serif"/>
          <w:sz w:val="28"/>
          <w:szCs w:val="28"/>
        </w:rPr>
        <w:t xml:space="preserve">у 11 </w:t>
      </w:r>
      <w:r w:rsidRPr="007C14A2">
        <w:rPr>
          <w:rFonts w:ascii="Liberation Serif" w:hAnsi="Liberation Serif"/>
          <w:sz w:val="28"/>
          <w:szCs w:val="28"/>
        </w:rPr>
        <w:t>Схемы изложить в следующей редакции:</w:t>
      </w: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7"/>
        <w:gridCol w:w="1418"/>
        <w:gridCol w:w="992"/>
        <w:gridCol w:w="993"/>
        <w:gridCol w:w="425"/>
        <w:gridCol w:w="1415"/>
        <w:gridCol w:w="853"/>
        <w:gridCol w:w="1701"/>
        <w:gridCol w:w="1556"/>
      </w:tblGrid>
      <w:tr w:rsidR="009A4025" w:rsidRPr="0003784C" w:rsidTr="00C03C76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025" w:rsidRPr="00105108" w:rsidRDefault="009A4025" w:rsidP="0080496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105108">
              <w:rPr>
                <w:rFonts w:ascii="Liberation Serif" w:hAnsi="Liberation Serif" w:cs="Liberation Serif"/>
              </w:rPr>
              <w:t>остановка общественно</w:t>
            </w:r>
            <w:r w:rsidRPr="0003784C">
              <w:rPr>
                <w:rFonts w:ascii="Liberation Serif" w:hAnsi="Liberation Serif" w:cs="Liberation Serif"/>
              </w:rPr>
              <w:t>-</w:t>
            </w:r>
            <w:r w:rsidRPr="00105108">
              <w:rPr>
                <w:rFonts w:ascii="Liberation Serif" w:hAnsi="Liberation Serif" w:cs="Liberation Serif"/>
              </w:rPr>
              <w:t>го транспорта</w:t>
            </w:r>
          </w:p>
          <w:p w:rsidR="009A4025" w:rsidRPr="0003784C" w:rsidRDefault="009A4025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 xml:space="preserve"> «Байновская»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павильон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025" w:rsidRPr="0003784C" w:rsidRDefault="009A4025" w:rsidP="00804967">
            <w:pPr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непродо-вольственные товары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18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гос. собственность (код ОКФС 11)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МСП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025" w:rsidRPr="0003784C" w:rsidRDefault="009A4025" w:rsidP="00C03C76">
            <w:pPr>
              <w:jc w:val="center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перспективное</w:t>
            </w:r>
          </w:p>
        </w:tc>
      </w:tr>
    </w:tbl>
    <w:p w:rsidR="009A4025" w:rsidRDefault="009A4025" w:rsidP="009A4025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7C14A2">
        <w:rPr>
          <w:rFonts w:ascii="Liberation Serif" w:hAnsi="Liberation Serif"/>
          <w:sz w:val="28"/>
          <w:szCs w:val="28"/>
        </w:rPr>
        <w:t>) строк</w:t>
      </w:r>
      <w:r>
        <w:rPr>
          <w:rFonts w:ascii="Liberation Serif" w:hAnsi="Liberation Serif"/>
          <w:sz w:val="28"/>
          <w:szCs w:val="28"/>
        </w:rPr>
        <w:t xml:space="preserve">и 26-27 </w:t>
      </w:r>
      <w:r w:rsidRPr="007C14A2">
        <w:rPr>
          <w:rFonts w:ascii="Liberation Serif" w:hAnsi="Liberation Serif"/>
          <w:sz w:val="28"/>
          <w:szCs w:val="28"/>
        </w:rPr>
        <w:t>Схемы изложить в следующей редакции:</w:t>
      </w: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7"/>
        <w:gridCol w:w="1418"/>
        <w:gridCol w:w="992"/>
        <w:gridCol w:w="993"/>
        <w:gridCol w:w="425"/>
        <w:gridCol w:w="1415"/>
        <w:gridCol w:w="853"/>
        <w:gridCol w:w="1701"/>
        <w:gridCol w:w="1556"/>
      </w:tblGrid>
      <w:tr w:rsidR="009A4025" w:rsidRPr="0003784C" w:rsidTr="00C03C76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025" w:rsidRPr="0003784C" w:rsidRDefault="009A4025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 xml:space="preserve">с северной </w:t>
            </w:r>
            <w:r w:rsidRPr="0003784C">
              <w:rPr>
                <w:rFonts w:ascii="Liberation Serif" w:hAnsi="Liberation Serif" w:cs="Liberation Serif"/>
              </w:rPr>
              <w:lastRenderedPageBreak/>
              <w:t xml:space="preserve">стороны здания № 19 по </w:t>
            </w:r>
          </w:p>
          <w:p w:rsidR="009A4025" w:rsidRPr="0003784C" w:rsidRDefault="009A4025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ул. Западная 66:45:0200087:163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lastRenderedPageBreak/>
              <w:t>киоск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025" w:rsidRPr="0003784C" w:rsidRDefault="009A4025" w:rsidP="00804967">
            <w:pPr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непродо-</w:t>
            </w:r>
            <w:r w:rsidRPr="0003784C">
              <w:rPr>
                <w:rFonts w:ascii="Liberation Serif" w:hAnsi="Liberation Serif" w:cs="Liberation Serif"/>
              </w:rPr>
              <w:lastRenderedPageBreak/>
              <w:t>вольственные товары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lastRenderedPageBreak/>
              <w:t>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 xml:space="preserve">гос. </w:t>
            </w:r>
            <w:r w:rsidRPr="0003784C">
              <w:rPr>
                <w:rFonts w:ascii="Liberation Serif" w:hAnsi="Liberation Serif" w:cs="Liberation Serif"/>
                <w:sz w:val="20"/>
              </w:rPr>
              <w:lastRenderedPageBreak/>
              <w:t>собственность (код ОКФС 11)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lastRenderedPageBreak/>
              <w:t xml:space="preserve">ИП </w:t>
            </w:r>
            <w:r w:rsidRPr="0003784C">
              <w:rPr>
                <w:rFonts w:ascii="Liberation Serif" w:hAnsi="Liberation Serif" w:cs="Liberation Serif"/>
                <w:sz w:val="20"/>
              </w:rPr>
              <w:lastRenderedPageBreak/>
              <w:t>Шатунова Анаста-сия Нико-лаевна</w:t>
            </w:r>
          </w:p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ИНН 661223435650 МСП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lastRenderedPageBreak/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025" w:rsidRPr="0003784C" w:rsidRDefault="009A4025" w:rsidP="00C03C76">
            <w:pPr>
              <w:jc w:val="center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действующее</w:t>
            </w:r>
          </w:p>
        </w:tc>
      </w:tr>
      <w:tr w:rsidR="009A4025" w:rsidRPr="0003784C" w:rsidTr="00C03C76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lastRenderedPageBreak/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 xml:space="preserve">с северной стороны здания № 19 по </w:t>
            </w:r>
          </w:p>
          <w:p w:rsidR="009A4025" w:rsidRPr="0003784C" w:rsidRDefault="009A4025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ул. Западная 66:45:0200087:164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киоск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25" w:rsidRPr="0003784C" w:rsidRDefault="009A4025" w:rsidP="00804967">
            <w:pPr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продо-вольственные товары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гос. собственность (код ОКФС 11)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ИП Сирота Ольга Викто-ровна</w:t>
            </w:r>
          </w:p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ИНН 66128657507 МСП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C03C76">
            <w:pPr>
              <w:jc w:val="center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действующее</w:t>
            </w:r>
          </w:p>
        </w:tc>
      </w:tr>
    </w:tbl>
    <w:p w:rsidR="009A4025" w:rsidRDefault="009A4025" w:rsidP="009A4025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Pr="007C14A2">
        <w:rPr>
          <w:rFonts w:ascii="Liberation Serif" w:hAnsi="Liberation Serif"/>
          <w:sz w:val="28"/>
          <w:szCs w:val="28"/>
        </w:rPr>
        <w:t>) строк</w:t>
      </w:r>
      <w:r>
        <w:rPr>
          <w:rFonts w:ascii="Liberation Serif" w:hAnsi="Liberation Serif"/>
          <w:sz w:val="28"/>
          <w:szCs w:val="28"/>
        </w:rPr>
        <w:t>у 29 исключить из Схемы;</w:t>
      </w:r>
    </w:p>
    <w:p w:rsidR="009A4025" w:rsidRDefault="009A4025" w:rsidP="009A4025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Pr="007C14A2">
        <w:rPr>
          <w:rFonts w:ascii="Liberation Serif" w:hAnsi="Liberation Serif"/>
          <w:sz w:val="28"/>
          <w:szCs w:val="28"/>
        </w:rPr>
        <w:t>) строк</w:t>
      </w:r>
      <w:r>
        <w:rPr>
          <w:rFonts w:ascii="Liberation Serif" w:hAnsi="Liberation Serif"/>
          <w:sz w:val="28"/>
          <w:szCs w:val="28"/>
        </w:rPr>
        <w:t xml:space="preserve">у 30 </w:t>
      </w:r>
      <w:r w:rsidRPr="007C14A2">
        <w:rPr>
          <w:rFonts w:ascii="Liberation Serif" w:hAnsi="Liberation Serif"/>
          <w:sz w:val="28"/>
          <w:szCs w:val="28"/>
        </w:rPr>
        <w:t>Схемы изложить в следующей редакции:</w:t>
      </w: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7"/>
        <w:gridCol w:w="1418"/>
        <w:gridCol w:w="992"/>
        <w:gridCol w:w="993"/>
        <w:gridCol w:w="425"/>
        <w:gridCol w:w="1415"/>
        <w:gridCol w:w="853"/>
        <w:gridCol w:w="1701"/>
        <w:gridCol w:w="1556"/>
      </w:tblGrid>
      <w:tr w:rsidR="009A4025" w:rsidRPr="0003784C" w:rsidTr="00C03C76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 xml:space="preserve">с северной стороны жилого дома № 19 по </w:t>
            </w:r>
          </w:p>
          <w:p w:rsidR="009A4025" w:rsidRPr="0003784C" w:rsidRDefault="009A4025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ул. Западная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киоск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25" w:rsidRPr="0003784C" w:rsidRDefault="009A4025" w:rsidP="00804967">
            <w:pPr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услуга питания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12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 xml:space="preserve">гос. собственность (код ОКФС </w:t>
            </w:r>
            <w:hyperlink r:id="rId22">
              <w:r w:rsidRPr="0003784C">
                <w:rPr>
                  <w:rStyle w:val="ab"/>
                  <w:rFonts w:ascii="Liberation Serif" w:hAnsi="Liberation Serif" w:cs="Liberation Serif"/>
                  <w:sz w:val="20"/>
                </w:rPr>
                <w:t>11</w:t>
              </w:r>
            </w:hyperlink>
            <w:r w:rsidRPr="0003784C">
              <w:rPr>
                <w:rFonts w:ascii="Liberation Serif" w:hAnsi="Liberation Serif" w:cs="Liberation Serif"/>
                <w:sz w:val="20"/>
              </w:rPr>
              <w:t>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ИП Иванов Никита Игоре-вич</w:t>
            </w:r>
          </w:p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 xml:space="preserve"> ИНН 450902765730</w:t>
            </w:r>
          </w:p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МСП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C03C76">
            <w:pPr>
              <w:jc w:val="center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действующее</w:t>
            </w:r>
          </w:p>
        </w:tc>
      </w:tr>
    </w:tbl>
    <w:p w:rsidR="009A4025" w:rsidRDefault="009A4025" w:rsidP="009A4025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Pr="007C14A2">
        <w:rPr>
          <w:rFonts w:ascii="Liberation Serif" w:hAnsi="Liberation Serif"/>
          <w:sz w:val="28"/>
          <w:szCs w:val="28"/>
        </w:rPr>
        <w:t>) строк</w:t>
      </w:r>
      <w:r>
        <w:rPr>
          <w:rFonts w:ascii="Liberation Serif" w:hAnsi="Liberation Serif"/>
          <w:sz w:val="28"/>
          <w:szCs w:val="28"/>
        </w:rPr>
        <w:t xml:space="preserve">у 34 </w:t>
      </w:r>
      <w:r w:rsidRPr="007C14A2">
        <w:rPr>
          <w:rFonts w:ascii="Liberation Serif" w:hAnsi="Liberation Serif"/>
          <w:sz w:val="28"/>
          <w:szCs w:val="28"/>
        </w:rPr>
        <w:t>Схемы изложить в следующей редакции:</w:t>
      </w: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7"/>
        <w:gridCol w:w="1418"/>
        <w:gridCol w:w="992"/>
        <w:gridCol w:w="993"/>
        <w:gridCol w:w="425"/>
        <w:gridCol w:w="1415"/>
        <w:gridCol w:w="853"/>
        <w:gridCol w:w="1701"/>
        <w:gridCol w:w="1556"/>
      </w:tblGrid>
      <w:tr w:rsidR="009A4025" w:rsidRPr="0003784C" w:rsidTr="00C03C76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с северной стороны жилого дома № 63 по</w:t>
            </w:r>
          </w:p>
          <w:p w:rsidR="009A4025" w:rsidRPr="0003784C" w:rsidRDefault="009A4025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 xml:space="preserve"> пр. Победы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киоск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25" w:rsidRPr="0003784C" w:rsidRDefault="009A4025" w:rsidP="0080496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</w:t>
            </w:r>
            <w:r w:rsidRPr="0003784C">
              <w:rPr>
                <w:rFonts w:ascii="Liberation Serif" w:hAnsi="Liberation Serif" w:cs="Liberation Serif"/>
              </w:rPr>
              <w:t>родо</w:t>
            </w:r>
            <w:r>
              <w:rPr>
                <w:rFonts w:ascii="Liberation Serif" w:hAnsi="Liberation Serif" w:cs="Liberation Serif"/>
              </w:rPr>
              <w:t>-</w:t>
            </w:r>
            <w:r w:rsidRPr="0003784C">
              <w:rPr>
                <w:rFonts w:ascii="Liberation Serif" w:hAnsi="Liberation Serif" w:cs="Liberation Serif"/>
              </w:rPr>
              <w:t>вольственные товары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гос. собственность (код ОКФС 11)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ИП Аверинская Любовь Влади-мировна ИНН 666600389553</w:t>
            </w:r>
          </w:p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МСП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25" w:rsidRPr="0003784C" w:rsidRDefault="009A4025" w:rsidP="00C03C76">
            <w:pPr>
              <w:jc w:val="center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действующее</w:t>
            </w:r>
          </w:p>
        </w:tc>
      </w:tr>
    </w:tbl>
    <w:p w:rsidR="005935B9" w:rsidRDefault="005935B9" w:rsidP="005935B9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Pr="007C14A2">
        <w:rPr>
          <w:rFonts w:ascii="Liberation Serif" w:hAnsi="Liberation Serif"/>
          <w:sz w:val="28"/>
          <w:szCs w:val="28"/>
        </w:rPr>
        <w:t>) строк</w:t>
      </w:r>
      <w:r>
        <w:rPr>
          <w:rFonts w:ascii="Liberation Serif" w:hAnsi="Liberation Serif"/>
          <w:sz w:val="28"/>
          <w:szCs w:val="28"/>
        </w:rPr>
        <w:t xml:space="preserve">и 43-44 </w:t>
      </w:r>
      <w:r w:rsidRPr="007C14A2">
        <w:rPr>
          <w:rFonts w:ascii="Liberation Serif" w:hAnsi="Liberation Serif"/>
          <w:sz w:val="28"/>
          <w:szCs w:val="28"/>
        </w:rPr>
        <w:t>Схемы изложить в следующей редакции:</w:t>
      </w: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7"/>
        <w:gridCol w:w="1418"/>
        <w:gridCol w:w="992"/>
        <w:gridCol w:w="993"/>
        <w:gridCol w:w="425"/>
        <w:gridCol w:w="1415"/>
        <w:gridCol w:w="853"/>
        <w:gridCol w:w="1701"/>
        <w:gridCol w:w="1556"/>
      </w:tblGrid>
      <w:tr w:rsidR="005935B9" w:rsidRPr="0003784C" w:rsidTr="00804967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B9" w:rsidRPr="0003784C" w:rsidRDefault="005935B9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B9" w:rsidRPr="0003784C" w:rsidRDefault="005935B9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с северо-западной стороны нежилого здания № 25а по ул. 4-й Пятилетки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B9" w:rsidRPr="0003784C" w:rsidRDefault="005935B9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киоск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B9" w:rsidRPr="0003784C" w:rsidRDefault="005935B9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продо-вольственные товары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B9" w:rsidRPr="0003784C" w:rsidRDefault="005935B9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B9" w:rsidRPr="0003784C" w:rsidRDefault="005935B9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гос. собственность (код ОКФС 11)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B9" w:rsidRPr="0003784C" w:rsidRDefault="005935B9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МСП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B9" w:rsidRPr="0003784C" w:rsidRDefault="005935B9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B9" w:rsidRPr="0003784C" w:rsidRDefault="005935B9" w:rsidP="00C03C76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перспективное</w:t>
            </w:r>
          </w:p>
        </w:tc>
      </w:tr>
      <w:tr w:rsidR="005935B9" w:rsidRPr="0003784C" w:rsidTr="00C03C76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B9" w:rsidRPr="0003784C" w:rsidRDefault="005935B9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B9" w:rsidRPr="0003784C" w:rsidRDefault="005935B9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с восточной стороны жилого дома № 135 по</w:t>
            </w:r>
          </w:p>
          <w:p w:rsidR="005935B9" w:rsidRPr="0003784C" w:rsidRDefault="005935B9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 xml:space="preserve"> ул. Лермонтова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B9" w:rsidRPr="0003784C" w:rsidRDefault="005935B9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киоск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B9" w:rsidRPr="0003784C" w:rsidRDefault="005935B9" w:rsidP="00804967">
            <w:pPr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продо-вольственные товары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B9" w:rsidRPr="0003784C" w:rsidRDefault="005935B9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B9" w:rsidRPr="0003784C" w:rsidRDefault="005935B9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гос. собственность (код ОКФС 11)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B9" w:rsidRPr="0003784C" w:rsidRDefault="005935B9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ИП Мои-сеева Наталья Нико-лаевна</w:t>
            </w:r>
          </w:p>
          <w:p w:rsidR="005935B9" w:rsidRPr="0003784C" w:rsidRDefault="005935B9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lastRenderedPageBreak/>
              <w:t>ИНН 661200796040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B9" w:rsidRPr="0003784C" w:rsidRDefault="005935B9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lastRenderedPageBreak/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B9" w:rsidRPr="0003784C" w:rsidRDefault="005935B9" w:rsidP="00C03C76">
            <w:pPr>
              <w:jc w:val="center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действующее</w:t>
            </w:r>
          </w:p>
        </w:tc>
      </w:tr>
    </w:tbl>
    <w:p w:rsidR="005935B9" w:rsidRDefault="00804967" w:rsidP="005935B9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7</w:t>
      </w:r>
      <w:r w:rsidR="005935B9" w:rsidRPr="007C14A2">
        <w:rPr>
          <w:rFonts w:ascii="Liberation Serif" w:hAnsi="Liberation Serif"/>
          <w:sz w:val="28"/>
          <w:szCs w:val="28"/>
        </w:rPr>
        <w:t>) строк</w:t>
      </w:r>
      <w:r w:rsidR="005935B9">
        <w:rPr>
          <w:rFonts w:ascii="Liberation Serif" w:hAnsi="Liberation Serif"/>
          <w:sz w:val="28"/>
          <w:szCs w:val="28"/>
        </w:rPr>
        <w:t xml:space="preserve">у </w:t>
      </w:r>
      <w:r>
        <w:rPr>
          <w:rFonts w:ascii="Liberation Serif" w:hAnsi="Liberation Serif"/>
          <w:sz w:val="28"/>
          <w:szCs w:val="28"/>
        </w:rPr>
        <w:t>95</w:t>
      </w:r>
      <w:r w:rsidR="005935B9">
        <w:rPr>
          <w:rFonts w:ascii="Liberation Serif" w:hAnsi="Liberation Serif"/>
          <w:sz w:val="28"/>
          <w:szCs w:val="28"/>
        </w:rPr>
        <w:t xml:space="preserve"> </w:t>
      </w:r>
      <w:r w:rsidR="005935B9" w:rsidRPr="007C14A2">
        <w:rPr>
          <w:rFonts w:ascii="Liberation Serif" w:hAnsi="Liberation Serif"/>
          <w:sz w:val="28"/>
          <w:szCs w:val="28"/>
        </w:rPr>
        <w:t>Схемы изложить в следующей редакции:</w:t>
      </w: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7"/>
        <w:gridCol w:w="1418"/>
        <w:gridCol w:w="992"/>
        <w:gridCol w:w="993"/>
        <w:gridCol w:w="425"/>
        <w:gridCol w:w="1415"/>
        <w:gridCol w:w="853"/>
        <w:gridCol w:w="1701"/>
        <w:gridCol w:w="1556"/>
      </w:tblGrid>
      <w:tr w:rsidR="00804967" w:rsidRPr="0003784C" w:rsidTr="00C03C76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в районе остановки общественного транспорта «Театр Драмы» по</w:t>
            </w:r>
            <w:r>
              <w:rPr>
                <w:rFonts w:ascii="Liberation Serif" w:hAnsi="Liberation Serif" w:cs="Liberation Serif"/>
              </w:rPr>
              <w:t xml:space="preserve">  </w:t>
            </w:r>
            <w:r w:rsidRPr="0003784C">
              <w:rPr>
                <w:rFonts w:ascii="Liberation Serif" w:hAnsi="Liberation Serif" w:cs="Liberation Serif"/>
              </w:rPr>
              <w:t xml:space="preserve"> ул. Алюминиевая (четная сторона) 66:45:0200283:16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павильон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967" w:rsidRPr="0003784C" w:rsidRDefault="00804967" w:rsidP="00804967">
            <w:pPr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продо-вольственные товары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26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гос. собственность (код ОКФС 11)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ИП Мелко-нян Арме-нуи Оганнессовна</w:t>
            </w:r>
          </w:p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ИНН 661220144727 МСП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C03C76">
            <w:pPr>
              <w:jc w:val="center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действующее</w:t>
            </w:r>
          </w:p>
        </w:tc>
      </w:tr>
    </w:tbl>
    <w:p w:rsidR="00804967" w:rsidRDefault="00804967" w:rsidP="00804967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Pr="007C14A2">
        <w:rPr>
          <w:rFonts w:ascii="Liberation Serif" w:hAnsi="Liberation Serif"/>
          <w:sz w:val="28"/>
          <w:szCs w:val="28"/>
        </w:rPr>
        <w:t>) строк</w:t>
      </w:r>
      <w:r>
        <w:rPr>
          <w:rFonts w:ascii="Liberation Serif" w:hAnsi="Liberation Serif"/>
          <w:sz w:val="28"/>
          <w:szCs w:val="28"/>
        </w:rPr>
        <w:t xml:space="preserve">у 113 </w:t>
      </w:r>
      <w:r w:rsidRPr="007C14A2">
        <w:rPr>
          <w:rFonts w:ascii="Liberation Serif" w:hAnsi="Liberation Serif"/>
          <w:sz w:val="28"/>
          <w:szCs w:val="28"/>
        </w:rPr>
        <w:t>Схемы изложить в следующей редакции:</w:t>
      </w: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7"/>
        <w:gridCol w:w="1418"/>
        <w:gridCol w:w="992"/>
        <w:gridCol w:w="993"/>
        <w:gridCol w:w="425"/>
        <w:gridCol w:w="1415"/>
        <w:gridCol w:w="853"/>
        <w:gridCol w:w="1701"/>
        <w:gridCol w:w="1556"/>
      </w:tblGrid>
      <w:tr w:rsidR="00804967" w:rsidRPr="0003784C" w:rsidTr="00C03C76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станция УАЗ в районе жилого дома № 14 и жилого дома № 15 66:45:0200401:13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павильон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967" w:rsidRPr="0003784C" w:rsidRDefault="00804967" w:rsidP="00804967">
            <w:pPr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продо-вольственные товары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гос. собственность (код ОКФС 11)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ИП Газизо-ва Ирина Фани-совна ИНН</w:t>
            </w:r>
          </w:p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666500017625   МСП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C03C76">
            <w:pPr>
              <w:jc w:val="center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действующее</w:t>
            </w:r>
          </w:p>
        </w:tc>
      </w:tr>
    </w:tbl>
    <w:p w:rsidR="00804967" w:rsidRDefault="00804967" w:rsidP="00804967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Pr="007C14A2">
        <w:rPr>
          <w:rFonts w:ascii="Liberation Serif" w:hAnsi="Liberation Serif"/>
          <w:sz w:val="28"/>
          <w:szCs w:val="28"/>
        </w:rPr>
        <w:t>) строк</w:t>
      </w:r>
      <w:r>
        <w:rPr>
          <w:rFonts w:ascii="Liberation Serif" w:hAnsi="Liberation Serif"/>
          <w:sz w:val="28"/>
          <w:szCs w:val="28"/>
        </w:rPr>
        <w:t xml:space="preserve">у 142 </w:t>
      </w:r>
      <w:r w:rsidRPr="007C14A2">
        <w:rPr>
          <w:rFonts w:ascii="Liberation Serif" w:hAnsi="Liberation Serif"/>
          <w:sz w:val="28"/>
          <w:szCs w:val="28"/>
        </w:rPr>
        <w:t>Схемы изложить в следующей редакции:</w:t>
      </w: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7"/>
        <w:gridCol w:w="1418"/>
        <w:gridCol w:w="992"/>
        <w:gridCol w:w="993"/>
        <w:gridCol w:w="425"/>
        <w:gridCol w:w="1415"/>
        <w:gridCol w:w="853"/>
        <w:gridCol w:w="1701"/>
        <w:gridCol w:w="1556"/>
      </w:tblGrid>
      <w:tr w:rsidR="00804967" w:rsidRPr="0003784C" w:rsidTr="00C03C76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с северной стороны жилого дома № 5 по</w:t>
            </w:r>
          </w:p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ул. Московская 66:45:0100034:127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киоск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967" w:rsidRPr="0003784C" w:rsidRDefault="00804967" w:rsidP="00804967">
            <w:pPr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бытовые услуги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гос. собственность (код ОКФС 11)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ИП Усоль-цев Денис Викто-рович,</w:t>
            </w:r>
          </w:p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ИНН 661216402767</w:t>
            </w:r>
          </w:p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МСП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C03C76">
            <w:pPr>
              <w:jc w:val="center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действующее</w:t>
            </w:r>
          </w:p>
        </w:tc>
      </w:tr>
    </w:tbl>
    <w:p w:rsidR="00804967" w:rsidRDefault="00804967" w:rsidP="00804967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Pr="007C14A2">
        <w:rPr>
          <w:rFonts w:ascii="Liberation Serif" w:hAnsi="Liberation Serif"/>
          <w:sz w:val="28"/>
          <w:szCs w:val="28"/>
        </w:rPr>
        <w:t>) строк</w:t>
      </w:r>
      <w:r>
        <w:rPr>
          <w:rFonts w:ascii="Liberation Serif" w:hAnsi="Liberation Serif"/>
          <w:sz w:val="28"/>
          <w:szCs w:val="28"/>
        </w:rPr>
        <w:t xml:space="preserve">у 159 </w:t>
      </w:r>
      <w:r w:rsidRPr="007C14A2">
        <w:rPr>
          <w:rFonts w:ascii="Liberation Serif" w:hAnsi="Liberation Serif"/>
          <w:sz w:val="28"/>
          <w:szCs w:val="28"/>
        </w:rPr>
        <w:t>Схемы изложить в следующей редакции:</w:t>
      </w: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7"/>
        <w:gridCol w:w="1418"/>
        <w:gridCol w:w="992"/>
        <w:gridCol w:w="993"/>
        <w:gridCol w:w="425"/>
        <w:gridCol w:w="1415"/>
        <w:gridCol w:w="853"/>
        <w:gridCol w:w="1701"/>
        <w:gridCol w:w="1556"/>
      </w:tblGrid>
      <w:tr w:rsidR="00804967" w:rsidRPr="0003784C" w:rsidTr="00C03C76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 xml:space="preserve">прилегающий к территории жилого дома № 41 по </w:t>
            </w:r>
          </w:p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ул. Калинина, участок №</w:t>
            </w:r>
            <w:r w:rsidR="00C03C76">
              <w:rPr>
                <w:rFonts w:ascii="Liberation Serif" w:hAnsi="Liberation Serif" w:cs="Liberation Serif"/>
              </w:rPr>
              <w:t xml:space="preserve"> </w:t>
            </w:r>
            <w:r w:rsidRPr="0003784C">
              <w:rPr>
                <w:rFonts w:ascii="Liberation Serif" w:hAnsi="Liberation Serif" w:cs="Liberation Serif"/>
              </w:rPr>
              <w:t>2</w:t>
            </w:r>
          </w:p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66:45:0200241:42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киоск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967" w:rsidRPr="0003784C" w:rsidRDefault="00804967" w:rsidP="00804967">
            <w:pPr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продо-вольственные товары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гос. собственность (код ОКФС 11)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ИП Зейна-лов Фуад Фарман оглы</w:t>
            </w:r>
          </w:p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ИНН 661217810448</w:t>
            </w:r>
          </w:p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МСП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C03C76">
            <w:pPr>
              <w:jc w:val="center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действующее</w:t>
            </w:r>
          </w:p>
        </w:tc>
      </w:tr>
    </w:tbl>
    <w:p w:rsidR="00804967" w:rsidRDefault="00804967" w:rsidP="00804967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</w:t>
      </w:r>
      <w:r w:rsidRPr="007C14A2">
        <w:rPr>
          <w:rFonts w:ascii="Liberation Serif" w:hAnsi="Liberation Serif"/>
          <w:sz w:val="28"/>
          <w:szCs w:val="28"/>
        </w:rPr>
        <w:t>) строк</w:t>
      </w:r>
      <w:r>
        <w:rPr>
          <w:rFonts w:ascii="Liberation Serif" w:hAnsi="Liberation Serif"/>
          <w:sz w:val="28"/>
          <w:szCs w:val="28"/>
        </w:rPr>
        <w:t xml:space="preserve">и 161-162 </w:t>
      </w:r>
      <w:r w:rsidRPr="007C14A2">
        <w:rPr>
          <w:rFonts w:ascii="Liberation Serif" w:hAnsi="Liberation Serif"/>
          <w:sz w:val="28"/>
          <w:szCs w:val="28"/>
        </w:rPr>
        <w:t>Схемы изложить в следующей редакции:</w:t>
      </w: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7"/>
        <w:gridCol w:w="1418"/>
        <w:gridCol w:w="992"/>
        <w:gridCol w:w="993"/>
        <w:gridCol w:w="425"/>
        <w:gridCol w:w="1415"/>
        <w:gridCol w:w="853"/>
        <w:gridCol w:w="1701"/>
        <w:gridCol w:w="1556"/>
      </w:tblGrid>
      <w:tr w:rsidR="00804967" w:rsidRPr="0003784C" w:rsidTr="00C03C76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 xml:space="preserve">прилегающий к территории жилого дома № 32 по </w:t>
            </w:r>
          </w:p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 xml:space="preserve">ул. Суворова, </w:t>
            </w:r>
            <w:r w:rsidRPr="0003784C">
              <w:rPr>
                <w:rFonts w:ascii="Liberation Serif" w:hAnsi="Liberation Serif" w:cs="Liberation Serif"/>
              </w:rPr>
              <w:lastRenderedPageBreak/>
              <w:t>участок № 3 66:45:0200168:95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lastRenderedPageBreak/>
              <w:t>киоск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967" w:rsidRPr="0003784C" w:rsidRDefault="00804967" w:rsidP="00804967">
            <w:pPr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продо-вольственные товары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гос. собственность (код ОКФС 11)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ИП Кахоров Хурсанджон Расуло-</w:t>
            </w:r>
            <w:r w:rsidRPr="0003784C">
              <w:rPr>
                <w:rFonts w:ascii="Liberation Serif" w:hAnsi="Liberation Serif" w:cs="Liberation Serif"/>
                <w:sz w:val="20"/>
              </w:rPr>
              <w:lastRenderedPageBreak/>
              <w:t>вич,</w:t>
            </w:r>
          </w:p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ИНН 661223323308 МСП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lastRenderedPageBreak/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C03C76">
            <w:pPr>
              <w:jc w:val="center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действующее</w:t>
            </w:r>
          </w:p>
        </w:tc>
      </w:tr>
      <w:tr w:rsidR="00804967" w:rsidRPr="0003784C" w:rsidTr="00C03C76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lastRenderedPageBreak/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 xml:space="preserve">прилегающий к территории жилого дома № 32 по </w:t>
            </w:r>
          </w:p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ул. Суворова, участок № 1 66:45:0200168:93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киоск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967" w:rsidRPr="0003784C" w:rsidRDefault="00804967" w:rsidP="00804967">
            <w:pPr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продо-вольственные товары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гос. собственность (код ОКФС 11)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ИП Кахоров Хурсанджон Расуло-вич,</w:t>
            </w:r>
          </w:p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ИНН 661223323308 МСП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C03C76">
            <w:pPr>
              <w:jc w:val="center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действующее</w:t>
            </w:r>
          </w:p>
        </w:tc>
      </w:tr>
    </w:tbl>
    <w:p w:rsidR="00804967" w:rsidRDefault="00804967" w:rsidP="00804967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</w:t>
      </w:r>
      <w:r w:rsidRPr="007C14A2">
        <w:rPr>
          <w:rFonts w:ascii="Liberation Serif" w:hAnsi="Liberation Serif"/>
          <w:sz w:val="28"/>
          <w:szCs w:val="28"/>
        </w:rPr>
        <w:t>) строк</w:t>
      </w:r>
      <w:r>
        <w:rPr>
          <w:rFonts w:ascii="Liberation Serif" w:hAnsi="Liberation Serif"/>
          <w:sz w:val="28"/>
          <w:szCs w:val="28"/>
        </w:rPr>
        <w:t xml:space="preserve">у 168 </w:t>
      </w:r>
      <w:r w:rsidRPr="007C14A2">
        <w:rPr>
          <w:rFonts w:ascii="Liberation Serif" w:hAnsi="Liberation Serif"/>
          <w:sz w:val="28"/>
          <w:szCs w:val="28"/>
        </w:rPr>
        <w:t>Схемы изложить в следующей редакции:</w:t>
      </w: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7"/>
        <w:gridCol w:w="1418"/>
        <w:gridCol w:w="992"/>
        <w:gridCol w:w="993"/>
        <w:gridCol w:w="425"/>
        <w:gridCol w:w="1415"/>
        <w:gridCol w:w="853"/>
        <w:gridCol w:w="1701"/>
        <w:gridCol w:w="1556"/>
      </w:tblGrid>
      <w:tr w:rsidR="00804967" w:rsidRPr="0003784C" w:rsidTr="00C03C76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 xml:space="preserve">прилегающий к территории жилого дома № 3 по </w:t>
            </w:r>
          </w:p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ул. Бугарева и № 16 по</w:t>
            </w:r>
          </w:p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 xml:space="preserve"> ул. Алюминиевая, участок № 3</w:t>
            </w:r>
          </w:p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66:45:0200359:33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киоск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967" w:rsidRPr="0003784C" w:rsidRDefault="00804967" w:rsidP="00804967">
            <w:pPr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бытовые услуги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гос. собственность (код ОКФС 11)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ИП Руста-мов Асадул-ло Резма-нович ИНН 667902404256</w:t>
            </w:r>
          </w:p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МСП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C03C76">
            <w:pPr>
              <w:jc w:val="center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действующее</w:t>
            </w:r>
          </w:p>
        </w:tc>
      </w:tr>
    </w:tbl>
    <w:p w:rsidR="00804967" w:rsidRDefault="00804967" w:rsidP="00804967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</w:t>
      </w:r>
      <w:r w:rsidRPr="007C14A2">
        <w:rPr>
          <w:rFonts w:ascii="Liberation Serif" w:hAnsi="Liberation Serif"/>
          <w:sz w:val="28"/>
          <w:szCs w:val="28"/>
        </w:rPr>
        <w:t>) строк</w:t>
      </w:r>
      <w:r>
        <w:rPr>
          <w:rFonts w:ascii="Liberation Serif" w:hAnsi="Liberation Serif"/>
          <w:sz w:val="28"/>
          <w:szCs w:val="28"/>
        </w:rPr>
        <w:t xml:space="preserve">и 170-172 </w:t>
      </w:r>
      <w:r w:rsidRPr="007C14A2">
        <w:rPr>
          <w:rFonts w:ascii="Liberation Serif" w:hAnsi="Liberation Serif"/>
          <w:sz w:val="28"/>
          <w:szCs w:val="28"/>
        </w:rPr>
        <w:t>Схемы изложить в следующей редакции:</w:t>
      </w: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7"/>
        <w:gridCol w:w="1418"/>
        <w:gridCol w:w="992"/>
        <w:gridCol w:w="993"/>
        <w:gridCol w:w="425"/>
        <w:gridCol w:w="1415"/>
        <w:gridCol w:w="853"/>
        <w:gridCol w:w="1701"/>
        <w:gridCol w:w="1556"/>
      </w:tblGrid>
      <w:tr w:rsidR="00804967" w:rsidRPr="0003784C" w:rsidTr="00C03C76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 xml:space="preserve">на пересечении внутриквартального проезда между </w:t>
            </w:r>
          </w:p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ул. Каменская и ул. Строителей, участок № 2 66:45:0200259:21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киоск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967" w:rsidRPr="0003784C" w:rsidRDefault="00804967" w:rsidP="00804967">
            <w:pPr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продо-вольственные товары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гос. собственность (код ОКФС 11)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ИП Зейна-лов Фуад Фарман оглы</w:t>
            </w:r>
          </w:p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ИНН 661217810448</w:t>
            </w:r>
          </w:p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МСП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C03C76">
            <w:pPr>
              <w:jc w:val="center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действующее</w:t>
            </w:r>
          </w:p>
        </w:tc>
      </w:tr>
      <w:tr w:rsidR="00804967" w:rsidRPr="0003784C" w:rsidTr="00C03C76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на пересечении внутриквар-тального проезда между</w:t>
            </w:r>
          </w:p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 xml:space="preserve"> ул. Каменская и</w:t>
            </w:r>
          </w:p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 xml:space="preserve"> ул. Строителей, участок № 6</w:t>
            </w:r>
          </w:p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66:45:0200258:20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киоск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967" w:rsidRPr="0003784C" w:rsidRDefault="00804967" w:rsidP="00804967">
            <w:pPr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продо-вольственные товары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гос. собственность (код ОКФС 11)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ИП Зейна-лов Фуад Фарман оглы</w:t>
            </w:r>
          </w:p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ИНН 661217810448</w:t>
            </w:r>
          </w:p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МСП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C03C76">
            <w:pPr>
              <w:jc w:val="center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действующее</w:t>
            </w:r>
          </w:p>
        </w:tc>
      </w:tr>
      <w:tr w:rsidR="00804967" w:rsidRPr="0003784C" w:rsidTr="00C03C76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 xml:space="preserve">на пересечении внутриквар-тального проезда между </w:t>
            </w:r>
            <w:r w:rsidRPr="0003784C">
              <w:rPr>
                <w:rFonts w:ascii="Liberation Serif" w:hAnsi="Liberation Serif" w:cs="Liberation Serif"/>
              </w:rPr>
              <w:lastRenderedPageBreak/>
              <w:t>ул. Каменская и ул. Строителей, участок № 7</w:t>
            </w:r>
          </w:p>
          <w:p w:rsidR="00804967" w:rsidRPr="0003784C" w:rsidRDefault="00804967" w:rsidP="00804967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66:45:0200258:16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lastRenderedPageBreak/>
              <w:t>киоск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967" w:rsidRPr="0003784C" w:rsidRDefault="00804967" w:rsidP="00804967">
            <w:pPr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продо-вольственные товары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гос. собственность (код ОКФС 11)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 xml:space="preserve">ИП Зейна-лов Фуад Фарман </w:t>
            </w:r>
            <w:r w:rsidRPr="0003784C">
              <w:rPr>
                <w:rFonts w:ascii="Liberation Serif" w:hAnsi="Liberation Serif" w:cs="Liberation Serif"/>
                <w:sz w:val="20"/>
              </w:rPr>
              <w:lastRenderedPageBreak/>
              <w:t>оглы</w:t>
            </w:r>
          </w:p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ИНН 661217810448</w:t>
            </w:r>
          </w:p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МСП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804967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lastRenderedPageBreak/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967" w:rsidRPr="0003784C" w:rsidRDefault="00804967" w:rsidP="00C03C76">
            <w:pPr>
              <w:jc w:val="center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действующее</w:t>
            </w:r>
          </w:p>
        </w:tc>
      </w:tr>
    </w:tbl>
    <w:p w:rsidR="00804967" w:rsidRDefault="00804967" w:rsidP="00804967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14</w:t>
      </w:r>
      <w:r w:rsidRPr="007C14A2">
        <w:rPr>
          <w:rFonts w:ascii="Liberation Serif" w:hAnsi="Liberation Serif"/>
          <w:sz w:val="28"/>
          <w:szCs w:val="28"/>
        </w:rPr>
        <w:t>) строк</w:t>
      </w:r>
      <w:r w:rsidR="00447607">
        <w:rPr>
          <w:rFonts w:ascii="Liberation Serif" w:hAnsi="Liberation Serif"/>
          <w:sz w:val="28"/>
          <w:szCs w:val="28"/>
        </w:rPr>
        <w:t xml:space="preserve">у 174 </w:t>
      </w:r>
      <w:r w:rsidRPr="007C14A2">
        <w:rPr>
          <w:rFonts w:ascii="Liberation Serif" w:hAnsi="Liberation Serif"/>
          <w:sz w:val="28"/>
          <w:szCs w:val="28"/>
        </w:rPr>
        <w:t>Схемы изложить в следующей редакции:</w:t>
      </w: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7"/>
        <w:gridCol w:w="1418"/>
        <w:gridCol w:w="992"/>
        <w:gridCol w:w="993"/>
        <w:gridCol w:w="425"/>
        <w:gridCol w:w="1415"/>
        <w:gridCol w:w="853"/>
        <w:gridCol w:w="1701"/>
        <w:gridCol w:w="1556"/>
      </w:tblGrid>
      <w:tr w:rsidR="00447607" w:rsidRPr="0003784C" w:rsidTr="00C03C76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на пересечении улиц Каменская и Челябинская, участок № 3</w:t>
            </w:r>
          </w:p>
          <w:p w:rsidR="00447607" w:rsidRPr="0003784C" w:rsidRDefault="00447607" w:rsidP="00747E1A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66:45:0200224:223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киоск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607" w:rsidRPr="0003784C" w:rsidRDefault="00447607" w:rsidP="00747E1A">
            <w:pPr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продо-вольственные товары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гос. собственность (код ОКФС 11)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 xml:space="preserve">Аббасов Барат Акиф оглы </w:t>
            </w:r>
          </w:p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ИНН 661222876003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C03C76">
            <w:pPr>
              <w:jc w:val="center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действующее</w:t>
            </w:r>
          </w:p>
        </w:tc>
      </w:tr>
    </w:tbl>
    <w:p w:rsidR="00447607" w:rsidRDefault="00447607" w:rsidP="00447607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15</w:t>
      </w:r>
      <w:r w:rsidRPr="007C14A2">
        <w:rPr>
          <w:rFonts w:ascii="Liberation Serif" w:hAnsi="Liberation Serif"/>
          <w:sz w:val="28"/>
          <w:szCs w:val="28"/>
        </w:rPr>
        <w:t>) строк</w:t>
      </w:r>
      <w:r>
        <w:rPr>
          <w:rFonts w:ascii="Liberation Serif" w:hAnsi="Liberation Serif"/>
          <w:sz w:val="28"/>
          <w:szCs w:val="28"/>
        </w:rPr>
        <w:t xml:space="preserve">и 178-179 </w:t>
      </w:r>
      <w:r w:rsidRPr="007C14A2">
        <w:rPr>
          <w:rFonts w:ascii="Liberation Serif" w:hAnsi="Liberation Serif"/>
          <w:sz w:val="28"/>
          <w:szCs w:val="28"/>
        </w:rPr>
        <w:t>Схемы изложить в следующей редакции:</w:t>
      </w: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7"/>
        <w:gridCol w:w="1418"/>
        <w:gridCol w:w="992"/>
        <w:gridCol w:w="993"/>
        <w:gridCol w:w="425"/>
        <w:gridCol w:w="1415"/>
        <w:gridCol w:w="853"/>
        <w:gridCol w:w="1701"/>
        <w:gridCol w:w="1556"/>
      </w:tblGrid>
      <w:tr w:rsidR="00447607" w:rsidRPr="0003784C" w:rsidTr="00C03C76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в районе жилого дома № 91 по пр. Победы 66:45:0100028:36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киоск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607" w:rsidRPr="0003784C" w:rsidRDefault="00447607" w:rsidP="00747E1A">
            <w:pPr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продо-вольственные товары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гос. собственность (код ОКФС 11)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ИП Ка</w:t>
            </w:r>
            <w:r w:rsidRPr="0003784C">
              <w:rPr>
                <w:rFonts w:ascii="Liberation Serif" w:hAnsi="Liberation Serif" w:cs="Liberation Serif"/>
                <w:sz w:val="20"/>
              </w:rPr>
              <w:t>хо-ров Бахто-вар,</w:t>
            </w:r>
          </w:p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ИНН 661226104368 МСП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C03C76">
            <w:pPr>
              <w:jc w:val="center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действующее</w:t>
            </w:r>
          </w:p>
        </w:tc>
      </w:tr>
      <w:tr w:rsidR="00447607" w:rsidRPr="0003784C" w:rsidTr="00C03C76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прилегающий к территории жилого дома № 41 по пр. Победы 66:45:0100241:162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киоск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607" w:rsidRPr="0003784C" w:rsidRDefault="00447607" w:rsidP="00747E1A">
            <w:pPr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продо-вольственные товары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гос. собственность (код ОКФС 11)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ИП Ахме-дов Эльшад Самандар Оглы,</w:t>
            </w:r>
          </w:p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ИНН 661222718712 МСП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C03C76">
            <w:pPr>
              <w:jc w:val="center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действующее</w:t>
            </w:r>
          </w:p>
        </w:tc>
      </w:tr>
    </w:tbl>
    <w:p w:rsidR="00447607" w:rsidRDefault="00447607" w:rsidP="00447607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16</w:t>
      </w:r>
      <w:r w:rsidRPr="007C14A2">
        <w:rPr>
          <w:rFonts w:ascii="Liberation Serif" w:hAnsi="Liberation Serif"/>
          <w:sz w:val="28"/>
          <w:szCs w:val="28"/>
        </w:rPr>
        <w:t>) строк</w:t>
      </w:r>
      <w:r>
        <w:rPr>
          <w:rFonts w:ascii="Liberation Serif" w:hAnsi="Liberation Serif"/>
          <w:sz w:val="28"/>
          <w:szCs w:val="28"/>
        </w:rPr>
        <w:t>у 185</w:t>
      </w:r>
      <w:r w:rsidR="00F923DD">
        <w:rPr>
          <w:rFonts w:ascii="Liberation Serif" w:hAnsi="Liberation Serif"/>
          <w:sz w:val="28"/>
          <w:szCs w:val="28"/>
        </w:rPr>
        <w:t xml:space="preserve"> </w:t>
      </w:r>
      <w:r w:rsidRPr="007C14A2">
        <w:rPr>
          <w:rFonts w:ascii="Liberation Serif" w:hAnsi="Liberation Serif"/>
          <w:sz w:val="28"/>
          <w:szCs w:val="28"/>
        </w:rPr>
        <w:t>Схемы изложить в следующей редакции:</w:t>
      </w: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7"/>
        <w:gridCol w:w="1418"/>
        <w:gridCol w:w="992"/>
        <w:gridCol w:w="993"/>
        <w:gridCol w:w="425"/>
        <w:gridCol w:w="1415"/>
        <w:gridCol w:w="853"/>
        <w:gridCol w:w="1701"/>
        <w:gridCol w:w="1556"/>
      </w:tblGrid>
      <w:tr w:rsidR="00447607" w:rsidRPr="0003784C" w:rsidTr="00C03C76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 xml:space="preserve">в районе остановки общественного транспорта «Ленинская» по </w:t>
            </w:r>
          </w:p>
          <w:p w:rsidR="00447607" w:rsidRPr="0003784C" w:rsidRDefault="00447607" w:rsidP="00747E1A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ул. Лермонтова (нечетная сторона) 66:45:0100267:1723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киоск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607" w:rsidRPr="0003784C" w:rsidRDefault="00447607" w:rsidP="00747E1A">
            <w:pPr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продо-вольственные товары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гос. собственность (код ОКФС 11)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ИП Мои-сеева Наталья Нико-лаевна</w:t>
            </w:r>
          </w:p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ИНН 661200796040</w:t>
            </w:r>
          </w:p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МСП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607" w:rsidRPr="0003784C" w:rsidRDefault="00447607" w:rsidP="00C03C76">
            <w:pPr>
              <w:jc w:val="center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действующее</w:t>
            </w:r>
          </w:p>
        </w:tc>
      </w:tr>
    </w:tbl>
    <w:p w:rsidR="00F923DD" w:rsidRDefault="00F923DD" w:rsidP="00F923DD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17</w:t>
      </w:r>
      <w:r w:rsidRPr="007C14A2">
        <w:rPr>
          <w:rFonts w:ascii="Liberation Serif" w:hAnsi="Liberation Serif"/>
          <w:sz w:val="28"/>
          <w:szCs w:val="28"/>
        </w:rPr>
        <w:t>) строк</w:t>
      </w:r>
      <w:r>
        <w:rPr>
          <w:rFonts w:ascii="Liberation Serif" w:hAnsi="Liberation Serif"/>
          <w:sz w:val="28"/>
          <w:szCs w:val="28"/>
        </w:rPr>
        <w:t xml:space="preserve">у 189 </w:t>
      </w:r>
      <w:r w:rsidRPr="007C14A2">
        <w:rPr>
          <w:rFonts w:ascii="Liberation Serif" w:hAnsi="Liberation Serif"/>
          <w:sz w:val="28"/>
          <w:szCs w:val="28"/>
        </w:rPr>
        <w:t>Схемы изложить в следующей редакции:</w:t>
      </w: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7"/>
        <w:gridCol w:w="1418"/>
        <w:gridCol w:w="992"/>
        <w:gridCol w:w="993"/>
        <w:gridCol w:w="425"/>
        <w:gridCol w:w="1415"/>
        <w:gridCol w:w="853"/>
        <w:gridCol w:w="1701"/>
        <w:gridCol w:w="1556"/>
      </w:tblGrid>
      <w:tr w:rsidR="00F923DD" w:rsidRPr="0003784C" w:rsidTr="00747E1A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в районе жилого дома № 9 по</w:t>
            </w:r>
          </w:p>
          <w:p w:rsidR="00F923DD" w:rsidRPr="0003784C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 xml:space="preserve"> ул. Коммунальная </w:t>
            </w:r>
            <w:r w:rsidRPr="0003784C">
              <w:rPr>
                <w:rFonts w:ascii="Liberation Serif" w:hAnsi="Liberation Serif" w:cs="Liberation Serif"/>
                <w:sz w:val="20"/>
              </w:rPr>
              <w:lastRenderedPageBreak/>
              <w:t>66:45:0200100:473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lastRenderedPageBreak/>
              <w:t>киоск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продо-вольственные товары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гос. собственность (код ОКФС 11)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МСП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C03C76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перспективное</w:t>
            </w:r>
          </w:p>
        </w:tc>
      </w:tr>
    </w:tbl>
    <w:p w:rsidR="00F923DD" w:rsidRDefault="00F923DD" w:rsidP="00F923DD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18</w:t>
      </w:r>
      <w:r w:rsidRPr="007C14A2">
        <w:rPr>
          <w:rFonts w:ascii="Liberation Serif" w:hAnsi="Liberation Serif"/>
          <w:sz w:val="28"/>
          <w:szCs w:val="28"/>
        </w:rPr>
        <w:t>) строк</w:t>
      </w:r>
      <w:r>
        <w:rPr>
          <w:rFonts w:ascii="Liberation Serif" w:hAnsi="Liberation Serif"/>
          <w:sz w:val="28"/>
          <w:szCs w:val="28"/>
        </w:rPr>
        <w:t xml:space="preserve">у 255 </w:t>
      </w:r>
      <w:r w:rsidRPr="007C14A2">
        <w:rPr>
          <w:rFonts w:ascii="Liberation Serif" w:hAnsi="Liberation Serif"/>
          <w:sz w:val="28"/>
          <w:szCs w:val="28"/>
        </w:rPr>
        <w:t>Схемы изложить в следующей редакции:</w:t>
      </w: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8"/>
        <w:gridCol w:w="1275"/>
        <w:gridCol w:w="1134"/>
        <w:gridCol w:w="1134"/>
        <w:gridCol w:w="426"/>
        <w:gridCol w:w="1275"/>
        <w:gridCol w:w="851"/>
        <w:gridCol w:w="1559"/>
        <w:gridCol w:w="1701"/>
      </w:tblGrid>
      <w:tr w:rsidR="00F923DD" w:rsidRPr="007C14A2" w:rsidTr="00747E1A">
        <w:trPr>
          <w:trHeight w:val="739"/>
        </w:trPr>
        <w:tc>
          <w:tcPr>
            <w:tcW w:w="488" w:type="dxa"/>
            <w:vAlign w:val="center"/>
          </w:tcPr>
          <w:p w:rsidR="00F923DD" w:rsidRPr="00F923DD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F923DD">
              <w:rPr>
                <w:rFonts w:ascii="Liberation Serif" w:hAnsi="Liberation Serif" w:cs="Liberation Serif"/>
                <w:sz w:val="20"/>
              </w:rPr>
              <w:t>255</w:t>
            </w:r>
          </w:p>
        </w:tc>
        <w:tc>
          <w:tcPr>
            <w:tcW w:w="1275" w:type="dxa"/>
            <w:vAlign w:val="center"/>
          </w:tcPr>
          <w:p w:rsidR="00F923DD" w:rsidRDefault="00F923DD" w:rsidP="00F923DD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F923DD">
              <w:rPr>
                <w:rFonts w:ascii="Liberation Serif" w:hAnsi="Liberation Serif" w:cs="Liberation Serif"/>
                <w:sz w:val="20"/>
              </w:rPr>
              <w:t xml:space="preserve">с юго-восточной стороны жилого дома № 63 по </w:t>
            </w:r>
          </w:p>
          <w:p w:rsidR="00F923DD" w:rsidRPr="00F923DD" w:rsidRDefault="00F923DD" w:rsidP="00F923DD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F923DD">
              <w:rPr>
                <w:rFonts w:ascii="Liberation Serif" w:hAnsi="Liberation Serif" w:cs="Liberation Serif"/>
                <w:sz w:val="20"/>
              </w:rPr>
              <w:t>пр. Победы</w:t>
            </w:r>
          </w:p>
        </w:tc>
        <w:tc>
          <w:tcPr>
            <w:tcW w:w="1134" w:type="dxa"/>
            <w:vAlign w:val="center"/>
          </w:tcPr>
          <w:p w:rsidR="00F923DD" w:rsidRPr="00F923DD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F923DD">
              <w:rPr>
                <w:rFonts w:ascii="Liberation Serif" w:hAnsi="Liberation Serif" w:cs="Liberation Serif"/>
                <w:sz w:val="20"/>
              </w:rPr>
              <w:t>павильон</w:t>
            </w:r>
          </w:p>
        </w:tc>
        <w:tc>
          <w:tcPr>
            <w:tcW w:w="1134" w:type="dxa"/>
            <w:vAlign w:val="center"/>
          </w:tcPr>
          <w:p w:rsidR="00F923DD" w:rsidRPr="00F923DD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н</w:t>
            </w:r>
            <w:r w:rsidRPr="00F923DD">
              <w:rPr>
                <w:rFonts w:ascii="Liberation Serif" w:hAnsi="Liberation Serif" w:cs="Liberation Serif"/>
                <w:sz w:val="20"/>
              </w:rPr>
              <w:t>епродо</w:t>
            </w:r>
            <w:r>
              <w:rPr>
                <w:rFonts w:ascii="Liberation Serif" w:hAnsi="Liberation Serif" w:cs="Liberation Serif"/>
                <w:sz w:val="20"/>
              </w:rPr>
              <w:t>-</w:t>
            </w:r>
            <w:r w:rsidRPr="00F923DD">
              <w:rPr>
                <w:rFonts w:ascii="Liberation Serif" w:hAnsi="Liberation Serif" w:cs="Liberation Serif"/>
                <w:sz w:val="20"/>
              </w:rPr>
              <w:t>вольствен</w:t>
            </w:r>
            <w:r>
              <w:rPr>
                <w:rFonts w:ascii="Liberation Serif" w:hAnsi="Liberation Serif" w:cs="Liberation Serif"/>
                <w:sz w:val="20"/>
              </w:rPr>
              <w:t>-</w:t>
            </w:r>
            <w:r w:rsidRPr="00F923DD">
              <w:rPr>
                <w:rFonts w:ascii="Liberation Serif" w:hAnsi="Liberation Serif" w:cs="Liberation Serif"/>
                <w:sz w:val="20"/>
              </w:rPr>
              <w:t>ные товары</w:t>
            </w:r>
          </w:p>
        </w:tc>
        <w:tc>
          <w:tcPr>
            <w:tcW w:w="426" w:type="dxa"/>
            <w:vAlign w:val="center"/>
          </w:tcPr>
          <w:p w:rsidR="00F923DD" w:rsidRPr="00F923DD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F923DD">
              <w:rPr>
                <w:rFonts w:ascii="Liberation Serif" w:hAnsi="Liberation Serif" w:cs="Liberation Serif"/>
                <w:sz w:val="20"/>
              </w:rPr>
              <w:t>25</w:t>
            </w:r>
          </w:p>
        </w:tc>
        <w:tc>
          <w:tcPr>
            <w:tcW w:w="1275" w:type="dxa"/>
            <w:vAlign w:val="center"/>
          </w:tcPr>
          <w:p w:rsidR="00F923DD" w:rsidRPr="00F923DD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F923DD">
              <w:rPr>
                <w:rFonts w:ascii="Liberation Serif" w:hAnsi="Liberation Serif" w:cs="Liberation Serif"/>
                <w:sz w:val="20"/>
              </w:rPr>
              <w:t>госсобственность (код ОКФС 11)</w:t>
            </w:r>
          </w:p>
        </w:tc>
        <w:tc>
          <w:tcPr>
            <w:tcW w:w="851" w:type="dxa"/>
            <w:vAlign w:val="center"/>
          </w:tcPr>
          <w:p w:rsidR="00F923DD" w:rsidRPr="00F923DD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F923DD">
              <w:rPr>
                <w:rFonts w:ascii="Liberation Serif" w:hAnsi="Liberation Serif" w:cs="Liberation Serif"/>
                <w:sz w:val="20"/>
              </w:rPr>
              <w:t>ИП Поля-нинов Денис Юрье</w:t>
            </w:r>
            <w:r>
              <w:rPr>
                <w:rFonts w:ascii="Liberation Serif" w:hAnsi="Liberation Serif" w:cs="Liberation Serif"/>
                <w:sz w:val="20"/>
              </w:rPr>
              <w:t>-</w:t>
            </w:r>
            <w:r w:rsidRPr="00F923DD">
              <w:rPr>
                <w:rFonts w:ascii="Liberation Serif" w:hAnsi="Liberation Serif" w:cs="Liberation Serif"/>
                <w:sz w:val="20"/>
              </w:rPr>
              <w:t>вич ИНН 661215169451МСП</w:t>
            </w:r>
          </w:p>
        </w:tc>
        <w:tc>
          <w:tcPr>
            <w:tcW w:w="1559" w:type="dxa"/>
            <w:vAlign w:val="center"/>
          </w:tcPr>
          <w:p w:rsidR="00F923DD" w:rsidRPr="00F923DD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F923DD">
              <w:rPr>
                <w:rFonts w:ascii="Liberation Serif" w:hAnsi="Liberation Serif" w:cs="Liberation Serif"/>
                <w:sz w:val="20"/>
              </w:rPr>
              <w:t>круглогодичный</w:t>
            </w:r>
          </w:p>
        </w:tc>
        <w:tc>
          <w:tcPr>
            <w:tcW w:w="1701" w:type="dxa"/>
            <w:vAlign w:val="center"/>
          </w:tcPr>
          <w:p w:rsidR="00F923DD" w:rsidRPr="00F923DD" w:rsidRDefault="00F923DD" w:rsidP="00C03C76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F923DD">
              <w:rPr>
                <w:rFonts w:ascii="Liberation Serif" w:hAnsi="Liberation Serif" w:cs="Liberation Serif"/>
                <w:sz w:val="20"/>
              </w:rPr>
              <w:t>перспективное</w:t>
            </w:r>
          </w:p>
        </w:tc>
      </w:tr>
    </w:tbl>
    <w:p w:rsidR="00F923DD" w:rsidRDefault="00F923DD" w:rsidP="00F923DD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19</w:t>
      </w:r>
      <w:r w:rsidRPr="007C14A2">
        <w:rPr>
          <w:rFonts w:ascii="Liberation Serif" w:hAnsi="Liberation Serif"/>
          <w:sz w:val="28"/>
          <w:szCs w:val="28"/>
        </w:rPr>
        <w:t>) строк</w:t>
      </w:r>
      <w:r>
        <w:rPr>
          <w:rFonts w:ascii="Liberation Serif" w:hAnsi="Liberation Serif"/>
          <w:sz w:val="28"/>
          <w:szCs w:val="28"/>
        </w:rPr>
        <w:t xml:space="preserve">у 263 </w:t>
      </w:r>
      <w:r w:rsidRPr="007C14A2">
        <w:rPr>
          <w:rFonts w:ascii="Liberation Serif" w:hAnsi="Liberation Serif"/>
          <w:sz w:val="28"/>
          <w:szCs w:val="28"/>
        </w:rPr>
        <w:t>Схемы изложить в следующей редакции:</w:t>
      </w: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7"/>
        <w:gridCol w:w="1418"/>
        <w:gridCol w:w="992"/>
        <w:gridCol w:w="993"/>
        <w:gridCol w:w="425"/>
        <w:gridCol w:w="1415"/>
        <w:gridCol w:w="853"/>
        <w:gridCol w:w="1701"/>
        <w:gridCol w:w="1556"/>
      </w:tblGrid>
      <w:tr w:rsidR="00F923DD" w:rsidRPr="0003784C" w:rsidTr="00C03C76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263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747E1A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с северо-западной стороны здания № 51а по пр. Победы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павильон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DD" w:rsidRPr="0003784C" w:rsidRDefault="00F923DD" w:rsidP="00747E1A">
            <w:pPr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продо-вольственные товары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12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 xml:space="preserve">гос. собственность (код ОКФС </w:t>
            </w:r>
            <w:hyperlink r:id="rId23">
              <w:r w:rsidRPr="0003784C">
                <w:rPr>
                  <w:rStyle w:val="ab"/>
                  <w:rFonts w:ascii="Liberation Serif" w:hAnsi="Liberation Serif" w:cs="Liberation Serif"/>
                  <w:sz w:val="20"/>
                </w:rPr>
                <w:t>11</w:t>
              </w:r>
            </w:hyperlink>
            <w:r w:rsidRPr="0003784C">
              <w:rPr>
                <w:rFonts w:ascii="Liberation Serif" w:hAnsi="Liberation Serif" w:cs="Liberation Serif"/>
                <w:sz w:val="20"/>
              </w:rPr>
              <w:t>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A96ECE" w:rsidRDefault="00F923DD" w:rsidP="00747E1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A96ECE">
              <w:rPr>
                <w:rFonts w:ascii="Liberation Serif" w:hAnsi="Liberation Serif" w:cs="Liberation Serif"/>
              </w:rPr>
              <w:t>ИП Маме</w:t>
            </w:r>
            <w:r w:rsidRPr="0003784C">
              <w:rPr>
                <w:rFonts w:ascii="Liberation Serif" w:hAnsi="Liberation Serif" w:cs="Liberation Serif"/>
              </w:rPr>
              <w:t>-</w:t>
            </w:r>
            <w:r w:rsidRPr="00A96ECE">
              <w:rPr>
                <w:rFonts w:ascii="Liberation Serif" w:hAnsi="Liberation Serif" w:cs="Liberation Serif"/>
              </w:rPr>
              <w:t>дов Мамед Гусеин оглы</w:t>
            </w:r>
          </w:p>
          <w:p w:rsidR="00F923DD" w:rsidRPr="0003784C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ИНН 661205898381МСП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C03C76">
            <w:pPr>
              <w:jc w:val="center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действующее</w:t>
            </w:r>
          </w:p>
        </w:tc>
      </w:tr>
    </w:tbl>
    <w:p w:rsidR="00F923DD" w:rsidRDefault="00F923DD" w:rsidP="00F923DD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</w:t>
      </w:r>
      <w:r w:rsidRPr="007C14A2">
        <w:rPr>
          <w:rFonts w:ascii="Liberation Serif" w:hAnsi="Liberation Serif"/>
          <w:sz w:val="28"/>
          <w:szCs w:val="28"/>
        </w:rPr>
        <w:t>) строк</w:t>
      </w:r>
      <w:r>
        <w:rPr>
          <w:rFonts w:ascii="Liberation Serif" w:hAnsi="Liberation Serif"/>
          <w:sz w:val="28"/>
          <w:szCs w:val="28"/>
        </w:rPr>
        <w:t xml:space="preserve">у 271 </w:t>
      </w:r>
      <w:r w:rsidRPr="007C14A2">
        <w:rPr>
          <w:rFonts w:ascii="Liberation Serif" w:hAnsi="Liberation Serif"/>
          <w:sz w:val="28"/>
          <w:szCs w:val="28"/>
        </w:rPr>
        <w:t>Схемы изложить в следующей редакции:</w:t>
      </w: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7"/>
        <w:gridCol w:w="1418"/>
        <w:gridCol w:w="992"/>
        <w:gridCol w:w="993"/>
        <w:gridCol w:w="425"/>
        <w:gridCol w:w="1415"/>
        <w:gridCol w:w="853"/>
        <w:gridCol w:w="1701"/>
        <w:gridCol w:w="1556"/>
      </w:tblGrid>
      <w:tr w:rsidR="00F923DD" w:rsidRPr="0003784C" w:rsidTr="00C03C76">
        <w:trPr>
          <w:trHeight w:val="1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271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747E1A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с юго-восточной стороны парковки у Перинаталь-ного центра по пр. Победы, 101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киоск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DD" w:rsidRPr="0003784C" w:rsidRDefault="00F923DD" w:rsidP="00747E1A">
            <w:pPr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непродо-вольственные товары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15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гос. собственность (код ОКФС 11)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ООО «УДА-ЧА» дирек-тор Юлда-шева Анаста-сия Михай-ловна ИНН 6670513094</w:t>
            </w:r>
          </w:p>
          <w:p w:rsidR="00F923DD" w:rsidRPr="0003784C" w:rsidRDefault="00F923DD" w:rsidP="00747E1A">
            <w:pPr>
              <w:adjustRightInd w:val="0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МСП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747E1A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03784C">
              <w:rPr>
                <w:rFonts w:ascii="Liberation Serif" w:hAnsi="Liberation Serif" w:cs="Liberation Serif"/>
                <w:sz w:val="20"/>
              </w:rPr>
              <w:t>круглогодичный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3DD" w:rsidRPr="0003784C" w:rsidRDefault="00F923DD" w:rsidP="00C03C76">
            <w:pPr>
              <w:jc w:val="center"/>
              <w:rPr>
                <w:rFonts w:ascii="Liberation Serif" w:hAnsi="Liberation Serif" w:cs="Liberation Serif"/>
              </w:rPr>
            </w:pPr>
            <w:r w:rsidRPr="0003784C">
              <w:rPr>
                <w:rFonts w:ascii="Liberation Serif" w:hAnsi="Liberation Serif" w:cs="Liberation Serif"/>
              </w:rPr>
              <w:t>действующее</w:t>
            </w:r>
          </w:p>
        </w:tc>
      </w:tr>
    </w:tbl>
    <w:p w:rsidR="00F7287E" w:rsidRDefault="00060B14" w:rsidP="00F7287E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pacing w:val="-6"/>
          <w:sz w:val="28"/>
          <w:szCs w:val="28"/>
        </w:rPr>
        <w:t>2</w:t>
      </w:r>
      <w:r w:rsidR="00F923DD">
        <w:rPr>
          <w:rFonts w:ascii="Liberation Serif" w:hAnsi="Liberation Serif" w:cs="Liberation Serif"/>
          <w:spacing w:val="-6"/>
          <w:sz w:val="28"/>
          <w:szCs w:val="28"/>
        </w:rPr>
        <w:t>1</w:t>
      </w:r>
      <w:r w:rsidR="00551156" w:rsidRPr="00C52DFB">
        <w:rPr>
          <w:rFonts w:ascii="Liberation Serif" w:hAnsi="Liberation Serif" w:cs="Liberation Serif"/>
          <w:spacing w:val="-6"/>
          <w:sz w:val="28"/>
          <w:szCs w:val="28"/>
        </w:rPr>
        <w:t xml:space="preserve">) </w:t>
      </w:r>
      <w:r w:rsidR="003B3C60" w:rsidRPr="00C52DFB">
        <w:rPr>
          <w:rFonts w:ascii="Liberation Serif" w:hAnsi="Liberation Serif" w:cs="Liberation Serif"/>
          <w:spacing w:val="-6"/>
          <w:sz w:val="28"/>
          <w:szCs w:val="28"/>
        </w:rPr>
        <w:t>дополни</w:t>
      </w:r>
      <w:r w:rsidR="005935B9">
        <w:rPr>
          <w:rFonts w:ascii="Liberation Serif" w:hAnsi="Liberation Serif" w:cs="Liberation Serif"/>
          <w:spacing w:val="-6"/>
          <w:sz w:val="28"/>
          <w:szCs w:val="28"/>
        </w:rPr>
        <w:t xml:space="preserve">ть </w:t>
      </w:r>
      <w:r w:rsidR="0055313E" w:rsidRPr="00C52DFB">
        <w:rPr>
          <w:rFonts w:ascii="Liberation Serif" w:hAnsi="Liberation Serif" w:cs="Liberation Serif"/>
          <w:sz w:val="28"/>
          <w:szCs w:val="28"/>
        </w:rPr>
        <w:t xml:space="preserve">Схему </w:t>
      </w:r>
      <w:r w:rsidR="00551156" w:rsidRPr="00C52DFB">
        <w:rPr>
          <w:rFonts w:ascii="Liberation Serif" w:hAnsi="Liberation Serif" w:cs="Liberation Serif"/>
          <w:sz w:val="28"/>
          <w:szCs w:val="28"/>
        </w:rPr>
        <w:t>строк</w:t>
      </w:r>
      <w:r w:rsidR="003B3C60" w:rsidRPr="00C52DFB">
        <w:rPr>
          <w:rFonts w:ascii="Liberation Serif" w:hAnsi="Liberation Serif" w:cs="Liberation Serif"/>
          <w:sz w:val="28"/>
          <w:szCs w:val="28"/>
        </w:rPr>
        <w:t>ой</w:t>
      </w:r>
      <w:r w:rsidR="00551156" w:rsidRPr="00C52DFB">
        <w:rPr>
          <w:rFonts w:ascii="Liberation Serif" w:hAnsi="Liberation Serif" w:cs="Liberation Serif"/>
          <w:sz w:val="28"/>
          <w:szCs w:val="28"/>
        </w:rPr>
        <w:t xml:space="preserve"> </w:t>
      </w:r>
      <w:r w:rsidR="003B3C60" w:rsidRPr="00C52DFB">
        <w:rPr>
          <w:rFonts w:ascii="Liberation Serif" w:hAnsi="Liberation Serif" w:cs="Liberation Serif"/>
          <w:sz w:val="28"/>
          <w:szCs w:val="28"/>
        </w:rPr>
        <w:t>273</w:t>
      </w:r>
      <w:r w:rsidR="00F7287E" w:rsidRPr="00C52DFB">
        <w:rPr>
          <w:rFonts w:ascii="Liberation Serif" w:hAnsi="Liberation Serif" w:cs="Liberation Serif"/>
          <w:sz w:val="28"/>
          <w:szCs w:val="28"/>
        </w:rPr>
        <w:t xml:space="preserve"> </w:t>
      </w:r>
      <w:r w:rsidR="00AB5A99">
        <w:rPr>
          <w:rFonts w:ascii="Liberation Serif" w:hAnsi="Liberation Serif" w:cs="Liberation Serif"/>
          <w:sz w:val="28"/>
          <w:szCs w:val="28"/>
        </w:rPr>
        <w:t>следующего</w:t>
      </w:r>
      <w:r w:rsidR="005935B9">
        <w:rPr>
          <w:rFonts w:ascii="Liberation Serif" w:hAnsi="Liberation Serif" w:cs="Liberation Serif"/>
          <w:sz w:val="28"/>
          <w:szCs w:val="28"/>
        </w:rPr>
        <w:t xml:space="preserve"> содержания</w:t>
      </w:r>
      <w:r w:rsidR="00F7287E" w:rsidRPr="00C52DFB">
        <w:rPr>
          <w:rFonts w:ascii="Liberation Serif" w:hAnsi="Liberation Serif" w:cs="Liberation Serif"/>
          <w:sz w:val="28"/>
          <w:szCs w:val="28"/>
        </w:rPr>
        <w:t>:</w:t>
      </w: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8"/>
        <w:gridCol w:w="1275"/>
        <w:gridCol w:w="1134"/>
        <w:gridCol w:w="1134"/>
        <w:gridCol w:w="426"/>
        <w:gridCol w:w="1275"/>
        <w:gridCol w:w="851"/>
        <w:gridCol w:w="1559"/>
        <w:gridCol w:w="1701"/>
      </w:tblGrid>
      <w:tr w:rsidR="00F7287E" w:rsidRPr="007C14A2" w:rsidTr="00195BB8">
        <w:trPr>
          <w:trHeight w:val="739"/>
        </w:trPr>
        <w:tc>
          <w:tcPr>
            <w:tcW w:w="488" w:type="dxa"/>
            <w:vAlign w:val="center"/>
          </w:tcPr>
          <w:p w:rsidR="00F7287E" w:rsidRPr="007C14A2" w:rsidRDefault="003B3C60" w:rsidP="00F7287E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7C14A2">
              <w:rPr>
                <w:rFonts w:ascii="Liberation Serif" w:hAnsi="Liberation Serif" w:cs="Liberation Serif"/>
                <w:sz w:val="20"/>
              </w:rPr>
              <w:t>273</w:t>
            </w:r>
          </w:p>
        </w:tc>
        <w:tc>
          <w:tcPr>
            <w:tcW w:w="1275" w:type="dxa"/>
            <w:vAlign w:val="center"/>
          </w:tcPr>
          <w:p w:rsidR="00195BB8" w:rsidRDefault="00F7287E" w:rsidP="00FB5DFE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7C14A2">
              <w:rPr>
                <w:rFonts w:ascii="Liberation Serif" w:hAnsi="Liberation Serif" w:cs="Liberation Serif"/>
                <w:sz w:val="20"/>
              </w:rPr>
              <w:t xml:space="preserve">с северной стороны жилого дома № </w:t>
            </w:r>
            <w:r w:rsidR="00FB5DFE" w:rsidRPr="007C14A2">
              <w:rPr>
                <w:rFonts w:ascii="Liberation Serif" w:hAnsi="Liberation Serif" w:cs="Liberation Serif"/>
                <w:sz w:val="20"/>
              </w:rPr>
              <w:t>19</w:t>
            </w:r>
            <w:r w:rsidRPr="007C14A2">
              <w:rPr>
                <w:rFonts w:ascii="Liberation Serif" w:hAnsi="Liberation Serif" w:cs="Liberation Serif"/>
                <w:sz w:val="20"/>
              </w:rPr>
              <w:t xml:space="preserve"> по </w:t>
            </w:r>
            <w:r w:rsidR="00195BB8">
              <w:rPr>
                <w:rFonts w:ascii="Liberation Serif" w:hAnsi="Liberation Serif" w:cs="Liberation Serif"/>
                <w:sz w:val="20"/>
              </w:rPr>
              <w:t xml:space="preserve"> </w:t>
            </w:r>
          </w:p>
          <w:p w:rsidR="00F7287E" w:rsidRPr="007C14A2" w:rsidRDefault="00FB5DFE" w:rsidP="00FB5DFE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7C14A2">
              <w:rPr>
                <w:rFonts w:ascii="Liberation Serif" w:hAnsi="Liberation Serif" w:cs="Liberation Serif"/>
                <w:sz w:val="20"/>
              </w:rPr>
              <w:t>ул. Западная</w:t>
            </w:r>
          </w:p>
        </w:tc>
        <w:tc>
          <w:tcPr>
            <w:tcW w:w="1134" w:type="dxa"/>
            <w:vAlign w:val="center"/>
          </w:tcPr>
          <w:p w:rsidR="00F7287E" w:rsidRPr="007C14A2" w:rsidRDefault="0003784C" w:rsidP="00F7287E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а</w:t>
            </w:r>
            <w:r w:rsidR="0055313E" w:rsidRPr="007C14A2">
              <w:rPr>
                <w:rFonts w:ascii="Liberation Serif" w:hAnsi="Liberation Serif" w:cs="Liberation Serif"/>
                <w:sz w:val="20"/>
              </w:rPr>
              <w:t>втоцис</w:t>
            </w:r>
            <w:r>
              <w:rPr>
                <w:rFonts w:ascii="Liberation Serif" w:hAnsi="Liberation Serif" w:cs="Liberation Serif"/>
                <w:sz w:val="20"/>
              </w:rPr>
              <w:t>-</w:t>
            </w:r>
            <w:r w:rsidR="0055313E" w:rsidRPr="007C14A2">
              <w:rPr>
                <w:rFonts w:ascii="Liberation Serif" w:hAnsi="Liberation Serif" w:cs="Liberation Serif"/>
                <w:sz w:val="20"/>
              </w:rPr>
              <w:t>терна</w:t>
            </w:r>
          </w:p>
        </w:tc>
        <w:tc>
          <w:tcPr>
            <w:tcW w:w="1134" w:type="dxa"/>
          </w:tcPr>
          <w:p w:rsidR="00F7287E" w:rsidRPr="007C14A2" w:rsidRDefault="00195BB8" w:rsidP="00F7287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</w:t>
            </w:r>
            <w:r w:rsidR="0055313E" w:rsidRPr="007C14A2">
              <w:rPr>
                <w:rFonts w:ascii="Liberation Serif" w:hAnsi="Liberation Serif" w:cs="Liberation Serif"/>
              </w:rPr>
              <w:t>родоволь</w:t>
            </w:r>
            <w:r>
              <w:rPr>
                <w:rFonts w:ascii="Liberation Serif" w:hAnsi="Liberation Serif" w:cs="Liberation Serif"/>
              </w:rPr>
              <w:t>-</w:t>
            </w:r>
            <w:r w:rsidR="0055313E" w:rsidRPr="007C14A2">
              <w:rPr>
                <w:rFonts w:ascii="Liberation Serif" w:hAnsi="Liberation Serif" w:cs="Liberation Serif"/>
              </w:rPr>
              <w:t>ственные товары (квас)</w:t>
            </w:r>
          </w:p>
        </w:tc>
        <w:tc>
          <w:tcPr>
            <w:tcW w:w="426" w:type="dxa"/>
            <w:vAlign w:val="center"/>
          </w:tcPr>
          <w:p w:rsidR="00F7287E" w:rsidRPr="007C14A2" w:rsidRDefault="00F7287E" w:rsidP="00FB5DFE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7C14A2">
              <w:rPr>
                <w:rFonts w:ascii="Liberation Serif" w:hAnsi="Liberation Serif" w:cs="Liberation Serif"/>
                <w:sz w:val="20"/>
              </w:rPr>
              <w:t>1</w:t>
            </w:r>
            <w:r w:rsidR="00FB5DFE" w:rsidRPr="007C14A2">
              <w:rPr>
                <w:rFonts w:ascii="Liberation Serif" w:hAnsi="Liberation Serif" w:cs="Liberation Serif"/>
                <w:sz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F7287E" w:rsidRPr="007C14A2" w:rsidRDefault="00F7287E" w:rsidP="00F7287E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7C14A2">
              <w:rPr>
                <w:rFonts w:ascii="Liberation Serif" w:hAnsi="Liberation Serif" w:cs="Liberation Serif"/>
                <w:sz w:val="20"/>
              </w:rPr>
              <w:t>гос. собственность (код ОКФС 11)</w:t>
            </w:r>
          </w:p>
        </w:tc>
        <w:tc>
          <w:tcPr>
            <w:tcW w:w="851" w:type="dxa"/>
            <w:vAlign w:val="center"/>
          </w:tcPr>
          <w:p w:rsidR="00F7287E" w:rsidRPr="007C14A2" w:rsidRDefault="00873B4E" w:rsidP="00F7287E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7C14A2">
              <w:rPr>
                <w:rFonts w:ascii="Liberation Serif" w:hAnsi="Liberation Serif" w:cs="Liberation Serif"/>
                <w:sz w:val="20"/>
              </w:rPr>
              <w:t>МСП</w:t>
            </w:r>
          </w:p>
        </w:tc>
        <w:tc>
          <w:tcPr>
            <w:tcW w:w="1559" w:type="dxa"/>
            <w:vAlign w:val="center"/>
          </w:tcPr>
          <w:p w:rsidR="00F7287E" w:rsidRPr="007C14A2" w:rsidRDefault="0055313E" w:rsidP="00F7287E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7C14A2">
              <w:rPr>
                <w:rFonts w:ascii="Liberation Serif" w:hAnsi="Liberation Serif" w:cs="Liberation Serif"/>
                <w:sz w:val="20"/>
              </w:rPr>
              <w:t>сезонный</w:t>
            </w:r>
          </w:p>
        </w:tc>
        <w:tc>
          <w:tcPr>
            <w:tcW w:w="1701" w:type="dxa"/>
            <w:vAlign w:val="center"/>
          </w:tcPr>
          <w:p w:rsidR="00F7287E" w:rsidRPr="007C14A2" w:rsidRDefault="00873B4E" w:rsidP="00F7287E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7C14A2">
              <w:rPr>
                <w:rFonts w:ascii="Liberation Serif" w:hAnsi="Liberation Serif" w:cs="Liberation Serif"/>
                <w:sz w:val="20"/>
              </w:rPr>
              <w:t>перспективное</w:t>
            </w:r>
          </w:p>
        </w:tc>
      </w:tr>
    </w:tbl>
    <w:p w:rsidR="0036367C" w:rsidRDefault="0036367C" w:rsidP="00786D76">
      <w:pPr>
        <w:autoSpaceDE w:val="0"/>
        <w:autoSpaceDN w:val="0"/>
        <w:adjustRightInd w:val="0"/>
        <w:ind w:right="76" w:firstLine="72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786D76" w:rsidRPr="00786D76" w:rsidRDefault="0027342E" w:rsidP="00786D76">
      <w:pPr>
        <w:autoSpaceDE w:val="0"/>
        <w:autoSpaceDN w:val="0"/>
        <w:adjustRightInd w:val="0"/>
        <w:ind w:right="76" w:firstLine="720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786D76" w:rsidRPr="00786D76">
        <w:rPr>
          <w:rFonts w:ascii="Liberation Serif" w:hAnsi="Liberation Serif"/>
          <w:sz w:val="28"/>
          <w:szCs w:val="28"/>
        </w:rPr>
        <w:t xml:space="preserve">. Отделу развития потребительского рынка, предпринимательства и туризма (Афонина Т.К.) в течение пяти дней со дня принятия настоящего постановления направить копию постановления в Министерство агропромышленного комплекса и потребительского рынка Свердловской области. </w:t>
      </w:r>
    </w:p>
    <w:p w:rsidR="00786D76" w:rsidRPr="00786D76" w:rsidRDefault="0027342E" w:rsidP="00786D76">
      <w:pPr>
        <w:ind w:right="76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3</w:t>
      </w:r>
      <w:r w:rsidR="00786D76" w:rsidRPr="00786D76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</w:t>
      </w:r>
      <w:r w:rsidR="00E00DBE" w:rsidRPr="00786D76">
        <w:rPr>
          <w:rFonts w:ascii="Liberation Serif" w:hAnsi="Liberation Serif"/>
          <w:sz w:val="28"/>
          <w:szCs w:val="28"/>
        </w:rPr>
        <w:t>рабочий» и</w:t>
      </w:r>
      <w:r w:rsidR="00786D76" w:rsidRPr="00786D76">
        <w:rPr>
          <w:rFonts w:ascii="Liberation Serif" w:hAnsi="Liberation Serif"/>
          <w:sz w:val="28"/>
          <w:szCs w:val="28"/>
        </w:rPr>
        <w:t xml:space="preserve"> разместить на официальном сайте муниципального образования.</w:t>
      </w:r>
    </w:p>
    <w:p w:rsidR="00786D76" w:rsidRPr="00786D76" w:rsidRDefault="0027342E" w:rsidP="00786D76">
      <w:pPr>
        <w:tabs>
          <w:tab w:val="left" w:pos="851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786D76" w:rsidRPr="00786D76">
        <w:rPr>
          <w:rFonts w:ascii="Liberation Serif" w:hAnsi="Liberation Serif"/>
          <w:sz w:val="28"/>
          <w:szCs w:val="28"/>
        </w:rPr>
        <w:t>. Контроль за исполнением настоящего постановления возложить                                на заместителя главы Администрации городского округа Жукову С.И.</w:t>
      </w:r>
    </w:p>
    <w:p w:rsidR="00EB5734" w:rsidRDefault="00EB5734" w:rsidP="001914B0">
      <w:pPr>
        <w:pStyle w:val="ac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EB5734" w:rsidRDefault="00EB5734" w:rsidP="001914B0">
      <w:pPr>
        <w:pStyle w:val="ac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7E36B9" w:rsidRPr="009D1D54" w:rsidRDefault="00D360CD" w:rsidP="001914B0">
      <w:pPr>
        <w:pStyle w:val="ac"/>
        <w:spacing w:before="0" w:beforeAutospacing="0" w:after="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8"/>
          <w:szCs w:val="28"/>
        </w:rPr>
        <w:t>Г</w:t>
      </w:r>
      <w:r w:rsidR="00FF3CFC" w:rsidRPr="00786D76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FF3CFC" w:rsidRPr="00786D76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EB5734">
        <w:rPr>
          <w:rFonts w:ascii="Liberation Serif" w:hAnsi="Liberation Serif"/>
          <w:sz w:val="28"/>
          <w:szCs w:val="28"/>
        </w:rPr>
        <w:t xml:space="preserve">         </w:t>
      </w:r>
      <w:r w:rsidR="00FF3CFC" w:rsidRPr="00786D76">
        <w:rPr>
          <w:rFonts w:ascii="Liberation Serif" w:hAnsi="Liberation Serif"/>
          <w:sz w:val="28"/>
          <w:szCs w:val="28"/>
        </w:rPr>
        <w:t>А.</w:t>
      </w:r>
      <w:r w:rsidR="00721A8E">
        <w:rPr>
          <w:rFonts w:ascii="Liberation Serif" w:hAnsi="Liberation Serif"/>
          <w:sz w:val="28"/>
          <w:szCs w:val="28"/>
        </w:rPr>
        <w:t>А. Герасимов</w:t>
      </w:r>
    </w:p>
    <w:sectPr w:rsidR="007E36B9" w:rsidRPr="009D1D54" w:rsidSect="00492BE6">
      <w:headerReference w:type="default" r:id="rId24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BE6" w:rsidRDefault="00492BE6" w:rsidP="0058069F">
      <w:r>
        <w:separator/>
      </w:r>
    </w:p>
  </w:endnote>
  <w:endnote w:type="continuationSeparator" w:id="1">
    <w:p w:rsidR="00492BE6" w:rsidRDefault="00492BE6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BE6" w:rsidRDefault="00492BE6" w:rsidP="0058069F">
      <w:r>
        <w:separator/>
      </w:r>
    </w:p>
  </w:footnote>
  <w:footnote w:type="continuationSeparator" w:id="1">
    <w:p w:rsidR="00492BE6" w:rsidRDefault="00492BE6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967" w:rsidRDefault="00005A28">
    <w:pPr>
      <w:pStyle w:val="a7"/>
      <w:jc w:val="center"/>
    </w:pPr>
    <w:r>
      <w:fldChar w:fldCharType="begin"/>
    </w:r>
    <w:r w:rsidR="00804967">
      <w:instrText xml:space="preserve"> PAGE   \* MERGEFORMAT </w:instrText>
    </w:r>
    <w:r>
      <w:fldChar w:fldCharType="separate"/>
    </w:r>
    <w:r w:rsidR="00492BE6">
      <w:rPr>
        <w:noProof/>
      </w:rPr>
      <w:t>7</w:t>
    </w:r>
    <w:r>
      <w:rPr>
        <w:noProof/>
      </w:rPr>
      <w:fldChar w:fldCharType="end"/>
    </w:r>
  </w:p>
  <w:p w:rsidR="00804967" w:rsidRDefault="0080496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A2DDC"/>
    <w:multiLevelType w:val="hybridMultilevel"/>
    <w:tmpl w:val="6B1C6E18"/>
    <w:lvl w:ilvl="0" w:tplc="6302AD0E">
      <w:start w:val="1"/>
      <w:numFmt w:val="decimal"/>
      <w:lvlText w:val="%1."/>
      <w:lvlJc w:val="left"/>
      <w:pPr>
        <w:ind w:left="2466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3F80585A"/>
    <w:multiLevelType w:val="hybridMultilevel"/>
    <w:tmpl w:val="5A90C618"/>
    <w:lvl w:ilvl="0" w:tplc="22661E1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4608563E"/>
    <w:multiLevelType w:val="hybridMultilevel"/>
    <w:tmpl w:val="152ED6FA"/>
    <w:lvl w:ilvl="0" w:tplc="F71EC4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 w:val="0000331E"/>
    <w:rsid w:val="000049B6"/>
    <w:rsid w:val="00005A28"/>
    <w:rsid w:val="000216A6"/>
    <w:rsid w:val="00031C84"/>
    <w:rsid w:val="0003369E"/>
    <w:rsid w:val="00034B2C"/>
    <w:rsid w:val="0003784C"/>
    <w:rsid w:val="00060B14"/>
    <w:rsid w:val="0006786D"/>
    <w:rsid w:val="00075910"/>
    <w:rsid w:val="000804CF"/>
    <w:rsid w:val="000818B0"/>
    <w:rsid w:val="00081B3E"/>
    <w:rsid w:val="00084D48"/>
    <w:rsid w:val="000A089F"/>
    <w:rsid w:val="000A3064"/>
    <w:rsid w:val="000C1000"/>
    <w:rsid w:val="000D337A"/>
    <w:rsid w:val="000D3E24"/>
    <w:rsid w:val="000D73C0"/>
    <w:rsid w:val="000F017D"/>
    <w:rsid w:val="000F4C2A"/>
    <w:rsid w:val="000F5C4C"/>
    <w:rsid w:val="00105108"/>
    <w:rsid w:val="001132A4"/>
    <w:rsid w:val="00114F1C"/>
    <w:rsid w:val="00117651"/>
    <w:rsid w:val="0012182D"/>
    <w:rsid w:val="00133698"/>
    <w:rsid w:val="00154B08"/>
    <w:rsid w:val="001614E3"/>
    <w:rsid w:val="0018000A"/>
    <w:rsid w:val="001816BB"/>
    <w:rsid w:val="00184666"/>
    <w:rsid w:val="001873C0"/>
    <w:rsid w:val="001914B0"/>
    <w:rsid w:val="001944BD"/>
    <w:rsid w:val="00195BB8"/>
    <w:rsid w:val="001A17A0"/>
    <w:rsid w:val="001A5ECA"/>
    <w:rsid w:val="001B5FAC"/>
    <w:rsid w:val="001C1BB6"/>
    <w:rsid w:val="001C342B"/>
    <w:rsid w:val="001C5C17"/>
    <w:rsid w:val="001C69F5"/>
    <w:rsid w:val="001F09F4"/>
    <w:rsid w:val="00204F9D"/>
    <w:rsid w:val="002105D0"/>
    <w:rsid w:val="0021497C"/>
    <w:rsid w:val="0022512B"/>
    <w:rsid w:val="00225FE9"/>
    <w:rsid w:val="002312F9"/>
    <w:rsid w:val="0023145C"/>
    <w:rsid w:val="0023226A"/>
    <w:rsid w:val="00235F62"/>
    <w:rsid w:val="002502A1"/>
    <w:rsid w:val="00261159"/>
    <w:rsid w:val="00262FEE"/>
    <w:rsid w:val="00263247"/>
    <w:rsid w:val="002644B2"/>
    <w:rsid w:val="00266992"/>
    <w:rsid w:val="00267306"/>
    <w:rsid w:val="002673C7"/>
    <w:rsid w:val="002713B2"/>
    <w:rsid w:val="0027342E"/>
    <w:rsid w:val="00274BAB"/>
    <w:rsid w:val="00274DD2"/>
    <w:rsid w:val="00277FE7"/>
    <w:rsid w:val="002867EF"/>
    <w:rsid w:val="002A65EF"/>
    <w:rsid w:val="002A6DAE"/>
    <w:rsid w:val="002D43C9"/>
    <w:rsid w:val="002D493E"/>
    <w:rsid w:val="002D5A00"/>
    <w:rsid w:val="002D755D"/>
    <w:rsid w:val="002E1CD0"/>
    <w:rsid w:val="002E5302"/>
    <w:rsid w:val="00301773"/>
    <w:rsid w:val="00311136"/>
    <w:rsid w:val="003224F6"/>
    <w:rsid w:val="00326590"/>
    <w:rsid w:val="00330F76"/>
    <w:rsid w:val="0033797C"/>
    <w:rsid w:val="00341526"/>
    <w:rsid w:val="00350437"/>
    <w:rsid w:val="00352B7E"/>
    <w:rsid w:val="00353005"/>
    <w:rsid w:val="00362264"/>
    <w:rsid w:val="0036367C"/>
    <w:rsid w:val="003653BD"/>
    <w:rsid w:val="003660EA"/>
    <w:rsid w:val="00367197"/>
    <w:rsid w:val="00374C89"/>
    <w:rsid w:val="003802B2"/>
    <w:rsid w:val="003A0A7C"/>
    <w:rsid w:val="003B0D35"/>
    <w:rsid w:val="003B3C60"/>
    <w:rsid w:val="003C0E19"/>
    <w:rsid w:val="003C7412"/>
    <w:rsid w:val="003D6375"/>
    <w:rsid w:val="003E77E6"/>
    <w:rsid w:val="003F237E"/>
    <w:rsid w:val="003F6459"/>
    <w:rsid w:val="0041159D"/>
    <w:rsid w:val="00431285"/>
    <w:rsid w:val="004313F4"/>
    <w:rsid w:val="00435AC5"/>
    <w:rsid w:val="00435B3B"/>
    <w:rsid w:val="004473CB"/>
    <w:rsid w:val="00447607"/>
    <w:rsid w:val="00447D2A"/>
    <w:rsid w:val="0046475A"/>
    <w:rsid w:val="00464E50"/>
    <w:rsid w:val="00492130"/>
    <w:rsid w:val="00492BE6"/>
    <w:rsid w:val="00497108"/>
    <w:rsid w:val="004A67C0"/>
    <w:rsid w:val="004B60EF"/>
    <w:rsid w:val="004C25C4"/>
    <w:rsid w:val="004C30FD"/>
    <w:rsid w:val="004C3D72"/>
    <w:rsid w:val="004C5F09"/>
    <w:rsid w:val="004D10C2"/>
    <w:rsid w:val="004E2631"/>
    <w:rsid w:val="004F0FDE"/>
    <w:rsid w:val="004F1BF0"/>
    <w:rsid w:val="004F2155"/>
    <w:rsid w:val="004F302C"/>
    <w:rsid w:val="004F4246"/>
    <w:rsid w:val="004F76EF"/>
    <w:rsid w:val="00501962"/>
    <w:rsid w:val="00505E0E"/>
    <w:rsid w:val="00505E4F"/>
    <w:rsid w:val="00520816"/>
    <w:rsid w:val="00523A1E"/>
    <w:rsid w:val="0052646B"/>
    <w:rsid w:val="00526938"/>
    <w:rsid w:val="00531C90"/>
    <w:rsid w:val="005341A4"/>
    <w:rsid w:val="00536788"/>
    <w:rsid w:val="00551156"/>
    <w:rsid w:val="0055313E"/>
    <w:rsid w:val="00576315"/>
    <w:rsid w:val="005775CD"/>
    <w:rsid w:val="00577E95"/>
    <w:rsid w:val="0058069F"/>
    <w:rsid w:val="0058617B"/>
    <w:rsid w:val="005870D2"/>
    <w:rsid w:val="00587947"/>
    <w:rsid w:val="00591967"/>
    <w:rsid w:val="005935B9"/>
    <w:rsid w:val="00595863"/>
    <w:rsid w:val="005970D6"/>
    <w:rsid w:val="005A6563"/>
    <w:rsid w:val="005B1B7D"/>
    <w:rsid w:val="005C5143"/>
    <w:rsid w:val="005E4828"/>
    <w:rsid w:val="005E62DD"/>
    <w:rsid w:val="005E66C4"/>
    <w:rsid w:val="005F094F"/>
    <w:rsid w:val="005F265A"/>
    <w:rsid w:val="005F354A"/>
    <w:rsid w:val="00604B5F"/>
    <w:rsid w:val="00610F23"/>
    <w:rsid w:val="00621B94"/>
    <w:rsid w:val="006375EC"/>
    <w:rsid w:val="00646803"/>
    <w:rsid w:val="00651F8B"/>
    <w:rsid w:val="00671042"/>
    <w:rsid w:val="00691E25"/>
    <w:rsid w:val="006A6CC2"/>
    <w:rsid w:val="006B3807"/>
    <w:rsid w:val="006B75BE"/>
    <w:rsid w:val="006C6C5E"/>
    <w:rsid w:val="006C7DC1"/>
    <w:rsid w:val="006D323F"/>
    <w:rsid w:val="006D6A69"/>
    <w:rsid w:val="006D7509"/>
    <w:rsid w:val="006E2BE1"/>
    <w:rsid w:val="006F556E"/>
    <w:rsid w:val="00702165"/>
    <w:rsid w:val="00712FD9"/>
    <w:rsid w:val="00717085"/>
    <w:rsid w:val="00720985"/>
    <w:rsid w:val="00721A8E"/>
    <w:rsid w:val="00731014"/>
    <w:rsid w:val="00743BE1"/>
    <w:rsid w:val="00747E1A"/>
    <w:rsid w:val="007556B4"/>
    <w:rsid w:val="00760A7E"/>
    <w:rsid w:val="00761636"/>
    <w:rsid w:val="007662C0"/>
    <w:rsid w:val="00767259"/>
    <w:rsid w:val="00774A88"/>
    <w:rsid w:val="0077663A"/>
    <w:rsid w:val="00786D76"/>
    <w:rsid w:val="00790A2A"/>
    <w:rsid w:val="00790DDB"/>
    <w:rsid w:val="0079387B"/>
    <w:rsid w:val="00794959"/>
    <w:rsid w:val="00795C68"/>
    <w:rsid w:val="007A20CD"/>
    <w:rsid w:val="007A7482"/>
    <w:rsid w:val="007B09E8"/>
    <w:rsid w:val="007B1F23"/>
    <w:rsid w:val="007C0CE8"/>
    <w:rsid w:val="007C14A2"/>
    <w:rsid w:val="007E13A0"/>
    <w:rsid w:val="007E1DD9"/>
    <w:rsid w:val="007E36B9"/>
    <w:rsid w:val="007F2D9E"/>
    <w:rsid w:val="007F548B"/>
    <w:rsid w:val="00804967"/>
    <w:rsid w:val="00814F2B"/>
    <w:rsid w:val="008223D5"/>
    <w:rsid w:val="00824B51"/>
    <w:rsid w:val="00831A90"/>
    <w:rsid w:val="0083594B"/>
    <w:rsid w:val="008414A1"/>
    <w:rsid w:val="00841595"/>
    <w:rsid w:val="00851845"/>
    <w:rsid w:val="00851EAA"/>
    <w:rsid w:val="0085381D"/>
    <w:rsid w:val="00853FBF"/>
    <w:rsid w:val="008555D2"/>
    <w:rsid w:val="008556E0"/>
    <w:rsid w:val="00855FE4"/>
    <w:rsid w:val="00857632"/>
    <w:rsid w:val="00871148"/>
    <w:rsid w:val="008724E1"/>
    <w:rsid w:val="00873B4E"/>
    <w:rsid w:val="00886577"/>
    <w:rsid w:val="0089306E"/>
    <w:rsid w:val="0089514C"/>
    <w:rsid w:val="00896B14"/>
    <w:rsid w:val="00896CBC"/>
    <w:rsid w:val="008A4B38"/>
    <w:rsid w:val="008A7DF1"/>
    <w:rsid w:val="008B5B6D"/>
    <w:rsid w:val="008B7B42"/>
    <w:rsid w:val="008C0E41"/>
    <w:rsid w:val="008C59DD"/>
    <w:rsid w:val="008D6AE8"/>
    <w:rsid w:val="008E17F5"/>
    <w:rsid w:val="0090645F"/>
    <w:rsid w:val="00914B21"/>
    <w:rsid w:val="00941A6E"/>
    <w:rsid w:val="00952121"/>
    <w:rsid w:val="00956960"/>
    <w:rsid w:val="00962035"/>
    <w:rsid w:val="00975A1C"/>
    <w:rsid w:val="00977BF9"/>
    <w:rsid w:val="009878CD"/>
    <w:rsid w:val="009A28B3"/>
    <w:rsid w:val="009A4025"/>
    <w:rsid w:val="009B0E81"/>
    <w:rsid w:val="009B61CB"/>
    <w:rsid w:val="009C417C"/>
    <w:rsid w:val="009C695C"/>
    <w:rsid w:val="009D1D3C"/>
    <w:rsid w:val="009D1D54"/>
    <w:rsid w:val="009F3969"/>
    <w:rsid w:val="009F6758"/>
    <w:rsid w:val="00A01A44"/>
    <w:rsid w:val="00A1076A"/>
    <w:rsid w:val="00A1084C"/>
    <w:rsid w:val="00A16FC1"/>
    <w:rsid w:val="00A26589"/>
    <w:rsid w:val="00A65C76"/>
    <w:rsid w:val="00A665F9"/>
    <w:rsid w:val="00A7269F"/>
    <w:rsid w:val="00A75E4A"/>
    <w:rsid w:val="00A77224"/>
    <w:rsid w:val="00A9110A"/>
    <w:rsid w:val="00A96ECE"/>
    <w:rsid w:val="00AA57D3"/>
    <w:rsid w:val="00AB5A99"/>
    <w:rsid w:val="00AD4E64"/>
    <w:rsid w:val="00AE156D"/>
    <w:rsid w:val="00AE4C37"/>
    <w:rsid w:val="00B248AC"/>
    <w:rsid w:val="00B24D63"/>
    <w:rsid w:val="00B37167"/>
    <w:rsid w:val="00B3736A"/>
    <w:rsid w:val="00B40275"/>
    <w:rsid w:val="00B47353"/>
    <w:rsid w:val="00B55756"/>
    <w:rsid w:val="00B60D67"/>
    <w:rsid w:val="00B646AF"/>
    <w:rsid w:val="00B72C4B"/>
    <w:rsid w:val="00B73CA7"/>
    <w:rsid w:val="00B91D93"/>
    <w:rsid w:val="00B932F4"/>
    <w:rsid w:val="00B95DBC"/>
    <w:rsid w:val="00B9657F"/>
    <w:rsid w:val="00B97258"/>
    <w:rsid w:val="00BA7870"/>
    <w:rsid w:val="00BB3C03"/>
    <w:rsid w:val="00BC17B7"/>
    <w:rsid w:val="00BC5D80"/>
    <w:rsid w:val="00BC633C"/>
    <w:rsid w:val="00BC77AC"/>
    <w:rsid w:val="00BD18FE"/>
    <w:rsid w:val="00BD2F7C"/>
    <w:rsid w:val="00BF6E52"/>
    <w:rsid w:val="00C03C76"/>
    <w:rsid w:val="00C11821"/>
    <w:rsid w:val="00C12371"/>
    <w:rsid w:val="00C21E3F"/>
    <w:rsid w:val="00C25300"/>
    <w:rsid w:val="00C26571"/>
    <w:rsid w:val="00C52DFB"/>
    <w:rsid w:val="00C53A1E"/>
    <w:rsid w:val="00C53A3E"/>
    <w:rsid w:val="00C55198"/>
    <w:rsid w:val="00C57B1A"/>
    <w:rsid w:val="00C6535F"/>
    <w:rsid w:val="00C72017"/>
    <w:rsid w:val="00C777AB"/>
    <w:rsid w:val="00C8290F"/>
    <w:rsid w:val="00C835EB"/>
    <w:rsid w:val="00CA14D7"/>
    <w:rsid w:val="00CA55E3"/>
    <w:rsid w:val="00CB630E"/>
    <w:rsid w:val="00CC7FE2"/>
    <w:rsid w:val="00CD50B0"/>
    <w:rsid w:val="00CF362D"/>
    <w:rsid w:val="00CF57C7"/>
    <w:rsid w:val="00CF6B68"/>
    <w:rsid w:val="00CF7251"/>
    <w:rsid w:val="00D07FED"/>
    <w:rsid w:val="00D131F5"/>
    <w:rsid w:val="00D360CD"/>
    <w:rsid w:val="00D437AD"/>
    <w:rsid w:val="00D46873"/>
    <w:rsid w:val="00D52C95"/>
    <w:rsid w:val="00D57DAD"/>
    <w:rsid w:val="00D60754"/>
    <w:rsid w:val="00D627C3"/>
    <w:rsid w:val="00D62F1C"/>
    <w:rsid w:val="00D84B1B"/>
    <w:rsid w:val="00D921D5"/>
    <w:rsid w:val="00D938BC"/>
    <w:rsid w:val="00DA274A"/>
    <w:rsid w:val="00DA4D6A"/>
    <w:rsid w:val="00DA66F0"/>
    <w:rsid w:val="00DB0C78"/>
    <w:rsid w:val="00DB27C0"/>
    <w:rsid w:val="00DC073B"/>
    <w:rsid w:val="00DE4B26"/>
    <w:rsid w:val="00DE4BE7"/>
    <w:rsid w:val="00DF79B4"/>
    <w:rsid w:val="00E00DBE"/>
    <w:rsid w:val="00E232F0"/>
    <w:rsid w:val="00E24853"/>
    <w:rsid w:val="00E35C08"/>
    <w:rsid w:val="00E37568"/>
    <w:rsid w:val="00E51439"/>
    <w:rsid w:val="00E53924"/>
    <w:rsid w:val="00E61A90"/>
    <w:rsid w:val="00E62580"/>
    <w:rsid w:val="00E6474B"/>
    <w:rsid w:val="00E80A1A"/>
    <w:rsid w:val="00E93A6B"/>
    <w:rsid w:val="00E94B51"/>
    <w:rsid w:val="00EA3644"/>
    <w:rsid w:val="00EB4198"/>
    <w:rsid w:val="00EB5734"/>
    <w:rsid w:val="00EC02CF"/>
    <w:rsid w:val="00EC12E0"/>
    <w:rsid w:val="00EC3F03"/>
    <w:rsid w:val="00ED4DA5"/>
    <w:rsid w:val="00EE19ED"/>
    <w:rsid w:val="00EE4215"/>
    <w:rsid w:val="00EE4587"/>
    <w:rsid w:val="00F06189"/>
    <w:rsid w:val="00F129BF"/>
    <w:rsid w:val="00F33BCC"/>
    <w:rsid w:val="00F4018B"/>
    <w:rsid w:val="00F51298"/>
    <w:rsid w:val="00F53BDC"/>
    <w:rsid w:val="00F542E3"/>
    <w:rsid w:val="00F65364"/>
    <w:rsid w:val="00F7287E"/>
    <w:rsid w:val="00F72FA4"/>
    <w:rsid w:val="00F75374"/>
    <w:rsid w:val="00F82B15"/>
    <w:rsid w:val="00F838C2"/>
    <w:rsid w:val="00F923DD"/>
    <w:rsid w:val="00F950F9"/>
    <w:rsid w:val="00F97946"/>
    <w:rsid w:val="00FA194B"/>
    <w:rsid w:val="00FA3C20"/>
    <w:rsid w:val="00FB570B"/>
    <w:rsid w:val="00FB5DFE"/>
    <w:rsid w:val="00FB7E46"/>
    <w:rsid w:val="00FC1215"/>
    <w:rsid w:val="00FC196F"/>
    <w:rsid w:val="00FC7AB6"/>
    <w:rsid w:val="00FD0385"/>
    <w:rsid w:val="00FD22AE"/>
    <w:rsid w:val="00FD7DEC"/>
    <w:rsid w:val="00FE224B"/>
    <w:rsid w:val="00FE3BCF"/>
    <w:rsid w:val="00FE5935"/>
    <w:rsid w:val="00FE7AC4"/>
    <w:rsid w:val="00FF1500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rsid w:val="000804C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0804CF"/>
  </w:style>
  <w:style w:type="paragraph" w:styleId="ad">
    <w:name w:val="List Paragraph"/>
    <w:basedOn w:val="a"/>
    <w:uiPriority w:val="34"/>
    <w:qFormat/>
    <w:rsid w:val="00C25300"/>
    <w:pPr>
      <w:ind w:left="720"/>
      <w:contextualSpacing/>
    </w:pPr>
  </w:style>
  <w:style w:type="paragraph" w:customStyle="1" w:styleId="ConsPlusNormal">
    <w:name w:val="ConsPlusNormal"/>
    <w:rsid w:val="007E36B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E36B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pytarget">
    <w:name w:val="copy_target"/>
    <w:basedOn w:val="a0"/>
    <w:rsid w:val="007E36B9"/>
  </w:style>
  <w:style w:type="paragraph" w:customStyle="1" w:styleId="10">
    <w:name w:val="Абзац списка1"/>
    <w:basedOn w:val="a"/>
    <w:rsid w:val="00C26571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RLAW071&amp;n=284773&amp;dst=100005" TargetMode="External"/><Relationship Id="rId18" Type="http://schemas.openxmlformats.org/officeDocument/2006/relationships/hyperlink" Target="https://login.consultant.ru/link/?req=doc&amp;base=RLAW071&amp;n=346615&amp;dst=100005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RLAW071&amp;n=367986&amp;dst=100005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71&amp;n=275212&amp;dst=100005" TargetMode="External"/><Relationship Id="rId17" Type="http://schemas.openxmlformats.org/officeDocument/2006/relationships/hyperlink" Target="https://login.consultant.ru/link/?req=doc&amp;base=RLAW071&amp;n=332583&amp;dst=100005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71&amp;n=328642&amp;dst=100005" TargetMode="External"/><Relationship Id="rId20" Type="http://schemas.openxmlformats.org/officeDocument/2006/relationships/hyperlink" Target="https://login.consultant.ru/link/?req=doc&amp;base=RLAW071&amp;n=362982&amp;dst=10000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71&amp;n=268115&amp;dst=100005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71&amp;n=311480&amp;dst=100005" TargetMode="External"/><Relationship Id="rId23" Type="http://schemas.openxmlformats.org/officeDocument/2006/relationships/hyperlink" Target="https://login.consultant.ru/link/?req=doc&amp;base=LAW&amp;n=458803&amp;dst=100065" TargetMode="External"/><Relationship Id="rId10" Type="http://schemas.openxmlformats.org/officeDocument/2006/relationships/hyperlink" Target="https://login.consultant.ru/link/?req=doc&amp;base=RLAW071&amp;n=260143&amp;dst=100005" TargetMode="External"/><Relationship Id="rId19" Type="http://schemas.openxmlformats.org/officeDocument/2006/relationships/hyperlink" Target="https://login.consultant.ru/link/?req=doc&amp;base=RLAW071&amp;n=351603&amp;dst=10000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250674&amp;dst=100005" TargetMode="External"/><Relationship Id="rId14" Type="http://schemas.openxmlformats.org/officeDocument/2006/relationships/hyperlink" Target="https://login.consultant.ru/link/?req=doc&amp;base=RLAW071&amp;n=304605&amp;dst=100005" TargetMode="External"/><Relationship Id="rId22" Type="http://schemas.openxmlformats.org/officeDocument/2006/relationships/hyperlink" Target="https://login.consultant.ru/link/?req=doc&amp;base=LAW&amp;n=458803&amp;dst=10006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304%20&#1086;&#1090;%2013.05.202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B546B-2D10-4B32-8FE5-6297D9D6A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304 от 13.05.2024</Template>
  <TotalTime>1</TotalTime>
  <Pages>7</Pages>
  <Words>1576</Words>
  <Characters>8986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10541</CharactersWithSpaces>
  <SharedDoc>false</SharedDoc>
  <HLinks>
    <vt:vector size="90" baseType="variant">
      <vt:variant>
        <vt:i4>3997818</vt:i4>
      </vt:variant>
      <vt:variant>
        <vt:i4>42</vt:i4>
      </vt:variant>
      <vt:variant>
        <vt:i4>0</vt:i4>
      </vt:variant>
      <vt:variant>
        <vt:i4>5</vt:i4>
      </vt:variant>
      <vt:variant>
        <vt:lpwstr>https://login.consultant.ru/link/?req=doc&amp;base=LAW&amp;n=458803&amp;dst=100065</vt:lpwstr>
      </vt:variant>
      <vt:variant>
        <vt:lpwstr/>
      </vt:variant>
      <vt:variant>
        <vt:i4>3997818</vt:i4>
      </vt:variant>
      <vt:variant>
        <vt:i4>39</vt:i4>
      </vt:variant>
      <vt:variant>
        <vt:i4>0</vt:i4>
      </vt:variant>
      <vt:variant>
        <vt:i4>5</vt:i4>
      </vt:variant>
      <vt:variant>
        <vt:lpwstr>https://login.consultant.ru/link/?req=doc&amp;base=LAW&amp;n=458803&amp;dst=100065</vt:lpwstr>
      </vt:variant>
      <vt:variant>
        <vt:lpwstr/>
      </vt:variant>
      <vt:variant>
        <vt:i4>3407926</vt:i4>
      </vt:variant>
      <vt:variant>
        <vt:i4>36</vt:i4>
      </vt:variant>
      <vt:variant>
        <vt:i4>0</vt:i4>
      </vt:variant>
      <vt:variant>
        <vt:i4>5</vt:i4>
      </vt:variant>
      <vt:variant>
        <vt:lpwstr>https://login.consultant.ru/link/?req=doc&amp;base=RLAW071&amp;n=367986&amp;dst=100005</vt:lpwstr>
      </vt:variant>
      <vt:variant>
        <vt:lpwstr/>
      </vt:variant>
      <vt:variant>
        <vt:i4>3211314</vt:i4>
      </vt:variant>
      <vt:variant>
        <vt:i4>33</vt:i4>
      </vt:variant>
      <vt:variant>
        <vt:i4>0</vt:i4>
      </vt:variant>
      <vt:variant>
        <vt:i4>5</vt:i4>
      </vt:variant>
      <vt:variant>
        <vt:lpwstr>https://login.consultant.ru/link/?req=doc&amp;base=RLAW071&amp;n=362982&amp;dst=100005</vt:lpwstr>
      </vt:variant>
      <vt:variant>
        <vt:lpwstr/>
      </vt:variant>
      <vt:variant>
        <vt:i4>3801151</vt:i4>
      </vt:variant>
      <vt:variant>
        <vt:i4>30</vt:i4>
      </vt:variant>
      <vt:variant>
        <vt:i4>0</vt:i4>
      </vt:variant>
      <vt:variant>
        <vt:i4>5</vt:i4>
      </vt:variant>
      <vt:variant>
        <vt:lpwstr>https://login.consultant.ru/link/?req=doc&amp;base=RLAW071&amp;n=351603&amp;dst=100005</vt:lpwstr>
      </vt:variant>
      <vt:variant>
        <vt:lpwstr/>
      </vt:variant>
      <vt:variant>
        <vt:i4>3932216</vt:i4>
      </vt:variant>
      <vt:variant>
        <vt:i4>27</vt:i4>
      </vt:variant>
      <vt:variant>
        <vt:i4>0</vt:i4>
      </vt:variant>
      <vt:variant>
        <vt:i4>5</vt:i4>
      </vt:variant>
      <vt:variant>
        <vt:lpwstr>https://login.consultant.ru/link/?req=doc&amp;base=RLAW071&amp;n=346615&amp;dst=100005</vt:lpwstr>
      </vt:variant>
      <vt:variant>
        <vt:lpwstr/>
      </vt:variant>
      <vt:variant>
        <vt:i4>3211322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https://login.consultant.ru/link/?req=doc&amp;base=RLAW071&amp;n=332583&amp;dst=100005</vt:lpwstr>
      </vt:variant>
      <vt:variant>
        <vt:lpwstr/>
      </vt:variant>
      <vt:variant>
        <vt:i4>3604537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https://login.consultant.ru/link/?req=doc&amp;base=RLAW071&amp;n=328642&amp;dst=100005</vt:lpwstr>
      </vt:variant>
      <vt:variant>
        <vt:lpwstr/>
      </vt:variant>
      <vt:variant>
        <vt:i4>3276858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https://login.consultant.ru/link/?req=doc&amp;base=RLAW071&amp;n=311480&amp;dst=100005</vt:lpwstr>
      </vt:variant>
      <vt:variant>
        <vt:lpwstr/>
      </vt:variant>
      <vt:variant>
        <vt:i4>4128828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https://login.consultant.ru/link/?req=doc&amp;base=RLAW071&amp;n=304605&amp;dst=100005</vt:lpwstr>
      </vt:variant>
      <vt:variant>
        <vt:lpwstr/>
      </vt:variant>
      <vt:variant>
        <vt:i4>3735603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https://login.consultant.ru/link/?req=doc&amp;base=RLAW071&amp;n=284773&amp;dst=100005</vt:lpwstr>
      </vt:variant>
      <vt:variant>
        <vt:lpwstr/>
      </vt:variant>
      <vt:variant>
        <vt:i4>4063288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https://login.consultant.ru/link/?req=doc&amp;base=RLAW071&amp;n=275212&amp;dst=100005</vt:lpwstr>
      </vt:variant>
      <vt:variant>
        <vt:lpwstr/>
      </vt:variant>
      <vt:variant>
        <vt:i4>3342397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https://login.consultant.ru/link/?req=doc&amp;base=RLAW071&amp;n=268115&amp;dst=100005</vt:lpwstr>
      </vt:variant>
      <vt:variant>
        <vt:lpwstr/>
      </vt:variant>
      <vt:variant>
        <vt:i4>4063291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https://login.consultant.ru/link/?req=doc&amp;base=RLAW071&amp;n=260143&amp;dst=100005</vt:lpwstr>
      </vt:variant>
      <vt:variant>
        <vt:lpwstr/>
      </vt:variant>
      <vt:variant>
        <vt:i4>3997752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https://login.consultant.ru/link/?req=doc&amp;base=RLAW071&amp;n=250674&amp;dst=100005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cp:lastPrinted>2023-02-14T04:19:00Z</cp:lastPrinted>
  <dcterms:created xsi:type="dcterms:W3CDTF">2024-05-15T05:33:00Z</dcterms:created>
  <dcterms:modified xsi:type="dcterms:W3CDTF">2024-05-15T05:34:00Z</dcterms:modified>
</cp:coreProperties>
</file>