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D93BBC" w:rsidP="00133698">
      <w:pPr>
        <w:pStyle w:val="1"/>
        <w:ind w:left="5387"/>
        <w:jc w:val="right"/>
        <w:rPr>
          <w:bCs/>
          <w:iCs w:val="0"/>
        </w:rPr>
      </w:pPr>
      <w:r w:rsidRPr="00D93BB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6962B3" w:rsidRDefault="006962B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D93BBC" w:rsidP="00133698">
      <w:pPr>
        <w:spacing w:before="400"/>
        <w:rPr>
          <w:rFonts w:ascii="Liberation Serif" w:hAnsi="Liberation Serif"/>
          <w:sz w:val="24"/>
        </w:rPr>
      </w:pPr>
      <w:r w:rsidRPr="00D93BBC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401B15">
        <w:rPr>
          <w:rFonts w:ascii="Liberation Serif" w:hAnsi="Liberation Serif"/>
          <w:sz w:val="24"/>
        </w:rPr>
        <w:t xml:space="preserve">14.05.2024 </w:t>
      </w:r>
      <w:r w:rsidR="00133698" w:rsidRPr="00BA61F3">
        <w:rPr>
          <w:rFonts w:ascii="Liberation Serif" w:hAnsi="Liberation Serif"/>
          <w:sz w:val="24"/>
        </w:rPr>
        <w:t xml:space="preserve">№ </w:t>
      </w:r>
      <w:r w:rsidR="00401B15">
        <w:rPr>
          <w:rFonts w:ascii="Liberation Serif" w:hAnsi="Liberation Serif"/>
          <w:sz w:val="24"/>
        </w:rPr>
        <w:t>308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CA1744" w:rsidRPr="005E365D" w:rsidRDefault="00BA61F3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 xml:space="preserve">О </w:t>
      </w:r>
      <w:r w:rsidR="00CA1744" w:rsidRPr="005E365D">
        <w:rPr>
          <w:rFonts w:ascii="Liberation Serif" w:hAnsi="Liberation Serif"/>
          <w:b/>
          <w:bCs/>
          <w:sz w:val="24"/>
          <w:szCs w:val="24"/>
        </w:rPr>
        <w:t>дополнительных ограничениях розничной продажи алкогольной продукции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 в период проведения «</w:t>
      </w:r>
      <w:r w:rsidR="00980FCD">
        <w:rPr>
          <w:rFonts w:ascii="Liberation Serif" w:hAnsi="Liberation Serif"/>
          <w:b/>
          <w:bCs/>
          <w:sz w:val="24"/>
          <w:szCs w:val="24"/>
        </w:rPr>
        <w:t>Последних звонков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>» в муниципальных общеобразовательных учреждениях</w:t>
      </w:r>
    </w:p>
    <w:p w:rsidR="00133698" w:rsidRPr="005E365D" w:rsidRDefault="00133698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5E365D" w:rsidRDefault="00BA61F3" w:rsidP="00BA61F3">
      <w:pPr>
        <w:pStyle w:val="a4"/>
        <w:ind w:firstLine="720"/>
        <w:rPr>
          <w:rFonts w:ascii="Liberation Serif" w:hAnsi="Liberation Serif"/>
          <w:sz w:val="24"/>
        </w:rPr>
      </w:pPr>
      <w:proofErr w:type="gramStart"/>
      <w:r w:rsidRPr="005E365D">
        <w:rPr>
          <w:rFonts w:ascii="Liberation Serif" w:hAnsi="Liberation Serif"/>
          <w:sz w:val="24"/>
        </w:rPr>
        <w:t>В соответствии с Федеральным закон</w:t>
      </w:r>
      <w:r w:rsidR="005E365D" w:rsidRPr="005E365D">
        <w:rPr>
          <w:rFonts w:ascii="Liberation Serif" w:hAnsi="Liberation Serif"/>
          <w:sz w:val="24"/>
        </w:rPr>
        <w:t>о</w:t>
      </w:r>
      <w:r w:rsidRPr="005E365D">
        <w:rPr>
          <w:rFonts w:ascii="Liberation Serif" w:hAnsi="Liberation Serif"/>
          <w:sz w:val="24"/>
        </w:rPr>
        <w:t xml:space="preserve">м от 06 октября 2003 года </w:t>
      </w:r>
      <w:r w:rsidR="00C57301" w:rsidRPr="005E365D">
        <w:rPr>
          <w:rFonts w:ascii="Liberation Serif" w:hAnsi="Liberation Serif"/>
          <w:sz w:val="24"/>
        </w:rPr>
        <w:br/>
      </w:r>
      <w:r w:rsidRPr="005E365D">
        <w:rPr>
          <w:rFonts w:ascii="Liberation Serif" w:hAnsi="Liberation Serif"/>
          <w:sz w:val="24"/>
        </w:rPr>
        <w:t>№ 131-ФЗ «Об общих принципах организации местного самоуправления в Российской Федерации»</w:t>
      </w:r>
      <w:r w:rsidR="005E365D" w:rsidRPr="005E365D">
        <w:rPr>
          <w:rFonts w:ascii="Liberation Serif" w:hAnsi="Liberation Serif"/>
          <w:sz w:val="24"/>
        </w:rPr>
        <w:t>,</w:t>
      </w:r>
      <w:r w:rsidRPr="005E365D">
        <w:rPr>
          <w:rFonts w:ascii="Liberation Serif" w:hAnsi="Liberation Serif"/>
          <w:sz w:val="24"/>
        </w:rPr>
        <w:t xml:space="preserve">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5E365D" w:rsidRPr="005E365D">
        <w:rPr>
          <w:rFonts w:ascii="Liberation Serif" w:hAnsi="Liberation Serif"/>
          <w:sz w:val="24"/>
        </w:rPr>
        <w:t>«</w:t>
      </w:r>
      <w:r w:rsidR="00980FCD">
        <w:rPr>
          <w:rFonts w:ascii="Liberation Serif" w:hAnsi="Liberation Serif"/>
          <w:sz w:val="24"/>
        </w:rPr>
        <w:t>Последних звонков</w:t>
      </w:r>
      <w:r w:rsidR="005E365D" w:rsidRPr="005E365D">
        <w:rPr>
          <w:rFonts w:ascii="Liberation Serif" w:hAnsi="Liberation Serif"/>
          <w:sz w:val="24"/>
        </w:rPr>
        <w:t>» в</w:t>
      </w:r>
      <w:proofErr w:type="gramEnd"/>
      <w:r w:rsidR="005E365D" w:rsidRPr="005E365D">
        <w:rPr>
          <w:rFonts w:ascii="Liberation Serif" w:hAnsi="Liberation Serif"/>
          <w:sz w:val="24"/>
        </w:rPr>
        <w:t xml:space="preserve"> муниципальных общеобразовательных </w:t>
      </w:r>
      <w:proofErr w:type="gramStart"/>
      <w:r w:rsidR="005E365D" w:rsidRPr="005E365D">
        <w:rPr>
          <w:rFonts w:ascii="Liberation Serif" w:hAnsi="Liberation Serif"/>
          <w:sz w:val="24"/>
        </w:rPr>
        <w:t>учреждениях</w:t>
      </w:r>
      <w:proofErr w:type="gramEnd"/>
      <w:r w:rsidRPr="005E365D">
        <w:rPr>
          <w:rFonts w:ascii="Liberation Serif" w:hAnsi="Liberation Serif"/>
          <w:sz w:val="24"/>
        </w:rPr>
        <w:t xml:space="preserve"> Администрация Каменск-Уральского городского округа</w:t>
      </w:r>
    </w:p>
    <w:p w:rsidR="00133698" w:rsidRPr="005E365D" w:rsidRDefault="00C57301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>ПОСТАНОВЛЯЕТ</w:t>
      </w:r>
      <w:r w:rsidR="00133698" w:rsidRPr="005E365D">
        <w:rPr>
          <w:rFonts w:ascii="Liberation Serif" w:hAnsi="Liberation Serif"/>
          <w:b/>
          <w:sz w:val="24"/>
          <w:szCs w:val="24"/>
        </w:rPr>
        <w:t>:</w:t>
      </w:r>
    </w:p>
    <w:p w:rsidR="000D3A70" w:rsidRPr="005E365D" w:rsidRDefault="00133698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0D3A70" w:rsidRPr="005E365D">
        <w:rPr>
          <w:rFonts w:ascii="Liberation Serif" w:hAnsi="Liberation Serif"/>
          <w:sz w:val="24"/>
          <w:szCs w:val="24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5E365D">
        <w:rPr>
          <w:rFonts w:ascii="Liberation Serif" w:hAnsi="Liberation Serif"/>
          <w:sz w:val="24"/>
          <w:szCs w:val="24"/>
        </w:rPr>
        <w:t>муниципальным общеобразовательным учреждениям</w:t>
      </w:r>
      <w:r w:rsidR="00F10C39">
        <w:rPr>
          <w:rFonts w:ascii="Liberation Serif" w:hAnsi="Liberation Serif"/>
          <w:sz w:val="24"/>
          <w:szCs w:val="24"/>
        </w:rPr>
        <w:t>,</w:t>
      </w:r>
      <w:r w:rsidR="000D3A70" w:rsidRPr="005E365D">
        <w:rPr>
          <w:rFonts w:ascii="Liberation Serif" w:hAnsi="Liberation Serif"/>
          <w:sz w:val="24"/>
          <w:szCs w:val="24"/>
        </w:rPr>
        <w:t xml:space="preserve"> </w:t>
      </w:r>
      <w:r w:rsidR="005E365D" w:rsidRPr="005E365D">
        <w:rPr>
          <w:rFonts w:ascii="Liberation Serif" w:hAnsi="Liberation Serif"/>
          <w:sz w:val="24"/>
          <w:szCs w:val="24"/>
        </w:rPr>
        <w:t>согласно Приложению к настоящему постановлению</w:t>
      </w:r>
      <w:r w:rsidR="000D3A70" w:rsidRPr="005E365D">
        <w:rPr>
          <w:rFonts w:ascii="Liberation Serif" w:hAnsi="Liberation Serif"/>
          <w:sz w:val="24"/>
          <w:szCs w:val="24"/>
        </w:rPr>
        <w:t xml:space="preserve">, обеспечить исполнение </w:t>
      </w:r>
      <w:r w:rsidR="000D3A70" w:rsidRPr="005E365D">
        <w:rPr>
          <w:rFonts w:ascii="Liberation Serif" w:hAnsi="Liberation Serif"/>
          <w:bCs/>
          <w:sz w:val="24"/>
          <w:szCs w:val="24"/>
        </w:rPr>
        <w:t xml:space="preserve">статьи 5-1 Закона Свердловской области от 29 октября 2013 года </w:t>
      </w:r>
      <w:r w:rsidR="004C6E9D">
        <w:rPr>
          <w:rFonts w:ascii="Liberation Serif" w:hAnsi="Liberation Serif"/>
          <w:bCs/>
          <w:sz w:val="24"/>
          <w:szCs w:val="24"/>
        </w:rPr>
        <w:t xml:space="preserve">     </w:t>
      </w:r>
      <w:r w:rsidR="000D3A70" w:rsidRPr="005E365D">
        <w:rPr>
          <w:rFonts w:ascii="Liberation Serif" w:hAnsi="Liberation Serif"/>
          <w:bCs/>
          <w:sz w:val="24"/>
          <w:szCs w:val="24"/>
        </w:rPr>
        <w:t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5E365D" w:rsidRDefault="005E365D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2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BA61F3" w:rsidRPr="005E365D">
        <w:rPr>
          <w:rFonts w:ascii="Liberation Serif" w:hAnsi="Liberation Serif"/>
          <w:sz w:val="24"/>
          <w:szCs w:val="24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(</w:t>
      </w:r>
      <w:proofErr w:type="spellStart"/>
      <w:r w:rsidR="00BA61F3" w:rsidRPr="005E365D">
        <w:rPr>
          <w:rFonts w:ascii="Liberation Serif" w:hAnsi="Liberation Serif"/>
          <w:sz w:val="24"/>
          <w:szCs w:val="24"/>
        </w:rPr>
        <w:t>Афонина</w:t>
      </w:r>
      <w:proofErr w:type="spellEnd"/>
      <w:r w:rsidR="008023CF" w:rsidRPr="005E365D">
        <w:rPr>
          <w:rFonts w:ascii="Liberation Serif" w:hAnsi="Liberation Serif"/>
          <w:sz w:val="24"/>
          <w:szCs w:val="24"/>
        </w:rPr>
        <w:t xml:space="preserve"> Т.К.</w:t>
      </w:r>
      <w:r w:rsidR="00BA61F3" w:rsidRPr="005E365D">
        <w:rPr>
          <w:rFonts w:ascii="Liberation Serif" w:hAnsi="Liberation Serif"/>
          <w:sz w:val="24"/>
          <w:szCs w:val="24"/>
        </w:rPr>
        <w:t>)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103-ОЗ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5E365D">
        <w:rPr>
          <w:rFonts w:ascii="Liberation Serif" w:hAnsi="Liberation Serif"/>
          <w:sz w:val="24"/>
          <w:szCs w:val="24"/>
        </w:rPr>
        <w:t>ерритории Свердловской области»</w:t>
      </w:r>
      <w:r w:rsidR="00555C40" w:rsidRPr="005E365D">
        <w:rPr>
          <w:rFonts w:ascii="Liberation Serif" w:hAnsi="Liberation Serif"/>
          <w:sz w:val="24"/>
          <w:szCs w:val="24"/>
        </w:rPr>
        <w:t>.</w:t>
      </w:r>
      <w:proofErr w:type="gramEnd"/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3</w:t>
      </w:r>
      <w:r w:rsidR="00BA61F3" w:rsidRPr="005E365D">
        <w:rPr>
          <w:rFonts w:ascii="Liberation Serif" w:hAnsi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4</w:t>
      </w:r>
      <w:r w:rsidR="00BA61F3" w:rsidRPr="005E365D">
        <w:rPr>
          <w:rFonts w:ascii="Liberation Serif" w:hAnsi="Liberation Serif"/>
          <w:sz w:val="24"/>
          <w:szCs w:val="24"/>
        </w:rPr>
        <w:t>. Контроль исполнени</w:t>
      </w:r>
      <w:r w:rsidR="00DB293D" w:rsidRPr="005E365D">
        <w:rPr>
          <w:rFonts w:ascii="Liberation Serif" w:hAnsi="Liberation Serif"/>
          <w:sz w:val="24"/>
          <w:szCs w:val="24"/>
        </w:rPr>
        <w:t>я</w:t>
      </w:r>
      <w:r w:rsidR="00BA61F3" w:rsidRPr="005E365D">
        <w:rPr>
          <w:rFonts w:ascii="Liberation Serif" w:hAnsi="Liberation Serif"/>
          <w:sz w:val="24"/>
          <w:szCs w:val="24"/>
        </w:rPr>
        <w:t xml:space="preserve"> настоящего постановления </w:t>
      </w:r>
      <w:r w:rsidR="005E365D" w:rsidRPr="005E365D">
        <w:rPr>
          <w:rFonts w:ascii="Liberation Serif" w:hAnsi="Liberation Serif"/>
          <w:sz w:val="24"/>
          <w:szCs w:val="24"/>
        </w:rPr>
        <w:t xml:space="preserve">возложить на заместителя главы Администрации городского округа </w:t>
      </w:r>
      <w:r w:rsidR="004C6E9D">
        <w:rPr>
          <w:rFonts w:ascii="Liberation Serif" w:hAnsi="Liberation Serif"/>
          <w:sz w:val="24"/>
          <w:szCs w:val="24"/>
        </w:rPr>
        <w:t>С.И. Жукову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Глава </w:t>
      </w:r>
      <w:r w:rsidR="00FD7DEC" w:rsidRPr="005E365D">
        <w:rPr>
          <w:rFonts w:ascii="Liberation Serif" w:hAnsi="Liberation Serif"/>
          <w:sz w:val="24"/>
          <w:szCs w:val="24"/>
        </w:rPr>
        <w:br/>
      </w:r>
      <w:r w:rsidR="00720985" w:rsidRPr="005E365D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5E365D">
        <w:rPr>
          <w:rFonts w:ascii="Liberation Serif" w:hAnsi="Liberation Serif"/>
          <w:sz w:val="24"/>
          <w:szCs w:val="24"/>
        </w:rPr>
        <w:t xml:space="preserve"> </w:t>
      </w:r>
      <w:r w:rsidR="00720985" w:rsidRPr="005E365D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5E365D">
        <w:rPr>
          <w:rFonts w:ascii="Liberation Serif" w:hAnsi="Liberation Serif"/>
          <w:sz w:val="24"/>
          <w:szCs w:val="24"/>
        </w:rPr>
        <w:t xml:space="preserve">                    </w:t>
      </w:r>
      <w:r w:rsidR="00FD7DEC" w:rsidRPr="005E365D">
        <w:rPr>
          <w:rFonts w:ascii="Liberation Serif" w:hAnsi="Liberation Serif"/>
          <w:sz w:val="24"/>
          <w:szCs w:val="24"/>
        </w:rPr>
        <w:tab/>
        <w:t xml:space="preserve">  </w:t>
      </w:r>
      <w:r w:rsidR="00BA61F3" w:rsidRPr="005E365D">
        <w:rPr>
          <w:rFonts w:ascii="Liberation Serif" w:hAnsi="Liberation Serif"/>
          <w:sz w:val="24"/>
          <w:szCs w:val="24"/>
        </w:rPr>
        <w:t xml:space="preserve">    </w:t>
      </w:r>
      <w:r w:rsidR="00732DA0">
        <w:rPr>
          <w:rFonts w:ascii="Liberation Serif" w:hAnsi="Liberation Serif"/>
          <w:sz w:val="24"/>
          <w:szCs w:val="24"/>
        </w:rPr>
        <w:t xml:space="preserve">     </w:t>
      </w:r>
      <w:r w:rsidR="00BA61F3" w:rsidRPr="005E365D">
        <w:rPr>
          <w:rFonts w:ascii="Liberation Serif" w:hAnsi="Liberation Serif"/>
          <w:sz w:val="24"/>
          <w:szCs w:val="24"/>
        </w:rPr>
        <w:t xml:space="preserve">   </w:t>
      </w:r>
      <w:r w:rsidR="004F4246" w:rsidRPr="005E365D">
        <w:rPr>
          <w:rFonts w:ascii="Liberation Serif" w:hAnsi="Liberation Serif"/>
          <w:sz w:val="24"/>
          <w:szCs w:val="24"/>
        </w:rPr>
        <w:t>А</w:t>
      </w:r>
      <w:r w:rsidRPr="005E365D">
        <w:rPr>
          <w:rFonts w:ascii="Liberation Serif" w:hAnsi="Liberation Serif"/>
          <w:sz w:val="24"/>
          <w:szCs w:val="24"/>
        </w:rPr>
        <w:t>.</w:t>
      </w:r>
      <w:r w:rsidR="00BA61F3" w:rsidRPr="005E365D">
        <w:rPr>
          <w:rFonts w:ascii="Liberation Serif" w:hAnsi="Liberation Serif"/>
          <w:sz w:val="24"/>
          <w:szCs w:val="24"/>
        </w:rPr>
        <w:t>А</w:t>
      </w:r>
      <w:r w:rsidR="00956960" w:rsidRPr="005E365D">
        <w:rPr>
          <w:rFonts w:ascii="Liberation Serif" w:hAnsi="Liberation Serif"/>
          <w:sz w:val="24"/>
          <w:szCs w:val="24"/>
        </w:rPr>
        <w:t xml:space="preserve">. </w:t>
      </w:r>
      <w:r w:rsidR="00BA61F3" w:rsidRPr="005E365D">
        <w:rPr>
          <w:rFonts w:ascii="Liberation Serif" w:hAnsi="Liberation Serif"/>
          <w:sz w:val="24"/>
          <w:szCs w:val="24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4C6E9D" w:rsidRDefault="005E365D" w:rsidP="00DB293D">
      <w:pPr>
        <w:shd w:val="clear" w:color="auto" w:fill="FFFFFF"/>
        <w:ind w:left="5387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401B15">
        <w:rPr>
          <w:rFonts w:ascii="Liberation Serif" w:hAnsi="Liberation Serif"/>
          <w:sz w:val="24"/>
          <w:szCs w:val="24"/>
        </w:rPr>
        <w:t>14.05.2024</w:t>
      </w:r>
      <w:r w:rsidR="00980FCD">
        <w:rPr>
          <w:rFonts w:ascii="Liberation Serif" w:hAnsi="Liberation Serif"/>
          <w:sz w:val="24"/>
          <w:szCs w:val="24"/>
        </w:rPr>
        <w:t xml:space="preserve">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401B15">
        <w:rPr>
          <w:rFonts w:ascii="Liberation Serif" w:hAnsi="Liberation Serif"/>
          <w:sz w:val="24"/>
          <w:szCs w:val="24"/>
        </w:rPr>
        <w:t>308</w:t>
      </w:r>
    </w:p>
    <w:p w:rsidR="003055E9" w:rsidRPr="004C6E9D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D76328" w:rsidRDefault="00D76328" w:rsidP="003055E9">
      <w:pPr>
        <w:jc w:val="center"/>
        <w:rPr>
          <w:rFonts w:ascii="Liberation Serif" w:hAnsi="Liberation Serif"/>
          <w:sz w:val="24"/>
          <w:szCs w:val="24"/>
        </w:rPr>
      </w:pPr>
    </w:p>
    <w:p w:rsidR="004C6E9D" w:rsidRDefault="003055E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Pr="004C6E9D">
        <w:rPr>
          <w:rFonts w:ascii="Liberation Serif" w:hAnsi="Liberation Serif"/>
          <w:sz w:val="24"/>
          <w:szCs w:val="24"/>
        </w:rPr>
        <w:br/>
      </w:r>
      <w:r w:rsidR="005E365D" w:rsidRPr="004C6E9D">
        <w:rPr>
          <w:rFonts w:ascii="Liberation Serif" w:hAnsi="Liberation Serif"/>
          <w:sz w:val="24"/>
          <w:szCs w:val="24"/>
        </w:rPr>
        <w:t xml:space="preserve">муниципальных общеобразовательных учреждений, в которых </w:t>
      </w:r>
      <w:r w:rsidR="004B39C5" w:rsidRPr="004C6E9D">
        <w:rPr>
          <w:rFonts w:ascii="Liberation Serif" w:hAnsi="Liberation Serif"/>
          <w:sz w:val="24"/>
          <w:szCs w:val="24"/>
        </w:rPr>
        <w:t xml:space="preserve">проводятся </w:t>
      </w:r>
    </w:p>
    <w:p w:rsidR="003055E9" w:rsidRDefault="004B39C5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«</w:t>
      </w:r>
      <w:r w:rsidR="00980FCD">
        <w:rPr>
          <w:rFonts w:ascii="Liberation Serif" w:hAnsi="Liberation Serif"/>
          <w:sz w:val="24"/>
          <w:szCs w:val="24"/>
        </w:rPr>
        <w:t>Последние звонки</w:t>
      </w:r>
      <w:r w:rsidRPr="004C6E9D">
        <w:rPr>
          <w:rFonts w:ascii="Liberation Serif" w:hAnsi="Liberation Serif"/>
          <w:sz w:val="24"/>
          <w:szCs w:val="24"/>
        </w:rPr>
        <w:t>»</w:t>
      </w:r>
      <w:r w:rsidR="003055E9" w:rsidRPr="004C6E9D">
        <w:rPr>
          <w:rFonts w:ascii="Liberation Serif" w:hAnsi="Liberation Serif"/>
          <w:sz w:val="24"/>
          <w:szCs w:val="24"/>
        </w:rPr>
        <w:t xml:space="preserve"> в 202</w:t>
      </w:r>
      <w:r w:rsidR="00980FCD">
        <w:rPr>
          <w:rFonts w:ascii="Liberation Serif" w:hAnsi="Liberation Serif"/>
          <w:sz w:val="24"/>
          <w:szCs w:val="24"/>
        </w:rPr>
        <w:t>4</w:t>
      </w:r>
      <w:r w:rsidR="003055E9"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4B39C5" w:rsidRPr="004C6E9D" w:rsidRDefault="004B39C5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6804" w:type="dxa"/>
          </w:tcPr>
          <w:p w:rsidR="004B39C5" w:rsidRPr="004C6E9D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4C6E9D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Прокопьева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гимназия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(от ДК «Современник» до дома № 175)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>
              <w:rPr>
                <w:rFonts w:ascii="Liberation Serif" w:hAnsi="Liberation Serif"/>
                <w:sz w:val="24"/>
                <w:szCs w:val="24"/>
              </w:rPr>
              <w:t>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FA230A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Шестакова, Суворова, Алюминиевая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.00-1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7</w:t>
            </w:r>
            <w:r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10B91" w:rsidRPr="004C6E9D" w:rsidRDefault="00010B91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>проспект Победы,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Добролюбова, Парковая, Сибирская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F10C39" w:rsidRPr="004C6E9D" w:rsidTr="004C6E9D">
        <w:trPr>
          <w:trHeight w:val="792"/>
        </w:trPr>
        <w:tc>
          <w:tcPr>
            <w:tcW w:w="679" w:type="dxa"/>
          </w:tcPr>
          <w:p w:rsidR="00F10C39" w:rsidRPr="004C6E9D" w:rsidRDefault="00010B91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10C39" w:rsidRPr="004C6E9D" w:rsidRDefault="00F10C39" w:rsidP="003F7CE6">
            <w:pPr>
              <w:pStyle w:val="10"/>
              <w:tabs>
                <w:tab w:val="center" w:pos="4677"/>
                <w:tab w:val="left" w:pos="5604"/>
              </w:tabs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F10C39" w:rsidRPr="004C6E9D" w:rsidRDefault="00F10C39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20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Уральская, Набережная, Каменская, Алюминиевая </w:t>
            </w:r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10B91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F10C39" w:rsidRPr="004C6E9D" w:rsidRDefault="00F10C39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10B91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F10C39" w:rsidRPr="004C6E9D" w:rsidRDefault="00F10C39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11.00-15.00</w:t>
            </w:r>
          </w:p>
        </w:tc>
        <w:tc>
          <w:tcPr>
            <w:tcW w:w="6804" w:type="dxa"/>
          </w:tcPr>
          <w:p w:rsidR="00010B91" w:rsidRDefault="00010B91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  <w:p w:rsidR="00010B91" w:rsidRDefault="00010B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Каменская, </w:t>
            </w:r>
            <w:r w:rsidR="00DB109B" w:rsidRPr="00DB109B">
              <w:rPr>
                <w:rFonts w:ascii="Liberation Serif" w:hAnsi="Liberation Serif"/>
                <w:sz w:val="24"/>
                <w:szCs w:val="24"/>
              </w:rPr>
              <w:t xml:space="preserve">Кутузова, </w:t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Октябрьская, Суворова </w:t>
            </w:r>
          </w:p>
          <w:p w:rsidR="00732DA0" w:rsidRPr="004C6E9D" w:rsidRDefault="00732DA0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BE5B0D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13.00-1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Железнодорожная,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7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BE5B0D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010B91" w:rsidRPr="004C6E9D" w:rsidRDefault="00010B91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  <w:p w:rsidR="00010B91" w:rsidRPr="004C6E9D" w:rsidRDefault="00010B91" w:rsidP="00BE5B0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Крылова,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C02391" w:rsidRPr="004C6E9D" w:rsidTr="004B39C5">
        <w:tc>
          <w:tcPr>
            <w:tcW w:w="679" w:type="dxa"/>
          </w:tcPr>
          <w:p w:rsidR="00C02391" w:rsidRPr="004C6E9D" w:rsidRDefault="00010B91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720E3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720E3D" w:rsidRPr="004C6E9D" w:rsidRDefault="00720E3D" w:rsidP="00720E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22.05.2024</w:t>
            </w:r>
          </w:p>
          <w:p w:rsidR="00C02391" w:rsidRPr="004C6E9D" w:rsidRDefault="00C02391" w:rsidP="00FA23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720E3D"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FA230A"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02391" w:rsidRPr="004C6E9D" w:rsidRDefault="00C02391" w:rsidP="00F6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DB109B" w:rsidRDefault="00C023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</w:t>
            </w:r>
            <w:r w:rsidR="00A60D83" w:rsidRPr="004C6E9D">
              <w:rPr>
                <w:rFonts w:ascii="Liberation Serif" w:hAnsi="Liberation Serif"/>
                <w:sz w:val="24"/>
                <w:szCs w:val="24"/>
              </w:rPr>
              <w:t>4-й Пятилетки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Суворова, </w:t>
            </w:r>
          </w:p>
          <w:p w:rsidR="00C02391" w:rsidRPr="004C6E9D" w:rsidRDefault="00A60D83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4861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40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4C8" w:rsidRDefault="007A24C8" w:rsidP="00352CE2">
      <w:r>
        <w:separator/>
      </w:r>
    </w:p>
  </w:endnote>
  <w:endnote w:type="continuationSeparator" w:id="1">
    <w:p w:rsidR="007A24C8" w:rsidRDefault="007A24C8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4C8" w:rsidRDefault="007A24C8" w:rsidP="00352CE2">
      <w:r>
        <w:separator/>
      </w:r>
    </w:p>
  </w:footnote>
  <w:footnote w:type="continuationSeparator" w:id="1">
    <w:p w:rsidR="007A24C8" w:rsidRDefault="007A24C8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6962B3" w:rsidRDefault="00D93BBC">
        <w:pPr>
          <w:pStyle w:val="a7"/>
          <w:jc w:val="center"/>
        </w:pPr>
        <w:fldSimple w:instr="PAGE   \* MERGEFORMAT">
          <w:r w:rsidR="004861A7">
            <w:rPr>
              <w:noProof/>
            </w:rPr>
            <w:t>2</w:t>
          </w:r>
        </w:fldSimple>
      </w:p>
    </w:sdtContent>
  </w:sdt>
  <w:p w:rsidR="006962B3" w:rsidRDefault="006962B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5017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10B91"/>
    <w:rsid w:val="00031C8E"/>
    <w:rsid w:val="0005622F"/>
    <w:rsid w:val="0006318B"/>
    <w:rsid w:val="000666AB"/>
    <w:rsid w:val="000A4296"/>
    <w:rsid w:val="000C2FA0"/>
    <w:rsid w:val="000C38D4"/>
    <w:rsid w:val="000D3A70"/>
    <w:rsid w:val="000D6E04"/>
    <w:rsid w:val="0010303C"/>
    <w:rsid w:val="0011773C"/>
    <w:rsid w:val="00121CCA"/>
    <w:rsid w:val="00133698"/>
    <w:rsid w:val="00137A9F"/>
    <w:rsid w:val="00141EFC"/>
    <w:rsid w:val="001773C5"/>
    <w:rsid w:val="001C0264"/>
    <w:rsid w:val="001D2C39"/>
    <w:rsid w:val="002000C8"/>
    <w:rsid w:val="002313CA"/>
    <w:rsid w:val="0023226A"/>
    <w:rsid w:val="00233EE9"/>
    <w:rsid w:val="00235B32"/>
    <w:rsid w:val="00245CE2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90581"/>
    <w:rsid w:val="00396386"/>
    <w:rsid w:val="003D2812"/>
    <w:rsid w:val="003F6459"/>
    <w:rsid w:val="003F7CE6"/>
    <w:rsid w:val="00401B15"/>
    <w:rsid w:val="00413441"/>
    <w:rsid w:val="00427CA3"/>
    <w:rsid w:val="00457388"/>
    <w:rsid w:val="00463E70"/>
    <w:rsid w:val="00465732"/>
    <w:rsid w:val="00480337"/>
    <w:rsid w:val="004861A7"/>
    <w:rsid w:val="004A7F75"/>
    <w:rsid w:val="004B0D4D"/>
    <w:rsid w:val="004B39C5"/>
    <w:rsid w:val="004C3D72"/>
    <w:rsid w:val="004C6E9D"/>
    <w:rsid w:val="004F4246"/>
    <w:rsid w:val="004F7E60"/>
    <w:rsid w:val="00523DCA"/>
    <w:rsid w:val="005267FB"/>
    <w:rsid w:val="00536788"/>
    <w:rsid w:val="0054289A"/>
    <w:rsid w:val="00551433"/>
    <w:rsid w:val="00555C40"/>
    <w:rsid w:val="00574E7C"/>
    <w:rsid w:val="00593BB6"/>
    <w:rsid w:val="005B3CA0"/>
    <w:rsid w:val="005E365D"/>
    <w:rsid w:val="005E7583"/>
    <w:rsid w:val="00610E13"/>
    <w:rsid w:val="0061438C"/>
    <w:rsid w:val="0062368D"/>
    <w:rsid w:val="006417FC"/>
    <w:rsid w:val="0068518F"/>
    <w:rsid w:val="0068645A"/>
    <w:rsid w:val="006962B3"/>
    <w:rsid w:val="006A6C90"/>
    <w:rsid w:val="006B69A3"/>
    <w:rsid w:val="006C6C5E"/>
    <w:rsid w:val="006F678F"/>
    <w:rsid w:val="00702165"/>
    <w:rsid w:val="00720760"/>
    <w:rsid w:val="00720985"/>
    <w:rsid w:val="00720E3D"/>
    <w:rsid w:val="00732DA0"/>
    <w:rsid w:val="00771FA8"/>
    <w:rsid w:val="007A24C8"/>
    <w:rsid w:val="007B309E"/>
    <w:rsid w:val="008023CF"/>
    <w:rsid w:val="00820CD1"/>
    <w:rsid w:val="00821C03"/>
    <w:rsid w:val="00851EDF"/>
    <w:rsid w:val="00871148"/>
    <w:rsid w:val="00891108"/>
    <w:rsid w:val="00896CBC"/>
    <w:rsid w:val="008A48A1"/>
    <w:rsid w:val="008C0E41"/>
    <w:rsid w:val="008F0258"/>
    <w:rsid w:val="008F7BDD"/>
    <w:rsid w:val="00900351"/>
    <w:rsid w:val="00956960"/>
    <w:rsid w:val="009654F7"/>
    <w:rsid w:val="00974A27"/>
    <w:rsid w:val="00975A1C"/>
    <w:rsid w:val="00980FCD"/>
    <w:rsid w:val="00991568"/>
    <w:rsid w:val="00991B98"/>
    <w:rsid w:val="009B1F81"/>
    <w:rsid w:val="009B719B"/>
    <w:rsid w:val="009C6FA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C5B8C"/>
    <w:rsid w:val="00AD081A"/>
    <w:rsid w:val="00AE0ED3"/>
    <w:rsid w:val="00B01C37"/>
    <w:rsid w:val="00B06DCC"/>
    <w:rsid w:val="00B8634F"/>
    <w:rsid w:val="00B95DBC"/>
    <w:rsid w:val="00BA61F3"/>
    <w:rsid w:val="00BA7870"/>
    <w:rsid w:val="00BC35BA"/>
    <w:rsid w:val="00BC77AC"/>
    <w:rsid w:val="00BE3DFD"/>
    <w:rsid w:val="00BF6E52"/>
    <w:rsid w:val="00C02391"/>
    <w:rsid w:val="00C03BD9"/>
    <w:rsid w:val="00C2175A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65373"/>
    <w:rsid w:val="00D76328"/>
    <w:rsid w:val="00D80F1A"/>
    <w:rsid w:val="00D921D5"/>
    <w:rsid w:val="00D93BBC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846DE"/>
    <w:rsid w:val="00EB552A"/>
    <w:rsid w:val="00EB6BC8"/>
    <w:rsid w:val="00EC5F69"/>
    <w:rsid w:val="00ED05D9"/>
    <w:rsid w:val="00ED436A"/>
    <w:rsid w:val="00EE27A7"/>
    <w:rsid w:val="00EE4587"/>
    <w:rsid w:val="00F10C39"/>
    <w:rsid w:val="00F404A1"/>
    <w:rsid w:val="00F90B67"/>
    <w:rsid w:val="00FA194B"/>
    <w:rsid w:val="00FA230A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26</TotalTime>
  <Pages>3</Pages>
  <Words>527</Words>
  <Characters>3960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8</cp:revision>
  <cp:lastPrinted>2024-05-13T11:32:00Z</cp:lastPrinted>
  <dcterms:created xsi:type="dcterms:W3CDTF">2024-05-13T11:27:00Z</dcterms:created>
  <dcterms:modified xsi:type="dcterms:W3CDTF">2024-05-15T06:21:00Z</dcterms:modified>
</cp:coreProperties>
</file>