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D3271D" w:rsidRDefault="005C07D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5C07D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<v:textbox style="mso-fit-shape-to-text:t">
              <w:txbxContent>
                <w:p w:rsidR="00B75188" w:rsidRDefault="00B7518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CD6203" w:rsidRDefault="005C07DC" w:rsidP="00E95D2E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CD6203">
        <w:rPr>
          <w:noProof/>
          <w:sz w:val="28"/>
          <w:szCs w:val="28"/>
        </w:rPr>
        <w:pict>
          <v:line id="Line 3" o:spid="_x0000_s1027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<v:stroke linestyle="thinThick"/>
          </v:line>
        </w:pict>
      </w:r>
      <w:r w:rsidR="00E95D2E" w:rsidRPr="00CD6203">
        <w:rPr>
          <w:rFonts w:ascii="Liberation Serif" w:hAnsi="Liberation Serif" w:cs="Liberation Serif"/>
          <w:sz w:val="28"/>
          <w:szCs w:val="28"/>
        </w:rPr>
        <w:t>от</w:t>
      </w:r>
      <w:r w:rsidR="00CD6203" w:rsidRPr="00CD6203">
        <w:rPr>
          <w:rFonts w:ascii="Liberation Serif" w:hAnsi="Liberation Serif" w:cs="Liberation Serif"/>
          <w:sz w:val="28"/>
          <w:szCs w:val="28"/>
        </w:rPr>
        <w:t xml:space="preserve"> </w:t>
      </w:r>
      <w:r w:rsidR="003421F7" w:rsidRPr="00CD6203">
        <w:rPr>
          <w:rFonts w:ascii="Liberation Serif" w:hAnsi="Liberation Serif" w:cs="Liberation Serif"/>
          <w:sz w:val="28"/>
          <w:szCs w:val="28"/>
        </w:rPr>
        <w:t>20.05.2024</w:t>
      </w:r>
      <w:r w:rsidR="00E95D2E" w:rsidRPr="00CD6203">
        <w:rPr>
          <w:rFonts w:ascii="Liberation Serif" w:hAnsi="Liberation Serif" w:cs="Liberation Serif"/>
          <w:sz w:val="28"/>
          <w:szCs w:val="28"/>
        </w:rPr>
        <w:t xml:space="preserve"> № </w:t>
      </w:r>
      <w:r w:rsidR="003421F7" w:rsidRPr="00CD6203">
        <w:rPr>
          <w:rFonts w:ascii="Liberation Serif" w:hAnsi="Liberation Serif" w:cs="Liberation Serif"/>
          <w:sz w:val="28"/>
          <w:szCs w:val="28"/>
        </w:rPr>
        <w:t>321</w:t>
      </w: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Default="00E95D2E" w:rsidP="00407708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</w:t>
      </w:r>
      <w:r w:rsidR="00B710C1">
        <w:rPr>
          <w:rFonts w:ascii="Liberation Serif" w:hAnsi="Liberation Serif" w:cs="Liberation Serif"/>
          <w:b/>
          <w:sz w:val="28"/>
          <w:szCs w:val="28"/>
        </w:rPr>
        <w:t xml:space="preserve">ении изменений в постановление </w:t>
      </w:r>
      <w:r>
        <w:rPr>
          <w:rFonts w:ascii="Liberation Serif" w:hAnsi="Liberation Serif" w:cs="Liberation Serif"/>
          <w:b/>
          <w:sz w:val="28"/>
          <w:szCs w:val="28"/>
        </w:rPr>
        <w:t>Администрации Каменск-Уральского городского округа от 07.12.2020 № 914 «</w:t>
      </w:r>
      <w:r w:rsidRPr="002A1795">
        <w:rPr>
          <w:rFonts w:ascii="Liberation Serif" w:hAnsi="Liberation Serif" w:cs="Liberation Serif"/>
          <w:b/>
          <w:sz w:val="28"/>
          <w:szCs w:val="28"/>
        </w:rPr>
        <w:t>О наделении муниципаль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E95D2E" w:rsidRPr="00707EDA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95D2E" w:rsidRPr="003C17AD" w:rsidRDefault="00E95D2E" w:rsidP="00E95D2E">
      <w:pPr>
        <w:pStyle w:val="a7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17.12.2021 № 965 (в редакции постановления Администрации Каменск-Уральского городского округа от 30.12.2022 № 839) «Об утверждении Перечня главных администраторов доходов бюджета Каменск-Уральского городского округа и Перечня главных администраторов источников финансирования дефицита бюджета Каменск-Уральского городского округа»,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proofErr w:type="gramEnd"/>
    </w:p>
    <w:p w:rsidR="00E95D2E" w:rsidRPr="003C17AD" w:rsidRDefault="00E95D2E" w:rsidP="00E95D2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427E6" w:rsidRDefault="005427E6" w:rsidP="00CD620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Pr="00DE6B8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E6B8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DE6B89">
        <w:rPr>
          <w:rFonts w:ascii="Liberation Serif" w:hAnsi="Liberation Serif" w:cs="Liberation Serif"/>
          <w:sz w:val="28"/>
          <w:szCs w:val="28"/>
        </w:rPr>
        <w:t>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 xml:space="preserve">914(в редакции постановлений Администрации Каменск-Уральского городского округа от 28.12.2020 № 1003, от 12.01.2021 № 6, от 21.01.2021 № 32, от 29.09.2021 № 803, от 25.10.2021 </w:t>
      </w:r>
      <w:r w:rsidR="00CD6203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№ 848, от 26.11.2021 № 904, от 24.12.2021 № 994, от 29.04.2022 № 271, </w:t>
      </w:r>
      <w:r w:rsidR="00CD6203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от 16.08.2022 № 539, от 12.01.2023 № 11, от 20.01.2023 № 33, от 13.02.2023</w:t>
      </w:r>
      <w:r w:rsidR="00CD6203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№ 83</w:t>
      </w:r>
      <w:r w:rsidR="00222FB2">
        <w:rPr>
          <w:rFonts w:ascii="Liberation Serif" w:hAnsi="Liberation Serif" w:cs="Liberation Serif"/>
          <w:sz w:val="28"/>
          <w:szCs w:val="28"/>
        </w:rPr>
        <w:t>, от 21.03.2023 № 173, от 10.04.2023 № 214,</w:t>
      </w:r>
      <w:r w:rsidR="00CD6203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>от 29.06.2023 № 421</w:t>
      </w:r>
      <w:r w:rsidR="006C7D42">
        <w:rPr>
          <w:rFonts w:ascii="Liberation Serif" w:hAnsi="Liberation Serif" w:cs="Liberation Serif"/>
          <w:sz w:val="28"/>
          <w:szCs w:val="28"/>
        </w:rPr>
        <w:t xml:space="preserve">, </w:t>
      </w:r>
      <w:r w:rsidR="00CD6203">
        <w:rPr>
          <w:rFonts w:ascii="Liberation Serif" w:hAnsi="Liberation Serif" w:cs="Liberation Serif"/>
          <w:sz w:val="28"/>
          <w:szCs w:val="28"/>
        </w:rPr>
        <w:br/>
      </w:r>
      <w:r w:rsidR="006C7D42">
        <w:rPr>
          <w:rFonts w:ascii="Liberation Serif" w:hAnsi="Liberation Serif" w:cs="Liberation Serif"/>
          <w:sz w:val="28"/>
          <w:szCs w:val="28"/>
        </w:rPr>
        <w:t>от 18.12.2023 № 820, от 05.03.2024 № 144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 w:rsidR="00CD620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lastRenderedPageBreak/>
        <w:t>(далее – Постановление), дополнив Приложение № 1 к Постановлению строкой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3930"/>
        <w:gridCol w:w="2693"/>
      </w:tblGrid>
      <w:tr w:rsidR="006C7D42" w:rsidRPr="00552B0C" w:rsidTr="00152508">
        <w:trPr>
          <w:trHeight w:val="1723"/>
        </w:trPr>
        <w:tc>
          <w:tcPr>
            <w:tcW w:w="3016" w:type="dxa"/>
            <w:shd w:val="clear" w:color="auto" w:fill="auto"/>
          </w:tcPr>
          <w:p w:rsidR="006C7D42" w:rsidRPr="00552B0C" w:rsidRDefault="006C7D42" w:rsidP="00386D93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11610100040000140</w:t>
            </w:r>
          </w:p>
        </w:tc>
        <w:tc>
          <w:tcPr>
            <w:tcW w:w="3930" w:type="dxa"/>
            <w:shd w:val="clear" w:color="auto" w:fill="auto"/>
          </w:tcPr>
          <w:p w:rsidR="006C7D42" w:rsidRPr="00552B0C" w:rsidRDefault="006C7D42" w:rsidP="00386D93">
            <w:pPr>
              <w:tabs>
                <w:tab w:val="left" w:pos="-14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  <w:tc>
          <w:tcPr>
            <w:tcW w:w="2693" w:type="dxa"/>
          </w:tcPr>
          <w:p w:rsidR="006C7D42" w:rsidRDefault="006C7D42" w:rsidP="00386D93">
            <w:pPr>
              <w:tabs>
                <w:tab w:val="left" w:pos="-14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статья 41, статья 46 Бюджетного кодекса </w:t>
            </w:r>
          </w:p>
          <w:p w:rsidR="006C7D42" w:rsidRDefault="006C7D42" w:rsidP="00386D93">
            <w:pPr>
              <w:tabs>
                <w:tab w:val="left" w:pos="-14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Российской Федерации</w:t>
            </w:r>
          </w:p>
        </w:tc>
      </w:tr>
    </w:tbl>
    <w:p w:rsidR="00EA2790" w:rsidRDefault="005427E6" w:rsidP="00EA2790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 w:rsidR="00CD6203">
        <w:rPr>
          <w:rFonts w:ascii="Liberation Serif" w:hAnsi="Liberation Serif" w:cs="Liberation Serif"/>
          <w:sz w:val="28"/>
          <w:szCs w:val="28"/>
        </w:rPr>
        <w:t xml:space="preserve"> </w:t>
      </w:r>
      <w:r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Pr="00905A4A">
        <w:rPr>
          <w:sz w:val="28"/>
          <w:szCs w:val="28"/>
        </w:rPr>
        <w:t xml:space="preserve">. </w:t>
      </w:r>
    </w:p>
    <w:p w:rsidR="005427E6" w:rsidRPr="00EA2790" w:rsidRDefault="005427E6" w:rsidP="00EA2790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6364D" w:rsidRDefault="006C7D42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427E6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CD6203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6C7D42">
        <w:rPr>
          <w:rFonts w:ascii="Liberation Serif" w:hAnsi="Liberation Serif" w:cs="Liberation Serif"/>
          <w:sz w:val="28"/>
          <w:szCs w:val="28"/>
        </w:rPr>
        <w:t>А.А</w:t>
      </w:r>
      <w:r w:rsidR="0066364D">
        <w:rPr>
          <w:rFonts w:ascii="Liberation Serif" w:hAnsi="Liberation Serif" w:cs="Liberation Serif"/>
          <w:sz w:val="28"/>
          <w:szCs w:val="28"/>
        </w:rPr>
        <w:t>.Г</w:t>
      </w:r>
      <w:r w:rsidR="006C7D42">
        <w:rPr>
          <w:rFonts w:ascii="Liberation Serif" w:hAnsi="Liberation Serif" w:cs="Liberation Serif"/>
          <w:sz w:val="28"/>
          <w:szCs w:val="28"/>
        </w:rPr>
        <w:t>ерасим</w:t>
      </w:r>
      <w:r w:rsidR="0066364D">
        <w:rPr>
          <w:rFonts w:ascii="Liberation Serif" w:hAnsi="Liberation Serif" w:cs="Liberation Serif"/>
          <w:sz w:val="28"/>
          <w:szCs w:val="28"/>
        </w:rPr>
        <w:t>ов</w:t>
      </w:r>
    </w:p>
    <w:p w:rsidR="00D921D5" w:rsidRPr="00B91D93" w:rsidRDefault="00D921D5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B3B49">
      <w:headerReference w:type="default" r:id="rId8"/>
      <w:pgSz w:w="11906" w:h="16838"/>
      <w:pgMar w:top="284" w:right="567" w:bottom="1134" w:left="1701" w:header="227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DF4" w:rsidRDefault="00E36DF4" w:rsidP="00E95D2E">
      <w:r>
        <w:separator/>
      </w:r>
    </w:p>
  </w:endnote>
  <w:endnote w:type="continuationSeparator" w:id="1">
    <w:p w:rsidR="00E36DF4" w:rsidRDefault="00E36DF4" w:rsidP="00E95D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DF4" w:rsidRDefault="00E36DF4" w:rsidP="00E95D2E">
      <w:r>
        <w:separator/>
      </w:r>
    </w:p>
  </w:footnote>
  <w:footnote w:type="continuationSeparator" w:id="1">
    <w:p w:rsidR="00E36DF4" w:rsidRDefault="00E36DF4" w:rsidP="00E95D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188" w:rsidRDefault="005C07DC">
    <w:pPr>
      <w:pStyle w:val="a9"/>
      <w:jc w:val="center"/>
    </w:pPr>
    <w:r>
      <w:fldChar w:fldCharType="begin"/>
    </w:r>
    <w:r w:rsidR="00B75188">
      <w:instrText>PAGE   \* MERGEFORMAT</w:instrText>
    </w:r>
    <w:r>
      <w:fldChar w:fldCharType="separate"/>
    </w:r>
    <w:r w:rsidR="00CD6203">
      <w:rPr>
        <w:noProof/>
      </w:rPr>
      <w:t>2</w:t>
    </w:r>
    <w:r>
      <w:fldChar w:fldCharType="end"/>
    </w:r>
  </w:p>
  <w:p w:rsidR="00B75188" w:rsidRDefault="00B75188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5D2E"/>
    <w:rsid w:val="00010608"/>
    <w:rsid w:val="00133698"/>
    <w:rsid w:val="00152508"/>
    <w:rsid w:val="00222FB2"/>
    <w:rsid w:val="0023226A"/>
    <w:rsid w:val="00262FEE"/>
    <w:rsid w:val="00301773"/>
    <w:rsid w:val="00311136"/>
    <w:rsid w:val="003421F7"/>
    <w:rsid w:val="00352B7E"/>
    <w:rsid w:val="00374C89"/>
    <w:rsid w:val="003F6459"/>
    <w:rsid w:val="00407708"/>
    <w:rsid w:val="004C3D72"/>
    <w:rsid w:val="004F1BF0"/>
    <w:rsid w:val="004F4246"/>
    <w:rsid w:val="00536788"/>
    <w:rsid w:val="005427E6"/>
    <w:rsid w:val="005C05EC"/>
    <w:rsid w:val="005C07DC"/>
    <w:rsid w:val="0066364D"/>
    <w:rsid w:val="006C6C5E"/>
    <w:rsid w:val="006C7D42"/>
    <w:rsid w:val="006E2BE1"/>
    <w:rsid w:val="00702128"/>
    <w:rsid w:val="00702165"/>
    <w:rsid w:val="00720985"/>
    <w:rsid w:val="00761552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AB2D62"/>
    <w:rsid w:val="00AB3B49"/>
    <w:rsid w:val="00B710C1"/>
    <w:rsid w:val="00B75188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D6203"/>
    <w:rsid w:val="00CF7251"/>
    <w:rsid w:val="00D3271D"/>
    <w:rsid w:val="00D46873"/>
    <w:rsid w:val="00D62AA0"/>
    <w:rsid w:val="00D921D5"/>
    <w:rsid w:val="00DE4BE7"/>
    <w:rsid w:val="00E36DF4"/>
    <w:rsid w:val="00E95D2E"/>
    <w:rsid w:val="00EA2790"/>
    <w:rsid w:val="00ED4DA5"/>
    <w:rsid w:val="00EE4587"/>
    <w:rsid w:val="00F129BF"/>
    <w:rsid w:val="00F4324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6C7D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6C7D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59204-B8E1-4AF9-A931-ED5A7E242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50</TotalTime>
  <Pages>2</Pages>
  <Words>336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Пользователь Windows</cp:lastModifiedBy>
  <cp:revision>14</cp:revision>
  <cp:lastPrinted>2023-02-13T07:08:00Z</cp:lastPrinted>
  <dcterms:created xsi:type="dcterms:W3CDTF">2023-02-13T06:44:00Z</dcterms:created>
  <dcterms:modified xsi:type="dcterms:W3CDTF">2024-05-20T05:33:00Z</dcterms:modified>
</cp:coreProperties>
</file>