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80" w:rsidRPr="002E04D4" w:rsidRDefault="00303880" w:rsidP="00133698">
      <w:pPr>
        <w:pStyle w:val="Heading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303880" w:rsidRDefault="00303880" w:rsidP="004C3D72">
                  <w:r w:rsidRPr="009C5991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303880" w:rsidRPr="00B91D93" w:rsidRDefault="00303880" w:rsidP="00133698">
      <w:pPr>
        <w:pStyle w:val="Heading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303880" w:rsidRPr="00B91D93" w:rsidRDefault="0030388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303880" w:rsidRPr="00B91D93" w:rsidRDefault="00303880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303880" w:rsidRPr="00B91D93" w:rsidRDefault="0030388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303880" w:rsidRPr="00B91D93" w:rsidRDefault="00303880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303880" w:rsidRPr="00E0771B" w:rsidRDefault="00303880" w:rsidP="00CB65D6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noProof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Pr="00E0771B"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  <w:sz w:val="28"/>
          <w:szCs w:val="28"/>
        </w:rPr>
        <w:t xml:space="preserve">24.05.2024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</w:t>
      </w:r>
      <w:r>
        <w:rPr>
          <w:rFonts w:ascii="Liberation Serif" w:hAnsi="Liberation Serif" w:cs="Liberation Serif"/>
          <w:sz w:val="28"/>
          <w:szCs w:val="28"/>
        </w:rPr>
        <w:t>339</w:t>
      </w:r>
    </w:p>
    <w:p w:rsidR="00303880" w:rsidRPr="00E0771B" w:rsidRDefault="00303880" w:rsidP="00CB65D6">
      <w:pPr>
        <w:spacing w:before="40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О проведении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  <w:b/>
          <w:sz w:val="28"/>
          <w:szCs w:val="28"/>
        </w:rPr>
        <w:t>4</w:t>
      </w:r>
      <w:r w:rsidRPr="00E0771B">
        <w:rPr>
          <w:rFonts w:ascii="Liberation Serif" w:hAnsi="Liberation Serif" w:cs="Liberation Serif"/>
          <w:b/>
          <w:sz w:val="28"/>
          <w:szCs w:val="28"/>
        </w:rPr>
        <w:t xml:space="preserve"> году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CB65D6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06 октября 2003 года </w:t>
      </w:r>
      <w:r>
        <w:rPr>
          <w:rFonts w:ascii="Liberation Serif" w:hAnsi="Liberation Serif" w:cs="Liberation Serif"/>
          <w:sz w:val="28"/>
          <w:szCs w:val="28"/>
        </w:rPr>
        <w:t xml:space="preserve">             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Федеральным законом от 21 декабря 1994 года № 68-ФЗ «О защите населения и территорий от чрезвычайных ситуаций природного и техногенного характера», Водным кодексом Российской Федерации, Уставом муниципального образования Каменск-Уральский городской округ Свердловской области и в целях предупреждения несчастных случаев на водных объектах </w:t>
      </w:r>
      <w:r>
        <w:rPr>
          <w:rFonts w:ascii="Liberation Serif" w:hAnsi="Liberation Serif" w:cs="Liberation Serif"/>
          <w:sz w:val="28"/>
          <w:szCs w:val="28"/>
        </w:rPr>
        <w:t xml:space="preserve">Каменск-Уральского </w:t>
      </w:r>
      <w:r w:rsidRPr="00E0771B">
        <w:rPr>
          <w:rFonts w:ascii="Liberation Serif" w:hAnsi="Liberation Serif" w:cs="Liberation Serif"/>
          <w:sz w:val="28"/>
          <w:szCs w:val="28"/>
        </w:rPr>
        <w:t>городского округа, Администрация Каменск-Уральского городского округа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b/>
          <w:sz w:val="28"/>
          <w:szCs w:val="28"/>
        </w:rPr>
        <w:tab/>
      </w:r>
      <w:r w:rsidRPr="00E0771B">
        <w:rPr>
          <w:rFonts w:ascii="Liberation Serif" w:hAnsi="Liberation Serif" w:cs="Liberation Serif"/>
          <w:sz w:val="28"/>
          <w:szCs w:val="28"/>
        </w:rPr>
        <w:t>1. Провести с 01 по 31 июля 202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Месячник по обеспечению безопасности населения на водных объектах Каменск-Уральского городского округа.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2. Утвердить План мероприятий проведени</w:t>
      </w:r>
      <w:r>
        <w:rPr>
          <w:rFonts w:ascii="Liberation Serif" w:hAnsi="Liberation Serif" w:cs="Liberation Serif"/>
          <w:sz w:val="28"/>
          <w:szCs w:val="28"/>
        </w:rPr>
        <w:t>я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Месячника по обеспечению безопасности населения на водных объектах Каменск-Уральского городского округа в 202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году (прилагается).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 xml:space="preserve">3. Рекомендовать руководителям организаций </w:t>
      </w:r>
      <w:r>
        <w:rPr>
          <w:rFonts w:ascii="Liberation Serif" w:hAnsi="Liberation Serif" w:cs="Liberation Serif"/>
          <w:sz w:val="28"/>
          <w:szCs w:val="28"/>
        </w:rPr>
        <w:t>муниципального образования</w:t>
      </w:r>
      <w:r w:rsidRPr="00E0771B">
        <w:rPr>
          <w:rFonts w:ascii="Liberation Serif" w:hAnsi="Liberation Serif" w:cs="Liberation Serif"/>
          <w:sz w:val="28"/>
          <w:szCs w:val="28"/>
        </w:rPr>
        <w:t>, привлекаемых к участию в подготовке и проведении Месячника по обеспечению безопасности населения на водных объектах Каменск-Уральского городского округа, в срок до 10 августа 202</w:t>
      </w:r>
      <w:r>
        <w:rPr>
          <w:rFonts w:ascii="Liberation Serif" w:hAnsi="Liberation Serif" w:cs="Liberation Serif"/>
          <w:sz w:val="28"/>
          <w:szCs w:val="28"/>
        </w:rPr>
        <w:t>4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года представить в МКУ «Управление ГОЧС г. Каменска-Уральского» информацию об итогах проведения мероприятий в рамках Месячника по обеспечению безопасности населения на водных объектах Каменск-Уральского городского округа.</w:t>
      </w:r>
    </w:p>
    <w:p w:rsidR="00303880" w:rsidRPr="00E0771B" w:rsidRDefault="00303880" w:rsidP="00CB65D6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303880" w:rsidRPr="00E0771B" w:rsidRDefault="00303880" w:rsidP="00CB65D6">
      <w:pPr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ab/>
        <w:t>5. Контроль исполнения настоящего постановления возложить на первого заместителя главы Администрации город</w:t>
      </w:r>
      <w:r>
        <w:rPr>
          <w:rFonts w:ascii="Liberation Serif" w:hAnsi="Liberation Serif" w:cs="Liberation Serif"/>
          <w:sz w:val="28"/>
          <w:szCs w:val="28"/>
        </w:rPr>
        <w:t>ского округа</w:t>
      </w:r>
      <w:r w:rsidRPr="00E0771B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Горенкова В.В.</w:t>
      </w:r>
    </w:p>
    <w:p w:rsidR="00303880" w:rsidRPr="00E0771B" w:rsidRDefault="00303880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303880" w:rsidRPr="00E0771B" w:rsidRDefault="00303880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  <w:r w:rsidRPr="00E0771B">
        <w:rPr>
          <w:rFonts w:ascii="Liberation Serif" w:hAnsi="Liberation Serif" w:cs="Liberation Serif"/>
          <w:color w:val="000000"/>
          <w:sz w:val="28"/>
          <w:szCs w:val="28"/>
        </w:rPr>
        <w:t>Г</w:t>
      </w:r>
      <w:r w:rsidRPr="00E0771B">
        <w:rPr>
          <w:rFonts w:ascii="Liberation Serif" w:hAnsi="Liberation Serif" w:cs="Liberation Serif"/>
          <w:sz w:val="28"/>
          <w:szCs w:val="28"/>
        </w:rPr>
        <w:t>лав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</w:t>
      </w:r>
    </w:p>
    <w:p w:rsidR="00303880" w:rsidRPr="00E0771B" w:rsidRDefault="00303880" w:rsidP="00263CBD">
      <w:pPr>
        <w:pStyle w:val="NormalWeb"/>
        <w:spacing w:before="0" w:beforeAutospacing="0" w:after="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0771B">
        <w:rPr>
          <w:rFonts w:ascii="Liberation Serif" w:hAnsi="Liberation Serif" w:cs="Liberation Serif"/>
          <w:sz w:val="28"/>
          <w:szCs w:val="28"/>
        </w:rPr>
        <w:t>Каменск-Уральского городского округа                                         А.</w:t>
      </w:r>
      <w:r w:rsidRPr="00E0771B">
        <w:rPr>
          <w:rFonts w:ascii="Liberation Serif" w:hAnsi="Liberation Serif" w:cs="Liberation Serif"/>
          <w:color w:val="000000"/>
          <w:sz w:val="28"/>
          <w:szCs w:val="28"/>
        </w:rPr>
        <w:t>А. Герасимов</w:t>
      </w:r>
    </w:p>
    <w:p w:rsidR="00303880" w:rsidRPr="00263CBD" w:rsidRDefault="00303880" w:rsidP="00263CBD">
      <w:pPr>
        <w:pStyle w:val="NormalWeb"/>
        <w:spacing w:before="0" w:beforeAutospacing="0" w:after="0"/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303880" w:rsidRPr="00940BD0" w:rsidRDefault="00303880" w:rsidP="00406100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УТВЕРЖДЕН</w:t>
      </w:r>
    </w:p>
    <w:p w:rsidR="00303880" w:rsidRPr="00940BD0" w:rsidRDefault="00303880" w:rsidP="00406100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постановлением Администрации Каменск-Уральского городского округа</w:t>
      </w:r>
    </w:p>
    <w:p w:rsidR="00303880" w:rsidRPr="00940BD0" w:rsidRDefault="00303880" w:rsidP="00406100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 xml:space="preserve">от </w:t>
      </w:r>
      <w:r>
        <w:rPr>
          <w:rFonts w:ascii="Liberation Serif" w:hAnsi="Liberation Serif" w:cs="Liberation Serif"/>
        </w:rPr>
        <w:t>24.05.2024</w:t>
      </w:r>
      <w:r w:rsidRPr="00940BD0">
        <w:rPr>
          <w:rFonts w:ascii="Liberation Serif" w:hAnsi="Liberation Serif" w:cs="Liberation Serif"/>
        </w:rPr>
        <w:t xml:space="preserve"> №</w:t>
      </w:r>
      <w:r>
        <w:rPr>
          <w:rFonts w:ascii="Liberation Serif" w:hAnsi="Liberation Serif" w:cs="Liberation Serif"/>
        </w:rPr>
        <w:t xml:space="preserve"> 339</w:t>
      </w:r>
    </w:p>
    <w:p w:rsidR="00303880" w:rsidRPr="00940BD0" w:rsidRDefault="00303880" w:rsidP="00406100">
      <w:pPr>
        <w:pStyle w:val="NormalWeb"/>
        <w:spacing w:before="0" w:beforeAutospacing="0" w:after="0"/>
        <w:ind w:left="5200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  <w:spacing w:val="-20"/>
        </w:rPr>
        <w:t xml:space="preserve">«О  </w:t>
      </w:r>
      <w:r w:rsidRPr="00940BD0">
        <w:rPr>
          <w:rFonts w:ascii="Liberation Serif" w:hAnsi="Liberation Serif" w:cs="Liberation Serif"/>
        </w:rPr>
        <w:t>проведении Месячника по обеспечению безопасности населения на водных объектах Каменск-Уральского городского округа в 2024 году</w:t>
      </w:r>
      <w:r w:rsidRPr="00940BD0">
        <w:rPr>
          <w:rFonts w:ascii="Liberation Serif" w:hAnsi="Liberation Serif" w:cs="Liberation Serif"/>
          <w:spacing w:val="-20"/>
        </w:rPr>
        <w:t>»</w:t>
      </w:r>
    </w:p>
    <w:p w:rsidR="00303880" w:rsidRPr="00940BD0" w:rsidRDefault="00303880" w:rsidP="00E72198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285B1F">
      <w:pPr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940BD0">
        <w:rPr>
          <w:rFonts w:ascii="Liberation Serif" w:hAnsi="Liberation Serif" w:cs="Liberation Serif"/>
          <w:b/>
          <w:sz w:val="24"/>
          <w:szCs w:val="24"/>
        </w:rPr>
        <w:t>ПЛАН</w:t>
      </w:r>
    </w:p>
    <w:p w:rsidR="00303880" w:rsidRPr="00940BD0" w:rsidRDefault="00303880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мероприятий проведения Месячника по обеспечению безопасности населения на водных объектах Каменск-Уральского городского округа в 2024 году</w:t>
      </w:r>
    </w:p>
    <w:p w:rsidR="00303880" w:rsidRPr="00AF3C62" w:rsidRDefault="00303880" w:rsidP="00560AE9">
      <w:pPr>
        <w:pStyle w:val="NormalWeb"/>
        <w:spacing w:before="0" w:beforeAutospacing="0" w:after="0"/>
        <w:jc w:val="center"/>
        <w:rPr>
          <w:rFonts w:ascii="Liberation Serif" w:hAnsi="Liberation Serif" w:cs="Liberation Serif"/>
        </w:rPr>
      </w:pPr>
    </w:p>
    <w:tbl>
      <w:tblPr>
        <w:tblW w:w="4971" w:type="pct"/>
        <w:tblCellSpacing w:w="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606"/>
        <w:gridCol w:w="4289"/>
        <w:gridCol w:w="3325"/>
        <w:gridCol w:w="1601"/>
      </w:tblGrid>
      <w:tr w:rsidR="00303880" w:rsidRPr="00AF3C62" w:rsidTr="00AF3C62">
        <w:trPr>
          <w:trHeight w:val="675"/>
          <w:tblCellSpacing w:w="0" w:type="dxa"/>
        </w:trPr>
        <w:tc>
          <w:tcPr>
            <w:tcW w:w="308" w:type="pct"/>
            <w:vAlign w:val="center"/>
          </w:tcPr>
          <w:p w:rsidR="00303880" w:rsidRPr="00AF3C62" w:rsidRDefault="0030388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AF3C62">
              <w:rPr>
                <w:rFonts w:ascii="Liberation Serif" w:hAnsi="Liberation Serif" w:cs="Liberation Serif"/>
              </w:rPr>
              <w:t>№</w:t>
            </w:r>
          </w:p>
          <w:p w:rsidR="00303880" w:rsidRPr="00AF3C62" w:rsidRDefault="0030388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AF3C62">
              <w:rPr>
                <w:rFonts w:ascii="Liberation Serif" w:hAnsi="Liberation Serif" w:cs="Liberation Serif"/>
              </w:rPr>
              <w:t>п/п</w:t>
            </w:r>
          </w:p>
        </w:tc>
        <w:tc>
          <w:tcPr>
            <w:tcW w:w="2183" w:type="pct"/>
            <w:vAlign w:val="center"/>
          </w:tcPr>
          <w:p w:rsidR="00303880" w:rsidRPr="00AF3C62" w:rsidRDefault="00303880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Мероприятия</w:t>
            </w:r>
          </w:p>
        </w:tc>
        <w:tc>
          <w:tcPr>
            <w:tcW w:w="1693" w:type="pct"/>
            <w:vAlign w:val="center"/>
          </w:tcPr>
          <w:p w:rsidR="00303880" w:rsidRPr="00AF3C62" w:rsidRDefault="00303880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Ответственный</w:t>
            </w:r>
          </w:p>
          <w:p w:rsidR="00303880" w:rsidRPr="00AF3C62" w:rsidRDefault="00303880" w:rsidP="00DB51A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 xml:space="preserve"> исполнитель</w:t>
            </w:r>
          </w:p>
        </w:tc>
        <w:tc>
          <w:tcPr>
            <w:tcW w:w="815" w:type="pct"/>
            <w:vAlign w:val="center"/>
          </w:tcPr>
          <w:p w:rsidR="00303880" w:rsidRPr="00AF3C62" w:rsidRDefault="00303880" w:rsidP="00DB51AC">
            <w:pPr>
              <w:pStyle w:val="Heading2"/>
              <w:spacing w:before="0" w:after="0"/>
              <w:jc w:val="center"/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b w:val="0"/>
                <w:bCs w:val="0"/>
                <w:i w:val="0"/>
                <w:iCs w:val="0"/>
                <w:sz w:val="24"/>
                <w:szCs w:val="24"/>
              </w:rPr>
              <w:t>Срок исполнения</w:t>
            </w:r>
          </w:p>
        </w:tc>
      </w:tr>
      <w:tr w:rsidR="00303880" w:rsidRPr="00AF3C62" w:rsidTr="00AF3C62">
        <w:trPr>
          <w:trHeight w:val="255"/>
          <w:tblCellSpacing w:w="0" w:type="dxa"/>
        </w:trPr>
        <w:tc>
          <w:tcPr>
            <w:tcW w:w="308" w:type="pct"/>
          </w:tcPr>
          <w:p w:rsidR="00303880" w:rsidRPr="00AF3C62" w:rsidRDefault="0030388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AF3C62">
              <w:rPr>
                <w:rFonts w:ascii="Liberation Serif" w:hAnsi="Liberation Serif" w:cs="Liberation Serif"/>
              </w:rPr>
              <w:t>1</w:t>
            </w:r>
          </w:p>
        </w:tc>
        <w:tc>
          <w:tcPr>
            <w:tcW w:w="2183" w:type="pct"/>
          </w:tcPr>
          <w:p w:rsidR="00303880" w:rsidRPr="00AF3C62" w:rsidRDefault="00303880" w:rsidP="00DB51AC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b w:val="0"/>
                <w:bCs/>
                <w:sz w:val="24"/>
                <w:szCs w:val="24"/>
              </w:rPr>
              <w:t>2</w:t>
            </w:r>
          </w:p>
        </w:tc>
        <w:tc>
          <w:tcPr>
            <w:tcW w:w="1693" w:type="pct"/>
          </w:tcPr>
          <w:p w:rsidR="00303880" w:rsidRPr="00AF3C62" w:rsidRDefault="0030388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AF3C62">
              <w:rPr>
                <w:rFonts w:ascii="Liberation Serif" w:hAnsi="Liberation Serif" w:cs="Liberation Serif"/>
              </w:rPr>
              <w:t>3</w:t>
            </w:r>
          </w:p>
        </w:tc>
        <w:tc>
          <w:tcPr>
            <w:tcW w:w="815" w:type="pct"/>
          </w:tcPr>
          <w:p w:rsidR="00303880" w:rsidRPr="00AF3C62" w:rsidRDefault="0030388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AF3C62">
              <w:rPr>
                <w:rFonts w:ascii="Liberation Serif" w:hAnsi="Liberation Serif" w:cs="Liberation Serif"/>
              </w:rPr>
              <w:t>4</w:t>
            </w:r>
          </w:p>
        </w:tc>
      </w:tr>
      <w:tr w:rsidR="00303880" w:rsidRPr="00AF3C62" w:rsidTr="00AF3C62">
        <w:trPr>
          <w:trHeight w:val="255"/>
          <w:tblCellSpacing w:w="0" w:type="dxa"/>
        </w:trPr>
        <w:tc>
          <w:tcPr>
            <w:tcW w:w="308" w:type="pct"/>
          </w:tcPr>
          <w:p w:rsidR="00303880" w:rsidRPr="00AF3C62" w:rsidRDefault="00303880" w:rsidP="00DB51AC">
            <w:pPr>
              <w:pStyle w:val="NormalWeb"/>
              <w:spacing w:before="0" w:beforeAutospacing="0" w:after="0"/>
              <w:jc w:val="center"/>
              <w:rPr>
                <w:rFonts w:ascii="Liberation Serif" w:hAnsi="Liberation Serif" w:cs="Liberation Serif"/>
              </w:rPr>
            </w:pPr>
            <w:r w:rsidRPr="00AF3C62">
              <w:rPr>
                <w:rFonts w:ascii="Liberation Serif" w:hAnsi="Liberation Serif" w:cs="Liberation Serif"/>
              </w:rPr>
              <w:t>1.</w:t>
            </w:r>
          </w:p>
        </w:tc>
        <w:tc>
          <w:tcPr>
            <w:tcW w:w="2183" w:type="pct"/>
          </w:tcPr>
          <w:p w:rsidR="00303880" w:rsidRPr="00AF3C62" w:rsidRDefault="00303880" w:rsidP="0003301A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 xml:space="preserve">Подготовка, согласование графика проведения профилактических рейдов по водным объектам. Организация проведения рейдов. </w:t>
            </w:r>
          </w:p>
        </w:tc>
        <w:tc>
          <w:tcPr>
            <w:tcW w:w="1693" w:type="pct"/>
          </w:tcPr>
          <w:p w:rsidR="00303880" w:rsidRPr="00AF3C62" w:rsidRDefault="00303880" w:rsidP="0003301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AF3C62" w:rsidRDefault="00303880" w:rsidP="0003301A">
            <w:pPr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AF3C62" w:rsidRDefault="00303880" w:rsidP="0003301A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До 01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2.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Распространение памяток и листовок для населения по безопасности на водных объектах.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0" w:name="_GoBack"/>
            <w:bookmarkEnd w:id="0"/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3.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информации о состоянии качества воды водных объектов Каменск-Уральского городского округа в  средствах массовой информации и на официальном сайте муниципального образования, на основании сведений, полученных от Роспотребнадзора.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Роспотребнадзор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4.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color w:val="FF0000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Проведение теоретических и практических занятий по безопасному поведению детей на водных объектах в летний период в детских оздоровительных лагерях.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образования», инспектор ФКУ «Центр ГИМС МЧС России по Свердловской области» (по согласованию),</w:t>
            </w:r>
            <w:r w:rsidRPr="00AF3C62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 xml:space="preserve"> ГКУ служба спасения Свердловской области «Каменск-Уральский ПСО» (по согласованию).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5.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Размещение памяток и листовок, информации о правилах поведения людей на водных объектах, мер безопасности по предупреждению несчастных случаев и способов оказания первой помощи пострадавшим на воде на информационных щитах и уголках безопасности в образовательных учреждениях, учреждениях культуры и спорта, других учреждениях и организациях, а также предприяти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й</w:t>
            </w: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 xml:space="preserve">«Управление образования»,  ОМС </w:t>
            </w:r>
            <w:r w:rsidRPr="00AF3C62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</w:t>
            </w: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», ОМС «Управление культуры», руководители организаций муниципального образования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6.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Организация охраны общественного порядка в местах отдыха населения на водных объектах Каменск-Уральского городского округа.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МО МВД России «Каменск-Уральский» (по согласованию).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7.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Выявление необорудованных мест для купания людей на водных объектах</w:t>
            </w:r>
            <w:r w:rsidRPr="00AF3C62">
              <w:rPr>
                <w:rFonts w:ascii="Liberation Serif" w:hAnsi="Liberation Serif" w:cs="Liberation Serif"/>
                <w:color w:val="444444"/>
                <w:sz w:val="24"/>
                <w:szCs w:val="24"/>
                <w:shd w:val="clear" w:color="auto" w:fill="FFFFFF"/>
              </w:rPr>
              <w:t>,</w:t>
            </w:r>
            <w:r w:rsidRPr="00AF3C62">
              <w:rPr>
                <w:rFonts w:ascii="Liberation Serif" w:hAnsi="Liberation Serif" w:cs="Arial"/>
                <w:color w:val="444444"/>
                <w:sz w:val="24"/>
                <w:szCs w:val="24"/>
                <w:shd w:val="clear" w:color="auto" w:fill="FFFFFF"/>
              </w:rPr>
              <w:t xml:space="preserve"> </w:t>
            </w: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установка в этих местах знаков безопасности «Купаться запрещено».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8.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 xml:space="preserve">Размещение на лодочной станции «Металлист» информационных стендов по безопасности людей на воде и оказанию первой помощи пострадавшим. 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F3C62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9.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Трансляция радиосообщений о правилах поведения на воде:</w:t>
            </w:r>
          </w:p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- лодочная станция «Металлист».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 xml:space="preserve">ОМС </w:t>
            </w:r>
            <w:r w:rsidRPr="00AF3C62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«Управление спорта».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10.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Размещение информации по безопасности на водных объектах на официальных сайтах муниципальных образовательных учреждений, родительских чатах и социальных сетях групп, классов. Организация и проведение в детских оздоровительных лагерях конкурсов, викторин, игр, соревнований на тему: «Безопасность людей на водных объектах». 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rHeight w:val="135"/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11.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Размещение информации по безопасности населения на водных объектах (памятки, листовки) в местах оплаты за жилищно-коммунальные услуги и управляющих организациях.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 управляющие организации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(по согласованию), ТСЖ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12.</w:t>
            </w:r>
          </w:p>
        </w:tc>
        <w:tc>
          <w:tcPr>
            <w:tcW w:w="2183" w:type="pct"/>
          </w:tcPr>
          <w:p w:rsidR="00303880" w:rsidRDefault="00303880" w:rsidP="000C3221">
            <w:pPr>
              <w:pStyle w:val="ListParagraph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Оформление уголков безопасности на тему: «Меры предосторожности и правила поведения детей и подростков на водных объектах» в детских оздоровительных лагерях.</w:t>
            </w:r>
          </w:p>
          <w:p w:rsidR="00303880" w:rsidRDefault="00303880" w:rsidP="000C3221">
            <w:pPr>
              <w:pStyle w:val="ListParagraph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303880" w:rsidRPr="00AF3C62" w:rsidRDefault="00303880" w:rsidP="000C3221">
            <w:pPr>
              <w:pStyle w:val="ListParagraph"/>
              <w:ind w:left="0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«Управление образования».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13.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Осуществление совместных профилактических рейдов и патрулирования водных объектов Каменск-Уральского городского округа, проведение разъяснительной работы с населением по безопасности на воде, распространение памяток и листовок среди отдыхающих.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AF3C62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района,</w:t>
            </w: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AF3C62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Каменска-Уральского»,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63 ПСО ФПС ГПС ГУ МЧС России по Свердловской области (по согласованию), инспектор ФКУ «Центр ГИМС МЧС России по Свердловской области»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  <w:shd w:val="clear" w:color="auto" w:fill="FFFFFF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(по согласованию),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ГКУ служба спасения Свердловской области «Каменск-Уральский ПСО»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(по согласованию), МО МВД России «Каменск-Уральский»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(по согласованию).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По отдельному графику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14.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 xml:space="preserve">Направление информации, рекламных роликов по безопасности на водных объектах для размещения и демонстрации на телеканалах, информационном экране </w:t>
            </w:r>
            <w:r w:rsidRPr="00AF3C62">
              <w:rPr>
                <w:rFonts w:ascii="Liberation Serif" w:hAnsi="Liberation Serif"/>
                <w:sz w:val="24"/>
                <w:szCs w:val="24"/>
              </w:rPr>
              <w:t>спортивно-оздоровительного комплекса  «Каменск Арена»</w:t>
            </w:r>
            <w:r w:rsidRPr="00AF3C62">
              <w:rPr>
                <w:rFonts w:ascii="Liberation Serif" w:hAnsi="Liberation Serif" w:cs="Liberation Serif"/>
                <w:bCs/>
                <w:iCs/>
                <w:sz w:val="24"/>
                <w:szCs w:val="24"/>
              </w:rPr>
              <w:t>, печатных изданиях и официальном сайте муниципального образования.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bookmarkStart w:id="1" w:name="__DdeLink__1698_2112693127"/>
            <w:bookmarkEnd w:id="1"/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  <w:tr w:rsidR="00303880" w:rsidRPr="00AF3C62" w:rsidTr="00AF3C62">
        <w:trPr>
          <w:tblCellSpacing w:w="0" w:type="dxa"/>
        </w:trPr>
        <w:tc>
          <w:tcPr>
            <w:tcW w:w="308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15.</w:t>
            </w:r>
          </w:p>
        </w:tc>
        <w:tc>
          <w:tcPr>
            <w:tcW w:w="2183" w:type="pct"/>
          </w:tcPr>
          <w:p w:rsidR="00303880" w:rsidRPr="00AF3C62" w:rsidRDefault="00303880" w:rsidP="000C3221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Доведение информации до населения через средства массовой информации о запрете купания на определенных водных объектах, по предписаниям надзорных органов.</w:t>
            </w:r>
          </w:p>
        </w:tc>
        <w:tc>
          <w:tcPr>
            <w:tcW w:w="1693" w:type="pct"/>
          </w:tcPr>
          <w:p w:rsidR="00303880" w:rsidRPr="00AF3C62" w:rsidRDefault="00303880" w:rsidP="000E2A1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МКУ «Управление ГОЧС</w:t>
            </w:r>
          </w:p>
          <w:p w:rsidR="00303880" w:rsidRPr="00AF3C62" w:rsidRDefault="00303880" w:rsidP="000E2A13">
            <w:pPr>
              <w:pStyle w:val="ConsPlusTitle"/>
              <w:jc w:val="center"/>
              <w:rPr>
                <w:rFonts w:ascii="Liberation Serif" w:hAnsi="Liberation Serif" w:cs="Liberation Serif"/>
                <w:b w:val="0"/>
                <w:spacing w:val="-1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b w:val="0"/>
                <w:sz w:val="24"/>
                <w:szCs w:val="24"/>
              </w:rPr>
              <w:t>г. Каменска-Уральского».</w:t>
            </w:r>
          </w:p>
        </w:tc>
        <w:tc>
          <w:tcPr>
            <w:tcW w:w="815" w:type="pct"/>
          </w:tcPr>
          <w:p w:rsidR="00303880" w:rsidRPr="00AF3C62" w:rsidRDefault="00303880" w:rsidP="000C322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F3C62">
              <w:rPr>
                <w:rFonts w:ascii="Liberation Serif" w:hAnsi="Liberation Serif" w:cs="Liberation Serif"/>
                <w:sz w:val="24"/>
                <w:szCs w:val="24"/>
              </w:rPr>
              <w:t>01-31 июля</w:t>
            </w:r>
          </w:p>
        </w:tc>
      </w:tr>
    </w:tbl>
    <w:p w:rsidR="00303880" w:rsidRPr="00AF3C62" w:rsidRDefault="00303880" w:rsidP="00742CA0">
      <w:pPr>
        <w:pStyle w:val="NormalWeb"/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p w:rsidR="00303880" w:rsidRPr="00940BD0" w:rsidRDefault="00303880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  <w:r w:rsidRPr="00940BD0">
        <w:rPr>
          <w:rFonts w:ascii="Liberation Serif" w:hAnsi="Liberation Serif" w:cs="Liberation Serif"/>
        </w:rPr>
        <w:t>Список сокращений:</w:t>
      </w:r>
    </w:p>
    <w:p w:rsidR="00303880" w:rsidRPr="00940BD0" w:rsidRDefault="00303880" w:rsidP="00DF70A6">
      <w:pPr>
        <w:pStyle w:val="NormalWeb"/>
        <w:tabs>
          <w:tab w:val="left" w:pos="4070"/>
        </w:tabs>
        <w:spacing w:after="0"/>
        <w:jc w:val="center"/>
        <w:rPr>
          <w:rFonts w:ascii="Liberation Serif" w:hAnsi="Liberation Serif" w:cs="Liberation Serif"/>
        </w:rPr>
      </w:pPr>
    </w:p>
    <w:tbl>
      <w:tblPr>
        <w:tblW w:w="98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/>
      </w:tblPr>
      <w:tblGrid>
        <w:gridCol w:w="708"/>
        <w:gridCol w:w="5300"/>
        <w:gridCol w:w="3800"/>
      </w:tblGrid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DF70A6">
            <w:pPr>
              <w:pStyle w:val="Heading1"/>
              <w:rPr>
                <w:rFonts w:ascii="Liberation Serif" w:hAnsi="Liberation Serif" w:cs="Liberation Serif"/>
                <w:b w:val="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b w:val="0"/>
                <w:sz w:val="24"/>
                <w:szCs w:val="24"/>
              </w:rPr>
              <w:t>№</w:t>
            </w:r>
          </w:p>
          <w:p w:rsidR="00303880" w:rsidRPr="00940BD0" w:rsidRDefault="00303880" w:rsidP="00DF70A6">
            <w:pPr>
              <w:pStyle w:val="Heading1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b w:val="0"/>
                <w:sz w:val="24"/>
                <w:szCs w:val="24"/>
              </w:rPr>
              <w:t>п/п</w:t>
            </w:r>
          </w:p>
        </w:tc>
        <w:tc>
          <w:tcPr>
            <w:tcW w:w="5300" w:type="dxa"/>
            <w:vAlign w:val="center"/>
          </w:tcPr>
          <w:p w:rsidR="00303880" w:rsidRPr="00940BD0" w:rsidRDefault="00303880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940BD0">
              <w:rPr>
                <w:rFonts w:ascii="Liberation Serif" w:hAnsi="Liberation Serif" w:cs="Liberation Serif"/>
                <w:color w:val="000000"/>
              </w:rPr>
              <w:t>Полное наименование учреждения, организации</w:t>
            </w:r>
          </w:p>
        </w:tc>
        <w:tc>
          <w:tcPr>
            <w:tcW w:w="3800" w:type="dxa"/>
            <w:vAlign w:val="center"/>
          </w:tcPr>
          <w:p w:rsidR="00303880" w:rsidRPr="00940BD0" w:rsidRDefault="00303880" w:rsidP="00A45C91">
            <w:pPr>
              <w:pStyle w:val="NormalWeb"/>
              <w:jc w:val="center"/>
              <w:rPr>
                <w:rFonts w:ascii="Liberation Serif" w:hAnsi="Liberation Serif" w:cs="Liberation Serif"/>
                <w:color w:val="000000"/>
              </w:rPr>
            </w:pPr>
            <w:r w:rsidRPr="00940BD0">
              <w:rPr>
                <w:rFonts w:ascii="Liberation Serif" w:hAnsi="Liberation Serif" w:cs="Liberation Serif"/>
                <w:color w:val="000000"/>
              </w:rPr>
              <w:t>Сокращение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/>
                <w:color w:val="000000"/>
                <w:spacing w:val="-4"/>
                <w:sz w:val="24"/>
                <w:szCs w:val="24"/>
              </w:rPr>
              <w:t>Территориальный орган  Администрации Каменск-Уральского городского округа «Администрация Красногорского района»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hd w:val="clear" w:color="auto" w:fill="FFFFFF"/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Администрация</w:t>
            </w: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 Красногорского района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Территориальный орган Администрации Каменск-Уральского городского округа «Администрация Синарского района»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hd w:val="clear" w:color="auto" w:fill="FFFFFF"/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Администрация Синарского района</w:t>
            </w:r>
          </w:p>
        </w:tc>
      </w:tr>
      <w:tr w:rsidR="00303880" w:rsidRPr="00940BD0" w:rsidTr="00940BD0">
        <w:trPr>
          <w:trHeight w:val="1173"/>
        </w:trPr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firstLine="0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Государственное казенное учреждение «Служба спасения Свердловской области «Каменск-Уральский поисково-спасательный отряд»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hd w:val="clear" w:color="auto" w:fill="FFFFFF"/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ГКУ служба спасения Свердловской области «Каменск-Уральский ПСО»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Межмуниципальный отдел Министерства внутренних дел Российской Федерации «Каменск-Уральский»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МО МВД России «Каменск-Уральский»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Муниципальное казённое учреждение «Управление по делам гражданской обороны и чрезвычайным ситуациям города Каменска-Уральского»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0BD0">
              <w:rPr>
                <w:rFonts w:ascii="Liberation Serif" w:hAnsi="Liberation Serif"/>
                <w:sz w:val="24"/>
                <w:szCs w:val="24"/>
              </w:rPr>
              <w:t>МКУ «Управление ГОЧС</w:t>
            </w:r>
          </w:p>
          <w:p w:rsidR="00303880" w:rsidRPr="00940BD0" w:rsidRDefault="00303880" w:rsidP="00940B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0BD0">
              <w:rPr>
                <w:rFonts w:ascii="Liberation Serif" w:hAnsi="Liberation Serif"/>
                <w:sz w:val="24"/>
                <w:szCs w:val="24"/>
              </w:rPr>
              <w:t>г. Каменска-Уральского»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образования Каменск-Уральского городского округа»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>«Управление образования»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Орган местного самоуправления «Управление культуры Каменск-Уральского городского округа»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культуры»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 xml:space="preserve">Орган местного самоуправления «Управление по физической культуре и спорту Каменск-Уральского городского округа» 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hd w:val="clear" w:color="auto" w:fill="FFFFFF"/>
              <w:spacing w:before="100" w:beforeAutospacing="1" w:after="142" w:line="276" w:lineRule="auto"/>
              <w:ind w:right="62" w:firstLine="6"/>
              <w:jc w:val="center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ОМС «Управление спорта»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40BD0">
              <w:rPr>
                <w:rFonts w:ascii="Liberation Serif" w:hAnsi="Liberation Serif"/>
                <w:sz w:val="24"/>
                <w:szCs w:val="24"/>
              </w:rPr>
              <w:t>Товарищества собственников жилья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0BD0">
              <w:rPr>
                <w:rFonts w:ascii="Liberation Serif" w:hAnsi="Liberation Serif"/>
                <w:sz w:val="24"/>
                <w:szCs w:val="24"/>
              </w:rPr>
              <w:t>ТСЖ</w:t>
            </w:r>
          </w:p>
        </w:tc>
      </w:tr>
      <w:tr w:rsidR="00303880" w:rsidRPr="00940BD0" w:rsidTr="00940BD0">
        <w:tc>
          <w:tcPr>
            <w:tcW w:w="708" w:type="dxa"/>
            <w:vAlign w:val="center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C0E31"/>
                <w:sz w:val="24"/>
                <w:szCs w:val="24"/>
                <w:shd w:val="clear" w:color="auto" w:fill="FFFFFF"/>
              </w:rPr>
              <w:t xml:space="preserve">Федеральное казенное учреждение «Центр государственной инспекции по маломерным судам Министерства Российской Федерации по гражданской обороне и чрезвычайным ситуациям и ликвидации последствий стихийных бедствий по Свердловской области» 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0BD0">
              <w:rPr>
                <w:rFonts w:ascii="Liberation Serif" w:hAnsi="Liberation Serif"/>
                <w:sz w:val="24"/>
                <w:szCs w:val="24"/>
              </w:rPr>
              <w:t>ФКУ «Центр ГИМС МЧС России по Свердловской области»</w:t>
            </w:r>
          </w:p>
        </w:tc>
      </w:tr>
      <w:tr w:rsidR="00303880" w:rsidRPr="00940BD0" w:rsidTr="00940BD0">
        <w:trPr>
          <w:trHeight w:val="2529"/>
        </w:trPr>
        <w:tc>
          <w:tcPr>
            <w:tcW w:w="708" w:type="dxa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z w:val="24"/>
                <w:szCs w:val="24"/>
              </w:rPr>
              <w:t xml:space="preserve">63 пожарно-спасательный отряд федеральной противопожарной службы государственной противопожарной службы Главного управления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 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  <w:t>63 ПСО ФПС ГПС ГУ МЧС России по Свердловской области</w:t>
            </w:r>
          </w:p>
        </w:tc>
      </w:tr>
      <w:tr w:rsidR="00303880" w:rsidRPr="00940BD0" w:rsidTr="00940BD0">
        <w:trPr>
          <w:trHeight w:val="660"/>
        </w:trPr>
        <w:tc>
          <w:tcPr>
            <w:tcW w:w="708" w:type="dxa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 w:cs="Liberation Serif"/>
                <w:color w:val="000000"/>
                <w:sz w:val="24"/>
                <w:szCs w:val="24"/>
              </w:rPr>
            </w:pPr>
            <w:r w:rsidRPr="00940BD0">
              <w:rPr>
                <w:rFonts w:ascii="Liberation Serif" w:hAnsi="Liberation Serif"/>
                <w:sz w:val="24"/>
                <w:szCs w:val="24"/>
              </w:rPr>
              <w:t>Организации, осуществляющие деятельность по управлению многоквартирными домами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color w:val="000000"/>
                <w:spacing w:val="-4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sz w:val="24"/>
                <w:szCs w:val="24"/>
              </w:rPr>
              <w:t>Управляющие организации</w:t>
            </w:r>
          </w:p>
        </w:tc>
      </w:tr>
      <w:tr w:rsidR="00303880" w:rsidRPr="00940BD0" w:rsidTr="00940BD0">
        <w:trPr>
          <w:trHeight w:val="660"/>
        </w:trPr>
        <w:tc>
          <w:tcPr>
            <w:tcW w:w="708" w:type="dxa"/>
          </w:tcPr>
          <w:p w:rsidR="00303880" w:rsidRPr="00940BD0" w:rsidRDefault="00303880" w:rsidP="00C41EE5">
            <w:pPr>
              <w:pStyle w:val="NormalWeb"/>
              <w:numPr>
                <w:ilvl w:val="0"/>
                <w:numId w:val="3"/>
              </w:numPr>
              <w:tabs>
                <w:tab w:val="num" w:pos="100"/>
                <w:tab w:val="num" w:pos="500"/>
              </w:tabs>
              <w:spacing w:after="0"/>
              <w:ind w:left="100" w:hanging="28"/>
              <w:rPr>
                <w:rFonts w:ascii="Liberation Serif" w:hAnsi="Liberation Serif" w:cs="Liberation Serif"/>
              </w:rPr>
            </w:pPr>
          </w:p>
        </w:tc>
        <w:tc>
          <w:tcPr>
            <w:tcW w:w="53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940BD0">
              <w:rPr>
                <w:rFonts w:ascii="Liberation Serif" w:hAnsi="Liberation Serif"/>
                <w:sz w:val="24"/>
                <w:szCs w:val="24"/>
              </w:rPr>
              <w:t>Территориальный отдел Управления Роспотребнадзора по Свердловской области в городе Каменск-Уральский, Каменском районе, Сухоложском и Богдановичском районах</w:t>
            </w:r>
          </w:p>
        </w:tc>
        <w:tc>
          <w:tcPr>
            <w:tcW w:w="3800" w:type="dxa"/>
          </w:tcPr>
          <w:p w:rsidR="00303880" w:rsidRPr="00940BD0" w:rsidRDefault="00303880" w:rsidP="00940BD0">
            <w:pPr>
              <w:spacing w:before="100" w:beforeAutospacing="1" w:after="142" w:line="276" w:lineRule="auto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40BD0">
              <w:rPr>
                <w:rFonts w:ascii="Liberation Serif" w:hAnsi="Liberation Serif" w:cs="Liberation Serif"/>
                <w:sz w:val="24"/>
                <w:szCs w:val="24"/>
              </w:rPr>
              <w:t>Роспотребнадзор</w:t>
            </w:r>
          </w:p>
        </w:tc>
      </w:tr>
    </w:tbl>
    <w:p w:rsidR="00303880" w:rsidRPr="00940BD0" w:rsidRDefault="00303880" w:rsidP="00742CA0">
      <w:pPr>
        <w:pStyle w:val="NormalWeb"/>
        <w:spacing w:after="0"/>
        <w:jc w:val="center"/>
        <w:rPr>
          <w:rFonts w:ascii="Liberation Serif" w:hAnsi="Liberation Serif"/>
        </w:rPr>
      </w:pPr>
    </w:p>
    <w:p w:rsidR="00303880" w:rsidRPr="00940BD0" w:rsidRDefault="00303880" w:rsidP="00E72198">
      <w:pPr>
        <w:pStyle w:val="NormalWeb"/>
        <w:spacing w:before="0" w:beforeAutospacing="0" w:after="0"/>
        <w:jc w:val="both"/>
        <w:rPr>
          <w:rFonts w:ascii="Liberation Serif" w:hAnsi="Liberation Serif"/>
        </w:rPr>
      </w:pPr>
    </w:p>
    <w:sectPr w:rsidR="00303880" w:rsidRPr="00940BD0" w:rsidSect="00263CBD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3880" w:rsidRDefault="00303880" w:rsidP="00263CBD">
      <w:r>
        <w:separator/>
      </w:r>
    </w:p>
  </w:endnote>
  <w:endnote w:type="continuationSeparator" w:id="0">
    <w:p w:rsidR="00303880" w:rsidRDefault="00303880" w:rsidP="00263C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3880" w:rsidRDefault="00303880" w:rsidP="00263CBD">
      <w:r>
        <w:separator/>
      </w:r>
    </w:p>
  </w:footnote>
  <w:footnote w:type="continuationSeparator" w:id="0">
    <w:p w:rsidR="00303880" w:rsidRDefault="00303880" w:rsidP="00263C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880" w:rsidRDefault="00303880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303880" w:rsidRDefault="003038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B471B"/>
    <w:multiLevelType w:val="multilevel"/>
    <w:tmpl w:val="5CE8C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eastAsia="Times New Roman" w:hAnsi="Liberation Serif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B1E4C1B"/>
    <w:multiLevelType w:val="hybridMultilevel"/>
    <w:tmpl w:val="3C840420"/>
    <w:lvl w:ilvl="0" w:tplc="DA5A3E2A">
      <w:start w:val="3"/>
      <w:numFmt w:val="decimal"/>
      <w:lvlText w:val="%1."/>
      <w:lvlJc w:val="left"/>
      <w:pPr>
        <w:ind w:left="720" w:hanging="360"/>
      </w:pPr>
      <w:rPr>
        <w:rFonts w:ascii="Liberation Serif" w:hAnsi="Liberation Serif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8D4347C"/>
    <w:multiLevelType w:val="hybridMultilevel"/>
    <w:tmpl w:val="63960BE6"/>
    <w:lvl w:ilvl="0" w:tplc="0419000F">
      <w:start w:val="1"/>
      <w:numFmt w:val="decimal"/>
      <w:lvlText w:val="%1."/>
      <w:lvlJc w:val="left"/>
      <w:pPr>
        <w:tabs>
          <w:tab w:val="num" w:pos="460"/>
        </w:tabs>
        <w:ind w:left="4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CBD"/>
    <w:rsid w:val="000010C9"/>
    <w:rsid w:val="00005DEA"/>
    <w:rsid w:val="00005EE3"/>
    <w:rsid w:val="00010608"/>
    <w:rsid w:val="000109E5"/>
    <w:rsid w:val="0001287E"/>
    <w:rsid w:val="0001350F"/>
    <w:rsid w:val="0003301A"/>
    <w:rsid w:val="000347F2"/>
    <w:rsid w:val="000443D0"/>
    <w:rsid w:val="00054849"/>
    <w:rsid w:val="00066C1F"/>
    <w:rsid w:val="00085F29"/>
    <w:rsid w:val="00091974"/>
    <w:rsid w:val="000A4AA0"/>
    <w:rsid w:val="000B1FC0"/>
    <w:rsid w:val="000B6989"/>
    <w:rsid w:val="000C3221"/>
    <w:rsid w:val="000E2A13"/>
    <w:rsid w:val="000E545F"/>
    <w:rsid w:val="0010529F"/>
    <w:rsid w:val="00111530"/>
    <w:rsid w:val="0012614F"/>
    <w:rsid w:val="00132282"/>
    <w:rsid w:val="00133698"/>
    <w:rsid w:val="0014250C"/>
    <w:rsid w:val="00145402"/>
    <w:rsid w:val="00155E12"/>
    <w:rsid w:val="0015777B"/>
    <w:rsid w:val="001657D2"/>
    <w:rsid w:val="00167271"/>
    <w:rsid w:val="0017704E"/>
    <w:rsid w:val="0018046E"/>
    <w:rsid w:val="00186A7D"/>
    <w:rsid w:val="001B0F6E"/>
    <w:rsid w:val="001D7ACA"/>
    <w:rsid w:val="001F2547"/>
    <w:rsid w:val="001F6610"/>
    <w:rsid w:val="0023226A"/>
    <w:rsid w:val="00241398"/>
    <w:rsid w:val="00242BF9"/>
    <w:rsid w:val="00245B82"/>
    <w:rsid w:val="00254042"/>
    <w:rsid w:val="00256535"/>
    <w:rsid w:val="00262FEE"/>
    <w:rsid w:val="00263CBD"/>
    <w:rsid w:val="00264C0E"/>
    <w:rsid w:val="00271F35"/>
    <w:rsid w:val="00285B1F"/>
    <w:rsid w:val="00293A7E"/>
    <w:rsid w:val="0029607D"/>
    <w:rsid w:val="002B0CA0"/>
    <w:rsid w:val="002C09A6"/>
    <w:rsid w:val="002C18BD"/>
    <w:rsid w:val="002E04D4"/>
    <w:rsid w:val="002E1A88"/>
    <w:rsid w:val="002E27C7"/>
    <w:rsid w:val="002F1B53"/>
    <w:rsid w:val="002F7783"/>
    <w:rsid w:val="00301773"/>
    <w:rsid w:val="00303880"/>
    <w:rsid w:val="00311136"/>
    <w:rsid w:val="003239A1"/>
    <w:rsid w:val="003241CA"/>
    <w:rsid w:val="003271F0"/>
    <w:rsid w:val="00335F94"/>
    <w:rsid w:val="00337117"/>
    <w:rsid w:val="0034343D"/>
    <w:rsid w:val="00352B7E"/>
    <w:rsid w:val="003613D2"/>
    <w:rsid w:val="00371633"/>
    <w:rsid w:val="00371804"/>
    <w:rsid w:val="00374C89"/>
    <w:rsid w:val="0039570A"/>
    <w:rsid w:val="00397B4C"/>
    <w:rsid w:val="003B12FC"/>
    <w:rsid w:val="003B28EC"/>
    <w:rsid w:val="003B59CA"/>
    <w:rsid w:val="003D3A18"/>
    <w:rsid w:val="003D59D1"/>
    <w:rsid w:val="003E08EA"/>
    <w:rsid w:val="003E32EE"/>
    <w:rsid w:val="003E398B"/>
    <w:rsid w:val="003E7BD4"/>
    <w:rsid w:val="003F6459"/>
    <w:rsid w:val="00406100"/>
    <w:rsid w:val="00406D41"/>
    <w:rsid w:val="0042261E"/>
    <w:rsid w:val="00443EEC"/>
    <w:rsid w:val="00450F5B"/>
    <w:rsid w:val="00457C16"/>
    <w:rsid w:val="004827B7"/>
    <w:rsid w:val="00484157"/>
    <w:rsid w:val="004B5BF9"/>
    <w:rsid w:val="004B64AD"/>
    <w:rsid w:val="004B7310"/>
    <w:rsid w:val="004C3D72"/>
    <w:rsid w:val="004C72F0"/>
    <w:rsid w:val="004E4CB9"/>
    <w:rsid w:val="004F1BF0"/>
    <w:rsid w:val="004F1D5C"/>
    <w:rsid w:val="004F4246"/>
    <w:rsid w:val="004F6F3D"/>
    <w:rsid w:val="0050040E"/>
    <w:rsid w:val="005068BE"/>
    <w:rsid w:val="0050777C"/>
    <w:rsid w:val="00520BA5"/>
    <w:rsid w:val="00536788"/>
    <w:rsid w:val="005414D2"/>
    <w:rsid w:val="00560008"/>
    <w:rsid w:val="00560AE9"/>
    <w:rsid w:val="00572A6B"/>
    <w:rsid w:val="005809F6"/>
    <w:rsid w:val="00580F5E"/>
    <w:rsid w:val="0059305F"/>
    <w:rsid w:val="005A2A54"/>
    <w:rsid w:val="005C1C54"/>
    <w:rsid w:val="005C2C5D"/>
    <w:rsid w:val="005C71C2"/>
    <w:rsid w:val="005F0836"/>
    <w:rsid w:val="00614AA4"/>
    <w:rsid w:val="0064018A"/>
    <w:rsid w:val="0064068E"/>
    <w:rsid w:val="00643EC7"/>
    <w:rsid w:val="006446A0"/>
    <w:rsid w:val="00647115"/>
    <w:rsid w:val="00667C26"/>
    <w:rsid w:val="0067179C"/>
    <w:rsid w:val="006860A6"/>
    <w:rsid w:val="0068638F"/>
    <w:rsid w:val="00695008"/>
    <w:rsid w:val="006A2772"/>
    <w:rsid w:val="006B5598"/>
    <w:rsid w:val="006C6C5E"/>
    <w:rsid w:val="006E2BE1"/>
    <w:rsid w:val="006E495B"/>
    <w:rsid w:val="006E5BB0"/>
    <w:rsid w:val="00702165"/>
    <w:rsid w:val="00705F9A"/>
    <w:rsid w:val="00706634"/>
    <w:rsid w:val="00711249"/>
    <w:rsid w:val="00713FC4"/>
    <w:rsid w:val="007145D8"/>
    <w:rsid w:val="0071478E"/>
    <w:rsid w:val="00715CA2"/>
    <w:rsid w:val="00720985"/>
    <w:rsid w:val="00727E73"/>
    <w:rsid w:val="0073567E"/>
    <w:rsid w:val="00742CA0"/>
    <w:rsid w:val="0076062F"/>
    <w:rsid w:val="00761552"/>
    <w:rsid w:val="0076564A"/>
    <w:rsid w:val="007661F8"/>
    <w:rsid w:val="00780B31"/>
    <w:rsid w:val="00780E06"/>
    <w:rsid w:val="00783251"/>
    <w:rsid w:val="00797C9D"/>
    <w:rsid w:val="007A3C4D"/>
    <w:rsid w:val="007B2EEF"/>
    <w:rsid w:val="007C6D03"/>
    <w:rsid w:val="007C72A0"/>
    <w:rsid w:val="007D4ED7"/>
    <w:rsid w:val="007F62A9"/>
    <w:rsid w:val="008004B5"/>
    <w:rsid w:val="00813356"/>
    <w:rsid w:val="00817045"/>
    <w:rsid w:val="00831F11"/>
    <w:rsid w:val="0083594B"/>
    <w:rsid w:val="008451E2"/>
    <w:rsid w:val="00853629"/>
    <w:rsid w:val="00853C42"/>
    <w:rsid w:val="008556E0"/>
    <w:rsid w:val="00871148"/>
    <w:rsid w:val="008734EF"/>
    <w:rsid w:val="00890560"/>
    <w:rsid w:val="00891FE7"/>
    <w:rsid w:val="0089489E"/>
    <w:rsid w:val="00896CBC"/>
    <w:rsid w:val="008A172A"/>
    <w:rsid w:val="008A5F17"/>
    <w:rsid w:val="008B05A1"/>
    <w:rsid w:val="008B5A35"/>
    <w:rsid w:val="008C0E41"/>
    <w:rsid w:val="008C35D5"/>
    <w:rsid w:val="008C65B5"/>
    <w:rsid w:val="008C702F"/>
    <w:rsid w:val="008E4B1A"/>
    <w:rsid w:val="008F6E8F"/>
    <w:rsid w:val="00907340"/>
    <w:rsid w:val="00920B17"/>
    <w:rsid w:val="009222F6"/>
    <w:rsid w:val="0092471B"/>
    <w:rsid w:val="009271D6"/>
    <w:rsid w:val="009277BE"/>
    <w:rsid w:val="00940BD0"/>
    <w:rsid w:val="009437EB"/>
    <w:rsid w:val="00956960"/>
    <w:rsid w:val="0097364B"/>
    <w:rsid w:val="00975A1C"/>
    <w:rsid w:val="00976CB2"/>
    <w:rsid w:val="00976D6E"/>
    <w:rsid w:val="009A0EC1"/>
    <w:rsid w:val="009B1386"/>
    <w:rsid w:val="009C47D7"/>
    <w:rsid w:val="009C5991"/>
    <w:rsid w:val="009E569A"/>
    <w:rsid w:val="009F0DAB"/>
    <w:rsid w:val="009F1702"/>
    <w:rsid w:val="009F4A28"/>
    <w:rsid w:val="009F7B63"/>
    <w:rsid w:val="00A07278"/>
    <w:rsid w:val="00A1076A"/>
    <w:rsid w:val="00A10F12"/>
    <w:rsid w:val="00A13348"/>
    <w:rsid w:val="00A24FDD"/>
    <w:rsid w:val="00A25B10"/>
    <w:rsid w:val="00A26589"/>
    <w:rsid w:val="00A27738"/>
    <w:rsid w:val="00A30C77"/>
    <w:rsid w:val="00A44A75"/>
    <w:rsid w:val="00A45C91"/>
    <w:rsid w:val="00A47761"/>
    <w:rsid w:val="00A60726"/>
    <w:rsid w:val="00A66982"/>
    <w:rsid w:val="00A71A10"/>
    <w:rsid w:val="00A77E95"/>
    <w:rsid w:val="00A833F1"/>
    <w:rsid w:val="00A85A5A"/>
    <w:rsid w:val="00A94B91"/>
    <w:rsid w:val="00AA05BA"/>
    <w:rsid w:val="00AA2A67"/>
    <w:rsid w:val="00AB2D6F"/>
    <w:rsid w:val="00AD7AC7"/>
    <w:rsid w:val="00AE577B"/>
    <w:rsid w:val="00AF3C62"/>
    <w:rsid w:val="00B072AB"/>
    <w:rsid w:val="00B13232"/>
    <w:rsid w:val="00B211D4"/>
    <w:rsid w:val="00B27151"/>
    <w:rsid w:val="00B27D0D"/>
    <w:rsid w:val="00B40DF1"/>
    <w:rsid w:val="00B40E5E"/>
    <w:rsid w:val="00B4697F"/>
    <w:rsid w:val="00B47C80"/>
    <w:rsid w:val="00B51FCA"/>
    <w:rsid w:val="00B54853"/>
    <w:rsid w:val="00B62745"/>
    <w:rsid w:val="00B76D18"/>
    <w:rsid w:val="00B83291"/>
    <w:rsid w:val="00B903E3"/>
    <w:rsid w:val="00B91D93"/>
    <w:rsid w:val="00B95DBC"/>
    <w:rsid w:val="00B965AD"/>
    <w:rsid w:val="00BA7870"/>
    <w:rsid w:val="00BB1406"/>
    <w:rsid w:val="00BB16D9"/>
    <w:rsid w:val="00BC77AC"/>
    <w:rsid w:val="00BF6E52"/>
    <w:rsid w:val="00C22819"/>
    <w:rsid w:val="00C33E7B"/>
    <w:rsid w:val="00C351D2"/>
    <w:rsid w:val="00C41EE5"/>
    <w:rsid w:val="00C518AC"/>
    <w:rsid w:val="00C55198"/>
    <w:rsid w:val="00C56D58"/>
    <w:rsid w:val="00C72375"/>
    <w:rsid w:val="00C8290F"/>
    <w:rsid w:val="00CA14C4"/>
    <w:rsid w:val="00CA14D7"/>
    <w:rsid w:val="00CA34CC"/>
    <w:rsid w:val="00CA4C14"/>
    <w:rsid w:val="00CB1798"/>
    <w:rsid w:val="00CB1D15"/>
    <w:rsid w:val="00CB4872"/>
    <w:rsid w:val="00CB65D6"/>
    <w:rsid w:val="00CC7945"/>
    <w:rsid w:val="00CD11A6"/>
    <w:rsid w:val="00CD6E2E"/>
    <w:rsid w:val="00CD6F7D"/>
    <w:rsid w:val="00CE57D1"/>
    <w:rsid w:val="00CF08EF"/>
    <w:rsid w:val="00CF10B1"/>
    <w:rsid w:val="00CF6979"/>
    <w:rsid w:val="00CF7251"/>
    <w:rsid w:val="00CF73C0"/>
    <w:rsid w:val="00D04340"/>
    <w:rsid w:val="00D17ED9"/>
    <w:rsid w:val="00D204A2"/>
    <w:rsid w:val="00D43BF8"/>
    <w:rsid w:val="00D46873"/>
    <w:rsid w:val="00D56C27"/>
    <w:rsid w:val="00D834EF"/>
    <w:rsid w:val="00D921D5"/>
    <w:rsid w:val="00DA6BF0"/>
    <w:rsid w:val="00DB51AC"/>
    <w:rsid w:val="00DC54EF"/>
    <w:rsid w:val="00DD1D49"/>
    <w:rsid w:val="00DE4BE7"/>
    <w:rsid w:val="00DE4C92"/>
    <w:rsid w:val="00DF0B3E"/>
    <w:rsid w:val="00DF5774"/>
    <w:rsid w:val="00DF70A6"/>
    <w:rsid w:val="00E05832"/>
    <w:rsid w:val="00E0771B"/>
    <w:rsid w:val="00E173D8"/>
    <w:rsid w:val="00E219CE"/>
    <w:rsid w:val="00E31D58"/>
    <w:rsid w:val="00E36CEC"/>
    <w:rsid w:val="00E44DAB"/>
    <w:rsid w:val="00E504D5"/>
    <w:rsid w:val="00E517C0"/>
    <w:rsid w:val="00E608AF"/>
    <w:rsid w:val="00E63708"/>
    <w:rsid w:val="00E6455D"/>
    <w:rsid w:val="00E6623C"/>
    <w:rsid w:val="00E70938"/>
    <w:rsid w:val="00E72198"/>
    <w:rsid w:val="00E837B2"/>
    <w:rsid w:val="00E83EF8"/>
    <w:rsid w:val="00E84128"/>
    <w:rsid w:val="00E84909"/>
    <w:rsid w:val="00EA1ED9"/>
    <w:rsid w:val="00EB157F"/>
    <w:rsid w:val="00EB6ABE"/>
    <w:rsid w:val="00EC3DB6"/>
    <w:rsid w:val="00EC6603"/>
    <w:rsid w:val="00ED3A9B"/>
    <w:rsid w:val="00ED4DA5"/>
    <w:rsid w:val="00EE4587"/>
    <w:rsid w:val="00EE4961"/>
    <w:rsid w:val="00EF2C9E"/>
    <w:rsid w:val="00F10CC1"/>
    <w:rsid w:val="00F129BF"/>
    <w:rsid w:val="00F20EF1"/>
    <w:rsid w:val="00F314DC"/>
    <w:rsid w:val="00F3738F"/>
    <w:rsid w:val="00F468CB"/>
    <w:rsid w:val="00F51736"/>
    <w:rsid w:val="00F535A2"/>
    <w:rsid w:val="00F62F29"/>
    <w:rsid w:val="00F63003"/>
    <w:rsid w:val="00F67AFA"/>
    <w:rsid w:val="00F72017"/>
    <w:rsid w:val="00F92576"/>
    <w:rsid w:val="00F96880"/>
    <w:rsid w:val="00FA0FF3"/>
    <w:rsid w:val="00FA194B"/>
    <w:rsid w:val="00FA384F"/>
    <w:rsid w:val="00FA3C20"/>
    <w:rsid w:val="00FB5C7A"/>
    <w:rsid w:val="00FB760C"/>
    <w:rsid w:val="00FC4447"/>
    <w:rsid w:val="00FC4E91"/>
    <w:rsid w:val="00FC5AD7"/>
    <w:rsid w:val="00FC5F12"/>
    <w:rsid w:val="00FD3113"/>
    <w:rsid w:val="00FD776B"/>
    <w:rsid w:val="00FD7DEC"/>
    <w:rsid w:val="00FE1A83"/>
    <w:rsid w:val="00FE224B"/>
    <w:rsid w:val="00FE7AC4"/>
    <w:rsid w:val="00FF2570"/>
    <w:rsid w:val="00FF3B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369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E7219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9"/>
    <w:qFormat/>
    <w:locked/>
    <w:rsid w:val="002C18B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9257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7219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5C1C54"/>
    <w:rPr>
      <w:rFonts w:ascii="Cambria" w:hAnsi="Cambria" w:cs="Times New Roman"/>
    </w:rPr>
  </w:style>
  <w:style w:type="paragraph" w:customStyle="1" w:styleId="a">
    <w:name w:val="Обычный РАБОТЫ"/>
    <w:basedOn w:val="Normal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Normal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92576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rsid w:val="00FA3C20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FA3C20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263CBD"/>
    <w:pPr>
      <w:spacing w:before="100" w:beforeAutospacing="1" w:after="119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63CB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63CB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63CBD"/>
    <w:rPr>
      <w:rFonts w:cs="Times New Roman"/>
    </w:rPr>
  </w:style>
  <w:style w:type="table" w:styleId="TableGrid">
    <w:name w:val="Table Grid"/>
    <w:basedOn w:val="TableNormal"/>
    <w:uiPriority w:val="99"/>
    <w:rsid w:val="00E72198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1z8">
    <w:name w:val="WW8Num1z8"/>
    <w:uiPriority w:val="99"/>
    <w:rsid w:val="00155E12"/>
  </w:style>
  <w:style w:type="paragraph" w:customStyle="1" w:styleId="western">
    <w:name w:val="western"/>
    <w:basedOn w:val="Normal"/>
    <w:uiPriority w:val="99"/>
    <w:rsid w:val="00780B31"/>
    <w:pPr>
      <w:spacing w:before="100" w:beforeAutospacing="1" w:after="142" w:line="276" w:lineRule="auto"/>
    </w:pPr>
    <w:rPr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285B1F"/>
    <w:pPr>
      <w:ind w:left="720"/>
      <w:contextualSpacing/>
    </w:pPr>
  </w:style>
  <w:style w:type="paragraph" w:customStyle="1" w:styleId="ConsPlusTitle">
    <w:name w:val="ConsPlusTitle"/>
    <w:uiPriority w:val="99"/>
    <w:rsid w:val="00285B1F"/>
    <w:pPr>
      <w:widowControl w:val="0"/>
      <w:autoSpaceDE w:val="0"/>
      <w:autoSpaceDN w:val="0"/>
    </w:pPr>
    <w:rPr>
      <w:rFonts w:ascii="Calibri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576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605</TotalTime>
  <Pages>6</Pages>
  <Words>1340</Words>
  <Characters>7638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Alexandrova</dc:creator>
  <cp:keywords/>
  <dc:description/>
  <cp:lastModifiedBy>Fireman</cp:lastModifiedBy>
  <cp:revision>57</cp:revision>
  <cp:lastPrinted>2022-05-26T06:51:00Z</cp:lastPrinted>
  <dcterms:created xsi:type="dcterms:W3CDTF">2021-02-04T09:00:00Z</dcterms:created>
  <dcterms:modified xsi:type="dcterms:W3CDTF">2024-05-27T05:54:00Z</dcterms:modified>
</cp:coreProperties>
</file>