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237C45" w:rsidP="00133698">
      <w:pPr>
        <w:pStyle w:val="1"/>
        <w:ind w:left="5387"/>
        <w:jc w:val="right"/>
        <w:rPr>
          <w:bCs/>
          <w:iCs w:val="0"/>
        </w:rPr>
      </w:pPr>
      <w:r w:rsidRPr="00237C4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091898" w:rsidRDefault="0009189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325090" w:rsidRDefault="00237C45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325090">
        <w:rPr>
          <w:rFonts w:ascii="Liberation Serif" w:hAnsi="Liberation Serif"/>
          <w:sz w:val="28"/>
          <w:szCs w:val="28"/>
        </w:rPr>
        <w:t>от</w:t>
      </w:r>
      <w:r w:rsidR="002E1808" w:rsidRPr="00325090">
        <w:rPr>
          <w:rFonts w:ascii="Liberation Serif" w:hAnsi="Liberation Serif"/>
          <w:sz w:val="28"/>
          <w:szCs w:val="28"/>
        </w:rPr>
        <w:t xml:space="preserve"> </w:t>
      </w:r>
      <w:r w:rsidR="00243F84">
        <w:rPr>
          <w:rFonts w:ascii="Liberation Serif" w:hAnsi="Liberation Serif"/>
          <w:sz w:val="28"/>
          <w:szCs w:val="28"/>
        </w:rPr>
        <w:t>20</w:t>
      </w:r>
      <w:r w:rsidR="002E1808" w:rsidRPr="00325090">
        <w:rPr>
          <w:rFonts w:ascii="Liberation Serif" w:hAnsi="Liberation Serif"/>
          <w:sz w:val="28"/>
          <w:szCs w:val="28"/>
        </w:rPr>
        <w:t xml:space="preserve">.06.2024 </w:t>
      </w:r>
      <w:r w:rsidR="00FF4ED7" w:rsidRPr="00325090">
        <w:rPr>
          <w:rFonts w:ascii="Liberation Serif" w:hAnsi="Liberation Serif"/>
          <w:sz w:val="28"/>
          <w:szCs w:val="28"/>
        </w:rPr>
        <w:t>№</w:t>
      </w:r>
      <w:r w:rsidR="002E1808" w:rsidRPr="00325090">
        <w:rPr>
          <w:rFonts w:ascii="Liberation Serif" w:hAnsi="Liberation Serif"/>
          <w:sz w:val="28"/>
          <w:szCs w:val="28"/>
        </w:rPr>
        <w:t xml:space="preserve"> 419</w:t>
      </w:r>
      <w:r w:rsidR="00FF4ED7" w:rsidRPr="00325090">
        <w:rPr>
          <w:rFonts w:ascii="Liberation Serif" w:hAnsi="Liberation Serif"/>
          <w:sz w:val="28"/>
          <w:szCs w:val="28"/>
        </w:rPr>
        <w:t xml:space="preserve"> 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09776D" w:rsidRDefault="0009776D" w:rsidP="0009776D">
      <w:pPr>
        <w:keepNext/>
        <w:tabs>
          <w:tab w:val="left" w:pos="7655"/>
        </w:tabs>
        <w:jc w:val="center"/>
        <w:outlineLvl w:val="6"/>
        <w:rPr>
          <w:rFonts w:ascii="Liberation Serif" w:hAnsi="Liberation Serif"/>
          <w:b/>
          <w:sz w:val="28"/>
          <w:szCs w:val="28"/>
        </w:rPr>
      </w:pPr>
      <w:r w:rsidRPr="005F1790">
        <w:rPr>
          <w:rFonts w:ascii="Liberation Serif" w:hAnsi="Liberation Serif"/>
          <w:b/>
          <w:sz w:val="28"/>
          <w:szCs w:val="28"/>
        </w:rPr>
        <w:t>О проведении городских мероприятий,</w:t>
      </w:r>
    </w:p>
    <w:p w:rsidR="0009776D" w:rsidRPr="005F1790" w:rsidRDefault="0009776D" w:rsidP="0009776D">
      <w:pPr>
        <w:keepNext/>
        <w:tabs>
          <w:tab w:val="left" w:pos="7655"/>
        </w:tabs>
        <w:jc w:val="center"/>
        <w:outlineLvl w:val="6"/>
        <w:rPr>
          <w:rFonts w:ascii="Liberation Serif" w:hAnsi="Liberation Serif"/>
          <w:b/>
          <w:sz w:val="28"/>
          <w:szCs w:val="28"/>
        </w:rPr>
      </w:pPr>
      <w:proofErr w:type="gramStart"/>
      <w:r w:rsidRPr="005F1790">
        <w:rPr>
          <w:rFonts w:ascii="Liberation Serif" w:hAnsi="Liberation Serif"/>
          <w:b/>
          <w:sz w:val="28"/>
          <w:szCs w:val="28"/>
        </w:rPr>
        <w:t>посвященных</w:t>
      </w:r>
      <w:proofErr w:type="gramEnd"/>
      <w:r w:rsidRPr="005F1790">
        <w:rPr>
          <w:rFonts w:ascii="Liberation Serif" w:hAnsi="Liberation Serif"/>
          <w:b/>
          <w:sz w:val="28"/>
          <w:szCs w:val="28"/>
        </w:rPr>
        <w:t xml:space="preserve"> Дню молодежи, в 202</w:t>
      </w:r>
      <w:r w:rsidR="00FF4ED7">
        <w:rPr>
          <w:rFonts w:ascii="Liberation Serif" w:hAnsi="Liberation Serif"/>
          <w:b/>
          <w:sz w:val="28"/>
          <w:szCs w:val="28"/>
        </w:rPr>
        <w:t>4</w:t>
      </w:r>
      <w:r w:rsidRPr="005F1790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09776D" w:rsidRPr="005F1790" w:rsidRDefault="0009776D" w:rsidP="0009776D">
      <w:pPr>
        <w:tabs>
          <w:tab w:val="left" w:pos="851"/>
        </w:tabs>
        <w:ind w:firstLine="567"/>
        <w:jc w:val="center"/>
        <w:rPr>
          <w:b/>
          <w:bCs/>
          <w:sz w:val="28"/>
          <w:szCs w:val="28"/>
        </w:rPr>
      </w:pPr>
    </w:p>
    <w:p w:rsidR="0009776D" w:rsidRPr="005F1790" w:rsidRDefault="0009776D" w:rsidP="0009776D">
      <w:pPr>
        <w:shd w:val="clear" w:color="auto" w:fill="FFFFFF"/>
        <w:tabs>
          <w:tab w:val="left" w:pos="-1701"/>
          <w:tab w:val="left" w:pos="-1560"/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5F1790">
        <w:rPr>
          <w:sz w:val="28"/>
          <w:szCs w:val="28"/>
        </w:rPr>
        <w:tab/>
      </w:r>
      <w:r w:rsidRPr="005F1790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06 октября 2003 года </w:t>
      </w:r>
      <w:r>
        <w:rPr>
          <w:rFonts w:ascii="Liberation Serif" w:hAnsi="Liberation Serif"/>
          <w:sz w:val="28"/>
          <w:szCs w:val="28"/>
        </w:rPr>
        <w:t xml:space="preserve">              </w:t>
      </w:r>
      <w:r w:rsidRPr="005F1790">
        <w:rPr>
          <w:rFonts w:ascii="Liberation Serif" w:hAnsi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Pr="005F1790">
        <w:rPr>
          <w:rFonts w:ascii="Liberation Serif" w:hAnsi="Liberation Serif"/>
          <w:bCs/>
          <w:sz w:val="28"/>
          <w:szCs w:val="28"/>
        </w:rPr>
        <w:t>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в</w:t>
      </w:r>
      <w:r w:rsidRPr="005F1790">
        <w:rPr>
          <w:rFonts w:ascii="Liberation Serif" w:hAnsi="Liberation Serif"/>
          <w:sz w:val="28"/>
          <w:szCs w:val="28"/>
        </w:rPr>
        <w:t xml:space="preserve"> целях координации деятельности по организации и проведению </w:t>
      </w:r>
      <w:r w:rsidRPr="005F1790">
        <w:rPr>
          <w:rFonts w:ascii="Liberation Serif" w:hAnsi="Liberation Serif"/>
          <w:bCs/>
          <w:sz w:val="28"/>
          <w:szCs w:val="28"/>
        </w:rPr>
        <w:t>городских массовых мероприятий</w:t>
      </w:r>
      <w:r w:rsidRPr="005F1790">
        <w:rPr>
          <w:rFonts w:ascii="Liberation Serif" w:hAnsi="Liberation Serif"/>
          <w:sz w:val="28"/>
          <w:szCs w:val="28"/>
        </w:rPr>
        <w:t xml:space="preserve">, посвященных Дню молодежи, </w:t>
      </w:r>
      <w:r w:rsidRPr="005F1790">
        <w:rPr>
          <w:rFonts w:ascii="Liberation Serif" w:hAnsi="Liberation Serif"/>
          <w:bCs/>
          <w:sz w:val="28"/>
          <w:szCs w:val="28"/>
        </w:rPr>
        <w:t>обеспечения общественной безопасности в период проведения городских массовых мероприятий Администрация Каменск-Уральского городского округа</w:t>
      </w:r>
    </w:p>
    <w:p w:rsidR="0009776D" w:rsidRPr="005F1790" w:rsidRDefault="0009776D" w:rsidP="0009776D">
      <w:pPr>
        <w:jc w:val="both"/>
        <w:rPr>
          <w:rFonts w:ascii="Liberation Serif" w:hAnsi="Liberation Serif"/>
          <w:b/>
          <w:sz w:val="28"/>
          <w:szCs w:val="28"/>
        </w:rPr>
      </w:pPr>
      <w:r w:rsidRPr="005F1790">
        <w:rPr>
          <w:rFonts w:ascii="Liberation Serif" w:hAnsi="Liberation Serif"/>
          <w:b/>
          <w:sz w:val="28"/>
          <w:szCs w:val="28"/>
        </w:rPr>
        <w:t>ПОСТАНОВЛЯЕТ:</w:t>
      </w:r>
    </w:p>
    <w:p w:rsidR="00D5335B" w:rsidRDefault="00D5335B" w:rsidP="00D5335B">
      <w:pPr>
        <w:shd w:val="clear" w:color="auto" w:fill="FFFFFF"/>
        <w:tabs>
          <w:tab w:val="left" w:pos="-4111"/>
          <w:tab w:val="left" w:pos="-2835"/>
          <w:tab w:val="left" w:pos="851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1. </w:t>
      </w:r>
      <w:r w:rsidR="0009776D" w:rsidRPr="005F1790">
        <w:rPr>
          <w:rFonts w:ascii="Liberation Serif" w:hAnsi="Liberation Serif"/>
          <w:sz w:val="28"/>
          <w:szCs w:val="28"/>
        </w:rPr>
        <w:t>Утвердить План городских мероприятий, посвященных Дню молодежи, в 202</w:t>
      </w:r>
      <w:r w:rsidR="00FF4ED7">
        <w:rPr>
          <w:rFonts w:ascii="Liberation Serif" w:hAnsi="Liberation Serif"/>
          <w:sz w:val="28"/>
          <w:szCs w:val="28"/>
        </w:rPr>
        <w:t>4</w:t>
      </w:r>
      <w:r w:rsidR="0009776D" w:rsidRPr="005F1790">
        <w:rPr>
          <w:rFonts w:ascii="Liberation Serif" w:hAnsi="Liberation Serif"/>
          <w:sz w:val="28"/>
          <w:szCs w:val="28"/>
        </w:rPr>
        <w:t xml:space="preserve"> году (далее – План, прилагается).</w:t>
      </w:r>
    </w:p>
    <w:p w:rsidR="00D5335B" w:rsidRDefault="00D5335B" w:rsidP="00D5335B">
      <w:pPr>
        <w:shd w:val="clear" w:color="auto" w:fill="FFFFFF"/>
        <w:tabs>
          <w:tab w:val="left" w:pos="-4111"/>
          <w:tab w:val="left" w:pos="-2835"/>
          <w:tab w:val="left" w:pos="851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2. </w:t>
      </w:r>
      <w:r w:rsidR="0009776D" w:rsidRPr="005F1790">
        <w:rPr>
          <w:rFonts w:ascii="Liberation Serif" w:hAnsi="Liberation Serif"/>
          <w:sz w:val="28"/>
          <w:szCs w:val="28"/>
        </w:rPr>
        <w:t>Муниципальному казенному учреждению «Центр молодежной политики» (</w:t>
      </w:r>
      <w:r w:rsidR="005343BC">
        <w:rPr>
          <w:rFonts w:ascii="Liberation Serif" w:hAnsi="Liberation Serif"/>
          <w:sz w:val="28"/>
          <w:szCs w:val="28"/>
        </w:rPr>
        <w:t>Расторгуевой Е.Л.)</w:t>
      </w:r>
      <w:r w:rsidR="0009776D" w:rsidRPr="005F1790">
        <w:rPr>
          <w:rFonts w:ascii="Liberation Serif" w:hAnsi="Liberation Serif"/>
          <w:sz w:val="28"/>
          <w:szCs w:val="28"/>
        </w:rPr>
        <w:t xml:space="preserve"> организовать </w:t>
      </w:r>
      <w:r w:rsidR="0009776D" w:rsidRPr="005F1790">
        <w:rPr>
          <w:rFonts w:ascii="Liberation Serif" w:hAnsi="Liberation Serif"/>
          <w:bCs/>
          <w:sz w:val="28"/>
          <w:szCs w:val="28"/>
        </w:rPr>
        <w:t>и провести городские мероприятия, посвященные Дню молодежи, в соответствии с Планом</w:t>
      </w:r>
      <w:r w:rsidR="006F57E4">
        <w:rPr>
          <w:rFonts w:ascii="Liberation Serif" w:hAnsi="Liberation Serif"/>
          <w:bCs/>
          <w:sz w:val="28"/>
          <w:szCs w:val="28"/>
        </w:rPr>
        <w:t xml:space="preserve"> и требованиями действующего законодательства</w:t>
      </w:r>
      <w:r w:rsidR="0009776D" w:rsidRPr="005F1790">
        <w:rPr>
          <w:rFonts w:ascii="Liberation Serif" w:hAnsi="Liberation Serif"/>
          <w:bCs/>
          <w:sz w:val="28"/>
          <w:szCs w:val="28"/>
        </w:rPr>
        <w:t xml:space="preserve">. </w:t>
      </w:r>
    </w:p>
    <w:p w:rsidR="00D5335B" w:rsidRDefault="00D5335B" w:rsidP="00D5335B">
      <w:pPr>
        <w:shd w:val="clear" w:color="auto" w:fill="FFFFFF"/>
        <w:tabs>
          <w:tab w:val="left" w:pos="-4111"/>
          <w:tab w:val="left" w:pos="-2835"/>
          <w:tab w:val="left" w:pos="851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3. </w:t>
      </w:r>
      <w:r w:rsidR="0009776D" w:rsidRPr="00D5335B">
        <w:rPr>
          <w:rFonts w:ascii="Liberation Serif" w:hAnsi="Liberation Serif"/>
          <w:sz w:val="28"/>
          <w:szCs w:val="28"/>
        </w:rPr>
        <w:t xml:space="preserve">Рекомендовать руководителям организаций, осуществляющих розничную продажу алкогольной продукции в границах территорий, прилегающих к местам проведения мероприятий, указанных в Плане, обеспечить исполнение </w:t>
      </w:r>
      <w:r w:rsidR="0009776D" w:rsidRPr="00D5335B">
        <w:rPr>
          <w:rFonts w:ascii="Liberation Serif" w:hAnsi="Liberation Serif"/>
          <w:bCs/>
          <w:sz w:val="28"/>
          <w:szCs w:val="28"/>
        </w:rPr>
        <w:t>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</w:p>
    <w:p w:rsidR="0009776D" w:rsidRPr="00D5335B" w:rsidRDefault="00D5335B" w:rsidP="00D5335B">
      <w:pPr>
        <w:shd w:val="clear" w:color="auto" w:fill="FFFFFF"/>
        <w:tabs>
          <w:tab w:val="left" w:pos="-4111"/>
          <w:tab w:val="left" w:pos="-2835"/>
          <w:tab w:val="left" w:pos="851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4. </w:t>
      </w:r>
      <w:r w:rsidR="0009776D" w:rsidRPr="00D5335B">
        <w:rPr>
          <w:rFonts w:ascii="Liberation Serif" w:hAnsi="Liberation Serif"/>
          <w:sz w:val="28"/>
          <w:szCs w:val="28"/>
        </w:rPr>
        <w:t xml:space="preserve">Отделу развития потребительского рынка, предпринимательства </w:t>
      </w:r>
      <w:r w:rsidR="00106DBD">
        <w:rPr>
          <w:rFonts w:ascii="Liberation Serif" w:hAnsi="Liberation Serif"/>
          <w:sz w:val="28"/>
          <w:szCs w:val="28"/>
        </w:rPr>
        <w:br/>
      </w:r>
      <w:r w:rsidR="0009776D" w:rsidRPr="00D5335B">
        <w:rPr>
          <w:rFonts w:ascii="Liberation Serif" w:hAnsi="Liberation Serif"/>
          <w:sz w:val="28"/>
          <w:szCs w:val="28"/>
        </w:rPr>
        <w:t>и туризма Администрации Каменск-Уральского городского округа           (</w:t>
      </w:r>
      <w:proofErr w:type="spellStart"/>
      <w:r w:rsidR="0009776D" w:rsidRPr="00D5335B">
        <w:rPr>
          <w:rFonts w:ascii="Liberation Serif" w:hAnsi="Liberation Serif"/>
          <w:sz w:val="28"/>
          <w:szCs w:val="28"/>
        </w:rPr>
        <w:t>Афонина</w:t>
      </w:r>
      <w:proofErr w:type="spellEnd"/>
      <w:r w:rsidR="0009776D" w:rsidRPr="00D5335B">
        <w:rPr>
          <w:rFonts w:ascii="Liberation Serif" w:hAnsi="Liberation Serif"/>
          <w:sz w:val="28"/>
          <w:szCs w:val="28"/>
        </w:rPr>
        <w:t xml:space="preserve"> Т.К.):</w:t>
      </w:r>
    </w:p>
    <w:p w:rsidR="0009776D" w:rsidRPr="005F1790" w:rsidRDefault="0009776D" w:rsidP="0009776D">
      <w:pPr>
        <w:pStyle w:val="ab"/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1) организовать продажу сувенирной продукции, праздничной атрибутики, работу точек общественного питания и детских аттракционов на период проведения мероприятий, указанных в Плане;</w:t>
      </w:r>
    </w:p>
    <w:p w:rsidR="0009776D" w:rsidRDefault="0009776D" w:rsidP="0009776D">
      <w:pPr>
        <w:pStyle w:val="ab"/>
        <w:shd w:val="clear" w:color="auto" w:fill="FFFFFF"/>
        <w:tabs>
          <w:tab w:val="left" w:pos="0"/>
          <w:tab w:val="left" w:pos="851"/>
        </w:tabs>
        <w:spacing w:after="0" w:line="240" w:lineRule="auto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lastRenderedPageBreak/>
        <w:t xml:space="preserve">2) ознакомить руководителей организаций, осуществляющих розничную продажу алкогольной продукции, с настоящим постановлением и положениями статьи 5-1 </w:t>
      </w:r>
      <w:r w:rsidRPr="005F1790">
        <w:rPr>
          <w:rFonts w:ascii="Liberation Serif" w:hAnsi="Liberation Serif"/>
          <w:bCs/>
          <w:sz w:val="28"/>
          <w:szCs w:val="28"/>
        </w:rPr>
        <w:t>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</w:t>
      </w:r>
      <w:r w:rsidRPr="005F1790">
        <w:rPr>
          <w:rFonts w:ascii="Liberation Serif" w:hAnsi="Liberation Serif"/>
          <w:sz w:val="28"/>
          <w:szCs w:val="28"/>
        </w:rPr>
        <w:t xml:space="preserve">. </w:t>
      </w:r>
    </w:p>
    <w:p w:rsidR="00D5335B" w:rsidRDefault="001B3947" w:rsidP="00D5335B">
      <w:pPr>
        <w:ind w:firstLine="567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</w:t>
      </w:r>
      <w:r w:rsidR="0009776D" w:rsidRPr="00BA61F3">
        <w:rPr>
          <w:rFonts w:ascii="Liberation Serif" w:hAnsi="Liberation Serif"/>
          <w:sz w:val="28"/>
        </w:rPr>
        <w:t>.</w:t>
      </w:r>
      <w:r w:rsidR="0009776D" w:rsidRPr="00BA61F3">
        <w:rPr>
          <w:rFonts w:ascii="Liberation Serif" w:hAnsi="Liberation Serif"/>
        </w:rPr>
        <w:t xml:space="preserve"> </w:t>
      </w:r>
      <w:r w:rsidR="0009776D" w:rsidRPr="00BA61F3">
        <w:rPr>
          <w:rFonts w:ascii="Liberation Serif" w:hAnsi="Liberation Serif"/>
          <w:sz w:val="28"/>
        </w:rPr>
        <w:t>МКУ «Управле</w:t>
      </w:r>
      <w:r w:rsidR="0009776D">
        <w:rPr>
          <w:rFonts w:ascii="Liberation Serif" w:hAnsi="Liberation Serif"/>
          <w:sz w:val="28"/>
        </w:rPr>
        <w:t>ние городского хозяйства» (</w:t>
      </w:r>
      <w:proofErr w:type="spellStart"/>
      <w:r w:rsidR="0009776D" w:rsidRPr="00BA61F3">
        <w:rPr>
          <w:rFonts w:ascii="Liberation Serif" w:hAnsi="Liberation Serif"/>
          <w:sz w:val="28"/>
        </w:rPr>
        <w:t>Барбицкий</w:t>
      </w:r>
      <w:proofErr w:type="spellEnd"/>
      <w:r w:rsidR="0009776D">
        <w:rPr>
          <w:rFonts w:ascii="Liberation Serif" w:hAnsi="Liberation Serif"/>
          <w:sz w:val="28"/>
        </w:rPr>
        <w:t xml:space="preserve"> Я.Ю.) </w:t>
      </w:r>
      <w:r w:rsidR="0009776D" w:rsidRPr="00BA61F3">
        <w:rPr>
          <w:rFonts w:ascii="Liberation Serif" w:hAnsi="Liberation Serif"/>
          <w:sz w:val="28"/>
        </w:rPr>
        <w:t xml:space="preserve">организовать установку и уборку контейнеров для мусора </w:t>
      </w:r>
      <w:r w:rsidR="0009776D">
        <w:rPr>
          <w:rFonts w:ascii="Liberation Serif" w:hAnsi="Liberation Serif"/>
          <w:sz w:val="28"/>
        </w:rPr>
        <w:t xml:space="preserve">в Парке «Космос» </w:t>
      </w:r>
      <w:r w:rsidR="005343BC"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 xml:space="preserve">на период проведения мероприятий Плана </w:t>
      </w:r>
      <w:r w:rsidR="0009776D">
        <w:rPr>
          <w:rFonts w:ascii="Liberation Serif" w:hAnsi="Liberation Serif"/>
          <w:sz w:val="28"/>
        </w:rPr>
        <w:t>по согласованию с МКУ «Центр молодежной политики» (</w:t>
      </w:r>
      <w:r w:rsidR="005343BC">
        <w:rPr>
          <w:rFonts w:ascii="Liberation Serif" w:hAnsi="Liberation Serif"/>
          <w:sz w:val="28"/>
        </w:rPr>
        <w:t>Расторгуева Е.Л.).</w:t>
      </w:r>
    </w:p>
    <w:p w:rsidR="00D5335B" w:rsidRDefault="00D5335B" w:rsidP="00D5335B">
      <w:pPr>
        <w:ind w:firstLine="567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6. </w:t>
      </w:r>
      <w:r w:rsidR="0009776D" w:rsidRPr="005F1790">
        <w:rPr>
          <w:rFonts w:ascii="Liberation Serif" w:hAnsi="Liberation Serif"/>
          <w:sz w:val="28"/>
          <w:szCs w:val="28"/>
        </w:rPr>
        <w:t>Рекомендовать МО МВД России «Каменск-Уральский» (</w:t>
      </w:r>
      <w:proofErr w:type="spellStart"/>
      <w:r w:rsidR="005343BC">
        <w:rPr>
          <w:rFonts w:ascii="Liberation Serif" w:hAnsi="Liberation Serif"/>
          <w:sz w:val="28"/>
          <w:szCs w:val="28"/>
        </w:rPr>
        <w:t>Каркавин</w:t>
      </w:r>
      <w:proofErr w:type="spellEnd"/>
      <w:r w:rsidR="005343BC">
        <w:rPr>
          <w:rFonts w:ascii="Liberation Serif" w:hAnsi="Liberation Serif"/>
          <w:sz w:val="28"/>
          <w:szCs w:val="28"/>
        </w:rPr>
        <w:t xml:space="preserve"> И.С.)</w:t>
      </w:r>
      <w:r w:rsidR="0009776D" w:rsidRPr="005F1790">
        <w:rPr>
          <w:rFonts w:ascii="Liberation Serif" w:hAnsi="Liberation Serif"/>
          <w:sz w:val="28"/>
          <w:szCs w:val="28"/>
        </w:rPr>
        <w:t xml:space="preserve"> обеспечить наличие нарядов дорожно-патрульной и патрульно-постовой службы в местах массового пребывания людей в период проведения мероприятий Плана.</w:t>
      </w:r>
    </w:p>
    <w:p w:rsidR="00D5335B" w:rsidRDefault="00D5335B" w:rsidP="00D5335B">
      <w:pPr>
        <w:ind w:firstLine="567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7. </w:t>
      </w:r>
      <w:r w:rsidR="0009776D" w:rsidRPr="005F1790">
        <w:rPr>
          <w:rFonts w:ascii="Liberation Serif" w:hAnsi="Liberation Serif"/>
          <w:sz w:val="28"/>
          <w:szCs w:val="28"/>
        </w:rPr>
        <w:t>Отделу информационно-аналитической работы и взаимодействия со средствами массовой информации Администрации Каменск-Уральского городского округа (</w:t>
      </w:r>
      <w:proofErr w:type="spellStart"/>
      <w:r w:rsidR="0009776D" w:rsidRPr="005F1790">
        <w:rPr>
          <w:rFonts w:ascii="Liberation Serif" w:hAnsi="Liberation Serif"/>
          <w:sz w:val="28"/>
          <w:szCs w:val="28"/>
        </w:rPr>
        <w:t>Шеремет</w:t>
      </w:r>
      <w:proofErr w:type="spellEnd"/>
      <w:r w:rsidR="0009776D">
        <w:rPr>
          <w:rFonts w:ascii="Liberation Serif" w:hAnsi="Liberation Serif"/>
          <w:sz w:val="28"/>
          <w:szCs w:val="28"/>
        </w:rPr>
        <w:t xml:space="preserve"> Е.Д.</w:t>
      </w:r>
      <w:r w:rsidR="0009776D" w:rsidRPr="005F1790">
        <w:rPr>
          <w:rFonts w:ascii="Liberation Serif" w:hAnsi="Liberation Serif"/>
          <w:sz w:val="28"/>
          <w:szCs w:val="28"/>
        </w:rPr>
        <w:t xml:space="preserve">) обеспечить размещение информации о проведении мероприятий, указанных в Плане, в средствах массовой информации. </w:t>
      </w:r>
    </w:p>
    <w:p w:rsidR="00D5335B" w:rsidRDefault="00D5335B" w:rsidP="00D5335B">
      <w:pPr>
        <w:ind w:firstLine="567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8. </w:t>
      </w:r>
      <w:r w:rsidR="0009776D" w:rsidRPr="005F1790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9776D" w:rsidRPr="00D5335B" w:rsidRDefault="00D5335B" w:rsidP="00D5335B">
      <w:pPr>
        <w:ind w:firstLine="567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9. </w:t>
      </w:r>
      <w:proofErr w:type="gramStart"/>
      <w:r w:rsidR="0009776D" w:rsidRPr="005F1790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09776D" w:rsidRPr="005F1790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Нестеров</w:t>
      </w:r>
      <w:r w:rsidR="000E4655">
        <w:rPr>
          <w:rFonts w:ascii="Liberation Serif" w:hAnsi="Liberation Serif"/>
          <w:sz w:val="28"/>
          <w:szCs w:val="28"/>
        </w:rPr>
        <w:t>а</w:t>
      </w:r>
      <w:r w:rsidR="0009776D" w:rsidRPr="00C234B4">
        <w:rPr>
          <w:rFonts w:ascii="Liberation Serif" w:hAnsi="Liberation Serif"/>
          <w:sz w:val="28"/>
          <w:szCs w:val="28"/>
        </w:rPr>
        <w:t xml:space="preserve"> </w:t>
      </w:r>
      <w:r w:rsidR="0009776D" w:rsidRPr="005F1790">
        <w:rPr>
          <w:rFonts w:ascii="Liberation Serif" w:hAnsi="Liberation Serif"/>
          <w:sz w:val="28"/>
          <w:szCs w:val="28"/>
        </w:rPr>
        <w:t>Д.Н.</w:t>
      </w:r>
    </w:p>
    <w:p w:rsidR="0009776D" w:rsidRDefault="0009776D" w:rsidP="000D3A70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BA61F3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BA61F3">
        <w:rPr>
          <w:rFonts w:ascii="Liberation Serif" w:hAnsi="Liberation Serif"/>
          <w:sz w:val="28"/>
          <w:szCs w:val="28"/>
        </w:rPr>
        <w:br/>
      </w:r>
      <w:r w:rsidR="00720985" w:rsidRPr="00BA61F3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BA61F3">
        <w:rPr>
          <w:rFonts w:ascii="Liberation Serif" w:hAnsi="Liberation Serif"/>
          <w:sz w:val="28"/>
          <w:szCs w:val="28"/>
        </w:rPr>
        <w:t xml:space="preserve"> </w:t>
      </w:r>
      <w:r w:rsidR="00720985" w:rsidRPr="00BA61F3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  <w:t xml:space="preserve">  </w:t>
      </w:r>
      <w:r w:rsidR="00BA61F3" w:rsidRPr="00BA61F3">
        <w:rPr>
          <w:rFonts w:ascii="Liberation Serif" w:hAnsi="Liberation Serif"/>
          <w:sz w:val="28"/>
          <w:szCs w:val="28"/>
        </w:rPr>
        <w:t xml:space="preserve">       </w:t>
      </w:r>
      <w:r w:rsidR="004F4246" w:rsidRPr="00BA61F3">
        <w:rPr>
          <w:rFonts w:ascii="Liberation Serif" w:hAnsi="Liberation Serif"/>
          <w:sz w:val="28"/>
          <w:szCs w:val="28"/>
        </w:rPr>
        <w:t>А</w:t>
      </w:r>
      <w:r w:rsidRPr="00BA61F3">
        <w:rPr>
          <w:rFonts w:ascii="Liberation Serif" w:hAnsi="Liberation Serif"/>
          <w:sz w:val="28"/>
          <w:szCs w:val="28"/>
        </w:rPr>
        <w:t>.</w:t>
      </w:r>
      <w:r w:rsidR="00BA61F3" w:rsidRPr="00BA61F3">
        <w:rPr>
          <w:rFonts w:ascii="Liberation Serif" w:hAnsi="Liberation Serif"/>
          <w:sz w:val="28"/>
          <w:szCs w:val="28"/>
        </w:rPr>
        <w:t>А</w:t>
      </w:r>
      <w:r w:rsidR="00956960" w:rsidRPr="00BA61F3">
        <w:rPr>
          <w:rFonts w:ascii="Liberation Serif" w:hAnsi="Liberation Serif"/>
          <w:sz w:val="28"/>
          <w:szCs w:val="28"/>
        </w:rPr>
        <w:t xml:space="preserve">. </w:t>
      </w:r>
      <w:r w:rsidR="00BA61F3" w:rsidRPr="00BA61F3">
        <w:rPr>
          <w:rFonts w:ascii="Liberation Serif" w:hAnsi="Liberation Serif"/>
          <w:sz w:val="28"/>
          <w:szCs w:val="28"/>
        </w:rPr>
        <w:t>Герасимов</w:t>
      </w: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91568" w:rsidRDefault="0099156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постановлением Администрации</w:t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 Каменск-Уральского городского округа </w:t>
      </w:r>
    </w:p>
    <w:p w:rsidR="0009776D" w:rsidRPr="005F1790" w:rsidRDefault="00325090" w:rsidP="0009776D">
      <w:pPr>
        <w:shd w:val="clear" w:color="auto" w:fill="FFFFFF"/>
        <w:tabs>
          <w:tab w:val="left" w:pos="851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="0009776D" w:rsidRPr="005F1790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09776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20.06.2024</w:t>
      </w:r>
      <w:r w:rsidR="0009776D" w:rsidRPr="005F1790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419</w:t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 «О проведении городских мероприятий,</w:t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  <w:proofErr w:type="gramStart"/>
      <w:r w:rsidRPr="005F1790">
        <w:rPr>
          <w:rFonts w:ascii="Liberation Serif" w:hAnsi="Liberation Serif"/>
          <w:sz w:val="28"/>
          <w:szCs w:val="28"/>
        </w:rPr>
        <w:t>посвященных</w:t>
      </w:r>
      <w:proofErr w:type="gramEnd"/>
      <w:r w:rsidRPr="005F1790">
        <w:rPr>
          <w:rFonts w:ascii="Liberation Serif" w:hAnsi="Liberation Serif"/>
          <w:sz w:val="28"/>
          <w:szCs w:val="28"/>
        </w:rPr>
        <w:t xml:space="preserve"> Дню молодежи, в 202</w:t>
      </w:r>
      <w:r w:rsidR="005343BC">
        <w:rPr>
          <w:rFonts w:ascii="Liberation Serif" w:hAnsi="Liberation Serif"/>
          <w:sz w:val="28"/>
          <w:szCs w:val="28"/>
        </w:rPr>
        <w:t>4</w:t>
      </w:r>
      <w:r w:rsidRPr="005F1790">
        <w:rPr>
          <w:rFonts w:ascii="Liberation Serif" w:hAnsi="Liberation Serif"/>
          <w:sz w:val="28"/>
          <w:szCs w:val="28"/>
        </w:rPr>
        <w:t xml:space="preserve"> году»</w:t>
      </w:r>
    </w:p>
    <w:p w:rsidR="0009776D" w:rsidRPr="005F1790" w:rsidRDefault="0009776D" w:rsidP="0009776D">
      <w:pPr>
        <w:jc w:val="right"/>
        <w:rPr>
          <w:rFonts w:ascii="Liberation Serif" w:hAnsi="Liberation Serif"/>
          <w:sz w:val="28"/>
          <w:szCs w:val="28"/>
        </w:rPr>
      </w:pPr>
    </w:p>
    <w:p w:rsidR="0009776D" w:rsidRPr="005F1790" w:rsidRDefault="0009776D" w:rsidP="0009776D">
      <w:pPr>
        <w:jc w:val="center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План городских мероприятий, </w:t>
      </w:r>
    </w:p>
    <w:p w:rsidR="005343BC" w:rsidRDefault="0009776D" w:rsidP="0009776D">
      <w:pPr>
        <w:jc w:val="center"/>
        <w:rPr>
          <w:rFonts w:ascii="Liberation Serif" w:hAnsi="Liberation Serif"/>
          <w:sz w:val="28"/>
          <w:szCs w:val="28"/>
        </w:rPr>
      </w:pPr>
      <w:proofErr w:type="gramStart"/>
      <w:r w:rsidRPr="005F1790">
        <w:rPr>
          <w:rFonts w:ascii="Liberation Serif" w:hAnsi="Liberation Serif"/>
          <w:sz w:val="28"/>
          <w:szCs w:val="28"/>
        </w:rPr>
        <w:t>посвященных</w:t>
      </w:r>
      <w:proofErr w:type="gramEnd"/>
      <w:r w:rsidRPr="005F1790">
        <w:rPr>
          <w:rFonts w:ascii="Liberation Serif" w:hAnsi="Liberation Serif"/>
          <w:sz w:val="28"/>
          <w:szCs w:val="28"/>
        </w:rPr>
        <w:t xml:space="preserve"> Дню молодежи, в 202</w:t>
      </w:r>
      <w:r w:rsidR="005343BC">
        <w:rPr>
          <w:rFonts w:ascii="Liberation Serif" w:hAnsi="Liberation Serif"/>
          <w:sz w:val="28"/>
          <w:szCs w:val="28"/>
        </w:rPr>
        <w:t>4</w:t>
      </w:r>
      <w:r w:rsidRPr="005F1790">
        <w:rPr>
          <w:rFonts w:ascii="Liberation Serif" w:hAnsi="Liberation Serif"/>
          <w:sz w:val="28"/>
          <w:szCs w:val="28"/>
        </w:rPr>
        <w:t xml:space="preserve"> году</w:t>
      </w:r>
    </w:p>
    <w:p w:rsidR="0009776D" w:rsidRPr="005F1790" w:rsidRDefault="0009776D" w:rsidP="0009776D">
      <w:pPr>
        <w:jc w:val="center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 </w:t>
      </w:r>
    </w:p>
    <w:tbl>
      <w:tblPr>
        <w:tblW w:w="100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1458"/>
        <w:gridCol w:w="2739"/>
        <w:gridCol w:w="2693"/>
        <w:gridCol w:w="2464"/>
      </w:tblGrid>
      <w:tr w:rsidR="0061438C" w:rsidRPr="0061438C" w:rsidTr="002076C8">
        <w:trPr>
          <w:jc w:val="center"/>
        </w:trPr>
        <w:tc>
          <w:tcPr>
            <w:tcW w:w="679" w:type="dxa"/>
          </w:tcPr>
          <w:p w:rsidR="0061438C" w:rsidRPr="0061438C" w:rsidRDefault="0061438C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1438C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61438C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58" w:type="dxa"/>
          </w:tcPr>
          <w:p w:rsidR="0061438C" w:rsidRPr="0061438C" w:rsidRDefault="002076C8" w:rsidP="0061438C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>ремя проведения мероприятия</w:t>
            </w:r>
          </w:p>
        </w:tc>
        <w:tc>
          <w:tcPr>
            <w:tcW w:w="2739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693" w:type="dxa"/>
          </w:tcPr>
          <w:p w:rsidR="0061438C" w:rsidRPr="0061438C" w:rsidRDefault="0061438C" w:rsidP="003F7CE6">
            <w:pPr>
              <w:shd w:val="clear" w:color="auto" w:fill="FFFFFF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Место проведения мероприятия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61438C" w:rsidRPr="0061438C" w:rsidRDefault="0061438C" w:rsidP="0061438C">
            <w:pPr>
              <w:shd w:val="clear" w:color="auto" w:fill="FFFFFF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границы прилегающей территории, где 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>не допускается розничная продажа алкогольной продукции</w:t>
            </w:r>
          </w:p>
        </w:tc>
        <w:tc>
          <w:tcPr>
            <w:tcW w:w="2464" w:type="dxa"/>
          </w:tcPr>
          <w:p w:rsidR="0061438C" w:rsidRPr="0061438C" w:rsidRDefault="0061438C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Ответственный</w:t>
            </w:r>
          </w:p>
        </w:tc>
      </w:tr>
      <w:tr w:rsidR="0061438C" w:rsidRPr="0061438C" w:rsidTr="003F7CE6">
        <w:trPr>
          <w:jc w:val="center"/>
        </w:trPr>
        <w:tc>
          <w:tcPr>
            <w:tcW w:w="10033" w:type="dxa"/>
            <w:gridSpan w:val="5"/>
          </w:tcPr>
          <w:p w:rsidR="0061438C" w:rsidRPr="0061438C" w:rsidRDefault="005343B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29</w:t>
            </w:r>
            <w:r w:rsidR="00FD0A82">
              <w:rPr>
                <w:rFonts w:ascii="Liberation Serif" w:hAnsi="Liberation Serif"/>
                <w:sz w:val="28"/>
                <w:szCs w:val="28"/>
              </w:rPr>
              <w:t xml:space="preserve"> июн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>я</w:t>
            </w:r>
          </w:p>
        </w:tc>
      </w:tr>
      <w:tr w:rsidR="0009776D" w:rsidRPr="0061438C" w:rsidTr="002076C8">
        <w:trPr>
          <w:jc w:val="center"/>
        </w:trPr>
        <w:tc>
          <w:tcPr>
            <w:tcW w:w="679" w:type="dxa"/>
          </w:tcPr>
          <w:p w:rsidR="0009776D" w:rsidRPr="0056716A" w:rsidRDefault="0009776D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6716A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1458" w:type="dxa"/>
          </w:tcPr>
          <w:p w:rsidR="0009776D" w:rsidRPr="002076C8" w:rsidRDefault="0009776D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 w:rsidRPr="002076C8">
              <w:rPr>
                <w:rFonts w:ascii="Liberation Serif" w:hAnsi="Liberation Serif"/>
                <w:sz w:val="28"/>
                <w:szCs w:val="28"/>
              </w:rPr>
              <w:t>15</w:t>
            </w:r>
            <w:r w:rsidR="002076C8">
              <w:rPr>
                <w:rFonts w:ascii="Liberation Serif" w:hAnsi="Liberation Serif"/>
                <w:sz w:val="28"/>
                <w:szCs w:val="28"/>
              </w:rPr>
              <w:t>.00-19.</w:t>
            </w:r>
            <w:r w:rsidRPr="002076C8">
              <w:rPr>
                <w:rFonts w:ascii="Liberation Serif" w:hAnsi="Liberation Serif"/>
                <w:sz w:val="28"/>
                <w:szCs w:val="28"/>
              </w:rPr>
              <w:t>00</w:t>
            </w:r>
          </w:p>
        </w:tc>
        <w:tc>
          <w:tcPr>
            <w:tcW w:w="2739" w:type="dxa"/>
          </w:tcPr>
          <w:p w:rsidR="0009776D" w:rsidRPr="0009776D" w:rsidRDefault="0009776D" w:rsidP="0009776D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 w:rsidRPr="0009776D">
              <w:rPr>
                <w:rFonts w:ascii="Liberation Serif" w:hAnsi="Liberation Serif"/>
                <w:sz w:val="28"/>
                <w:szCs w:val="28"/>
              </w:rPr>
              <w:t>Фестиваль мо</w:t>
            </w:r>
            <w:r w:rsidR="005343BC">
              <w:rPr>
                <w:rFonts w:ascii="Liberation Serif" w:hAnsi="Liberation Serif"/>
                <w:sz w:val="28"/>
                <w:szCs w:val="28"/>
              </w:rPr>
              <w:t>лодежных культур «Экстриму – Да! Экстремизму – Н</w:t>
            </w:r>
            <w:r w:rsidRPr="0009776D">
              <w:rPr>
                <w:rFonts w:ascii="Liberation Serif" w:hAnsi="Liberation Serif"/>
                <w:sz w:val="28"/>
                <w:szCs w:val="28"/>
              </w:rPr>
              <w:t>ет</w:t>
            </w:r>
            <w:r w:rsidR="005343BC">
              <w:rPr>
                <w:rFonts w:ascii="Liberation Serif" w:hAnsi="Liberation Serif"/>
                <w:sz w:val="28"/>
                <w:szCs w:val="28"/>
              </w:rPr>
              <w:t>!</w:t>
            </w:r>
            <w:r w:rsidRPr="0009776D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693" w:type="dxa"/>
          </w:tcPr>
          <w:p w:rsidR="0009776D" w:rsidRDefault="00F358FB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Скейт-парк</w:t>
            </w:r>
            <w:proofErr w:type="spellEnd"/>
            <w:r w:rsidR="002076C8">
              <w:rPr>
                <w:rFonts w:ascii="Liberation Serif" w:hAnsi="Liberation Serif"/>
                <w:sz w:val="28"/>
                <w:szCs w:val="28"/>
              </w:rPr>
              <w:t xml:space="preserve"> «Космос»</w:t>
            </w:r>
          </w:p>
          <w:p w:rsidR="002076C8" w:rsidRDefault="005343B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раницы улиц: Ленина, </w:t>
            </w:r>
            <w:r>
              <w:rPr>
                <w:rFonts w:ascii="Liberation Serif" w:hAnsi="Liberation Serif"/>
                <w:sz w:val="28"/>
                <w:szCs w:val="28"/>
              </w:rPr>
              <w:t>Титова, Мусоргского, Чайковского, Добролюбова, Ломоносова</w:t>
            </w:r>
          </w:p>
          <w:p w:rsidR="002076C8" w:rsidRPr="0056716A" w:rsidRDefault="002076C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64" w:type="dxa"/>
          </w:tcPr>
          <w:p w:rsidR="002076C8" w:rsidRPr="0056716A" w:rsidRDefault="002A38F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Аракелян Л.М. </w:t>
            </w:r>
          </w:p>
        </w:tc>
      </w:tr>
      <w:tr w:rsidR="002A38FC" w:rsidRPr="0061438C" w:rsidTr="002076C8">
        <w:trPr>
          <w:jc w:val="center"/>
        </w:trPr>
        <w:tc>
          <w:tcPr>
            <w:tcW w:w="679" w:type="dxa"/>
          </w:tcPr>
          <w:p w:rsidR="002A38FC" w:rsidRPr="0056716A" w:rsidRDefault="002A38FC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2A38FC" w:rsidRDefault="002A38FC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15.00-</w:t>
            </w:r>
          </w:p>
          <w:p w:rsidR="002A38FC" w:rsidRPr="002076C8" w:rsidRDefault="002A38FC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16.00</w:t>
            </w:r>
          </w:p>
        </w:tc>
        <w:tc>
          <w:tcPr>
            <w:tcW w:w="2739" w:type="dxa"/>
          </w:tcPr>
          <w:p w:rsidR="002A38FC" w:rsidRPr="0009776D" w:rsidRDefault="002A38FC" w:rsidP="0009776D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Мастер-класс по уличным танцам от хореографа Ильи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Пермякова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</w:tc>
        <w:tc>
          <w:tcPr>
            <w:tcW w:w="2693" w:type="dxa"/>
            <w:vMerge w:val="restart"/>
          </w:tcPr>
          <w:p w:rsidR="002A38FC" w:rsidRDefault="00F358FB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Городской п</w:t>
            </w:r>
            <w:r w:rsidR="002A38FC">
              <w:rPr>
                <w:rFonts w:ascii="Liberation Serif" w:hAnsi="Liberation Serif"/>
                <w:sz w:val="28"/>
                <w:szCs w:val="28"/>
              </w:rPr>
              <w:t>арк «Космос»</w:t>
            </w:r>
          </w:p>
          <w:p w:rsidR="002A38FC" w:rsidRDefault="002A38F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2A38FC" w:rsidRDefault="002A38F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раницы улиц: Ленина, </w:t>
            </w:r>
            <w:r>
              <w:rPr>
                <w:rFonts w:ascii="Liberation Serif" w:hAnsi="Liberation Serif"/>
                <w:sz w:val="28"/>
                <w:szCs w:val="28"/>
              </w:rPr>
              <w:t>Титова, Мусоргского, Чайковского, Добролюбова, Ломоносова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2464" w:type="dxa"/>
            <w:vMerge w:val="restart"/>
          </w:tcPr>
          <w:p w:rsidR="002A38FC" w:rsidRDefault="002A38F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Расторгуева Е.Л. </w:t>
            </w:r>
          </w:p>
        </w:tc>
      </w:tr>
      <w:tr w:rsidR="002A38FC" w:rsidRPr="0061438C" w:rsidTr="002076C8">
        <w:trPr>
          <w:trHeight w:val="271"/>
          <w:jc w:val="center"/>
        </w:trPr>
        <w:tc>
          <w:tcPr>
            <w:tcW w:w="679" w:type="dxa"/>
          </w:tcPr>
          <w:p w:rsidR="002A38FC" w:rsidRPr="0061438C" w:rsidRDefault="002A38FC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1458" w:type="dxa"/>
          </w:tcPr>
          <w:p w:rsidR="002A38FC" w:rsidRPr="002076C8" w:rsidRDefault="002A38FC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15.00-18.</w:t>
            </w:r>
            <w:r w:rsidRPr="002076C8">
              <w:rPr>
                <w:rFonts w:ascii="Liberation Serif" w:hAnsi="Liberation Serif"/>
                <w:sz w:val="28"/>
                <w:szCs w:val="28"/>
              </w:rPr>
              <w:t>00</w:t>
            </w:r>
          </w:p>
        </w:tc>
        <w:tc>
          <w:tcPr>
            <w:tcW w:w="2739" w:type="dxa"/>
            <w:tcBorders>
              <w:bottom w:val="single" w:sz="4" w:space="0" w:color="auto"/>
            </w:tcBorders>
          </w:tcPr>
          <w:p w:rsidR="002A38FC" w:rsidRPr="0009776D" w:rsidRDefault="002A38FC" w:rsidP="0009776D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 w:rsidRPr="0009776D">
              <w:rPr>
                <w:rFonts w:ascii="Liberation Serif" w:hAnsi="Liberation Serif"/>
                <w:sz w:val="28"/>
                <w:szCs w:val="28"/>
              </w:rPr>
              <w:t xml:space="preserve">Интерактивно-развлекательные площадки </w:t>
            </w:r>
          </w:p>
        </w:tc>
        <w:tc>
          <w:tcPr>
            <w:tcW w:w="2693" w:type="dxa"/>
            <w:vMerge/>
          </w:tcPr>
          <w:p w:rsidR="002A38FC" w:rsidRPr="0061438C" w:rsidRDefault="002A38F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64" w:type="dxa"/>
            <w:vMerge/>
          </w:tcPr>
          <w:p w:rsidR="002A38FC" w:rsidRPr="0061438C" w:rsidRDefault="002A38FC" w:rsidP="002076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A38FC" w:rsidRPr="0061438C" w:rsidTr="002076C8">
        <w:trPr>
          <w:trHeight w:val="271"/>
          <w:jc w:val="center"/>
        </w:trPr>
        <w:tc>
          <w:tcPr>
            <w:tcW w:w="679" w:type="dxa"/>
          </w:tcPr>
          <w:p w:rsidR="002A38FC" w:rsidRDefault="002A38FC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2A38FC" w:rsidRDefault="002A38FC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16.00-17.00</w:t>
            </w:r>
          </w:p>
        </w:tc>
        <w:tc>
          <w:tcPr>
            <w:tcW w:w="2739" w:type="dxa"/>
            <w:tcBorders>
              <w:bottom w:val="single" w:sz="4" w:space="0" w:color="auto"/>
            </w:tcBorders>
          </w:tcPr>
          <w:p w:rsidR="002A38FC" w:rsidRPr="0009776D" w:rsidRDefault="002A38FC" w:rsidP="005343BC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Концертная программа от молодых звезд </w:t>
            </w:r>
          </w:p>
        </w:tc>
        <w:tc>
          <w:tcPr>
            <w:tcW w:w="2693" w:type="dxa"/>
            <w:vMerge/>
          </w:tcPr>
          <w:p w:rsidR="002A38FC" w:rsidRDefault="002A38F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64" w:type="dxa"/>
          </w:tcPr>
          <w:p w:rsidR="002A38FC" w:rsidRDefault="002A38FC" w:rsidP="002076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Расторгуева Е.Л.</w:t>
            </w:r>
          </w:p>
          <w:p w:rsidR="002A38FC" w:rsidRDefault="002A38FC" w:rsidP="002076C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Казанцева С.В. </w:t>
            </w:r>
          </w:p>
        </w:tc>
      </w:tr>
      <w:tr w:rsidR="002A38FC" w:rsidRPr="0061438C" w:rsidTr="002076C8">
        <w:trPr>
          <w:jc w:val="center"/>
        </w:trPr>
        <w:tc>
          <w:tcPr>
            <w:tcW w:w="679" w:type="dxa"/>
          </w:tcPr>
          <w:p w:rsidR="002A38FC" w:rsidRPr="0061438C" w:rsidRDefault="002A38FC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1458" w:type="dxa"/>
          </w:tcPr>
          <w:p w:rsidR="002A38FC" w:rsidRDefault="002A38FC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17.00-</w:t>
            </w:r>
          </w:p>
          <w:p w:rsidR="002A38FC" w:rsidRPr="002076C8" w:rsidRDefault="002A38FC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17.45</w:t>
            </w:r>
          </w:p>
        </w:tc>
        <w:tc>
          <w:tcPr>
            <w:tcW w:w="2739" w:type="dxa"/>
          </w:tcPr>
          <w:p w:rsidR="002A38FC" w:rsidRDefault="002A38FC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 w:rsidRPr="0009776D">
              <w:rPr>
                <w:rFonts w:ascii="Liberation Serif" w:hAnsi="Liberation Serif"/>
                <w:sz w:val="28"/>
                <w:szCs w:val="28"/>
              </w:rPr>
              <w:t xml:space="preserve">Торжественная церемония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вручения </w:t>
            </w:r>
            <w:r w:rsidRPr="0009776D">
              <w:rPr>
                <w:rFonts w:ascii="Liberation Serif" w:hAnsi="Liberation Serif"/>
                <w:sz w:val="28"/>
                <w:szCs w:val="28"/>
              </w:rPr>
              <w:t>Молодежн</w:t>
            </w:r>
            <w:r>
              <w:rPr>
                <w:rFonts w:ascii="Liberation Serif" w:hAnsi="Liberation Serif"/>
                <w:sz w:val="28"/>
                <w:szCs w:val="28"/>
              </w:rPr>
              <w:t>ой</w:t>
            </w:r>
            <w:r w:rsidRPr="0009776D">
              <w:rPr>
                <w:rFonts w:ascii="Liberation Serif" w:hAnsi="Liberation Serif"/>
                <w:sz w:val="28"/>
                <w:szCs w:val="28"/>
              </w:rPr>
              <w:t xml:space="preserve"> преми</w:t>
            </w:r>
            <w:r>
              <w:rPr>
                <w:rFonts w:ascii="Liberation Serif" w:hAnsi="Liberation Serif"/>
                <w:sz w:val="28"/>
                <w:szCs w:val="28"/>
              </w:rPr>
              <w:t>и</w:t>
            </w:r>
          </w:p>
          <w:p w:rsidR="002A38FC" w:rsidRPr="0009776D" w:rsidRDefault="002A38FC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2A38FC" w:rsidRPr="0061438C" w:rsidRDefault="002A38F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64" w:type="dxa"/>
            <w:vMerge w:val="restart"/>
          </w:tcPr>
          <w:p w:rsidR="002A38FC" w:rsidRPr="0061438C" w:rsidRDefault="002A38F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Расторгуева Е.Л.</w:t>
            </w:r>
          </w:p>
        </w:tc>
      </w:tr>
      <w:tr w:rsidR="002A38FC" w:rsidRPr="0061438C" w:rsidTr="002076C8">
        <w:trPr>
          <w:jc w:val="center"/>
        </w:trPr>
        <w:tc>
          <w:tcPr>
            <w:tcW w:w="679" w:type="dxa"/>
          </w:tcPr>
          <w:p w:rsidR="002A38FC" w:rsidRDefault="002A38FC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458" w:type="dxa"/>
          </w:tcPr>
          <w:p w:rsidR="002A38FC" w:rsidRPr="002076C8" w:rsidRDefault="002A38FC" w:rsidP="00FC7929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17.45-</w:t>
            </w:r>
            <w:r w:rsidR="00FC7929">
              <w:rPr>
                <w:rFonts w:ascii="Liberation Serif" w:hAnsi="Liberation Serif"/>
                <w:sz w:val="28"/>
                <w:szCs w:val="28"/>
              </w:rPr>
              <w:t>21.00</w:t>
            </w:r>
          </w:p>
        </w:tc>
        <w:tc>
          <w:tcPr>
            <w:tcW w:w="2739" w:type="dxa"/>
          </w:tcPr>
          <w:p w:rsidR="002A38FC" w:rsidRPr="002A38FC" w:rsidRDefault="002A38FC" w:rsidP="008605B0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DJ-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сет </w:t>
            </w:r>
          </w:p>
        </w:tc>
        <w:tc>
          <w:tcPr>
            <w:tcW w:w="2693" w:type="dxa"/>
            <w:vMerge/>
          </w:tcPr>
          <w:p w:rsidR="002A38FC" w:rsidRPr="0061438C" w:rsidRDefault="002A38F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64" w:type="dxa"/>
            <w:vMerge/>
          </w:tcPr>
          <w:p w:rsidR="002A38FC" w:rsidRPr="0061438C" w:rsidRDefault="002A38F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A38FC" w:rsidRPr="0061438C" w:rsidTr="002076C8">
        <w:trPr>
          <w:jc w:val="center"/>
        </w:trPr>
        <w:tc>
          <w:tcPr>
            <w:tcW w:w="679" w:type="dxa"/>
          </w:tcPr>
          <w:p w:rsidR="002A38FC" w:rsidRDefault="002A38FC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1458" w:type="dxa"/>
          </w:tcPr>
          <w:p w:rsidR="002A38FC" w:rsidRDefault="002A38FC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18.00-21.00</w:t>
            </w:r>
          </w:p>
        </w:tc>
        <w:tc>
          <w:tcPr>
            <w:tcW w:w="2739" w:type="dxa"/>
          </w:tcPr>
          <w:p w:rsidR="002A38FC" w:rsidRPr="002A38FC" w:rsidRDefault="002A38FC" w:rsidP="008605B0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Фестиваль красок</w:t>
            </w:r>
          </w:p>
        </w:tc>
        <w:tc>
          <w:tcPr>
            <w:tcW w:w="2693" w:type="dxa"/>
            <w:vMerge/>
          </w:tcPr>
          <w:p w:rsidR="002A38FC" w:rsidRPr="0061438C" w:rsidRDefault="002A38F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64" w:type="dxa"/>
            <w:vMerge/>
          </w:tcPr>
          <w:p w:rsidR="002A38FC" w:rsidRPr="0061438C" w:rsidRDefault="002A38F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2A38FC" w:rsidRPr="0061438C" w:rsidTr="00085A5E">
        <w:trPr>
          <w:jc w:val="center"/>
        </w:trPr>
        <w:tc>
          <w:tcPr>
            <w:tcW w:w="679" w:type="dxa"/>
            <w:tcBorders>
              <w:bottom w:val="single" w:sz="4" w:space="0" w:color="000000"/>
            </w:tcBorders>
          </w:tcPr>
          <w:p w:rsidR="002A38FC" w:rsidRDefault="002A38FC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7. </w:t>
            </w:r>
          </w:p>
        </w:tc>
        <w:tc>
          <w:tcPr>
            <w:tcW w:w="1458" w:type="dxa"/>
            <w:tcBorders>
              <w:bottom w:val="single" w:sz="4" w:space="0" w:color="000000"/>
            </w:tcBorders>
          </w:tcPr>
          <w:p w:rsidR="002A38FC" w:rsidRDefault="002A38FC" w:rsidP="002076C8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18.15-19.00</w:t>
            </w:r>
          </w:p>
        </w:tc>
        <w:tc>
          <w:tcPr>
            <w:tcW w:w="2739" w:type="dxa"/>
            <w:tcBorders>
              <w:bottom w:val="single" w:sz="4" w:space="0" w:color="000000"/>
            </w:tcBorders>
          </w:tcPr>
          <w:p w:rsidR="002A38FC" w:rsidRDefault="002A38FC" w:rsidP="008605B0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Концерт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каве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р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proofErr w:type="gramEnd"/>
            <w:r w:rsidR="00D223E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группы «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Танцпол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Маккартни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693" w:type="dxa"/>
            <w:vMerge/>
            <w:tcBorders>
              <w:bottom w:val="single" w:sz="4" w:space="0" w:color="000000"/>
            </w:tcBorders>
          </w:tcPr>
          <w:p w:rsidR="002A38FC" w:rsidRPr="0061438C" w:rsidRDefault="002A38F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64" w:type="dxa"/>
            <w:vMerge/>
            <w:tcBorders>
              <w:bottom w:val="single" w:sz="4" w:space="0" w:color="000000"/>
            </w:tcBorders>
          </w:tcPr>
          <w:p w:rsidR="002A38FC" w:rsidRPr="0061438C" w:rsidRDefault="002A38F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85A5E" w:rsidRPr="0061438C" w:rsidTr="00085A5E">
        <w:trPr>
          <w:jc w:val="center"/>
        </w:trPr>
        <w:tc>
          <w:tcPr>
            <w:tcW w:w="67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085A5E" w:rsidRDefault="00085A5E" w:rsidP="00847F6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8. 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85A5E" w:rsidRDefault="00085A5E" w:rsidP="00847F66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19.00- 20.00</w:t>
            </w:r>
          </w:p>
        </w:tc>
        <w:tc>
          <w:tcPr>
            <w:tcW w:w="273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85A5E" w:rsidRDefault="00085A5E" w:rsidP="00847F66">
            <w:pPr>
              <w:pStyle w:val="ab"/>
              <w:spacing w:after="0" w:line="240" w:lineRule="auto"/>
              <w:ind w:left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Выставочный матч по футболу между работающей молодежью предприятий и студентами учебных заведений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0258F" w:rsidRDefault="0070258F" w:rsidP="0070258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Стадион «Космос»</w:t>
            </w:r>
          </w:p>
          <w:p w:rsidR="0070258F" w:rsidRDefault="0070258F" w:rsidP="0070258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085A5E" w:rsidRPr="0061438C" w:rsidRDefault="0070258F" w:rsidP="0070258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раницы улиц: Ленина, </w:t>
            </w:r>
            <w:r>
              <w:rPr>
                <w:rFonts w:ascii="Liberation Serif" w:hAnsi="Liberation Serif"/>
                <w:sz w:val="28"/>
                <w:szCs w:val="28"/>
              </w:rPr>
              <w:t>Титова, Мусоргского, Чайковского, Добролюбова, Ломоносова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:rsidR="00085A5E" w:rsidRDefault="00085A5E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Иванов П.О.</w:t>
            </w:r>
          </w:p>
        </w:tc>
      </w:tr>
    </w:tbl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3055E9" w:rsidRPr="00E12373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3055E9" w:rsidRPr="00E12373" w:rsidSect="00CB4E0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97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566B" w:rsidRDefault="00CE566B" w:rsidP="00352CE2">
      <w:r>
        <w:separator/>
      </w:r>
    </w:p>
  </w:endnote>
  <w:endnote w:type="continuationSeparator" w:id="1">
    <w:p w:rsidR="00CE566B" w:rsidRDefault="00CE566B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898" w:rsidRDefault="0009189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898" w:rsidRDefault="00091898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898" w:rsidRDefault="0009189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566B" w:rsidRDefault="00CE566B" w:rsidP="00352CE2">
      <w:r>
        <w:separator/>
      </w:r>
    </w:p>
  </w:footnote>
  <w:footnote w:type="continuationSeparator" w:id="1">
    <w:p w:rsidR="00CE566B" w:rsidRDefault="00CE566B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898" w:rsidRDefault="0009189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</w:sdtPr>
    <w:sdtContent>
      <w:p w:rsidR="00091898" w:rsidRDefault="00237C45">
        <w:pPr>
          <w:pStyle w:val="a7"/>
          <w:jc w:val="center"/>
        </w:pPr>
        <w:fldSimple w:instr="PAGE   \* MERGEFORMAT">
          <w:r w:rsidR="00243F84">
            <w:rPr>
              <w:noProof/>
            </w:rPr>
            <w:t>4</w:t>
          </w:r>
        </w:fldSimple>
      </w:p>
    </w:sdtContent>
  </w:sdt>
  <w:p w:rsidR="00091898" w:rsidRDefault="0009189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898" w:rsidRDefault="0009189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A4A97"/>
    <w:multiLevelType w:val="hybridMultilevel"/>
    <w:tmpl w:val="EEC22C74"/>
    <w:lvl w:ilvl="0" w:tplc="28580DA8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7892D752">
      <w:start w:val="1"/>
      <w:numFmt w:val="decimal"/>
      <w:lvlText w:val="%2)"/>
      <w:lvlJc w:val="left"/>
      <w:pPr>
        <w:ind w:left="460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64513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02A33"/>
    <w:rsid w:val="00031C8E"/>
    <w:rsid w:val="0005622F"/>
    <w:rsid w:val="0006250E"/>
    <w:rsid w:val="00067018"/>
    <w:rsid w:val="00085A5E"/>
    <w:rsid w:val="00091898"/>
    <w:rsid w:val="0009776D"/>
    <w:rsid w:val="000A21FB"/>
    <w:rsid w:val="000A4296"/>
    <w:rsid w:val="000B04AC"/>
    <w:rsid w:val="000C2FA0"/>
    <w:rsid w:val="000C38D4"/>
    <w:rsid w:val="000D3A70"/>
    <w:rsid w:val="000D6E04"/>
    <w:rsid w:val="000E4655"/>
    <w:rsid w:val="0010303C"/>
    <w:rsid w:val="00106DBD"/>
    <w:rsid w:val="0011773C"/>
    <w:rsid w:val="00126C48"/>
    <w:rsid w:val="00133698"/>
    <w:rsid w:val="00137A9F"/>
    <w:rsid w:val="00141EFC"/>
    <w:rsid w:val="001773C5"/>
    <w:rsid w:val="001B3947"/>
    <w:rsid w:val="001C0264"/>
    <w:rsid w:val="001D2C39"/>
    <w:rsid w:val="002000C8"/>
    <w:rsid w:val="002076C8"/>
    <w:rsid w:val="002313CA"/>
    <w:rsid w:val="0023226A"/>
    <w:rsid w:val="00233EE9"/>
    <w:rsid w:val="00237C45"/>
    <w:rsid w:val="00243F84"/>
    <w:rsid w:val="00266695"/>
    <w:rsid w:val="002A38FC"/>
    <w:rsid w:val="002B1A2F"/>
    <w:rsid w:val="002E1808"/>
    <w:rsid w:val="002F2E70"/>
    <w:rsid w:val="00301773"/>
    <w:rsid w:val="003055E9"/>
    <w:rsid w:val="00311136"/>
    <w:rsid w:val="00314D36"/>
    <w:rsid w:val="00325090"/>
    <w:rsid w:val="00352B7E"/>
    <w:rsid w:val="00352CE2"/>
    <w:rsid w:val="00372865"/>
    <w:rsid w:val="00374C89"/>
    <w:rsid w:val="0037799C"/>
    <w:rsid w:val="00396386"/>
    <w:rsid w:val="003D2812"/>
    <w:rsid w:val="003F6459"/>
    <w:rsid w:val="003F7CE6"/>
    <w:rsid w:val="00427CA3"/>
    <w:rsid w:val="00440707"/>
    <w:rsid w:val="00463E70"/>
    <w:rsid w:val="00480337"/>
    <w:rsid w:val="00481287"/>
    <w:rsid w:val="004A7F75"/>
    <w:rsid w:val="004B0D4D"/>
    <w:rsid w:val="004C3D72"/>
    <w:rsid w:val="004D7D80"/>
    <w:rsid w:val="004F4246"/>
    <w:rsid w:val="004F7E60"/>
    <w:rsid w:val="00523DCA"/>
    <w:rsid w:val="005267FB"/>
    <w:rsid w:val="005343BC"/>
    <w:rsid w:val="00536788"/>
    <w:rsid w:val="0054289A"/>
    <w:rsid w:val="00551433"/>
    <w:rsid w:val="00555C40"/>
    <w:rsid w:val="0056716A"/>
    <w:rsid w:val="00574E7C"/>
    <w:rsid w:val="00593BB6"/>
    <w:rsid w:val="005B3CA0"/>
    <w:rsid w:val="005B4C5B"/>
    <w:rsid w:val="005E5A23"/>
    <w:rsid w:val="005E7583"/>
    <w:rsid w:val="00610E13"/>
    <w:rsid w:val="0061438C"/>
    <w:rsid w:val="0062368D"/>
    <w:rsid w:val="006417FC"/>
    <w:rsid w:val="0068518F"/>
    <w:rsid w:val="0068645A"/>
    <w:rsid w:val="006A4902"/>
    <w:rsid w:val="006A6C90"/>
    <w:rsid w:val="006B69A3"/>
    <w:rsid w:val="006C6C5E"/>
    <w:rsid w:val="006F57E4"/>
    <w:rsid w:val="006F678F"/>
    <w:rsid w:val="00702165"/>
    <w:rsid w:val="0070258F"/>
    <w:rsid w:val="00711C26"/>
    <w:rsid w:val="00720760"/>
    <w:rsid w:val="00720985"/>
    <w:rsid w:val="00771FA8"/>
    <w:rsid w:val="007F4E64"/>
    <w:rsid w:val="008023CF"/>
    <w:rsid w:val="00820CD1"/>
    <w:rsid w:val="00821C03"/>
    <w:rsid w:val="00851EDF"/>
    <w:rsid w:val="00854077"/>
    <w:rsid w:val="00871148"/>
    <w:rsid w:val="00891108"/>
    <w:rsid w:val="00896CBC"/>
    <w:rsid w:val="008A48A1"/>
    <w:rsid w:val="008B2EE5"/>
    <w:rsid w:val="008C0E41"/>
    <w:rsid w:val="00900351"/>
    <w:rsid w:val="0090510C"/>
    <w:rsid w:val="00954518"/>
    <w:rsid w:val="00956960"/>
    <w:rsid w:val="009654F7"/>
    <w:rsid w:val="00967FE3"/>
    <w:rsid w:val="00974A27"/>
    <w:rsid w:val="00975A1C"/>
    <w:rsid w:val="00991568"/>
    <w:rsid w:val="009B719B"/>
    <w:rsid w:val="009C6FA8"/>
    <w:rsid w:val="009D39DE"/>
    <w:rsid w:val="00A05C90"/>
    <w:rsid w:val="00A1076A"/>
    <w:rsid w:val="00A167B1"/>
    <w:rsid w:val="00A26589"/>
    <w:rsid w:val="00A54378"/>
    <w:rsid w:val="00A57FC5"/>
    <w:rsid w:val="00A67D51"/>
    <w:rsid w:val="00A86A20"/>
    <w:rsid w:val="00AD081A"/>
    <w:rsid w:val="00AD1435"/>
    <w:rsid w:val="00AE0ED3"/>
    <w:rsid w:val="00AE4795"/>
    <w:rsid w:val="00B01C37"/>
    <w:rsid w:val="00B06DCC"/>
    <w:rsid w:val="00B46BEA"/>
    <w:rsid w:val="00B8634F"/>
    <w:rsid w:val="00B95DBC"/>
    <w:rsid w:val="00BA61F3"/>
    <w:rsid w:val="00BA7870"/>
    <w:rsid w:val="00BC35BA"/>
    <w:rsid w:val="00BC77AC"/>
    <w:rsid w:val="00BE245F"/>
    <w:rsid w:val="00BE3DFD"/>
    <w:rsid w:val="00BF6E52"/>
    <w:rsid w:val="00C03BD9"/>
    <w:rsid w:val="00C1761A"/>
    <w:rsid w:val="00C2175A"/>
    <w:rsid w:val="00C35731"/>
    <w:rsid w:val="00C55198"/>
    <w:rsid w:val="00C57301"/>
    <w:rsid w:val="00C6707F"/>
    <w:rsid w:val="00C8290F"/>
    <w:rsid w:val="00C87679"/>
    <w:rsid w:val="00CA14D7"/>
    <w:rsid w:val="00CA1744"/>
    <w:rsid w:val="00CA2A0A"/>
    <w:rsid w:val="00CB4E0B"/>
    <w:rsid w:val="00CB5CF4"/>
    <w:rsid w:val="00CC2D68"/>
    <w:rsid w:val="00CD217F"/>
    <w:rsid w:val="00CE566B"/>
    <w:rsid w:val="00CF13FE"/>
    <w:rsid w:val="00CF7251"/>
    <w:rsid w:val="00D04C60"/>
    <w:rsid w:val="00D223E5"/>
    <w:rsid w:val="00D324C6"/>
    <w:rsid w:val="00D349DE"/>
    <w:rsid w:val="00D44757"/>
    <w:rsid w:val="00D46873"/>
    <w:rsid w:val="00D5335B"/>
    <w:rsid w:val="00D556CA"/>
    <w:rsid w:val="00D921D5"/>
    <w:rsid w:val="00DA502F"/>
    <w:rsid w:val="00DB293D"/>
    <w:rsid w:val="00DB4781"/>
    <w:rsid w:val="00DC1960"/>
    <w:rsid w:val="00DC5861"/>
    <w:rsid w:val="00DE4BE7"/>
    <w:rsid w:val="00DF2634"/>
    <w:rsid w:val="00DF5B7F"/>
    <w:rsid w:val="00E12373"/>
    <w:rsid w:val="00E21961"/>
    <w:rsid w:val="00E33388"/>
    <w:rsid w:val="00E83085"/>
    <w:rsid w:val="00E846DE"/>
    <w:rsid w:val="00EB50C3"/>
    <w:rsid w:val="00EB6BC8"/>
    <w:rsid w:val="00ED05D9"/>
    <w:rsid w:val="00ED436A"/>
    <w:rsid w:val="00EE4587"/>
    <w:rsid w:val="00F00CB3"/>
    <w:rsid w:val="00F358FB"/>
    <w:rsid w:val="00F4275D"/>
    <w:rsid w:val="00F90B67"/>
    <w:rsid w:val="00FA194B"/>
    <w:rsid w:val="00FA3C20"/>
    <w:rsid w:val="00FC7929"/>
    <w:rsid w:val="00FD0A82"/>
    <w:rsid w:val="00FD0F53"/>
    <w:rsid w:val="00FD4F0A"/>
    <w:rsid w:val="00FD7DEC"/>
    <w:rsid w:val="00FE224B"/>
    <w:rsid w:val="00FE7AC4"/>
    <w:rsid w:val="00FF4E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FC535-CD37-430B-BC3B-4B25A871C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14</TotalTime>
  <Pages>4</Pages>
  <Words>554</Words>
  <Characters>4281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Пользователь Windows</cp:lastModifiedBy>
  <cp:revision>8</cp:revision>
  <cp:lastPrinted>2024-06-19T05:46:00Z</cp:lastPrinted>
  <dcterms:created xsi:type="dcterms:W3CDTF">2024-06-19T05:44:00Z</dcterms:created>
  <dcterms:modified xsi:type="dcterms:W3CDTF">2024-06-21T06:06:00Z</dcterms:modified>
</cp:coreProperties>
</file>