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000F67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000F6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1D2553" w:rsidRDefault="001D255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00F67" w:rsidP="00133698">
      <w:pPr>
        <w:spacing w:before="400"/>
        <w:rPr>
          <w:rFonts w:ascii="Liberation Serif" w:hAnsi="Liberation Serif" w:cs="Liberation Serif"/>
          <w:sz w:val="24"/>
        </w:rPr>
      </w:pPr>
      <w:r w:rsidRPr="00000F6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62DC5">
        <w:rPr>
          <w:rFonts w:ascii="Liberation Serif" w:hAnsi="Liberation Serif" w:cs="Liberation Serif"/>
          <w:sz w:val="24"/>
        </w:rPr>
        <w:t xml:space="preserve">28.06.2024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0B7162">
        <w:rPr>
          <w:rFonts w:ascii="Liberation Serif" w:hAnsi="Liberation Serif" w:cs="Liberation Serif"/>
          <w:sz w:val="24"/>
        </w:rPr>
        <w:t xml:space="preserve"> </w:t>
      </w:r>
      <w:r w:rsidR="00462DC5">
        <w:rPr>
          <w:rFonts w:ascii="Liberation Serif" w:hAnsi="Liberation Serif" w:cs="Liberation Serif"/>
          <w:sz w:val="24"/>
        </w:rPr>
        <w:t>452</w:t>
      </w:r>
    </w:p>
    <w:p w:rsidR="0040589A" w:rsidRDefault="0040589A" w:rsidP="00133698">
      <w:pPr>
        <w:rPr>
          <w:rFonts w:ascii="Liberation Serif" w:hAnsi="Liberation Serif" w:cs="Liberation Serif"/>
          <w:sz w:val="28"/>
          <w:szCs w:val="28"/>
        </w:rPr>
      </w:pPr>
    </w:p>
    <w:p w:rsidR="00A25B17" w:rsidRPr="001C12ED" w:rsidRDefault="00A25B17" w:rsidP="00133698">
      <w:pPr>
        <w:rPr>
          <w:rFonts w:ascii="Liberation Serif" w:hAnsi="Liberation Serif" w:cs="Liberation Serif"/>
          <w:sz w:val="28"/>
          <w:szCs w:val="28"/>
        </w:rPr>
      </w:pPr>
    </w:p>
    <w:p w:rsidR="00A25B17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CA7F5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Об утверждении Плана мероприятий </w:t>
      </w:r>
    </w:p>
    <w:p w:rsidR="0040589A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CA7F5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по созданию благоприятных условий для осуществления трудовой деятельности и проживания медицинских работников на территории Каменск-Уральского </w:t>
      </w:r>
      <w:bookmarkStart w:id="0" w:name="_GoBack"/>
      <w:bookmarkEnd w:id="0"/>
      <w:r w:rsidRPr="00CA7F5B">
        <w:rPr>
          <w:rFonts w:ascii="Liberation Serif" w:hAnsi="Liberation Serif" w:cs="Liberation Serif"/>
          <w:b/>
          <w:bCs/>
          <w:iCs/>
          <w:sz w:val="28"/>
          <w:szCs w:val="28"/>
        </w:rPr>
        <w:t>городского</w:t>
      </w:r>
      <w:r w:rsidR="00086E8F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округа на период 2024-2025 годов</w:t>
      </w:r>
    </w:p>
    <w:p w:rsidR="00A25B17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A25B17" w:rsidRPr="00CA7F5B" w:rsidRDefault="00A25B17" w:rsidP="00CA7F5B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265AD" w:rsidRPr="00CA7F5B" w:rsidRDefault="00A25B17" w:rsidP="00CA7F5B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CA7F5B">
        <w:rPr>
          <w:rFonts w:ascii="Liberation Serif" w:eastAsia="Times New Roman" w:hAnsi="Liberation Serif" w:cs="Times New Roman"/>
          <w:sz w:val="28"/>
          <w:szCs w:val="28"/>
        </w:rPr>
        <w:t>В соответствии с Федеральным законом от 6 октября 2003 года № 131-ФЗ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br/>
        <w:t>«Об общих принципах организации местного самоуправления в Российской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br/>
        <w:t xml:space="preserve">Федерации», </w:t>
      </w:r>
      <w:r w:rsidR="00086E8F">
        <w:rPr>
          <w:rFonts w:ascii="Liberation Serif" w:eastAsia="Times New Roman" w:hAnsi="Liberation Serif" w:cs="Times New Roman"/>
          <w:sz w:val="28"/>
          <w:szCs w:val="28"/>
        </w:rPr>
        <w:t xml:space="preserve">в целях 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t xml:space="preserve">создания благоприятных условий для привлечения медицинских работников для работы в </w:t>
      </w:r>
      <w:r w:rsidR="00086E8F">
        <w:rPr>
          <w:rFonts w:ascii="Liberation Serif" w:eastAsia="Times New Roman" w:hAnsi="Liberation Serif" w:cs="Times New Roman"/>
          <w:sz w:val="28"/>
          <w:szCs w:val="28"/>
        </w:rPr>
        <w:t xml:space="preserve">государственных </w:t>
      </w:r>
      <w:r w:rsidRPr="00CA7F5B">
        <w:rPr>
          <w:rFonts w:ascii="Liberation Serif" w:eastAsia="Times New Roman" w:hAnsi="Liberation Serif" w:cs="Times New Roman"/>
          <w:sz w:val="28"/>
          <w:szCs w:val="28"/>
        </w:rPr>
        <w:t xml:space="preserve">учреждениях здравоохранения, </w:t>
      </w:r>
      <w:r w:rsidRPr="00CA7F5B">
        <w:rPr>
          <w:rFonts w:ascii="Liberation Serif" w:hAnsi="Liberation Serif"/>
          <w:sz w:val="28"/>
          <w:szCs w:val="28"/>
        </w:rPr>
        <w:t xml:space="preserve">осуществляющих свою деятельность на территории Каменск-Уральского городского округа, </w:t>
      </w:r>
      <w:r w:rsidR="004265AD" w:rsidRPr="00CA7F5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025861" w:rsidRPr="00CA7F5B" w:rsidRDefault="004265AD" w:rsidP="00CA7F5B">
      <w:pPr>
        <w:pStyle w:val="ConsPlusNormal"/>
        <w:jc w:val="both"/>
        <w:rPr>
          <w:rFonts w:ascii="Liberation Serif" w:hAnsi="Liberation Serif"/>
          <w:b/>
          <w:bCs/>
          <w:sz w:val="28"/>
          <w:szCs w:val="28"/>
        </w:rPr>
      </w:pPr>
      <w:r w:rsidRPr="00CA7F5B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25861" w:rsidRPr="00CA7F5B" w:rsidRDefault="00025861" w:rsidP="00CA7F5B">
      <w:pPr>
        <w:pStyle w:val="ConsPlusNormal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CA7F5B">
        <w:rPr>
          <w:rFonts w:ascii="Liberation Serif" w:hAnsi="Liberation Serif"/>
          <w:bCs/>
          <w:sz w:val="28"/>
          <w:szCs w:val="28"/>
        </w:rPr>
        <w:t xml:space="preserve">1. </w:t>
      </w:r>
      <w:r w:rsidR="00A25B17" w:rsidRPr="00CA7F5B">
        <w:rPr>
          <w:rFonts w:ascii="Liberation Serif" w:hAnsi="Liberation Serif"/>
          <w:bCs/>
          <w:sz w:val="28"/>
          <w:szCs w:val="28"/>
        </w:rPr>
        <w:t>Утвердить План мероприятий по созданию благоприятных условий для</w:t>
      </w:r>
      <w:r w:rsidR="00A25B17" w:rsidRPr="00CA7F5B">
        <w:rPr>
          <w:rFonts w:ascii="Liberation Serif" w:hAnsi="Liberation Serif"/>
          <w:bCs/>
          <w:sz w:val="28"/>
          <w:szCs w:val="28"/>
        </w:rPr>
        <w:br/>
        <w:t>осуществления трудовой деятельности и проживания медицинских работников</w:t>
      </w:r>
      <w:r w:rsidR="00A25B17" w:rsidRPr="00CA7F5B">
        <w:rPr>
          <w:rFonts w:ascii="Liberation Serif" w:hAnsi="Liberation Serif"/>
          <w:bCs/>
          <w:sz w:val="28"/>
          <w:szCs w:val="28"/>
        </w:rPr>
        <w:br/>
        <w:t>на территории Каменск-Уральского городского</w:t>
      </w:r>
      <w:r w:rsidR="00086E8F">
        <w:rPr>
          <w:rFonts w:ascii="Liberation Serif" w:hAnsi="Liberation Serif"/>
          <w:bCs/>
          <w:sz w:val="28"/>
          <w:szCs w:val="28"/>
        </w:rPr>
        <w:t xml:space="preserve"> округа на период 2024-2025 годов</w:t>
      </w:r>
      <w:r w:rsidR="00F0078B" w:rsidRPr="00CA7F5B">
        <w:rPr>
          <w:rFonts w:ascii="Liberation Serif" w:hAnsi="Liberation Serif"/>
          <w:bCs/>
          <w:sz w:val="28"/>
          <w:szCs w:val="28"/>
        </w:rPr>
        <w:t>(далее – план)</w:t>
      </w:r>
      <w:r w:rsidRPr="00CA7F5B">
        <w:rPr>
          <w:rFonts w:ascii="Liberation Serif" w:hAnsi="Liberation Serif"/>
          <w:bCs/>
          <w:sz w:val="28"/>
          <w:szCs w:val="28"/>
        </w:rPr>
        <w:t xml:space="preserve"> (прилагается).</w:t>
      </w:r>
    </w:p>
    <w:p w:rsidR="002A4500" w:rsidRPr="00CA7F5B" w:rsidRDefault="00A25B17" w:rsidP="00CA7F5B">
      <w:pPr>
        <w:pStyle w:val="ConsPlusNormal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F5B">
        <w:rPr>
          <w:rFonts w:ascii="Liberation Serif" w:hAnsi="Liberation Serif"/>
          <w:bCs/>
          <w:sz w:val="28"/>
          <w:szCs w:val="28"/>
        </w:rPr>
        <w:t>2</w:t>
      </w:r>
      <w:r w:rsidR="004911C2" w:rsidRPr="00CA7F5B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="002A4500" w:rsidRPr="00CA7F5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A4500" w:rsidRPr="00CA7F5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B1710" w:rsidRPr="00CA7F5B" w:rsidRDefault="00A25B17" w:rsidP="00CA7F5B">
      <w:pPr>
        <w:jc w:val="both"/>
        <w:rPr>
          <w:rFonts w:ascii="Liberation Serif" w:hAnsi="Liberation Serif"/>
          <w:sz w:val="28"/>
          <w:szCs w:val="28"/>
        </w:rPr>
      </w:pPr>
      <w:r w:rsidRPr="00CA7F5B">
        <w:rPr>
          <w:rFonts w:ascii="Liberation Serif" w:hAnsi="Liberation Serif"/>
          <w:sz w:val="28"/>
          <w:szCs w:val="28"/>
        </w:rPr>
        <w:tab/>
        <w:t>3</w:t>
      </w:r>
      <w:r w:rsidR="002A4500" w:rsidRPr="00CA7F5B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A4500" w:rsidRPr="00CA7F5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A4500" w:rsidRPr="00CA7F5B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Pr="00CA7F5B">
        <w:rPr>
          <w:rFonts w:ascii="Liberation Serif" w:hAnsi="Liberation Serif"/>
          <w:sz w:val="28"/>
          <w:szCs w:val="28"/>
        </w:rPr>
        <w:t>оставлю за собой.</w:t>
      </w:r>
    </w:p>
    <w:p w:rsidR="001A061B" w:rsidRPr="00CA7F5B" w:rsidRDefault="001A061B" w:rsidP="00CA7F5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58E4" w:rsidRPr="00CA7F5B" w:rsidRDefault="003A58E4" w:rsidP="00CA7F5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CA7F5B" w:rsidRDefault="006271ED" w:rsidP="00CA7F5B">
      <w:pPr>
        <w:jc w:val="both"/>
        <w:rPr>
          <w:rFonts w:ascii="Liberation Serif" w:hAnsi="Liberation Serif" w:cs="Liberation Serif"/>
          <w:sz w:val="28"/>
          <w:szCs w:val="28"/>
        </w:rPr>
      </w:pPr>
      <w:r w:rsidRPr="00CA7F5B">
        <w:rPr>
          <w:rFonts w:ascii="Liberation Serif" w:hAnsi="Liberation Serif" w:cs="Liberation Serif"/>
          <w:sz w:val="28"/>
          <w:szCs w:val="28"/>
        </w:rPr>
        <w:t>Глава</w:t>
      </w:r>
    </w:p>
    <w:p w:rsidR="00D921D5" w:rsidRPr="00CA7F5B" w:rsidRDefault="00720985" w:rsidP="00CA7F5B">
      <w:pPr>
        <w:jc w:val="both"/>
        <w:rPr>
          <w:rFonts w:ascii="Liberation Serif" w:hAnsi="Liberation Serif" w:cs="Liberation Serif"/>
          <w:sz w:val="28"/>
          <w:szCs w:val="28"/>
        </w:rPr>
      </w:pPr>
      <w:r w:rsidRPr="00CA7F5B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8D50FC" w:rsidRPr="00CA7F5B">
        <w:rPr>
          <w:rFonts w:ascii="Liberation Serif" w:hAnsi="Liberation Serif" w:cs="Liberation Serif"/>
          <w:sz w:val="28"/>
          <w:szCs w:val="28"/>
        </w:rPr>
        <w:tab/>
      </w:r>
      <w:r w:rsidR="00AF761E" w:rsidRPr="00CA7F5B">
        <w:rPr>
          <w:rFonts w:ascii="Liberation Serif" w:hAnsi="Liberation Serif" w:cs="Liberation Serif"/>
          <w:sz w:val="28"/>
          <w:szCs w:val="28"/>
        </w:rPr>
        <w:t>А.</w:t>
      </w:r>
      <w:r w:rsidR="00B373B9" w:rsidRPr="00CA7F5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EA019A" w:rsidRDefault="00EA019A" w:rsidP="004911C2">
      <w:pPr>
        <w:suppressAutoHyphens/>
        <w:rPr>
          <w:rFonts w:ascii="Liberation Serif" w:hAnsi="Liberation Serif"/>
          <w:sz w:val="28"/>
          <w:szCs w:val="28"/>
          <w:lang w:eastAsia="ar-SA"/>
        </w:rPr>
        <w:sectPr w:rsidR="00EA019A" w:rsidSect="003A58E4">
          <w:headerReference w:type="default" r:id="rId9"/>
          <w:pgSz w:w="11906" w:h="16838"/>
          <w:pgMar w:top="426" w:right="567" w:bottom="284" w:left="1701" w:header="709" w:footer="709" w:gutter="0"/>
          <w:cols w:space="708"/>
          <w:titlePg/>
          <w:docGrid w:linePitch="360"/>
        </w:sectPr>
      </w:pPr>
    </w:p>
    <w:p w:rsidR="00587B95" w:rsidRPr="00377A96" w:rsidRDefault="00C908F7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lastRenderedPageBreak/>
        <w:t>УТВЕРЖДЕН</w:t>
      </w:r>
    </w:p>
    <w:p w:rsidR="00587B95" w:rsidRPr="00377A96" w:rsidRDefault="00ED49B6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77A96">
        <w:rPr>
          <w:rFonts w:ascii="Liberation Serif" w:hAnsi="Liberation Serif"/>
          <w:sz w:val="28"/>
          <w:szCs w:val="28"/>
          <w:lang w:eastAsia="ar-SA"/>
        </w:rPr>
        <w:t>постановлением</w:t>
      </w:r>
      <w:r w:rsidR="00587B95" w:rsidRPr="00377A96">
        <w:rPr>
          <w:rFonts w:ascii="Liberation Serif" w:hAnsi="Liberation Serif"/>
          <w:sz w:val="28"/>
          <w:szCs w:val="28"/>
          <w:lang w:eastAsia="ar-SA"/>
        </w:rPr>
        <w:t xml:space="preserve"> Администрации</w:t>
      </w:r>
    </w:p>
    <w:p w:rsidR="00587B95" w:rsidRPr="00377A96" w:rsidRDefault="00587B95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77A96">
        <w:rPr>
          <w:rFonts w:ascii="Liberation Serif" w:hAnsi="Liberation Serif"/>
          <w:sz w:val="28"/>
          <w:szCs w:val="28"/>
          <w:lang w:eastAsia="ar-SA"/>
        </w:rPr>
        <w:t>Каменск-Уральского городского округа</w:t>
      </w:r>
    </w:p>
    <w:p w:rsidR="00EA019A" w:rsidRPr="00377A96" w:rsidRDefault="00587B95" w:rsidP="00377A96">
      <w:pPr>
        <w:suppressAutoHyphens/>
        <w:ind w:left="9217"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377A96">
        <w:rPr>
          <w:rFonts w:ascii="Liberation Serif" w:hAnsi="Liberation Serif"/>
          <w:sz w:val="28"/>
          <w:szCs w:val="28"/>
          <w:lang w:eastAsia="ar-SA"/>
        </w:rPr>
        <w:t xml:space="preserve">от </w:t>
      </w:r>
      <w:r w:rsidR="00462DC5">
        <w:rPr>
          <w:rFonts w:ascii="Liberation Serif" w:hAnsi="Liberation Serif"/>
          <w:sz w:val="28"/>
          <w:szCs w:val="28"/>
          <w:lang w:eastAsia="ar-SA"/>
        </w:rPr>
        <w:t>28.06.2024</w:t>
      </w:r>
      <w:r w:rsidRPr="00377A96">
        <w:rPr>
          <w:rFonts w:ascii="Liberation Serif" w:hAnsi="Liberation Serif"/>
          <w:sz w:val="28"/>
          <w:szCs w:val="28"/>
          <w:lang w:eastAsia="ar-SA"/>
        </w:rPr>
        <w:t xml:space="preserve">  № </w:t>
      </w:r>
      <w:r w:rsidR="00462DC5">
        <w:rPr>
          <w:rFonts w:ascii="Liberation Serif" w:hAnsi="Liberation Serif"/>
          <w:sz w:val="28"/>
          <w:szCs w:val="28"/>
          <w:lang w:eastAsia="ar-SA"/>
        </w:rPr>
        <w:t>452</w:t>
      </w:r>
    </w:p>
    <w:p w:rsidR="00377A96" w:rsidRPr="00377A96" w:rsidRDefault="00ED49B6" w:rsidP="00377A96">
      <w:pPr>
        <w:pStyle w:val="af1"/>
        <w:ind w:left="9926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77A96">
        <w:rPr>
          <w:rFonts w:ascii="Liberation Serif" w:hAnsi="Liberation Serif" w:cs="Liberation Serif"/>
          <w:bCs/>
          <w:iCs/>
          <w:sz w:val="28"/>
          <w:szCs w:val="28"/>
        </w:rPr>
        <w:t xml:space="preserve">«Об утверждении </w:t>
      </w:r>
      <w:r w:rsidR="00377A96" w:rsidRPr="00377A96">
        <w:rPr>
          <w:rFonts w:ascii="Liberation Serif" w:hAnsi="Liberation Serif" w:cs="Liberation Serif"/>
          <w:bCs/>
          <w:iCs/>
          <w:sz w:val="28"/>
          <w:szCs w:val="28"/>
        </w:rPr>
        <w:t xml:space="preserve">Плана мероприятий </w:t>
      </w:r>
    </w:p>
    <w:p w:rsidR="00ED49B6" w:rsidRPr="00377A96" w:rsidRDefault="00377A96" w:rsidP="00377A96">
      <w:pPr>
        <w:pStyle w:val="af1"/>
        <w:ind w:left="9926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77A96">
        <w:rPr>
          <w:rFonts w:ascii="Liberation Serif" w:hAnsi="Liberation Serif" w:cs="Liberation Serif"/>
          <w:bCs/>
          <w:iCs/>
          <w:sz w:val="28"/>
          <w:szCs w:val="28"/>
        </w:rPr>
        <w:t>по созданию благоприятных условий для осуществления трудовой деятельности и проживания медицинских работников на территории Каменск-Уральского городского</w:t>
      </w:r>
      <w:r w:rsidR="00086E8F">
        <w:rPr>
          <w:rFonts w:ascii="Liberation Serif" w:hAnsi="Liberation Serif" w:cs="Liberation Serif"/>
          <w:bCs/>
          <w:iCs/>
          <w:sz w:val="28"/>
          <w:szCs w:val="28"/>
        </w:rPr>
        <w:t xml:space="preserve"> округа на период 2024-2025 годов</w:t>
      </w:r>
      <w:r w:rsidR="00ED49B6" w:rsidRPr="00377A96">
        <w:rPr>
          <w:rFonts w:ascii="Liberation Serif" w:hAnsi="Liberation Serif"/>
          <w:iCs/>
          <w:sz w:val="28"/>
          <w:szCs w:val="28"/>
        </w:rPr>
        <w:t>»</w:t>
      </w:r>
    </w:p>
    <w:p w:rsidR="00B15CB7" w:rsidRDefault="00B15CB7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FE108F" w:rsidRPr="00DA33C1" w:rsidRDefault="00FE108F" w:rsidP="0033309A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6"/>
          <w:szCs w:val="26"/>
        </w:rPr>
      </w:pPr>
    </w:p>
    <w:p w:rsidR="00377A96" w:rsidRDefault="00377A96" w:rsidP="00377A96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  <w:r w:rsidRPr="00A25B1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мероприятий </w:t>
      </w:r>
    </w:p>
    <w:p w:rsidR="00377A96" w:rsidRDefault="00377A96" w:rsidP="00377A96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A25B1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по созданию благоприятных условий для осуществления трудовой деятельности и проживания медицинских работников на территории </w:t>
      </w:r>
      <w:r>
        <w:rPr>
          <w:rFonts w:ascii="Liberation Serif" w:hAnsi="Liberation Serif" w:cs="Liberation Serif"/>
          <w:b/>
          <w:bCs/>
          <w:iCs/>
          <w:sz w:val="28"/>
          <w:szCs w:val="28"/>
        </w:rPr>
        <w:t>Каменск-Уральского городского округа на период 2024-</w:t>
      </w:r>
      <w:r w:rsidRPr="00A25B17">
        <w:rPr>
          <w:rFonts w:ascii="Liberation Serif" w:hAnsi="Liberation Serif" w:cs="Liberation Serif"/>
          <w:b/>
          <w:bCs/>
          <w:iCs/>
          <w:sz w:val="28"/>
          <w:szCs w:val="28"/>
        </w:rPr>
        <w:t>2025 годы</w:t>
      </w:r>
    </w:p>
    <w:p w:rsidR="004D2F83" w:rsidRDefault="004D2F83" w:rsidP="001806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0F2E5F" w:rsidRDefault="000F2E5F" w:rsidP="00180689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tbl>
      <w:tblPr>
        <w:tblStyle w:val="af4"/>
        <w:tblW w:w="15276" w:type="dxa"/>
        <w:tblLayout w:type="fixed"/>
        <w:tblLook w:val="04A0"/>
      </w:tblPr>
      <w:tblGrid>
        <w:gridCol w:w="1101"/>
        <w:gridCol w:w="4677"/>
        <w:gridCol w:w="2268"/>
        <w:gridCol w:w="4678"/>
        <w:gridCol w:w="2552"/>
      </w:tblGrid>
      <w:tr w:rsidR="00664E89" w:rsidRPr="00EE78F7" w:rsidTr="000F2E5F">
        <w:trPr>
          <w:tblHeader/>
        </w:trPr>
        <w:tc>
          <w:tcPr>
            <w:tcW w:w="1101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Номер строки</w:t>
            </w:r>
          </w:p>
        </w:tc>
        <w:tc>
          <w:tcPr>
            <w:tcW w:w="4677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467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552" w:type="dxa"/>
          </w:tcPr>
          <w:p w:rsidR="002F2188" w:rsidRPr="00EE78F7" w:rsidRDefault="00086E8F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Примечание </w:t>
            </w:r>
          </w:p>
        </w:tc>
      </w:tr>
      <w:tr w:rsidR="00664E89" w:rsidRPr="00EE78F7" w:rsidTr="000F2E5F">
        <w:trPr>
          <w:tblHeader/>
        </w:trPr>
        <w:tc>
          <w:tcPr>
            <w:tcW w:w="1101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677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2F2188" w:rsidRPr="00EE78F7" w:rsidRDefault="002F2188" w:rsidP="002F21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664E89" w:rsidRPr="00EE78F7" w:rsidTr="000F2E5F">
        <w:tc>
          <w:tcPr>
            <w:tcW w:w="1101" w:type="dxa"/>
          </w:tcPr>
          <w:p w:rsidR="00FF26CA" w:rsidRPr="00EE78F7" w:rsidRDefault="00FF26CA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FF26CA" w:rsidRPr="00EE78F7" w:rsidRDefault="00377A96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Проведение совещаний с рассмотрением вопросов по созданию благоприятных условий для осуществления трудовой деятельности и проживания медицинских работников на территории Каменск-Уральского городского округа</w:t>
            </w:r>
          </w:p>
        </w:tc>
        <w:tc>
          <w:tcPr>
            <w:tcW w:w="2268" w:type="dxa"/>
          </w:tcPr>
          <w:p w:rsidR="00FF26CA" w:rsidRPr="00EE78F7" w:rsidRDefault="00086E8F" w:rsidP="00C33191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0F2E5F" w:rsidRDefault="00377A96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</w:t>
            </w:r>
            <w:r w:rsidR="00FF26CA" w:rsidRPr="00EE78F7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СО «Городская больница </w:t>
            </w:r>
          </w:p>
          <w:p w:rsidR="00FF26CA" w:rsidRPr="00EE78F7" w:rsidRDefault="00377A96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»(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по согласованию),ГАУЗ СО «Детская городская больницаг. Каменск-Уральский»(по согласованию),ГАУЗ СО «ГССМПг. Каменск-Уральский»(по согласованию)</w:t>
            </w:r>
          </w:p>
        </w:tc>
        <w:tc>
          <w:tcPr>
            <w:tcW w:w="2552" w:type="dxa"/>
          </w:tcPr>
          <w:p w:rsidR="006867E6" w:rsidRDefault="006867E6" w:rsidP="00EE78F7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</w:t>
            </w:r>
            <w:r w:rsidR="00086E8F">
              <w:rPr>
                <w:rFonts w:ascii="Liberation Serif" w:hAnsi="Liberation Serif"/>
                <w:sz w:val="28"/>
                <w:szCs w:val="28"/>
              </w:rPr>
              <w:t xml:space="preserve">инансирование </w:t>
            </w:r>
          </w:p>
          <w:p w:rsidR="00FE108F" w:rsidRPr="00EE78F7" w:rsidRDefault="00A719E4" w:rsidP="00EE78F7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</w:t>
            </w:r>
            <w:r w:rsidR="00377A96" w:rsidRPr="00EE78F7">
              <w:rPr>
                <w:rFonts w:ascii="Liberation Serif" w:hAnsi="Liberation Serif"/>
                <w:sz w:val="28"/>
                <w:szCs w:val="28"/>
              </w:rPr>
              <w:t>е предусмотрено</w:t>
            </w:r>
          </w:p>
        </w:tc>
      </w:tr>
      <w:tr w:rsidR="00086E8F" w:rsidRPr="00EE78F7" w:rsidTr="000F2E5F">
        <w:tc>
          <w:tcPr>
            <w:tcW w:w="1101" w:type="dxa"/>
          </w:tcPr>
          <w:p w:rsidR="00086E8F" w:rsidRPr="00EE78F7" w:rsidRDefault="00086E8F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086E8F" w:rsidRPr="006867E6" w:rsidRDefault="000F2E5F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Заседания</w:t>
            </w:r>
            <w:r w:rsidR="00086E8F" w:rsidRPr="006867E6">
              <w:rPr>
                <w:rFonts w:ascii="Liberation Serif" w:hAnsi="Liberation Serif"/>
                <w:sz w:val="28"/>
                <w:szCs w:val="28"/>
              </w:rPr>
              <w:t xml:space="preserve"> Координационного совета системы общего и профессионального образования Каменск-Уральского городского округа</w:t>
            </w:r>
          </w:p>
        </w:tc>
        <w:tc>
          <w:tcPr>
            <w:tcW w:w="2268" w:type="dxa"/>
          </w:tcPr>
          <w:p w:rsidR="00086E8F" w:rsidRPr="00EE78F7" w:rsidRDefault="00086E8F" w:rsidP="00520C79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0F2E5F" w:rsidRPr="00EE78F7" w:rsidRDefault="00086E8F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</w:t>
            </w:r>
            <w:r w:rsidR="000F2E5F">
              <w:rPr>
                <w:rFonts w:ascii="Liberation Serif" w:hAnsi="Liberation Serif"/>
                <w:sz w:val="28"/>
                <w:szCs w:val="28"/>
              </w:rPr>
              <w:t>к-Уральского городского округа</w:t>
            </w:r>
          </w:p>
          <w:p w:rsidR="00086E8F" w:rsidRPr="00EE78F7" w:rsidRDefault="00086E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2" w:type="dxa"/>
          </w:tcPr>
          <w:p w:rsidR="006867E6" w:rsidRDefault="006867E6" w:rsidP="00520C79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</w:t>
            </w:r>
            <w:r w:rsidR="00086E8F">
              <w:rPr>
                <w:rFonts w:ascii="Liberation Serif" w:hAnsi="Liberation Serif"/>
                <w:sz w:val="28"/>
                <w:szCs w:val="28"/>
              </w:rPr>
              <w:t xml:space="preserve">инансирование </w:t>
            </w:r>
          </w:p>
          <w:p w:rsidR="00086E8F" w:rsidRPr="00EE78F7" w:rsidRDefault="00086E8F" w:rsidP="00520C79">
            <w:pPr>
              <w:pStyle w:val="af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664E89" w:rsidRPr="00EE78F7" w:rsidTr="000F2E5F">
        <w:tc>
          <w:tcPr>
            <w:tcW w:w="1101" w:type="dxa"/>
          </w:tcPr>
          <w:p w:rsidR="008C1E50" w:rsidRPr="00EE78F7" w:rsidRDefault="008C1E50" w:rsidP="00FF26CA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8C1E50" w:rsidRPr="00EE78F7" w:rsidRDefault="008B386B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>Открытие специализированных медицинских классов</w:t>
            </w:r>
            <w:r w:rsidR="003E16A0"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 xml:space="preserve"> в </w:t>
            </w:r>
            <w:r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>муниципальных общеобразовательных учрежденияхКаменск-Уральского</w:t>
            </w:r>
            <w:r w:rsidR="003E16A0"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 xml:space="preserve"> городского округа</w:t>
            </w:r>
          </w:p>
        </w:tc>
        <w:tc>
          <w:tcPr>
            <w:tcW w:w="2268" w:type="dxa"/>
          </w:tcPr>
          <w:p w:rsidR="008C1E50" w:rsidRPr="00EE78F7" w:rsidRDefault="008B386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eastAsia="Calibri" w:hAnsi="Liberation Serif"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8C1E50" w:rsidRPr="00EE78F7" w:rsidRDefault="008B386B" w:rsidP="00EE78F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 округа»</w:t>
            </w:r>
            <w:r w:rsidR="006867E6">
              <w:rPr>
                <w:rFonts w:ascii="Liberation Serif" w:hAnsi="Liberation Serif"/>
                <w:sz w:val="28"/>
                <w:szCs w:val="28"/>
              </w:rPr>
              <w:t>, муниципальные общеобразовательные учреждения</w:t>
            </w:r>
          </w:p>
        </w:tc>
        <w:tc>
          <w:tcPr>
            <w:tcW w:w="2552" w:type="dxa"/>
          </w:tcPr>
          <w:p w:rsidR="008C1E50" w:rsidRPr="00EE78F7" w:rsidRDefault="00A719E4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>п</w:t>
            </w:r>
            <w:r w:rsidR="008B386B" w:rsidRPr="00EE78F7">
              <w:rPr>
                <w:rFonts w:ascii="Liberation Serif" w:eastAsia="Calibri" w:hAnsi="Liberation Serif"/>
                <w:sz w:val="28"/>
                <w:szCs w:val="28"/>
                <w:shd w:val="clear" w:color="auto" w:fill="FFFFFF"/>
              </w:rPr>
              <w:t xml:space="preserve">о согласованию с </w:t>
            </w:r>
            <w:r w:rsidR="008B386B" w:rsidRPr="00EE78F7">
              <w:rPr>
                <w:rFonts w:ascii="Liberation Serif" w:eastAsia="Calibri" w:hAnsi="Liberation Serif"/>
                <w:color w:val="000000"/>
                <w:sz w:val="28"/>
                <w:szCs w:val="28"/>
              </w:rPr>
              <w:t>Министерством образования и молодежной политики Свердловской области</w:t>
            </w:r>
          </w:p>
        </w:tc>
      </w:tr>
      <w:tr w:rsidR="006A7038" w:rsidRPr="00EE78F7" w:rsidTr="000F2E5F">
        <w:tc>
          <w:tcPr>
            <w:tcW w:w="1101" w:type="dxa"/>
          </w:tcPr>
          <w:p w:rsidR="006A7038" w:rsidRPr="00EE78F7" w:rsidRDefault="006A7038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F47247" w:rsidRPr="00EE78F7" w:rsidRDefault="006A7038" w:rsidP="00EE78F7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Деятельность медицинских классов в МАОУ «Лицей № 9»,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МАОУ «Средняя школа № 17», 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Центр образования «Аксиома»</w:t>
            </w:r>
          </w:p>
        </w:tc>
        <w:tc>
          <w:tcPr>
            <w:tcW w:w="2268" w:type="dxa"/>
          </w:tcPr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в течение</w:t>
            </w:r>
          </w:p>
          <w:p w:rsidR="006A7038" w:rsidRPr="00EE78F7" w:rsidRDefault="006867E6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учебного года</w:t>
            </w:r>
          </w:p>
        </w:tc>
        <w:tc>
          <w:tcPr>
            <w:tcW w:w="4678" w:type="dxa"/>
          </w:tcPr>
          <w:p w:rsidR="000F2E5F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ОМС «Управление образования Каменск-Уральского городского</w:t>
            </w:r>
            <w:r w:rsidR="00C33191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округа»</w:t>
            </w:r>
            <w:r w:rsidR="000F2E5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, </w:t>
            </w:r>
            <w:r w:rsidR="000F2E5F" w:rsidRPr="000F2E5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МАОУ «Лицей № 9», </w:t>
            </w:r>
          </w:p>
          <w:p w:rsidR="000F2E5F" w:rsidRDefault="000F2E5F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F2E5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МАОУ «Средняя школа № 17», </w:t>
            </w:r>
          </w:p>
          <w:p w:rsidR="006A7038" w:rsidRPr="00EE78F7" w:rsidRDefault="000F2E5F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F2E5F">
              <w:rPr>
                <w:rFonts w:ascii="Liberation Serif" w:hAnsi="Liberation Serif" w:cs="Liberation Serif"/>
                <w:bCs/>
                <w:sz w:val="28"/>
                <w:szCs w:val="28"/>
              </w:rPr>
              <w:t>Центр образования «Аксиома»</w:t>
            </w:r>
          </w:p>
        </w:tc>
        <w:tc>
          <w:tcPr>
            <w:tcW w:w="2552" w:type="dxa"/>
          </w:tcPr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в рамках текущего финансирования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6867E6" w:rsidP="006867E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Проведение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экскурсий </w:t>
            </w:r>
            <w:r w:rsidR="009F6DF2" w:rsidRPr="00EE78F7">
              <w:rPr>
                <w:rFonts w:ascii="Liberation Serif" w:hAnsi="Liberation Serif"/>
                <w:sz w:val="28"/>
                <w:szCs w:val="28"/>
              </w:rPr>
              <w:t>в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учреждени</w:t>
            </w:r>
            <w:r w:rsidR="009F6DF2" w:rsidRPr="00EE78F7">
              <w:rPr>
                <w:rFonts w:ascii="Liberation Serif" w:hAnsi="Liberation Serif"/>
                <w:sz w:val="28"/>
                <w:szCs w:val="28"/>
              </w:rPr>
              <w:t>я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здравоохранения</w:t>
            </w:r>
            <w:r w:rsidR="009F6DF2" w:rsidRPr="00EE78F7">
              <w:rPr>
                <w:rFonts w:ascii="Liberation Serif" w:hAnsi="Liberation Serif"/>
                <w:sz w:val="28"/>
                <w:szCs w:val="28"/>
              </w:rPr>
              <w:t xml:space="preserve">, проведение </w:t>
            </w:r>
            <w:r w:rsidR="009F6DF2" w:rsidRPr="00EE78F7">
              <w:rPr>
                <w:rFonts w:ascii="Liberation Serif" w:eastAsia="Calibri" w:hAnsi="Liberation Serif" w:cs="Liberation Serif"/>
                <w:bCs/>
                <w:sz w:val="28"/>
                <w:szCs w:val="28"/>
              </w:rPr>
              <w:t>лекций, встреч с учащимися 8-11 классов средних школ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с целью организации профориентации учащихся, направленной на выбор профессии </w:t>
            </w:r>
          </w:p>
        </w:tc>
        <w:tc>
          <w:tcPr>
            <w:tcW w:w="2268" w:type="dxa"/>
          </w:tcPr>
          <w:p w:rsidR="006867E6" w:rsidRPr="006867E6" w:rsidRDefault="006867E6" w:rsidP="006867E6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6867E6">
              <w:rPr>
                <w:rFonts w:ascii="Liberation Serif" w:hAnsi="Liberation Serif"/>
                <w:bCs/>
                <w:sz w:val="28"/>
                <w:szCs w:val="28"/>
              </w:rPr>
              <w:t>в течение</w:t>
            </w:r>
          </w:p>
          <w:p w:rsidR="003F762B" w:rsidRPr="00EE78F7" w:rsidRDefault="006867E6" w:rsidP="006867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867E6">
              <w:rPr>
                <w:rFonts w:ascii="Liberation Serif" w:hAnsi="Liberation Serif"/>
                <w:bCs/>
                <w:sz w:val="28"/>
                <w:szCs w:val="28"/>
              </w:rPr>
              <w:t>учебного года</w:t>
            </w:r>
          </w:p>
        </w:tc>
        <w:tc>
          <w:tcPr>
            <w:tcW w:w="4678" w:type="dxa"/>
          </w:tcPr>
          <w:p w:rsidR="004D2F83" w:rsidRDefault="003F762B" w:rsidP="000F2E5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ОМС «Управление образования Каменск-Уральского городского</w:t>
            </w:r>
            <w:r w:rsidR="00C33191">
              <w:rPr>
                <w:rFonts w:ascii="Liberation Serif" w:hAnsi="Liberation Serif"/>
                <w:sz w:val="28"/>
                <w:szCs w:val="28"/>
              </w:rPr>
              <w:t xml:space="preserve"> округа</w:t>
            </w:r>
            <w:r w:rsidR="00C908F7">
              <w:rPr>
                <w:rFonts w:ascii="Liberation Serif" w:hAnsi="Liberation Serif"/>
                <w:sz w:val="28"/>
                <w:szCs w:val="28"/>
              </w:rPr>
              <w:t>»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СО «Городская больница г. Каменск-Уральский» </w:t>
            </w:r>
          </w:p>
          <w:p w:rsidR="004D2F83" w:rsidRDefault="003F762B" w:rsidP="00C331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3F762B" w:rsidRPr="00EE78F7" w:rsidRDefault="003F762B" w:rsidP="00C331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F762B" w:rsidRPr="00EE78F7" w:rsidRDefault="003F762B" w:rsidP="00F4724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4D2F83" w:rsidRPr="00EE78F7" w:rsidRDefault="003F762B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6867E6" w:rsidRDefault="006867E6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финансирование </w:t>
            </w:r>
          </w:p>
          <w:p w:rsidR="003F762B" w:rsidRPr="00EE78F7" w:rsidRDefault="003F762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4B475E" w:rsidRPr="00EE78F7" w:rsidTr="000F2E5F">
        <w:tc>
          <w:tcPr>
            <w:tcW w:w="1101" w:type="dxa"/>
          </w:tcPr>
          <w:p w:rsidR="004B475E" w:rsidRPr="00EE78F7" w:rsidRDefault="004B475E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4B475E" w:rsidRPr="00EE78F7" w:rsidRDefault="004B475E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Проведение встреч с учащимися и их родителями (законными представителями) выпускных классов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по информированию 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 целевом наборе в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ФГБОУ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ВО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«Уральский государственный медицинский университет» и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>Каменск-Уральском филиале ГБПОУ «Свердловский областной медицинский колледж»</w:t>
            </w:r>
          </w:p>
          <w:p w:rsidR="004B475E" w:rsidRPr="00EE78F7" w:rsidRDefault="004B475E" w:rsidP="00EE78F7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4B475E" w:rsidRPr="00EE78F7" w:rsidRDefault="000F2E5F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F2E5F">
              <w:rPr>
                <w:rFonts w:ascii="Liberation Serif" w:hAnsi="Liberation Serif" w:cs="Liberation Serif"/>
                <w:bCs/>
                <w:sz w:val="28"/>
                <w:szCs w:val="28"/>
              </w:rPr>
              <w:t>по мере необходимости</w:t>
            </w:r>
          </w:p>
        </w:tc>
        <w:tc>
          <w:tcPr>
            <w:tcW w:w="4678" w:type="dxa"/>
          </w:tcPr>
          <w:p w:rsidR="004B475E" w:rsidRPr="00EE78F7" w:rsidRDefault="004B475E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Министерство здравоохранения Свердловской области</w:t>
            </w:r>
          </w:p>
          <w:p w:rsidR="000F2E5F" w:rsidRDefault="004B475E" w:rsidP="000F2E5F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,О</w:t>
            </w:r>
            <w:proofErr w:type="gramEnd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МС «Управление образования Каменск-Уральского городского</w:t>
            </w:r>
            <w:r w:rsidR="00C908F7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,ГАУЗ СО «Городская больница г. Каменск-Уральский» (по согласованию), ГАУЗ СО «Детская городская больница г. Каменск-Уральский»</w:t>
            </w:r>
          </w:p>
          <w:p w:rsidR="004B475E" w:rsidRPr="00EE78F7" w:rsidRDefault="004B475E" w:rsidP="000F2E5F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F47247" w:rsidRDefault="004B475E" w:rsidP="00F4724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  <w:proofErr w:type="gramStart"/>
            <w:r w:rsid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  <w:r w:rsidR="00B85708" w:rsidRP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>Ф</w:t>
            </w:r>
            <w:proofErr w:type="gramEnd"/>
            <w:r w:rsidR="00B85708" w:rsidRP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>ГБОУ ВО «Уральский государственный медицинский университет»</w:t>
            </w:r>
          </w:p>
          <w:p w:rsidR="00A86C37" w:rsidRDefault="00B85708" w:rsidP="00F4724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(по согласованию),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Каменск-Уральский филиал</w:t>
            </w:r>
            <w:r w:rsidRPr="00B8570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ГБПОУ «Свердловский областной медицинский колледж»</w:t>
            </w:r>
          </w:p>
          <w:p w:rsidR="004D2F83" w:rsidRPr="00EE78F7" w:rsidRDefault="00B85708" w:rsidP="004D2F83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6867E6" w:rsidRPr="006867E6" w:rsidRDefault="006867E6" w:rsidP="006867E6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4B475E" w:rsidRPr="00EE78F7" w:rsidRDefault="006867E6" w:rsidP="006867E6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6A7038" w:rsidRPr="00EE78F7" w:rsidTr="000F2E5F">
        <w:tc>
          <w:tcPr>
            <w:tcW w:w="1101" w:type="dxa"/>
          </w:tcPr>
          <w:p w:rsidR="006A7038" w:rsidRPr="00EE78F7" w:rsidRDefault="006A7038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6A7038" w:rsidRPr="00EE78F7" w:rsidRDefault="006A7038" w:rsidP="00EE78F7">
            <w:pPr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Проведение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внеурочной </w:t>
            </w:r>
            <w:proofErr w:type="spellStart"/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профориентационной</w:t>
            </w:r>
            <w:proofErr w:type="spellEnd"/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работы с обучающимися во взаимодействии с 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государственными 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учреждениями здравоохранения</w:t>
            </w:r>
            <w:proofErr w:type="gramStart"/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,р</w:t>
            </w:r>
            <w:proofErr w:type="gramEnd"/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асположенными в Каменск-Уральском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гор</w:t>
            </w:r>
            <w:r w:rsidR="006867E6">
              <w:rPr>
                <w:rFonts w:ascii="Liberation Serif" w:hAnsi="Liberation Serif" w:cs="Liberation Serif"/>
                <w:bCs/>
                <w:sz w:val="28"/>
                <w:szCs w:val="28"/>
              </w:rPr>
              <w:t>одском округе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(конкурсы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, олимпиад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ы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по медицинской тематике</w:t>
            </w:r>
            <w:r w:rsidR="00E1005B"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и др.)</w:t>
            </w:r>
          </w:p>
        </w:tc>
        <w:tc>
          <w:tcPr>
            <w:tcW w:w="2268" w:type="dxa"/>
          </w:tcPr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в течение</w:t>
            </w:r>
          </w:p>
          <w:p w:rsidR="006A7038" w:rsidRPr="00EE78F7" w:rsidRDefault="005C79CD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учебного года</w:t>
            </w:r>
          </w:p>
        </w:tc>
        <w:tc>
          <w:tcPr>
            <w:tcW w:w="4678" w:type="dxa"/>
          </w:tcPr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ОМС «Управление образования Каменск-Уральского городского</w:t>
            </w:r>
            <w:r w:rsidR="00C908F7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,</w:t>
            </w:r>
          </w:p>
          <w:p w:rsidR="00F4724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«Городская больница </w:t>
            </w:r>
          </w:p>
          <w:p w:rsidR="00F4724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г. Каменск-Уральский»</w:t>
            </w:r>
          </w:p>
          <w:p w:rsidR="00F4724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«Детская городская больница </w:t>
            </w:r>
          </w:p>
          <w:p w:rsidR="006A7038" w:rsidRPr="00EE78F7" w:rsidRDefault="006A7038" w:rsidP="00B85708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г. Каменск-Уральский»</w:t>
            </w:r>
          </w:p>
          <w:p w:rsidR="006A7038" w:rsidRPr="00EE78F7" w:rsidRDefault="006A7038" w:rsidP="00F4724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(по согласованию),ГАУЗ СО </w:t>
            </w: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>«ГССМПг. Каменск-Уральский»</w:t>
            </w:r>
          </w:p>
          <w:p w:rsidR="006A7038" w:rsidRPr="00EE78F7" w:rsidRDefault="006A7038" w:rsidP="00EE78F7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 w:cs="Liberation Serif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5C79CD" w:rsidRPr="005C79CD" w:rsidRDefault="005C79CD" w:rsidP="005C79C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C79CD"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 xml:space="preserve">финансирование </w:t>
            </w:r>
          </w:p>
          <w:p w:rsidR="006A7038" w:rsidRPr="00EE78F7" w:rsidRDefault="005C79CD" w:rsidP="005C79CD">
            <w:pPr>
              <w:jc w:val="center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5C79CD">
              <w:rPr>
                <w:rFonts w:ascii="Liberation Serif" w:hAnsi="Liberation Serif" w:cs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6A7038" w:rsidRPr="00EE78F7" w:rsidTr="000F2E5F">
        <w:tc>
          <w:tcPr>
            <w:tcW w:w="1101" w:type="dxa"/>
          </w:tcPr>
          <w:p w:rsidR="006A7038" w:rsidRPr="00EE78F7" w:rsidRDefault="006A7038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5C79CD" w:rsidRPr="00EE78F7" w:rsidRDefault="00B85708" w:rsidP="005C79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6A7038" w:rsidRPr="00EE78F7">
              <w:rPr>
                <w:rFonts w:ascii="Liberation Serif" w:hAnsi="Liberation Serif"/>
                <w:sz w:val="28"/>
                <w:szCs w:val="28"/>
              </w:rPr>
              <w:t>казание консультативной помощи при постановке на учет в качестве нуждающихся в предоставлении жилых помещений</w:t>
            </w:r>
          </w:p>
        </w:tc>
        <w:tc>
          <w:tcPr>
            <w:tcW w:w="2268" w:type="dxa"/>
          </w:tcPr>
          <w:p w:rsidR="006A7038" w:rsidRPr="00EE78F7" w:rsidRDefault="005C79CD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6A7038" w:rsidRPr="00EE78F7" w:rsidRDefault="006A7038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2552" w:type="dxa"/>
          </w:tcPr>
          <w:p w:rsidR="005C79CD" w:rsidRPr="005C79CD" w:rsidRDefault="005C79CD" w:rsidP="005C79CD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5C79CD">
              <w:rPr>
                <w:rFonts w:ascii="Liberation Serif" w:hAnsi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6A7038" w:rsidRPr="00EE78F7" w:rsidRDefault="005C79CD" w:rsidP="005C7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C79CD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3F762B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Предоставление жилых помещений специализированного жилищного фонда</w:t>
            </w:r>
          </w:p>
        </w:tc>
        <w:tc>
          <w:tcPr>
            <w:tcW w:w="2268" w:type="dxa"/>
          </w:tcPr>
          <w:p w:rsidR="005C79CD" w:rsidRDefault="005C79CD" w:rsidP="00C331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весь период</w:t>
            </w:r>
          </w:p>
          <w:p w:rsidR="003F762B" w:rsidRPr="00EE78F7" w:rsidRDefault="003F762B" w:rsidP="005C79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(при поступлении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 xml:space="preserve"> заявлениямедицинского работника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  <w:tc>
          <w:tcPr>
            <w:tcW w:w="4678" w:type="dxa"/>
          </w:tcPr>
          <w:p w:rsidR="000F2E5F" w:rsidRDefault="003F762B" w:rsidP="00A86C3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округа, </w:t>
            </w:r>
          </w:p>
          <w:p w:rsidR="003F762B" w:rsidRPr="00EE78F7" w:rsidRDefault="004B475E" w:rsidP="00A86C3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МКУ 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>«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>Управление муниципальным жилищным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фонд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>ом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3F762B" w:rsidRPr="00EE78F7" w:rsidRDefault="00B644AC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соответствии с Порядком предоставления жилых помещений муниципального специ</w:t>
            </w:r>
            <w:r w:rsidR="004D2F83">
              <w:rPr>
                <w:rFonts w:ascii="Liberation Serif" w:hAnsi="Liberation Serif"/>
                <w:sz w:val="28"/>
                <w:szCs w:val="28"/>
              </w:rPr>
              <w:t xml:space="preserve">ализированного жилищного фонда, 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>утвержденным решением Городской Думы города Каменска-Уральского от 21.09.2011 № 402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3F762B" w:rsidP="00EE78F7">
            <w:pPr>
              <w:pStyle w:val="2"/>
              <w:spacing w:before="0"/>
              <w:jc w:val="both"/>
              <w:rPr>
                <w:rFonts w:ascii="Liberation Serif" w:eastAsia="Times New Roman" w:hAnsi="Liberation Serif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EE78F7">
              <w:rPr>
                <w:rFonts w:ascii="Liberation Serif" w:hAnsi="Liberation Serif" w:cs="Times New Roman"/>
                <w:b w:val="0"/>
                <w:color w:val="auto"/>
                <w:sz w:val="28"/>
                <w:szCs w:val="28"/>
              </w:rPr>
              <w:t>Предоставление</w:t>
            </w:r>
            <w:r w:rsidR="005C79CD" w:rsidRPr="005C79CD">
              <w:rPr>
                <w:rFonts w:ascii="Liberation Serif" w:hAnsi="Liberation Serif" w:cs="Times New Roman"/>
                <w:b w:val="0"/>
                <w:color w:val="auto"/>
                <w:sz w:val="28"/>
                <w:szCs w:val="28"/>
              </w:rPr>
              <w:t>молодым специалистам</w:t>
            </w:r>
            <w:r w:rsidR="005C79CD">
              <w:rPr>
                <w:rFonts w:ascii="Liberation Serif" w:hAnsi="Liberation Serif" w:cs="Times New Roman"/>
                <w:b w:val="0"/>
                <w:color w:val="auto"/>
                <w:sz w:val="28"/>
                <w:szCs w:val="28"/>
              </w:rPr>
              <w:t xml:space="preserve"> – работникам государственных учреждений здравоохранения</w:t>
            </w:r>
            <w:r w:rsidRPr="00EE78F7">
              <w:rPr>
                <w:rFonts w:ascii="Liberation Serif" w:eastAsia="Times New Roman" w:hAnsi="Liberation Serif" w:cs="Times New Roman"/>
                <w:b w:val="0"/>
                <w:bCs w:val="0"/>
                <w:color w:val="auto"/>
                <w:sz w:val="28"/>
                <w:szCs w:val="28"/>
              </w:rPr>
              <w:t xml:space="preserve">выплаты за счет средств местного бюджета в размере 30% расчетной стоимости жилого помещения для приобретения жилья </w:t>
            </w:r>
            <w:r w:rsidRPr="00EE78F7">
              <w:rPr>
                <w:rFonts w:ascii="Liberation Serif" w:eastAsia="Times New Roman" w:hAnsi="Liberation Serif" w:cs="Times New Roman"/>
                <w:b w:val="0"/>
                <w:bCs w:val="0"/>
                <w:color w:val="auto"/>
                <w:sz w:val="28"/>
                <w:szCs w:val="28"/>
              </w:rPr>
              <w:lastRenderedPageBreak/>
              <w:t>на территории Каменск-Уральского городского округа</w:t>
            </w:r>
          </w:p>
          <w:p w:rsidR="003F762B" w:rsidRPr="00EE78F7" w:rsidRDefault="003F762B" w:rsidP="00EE78F7">
            <w:pPr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3F762B" w:rsidRPr="00A86C37" w:rsidRDefault="005C79CD" w:rsidP="00A86C37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3F762B" w:rsidRPr="00EE78F7" w:rsidRDefault="003F762B" w:rsidP="00EE78F7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2552" w:type="dxa"/>
          </w:tcPr>
          <w:p w:rsidR="004D2F83" w:rsidRDefault="00B644AC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соответствии </w:t>
            </w:r>
            <w:r w:rsidR="0095076A">
              <w:rPr>
                <w:rFonts w:ascii="Liberation Serif" w:hAnsi="Liberation Serif"/>
                <w:sz w:val="28"/>
                <w:szCs w:val="28"/>
              </w:rPr>
              <w:t xml:space="preserve">с 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подпрограммой «Обеспечение жильем молодых специалистов </w:t>
            </w:r>
          </w:p>
          <w:p w:rsidR="00F47247" w:rsidRPr="004D2F83" w:rsidRDefault="003F762B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в Каменск-Уральском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городском округе на 2020-2026 годы» муниципальной программы «Обеспечение жильем отдельных категорий граждан в Каменск-Уральском городском округе на 2020-2026 годы», утвержденной постановлением Администрации города Каменска-Уральского от 10.10.2019 № 832</w:t>
            </w:r>
          </w:p>
        </w:tc>
      </w:tr>
      <w:tr w:rsidR="00E1005B" w:rsidRPr="00EE78F7" w:rsidTr="000F2E5F">
        <w:tc>
          <w:tcPr>
            <w:tcW w:w="1101" w:type="dxa"/>
          </w:tcPr>
          <w:p w:rsidR="00E1005B" w:rsidRPr="00EE78F7" w:rsidRDefault="00E1005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E1005B" w:rsidRPr="00EE78F7" w:rsidRDefault="005C79CD" w:rsidP="005C79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Предоставление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денежной выпла</w:t>
            </w:r>
            <w:r>
              <w:rPr>
                <w:rFonts w:ascii="Liberation Serif" w:hAnsi="Liberation Serif"/>
                <w:sz w:val="28"/>
                <w:szCs w:val="28"/>
              </w:rPr>
              <w:t>ты врачам узких специальностей на улучшение жилищных условий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трудоустроенным в государственные учреждения здравоохранения, расположенные в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Каменск-Уральс</w:t>
            </w:r>
            <w:r>
              <w:rPr>
                <w:rFonts w:ascii="Liberation Serif" w:hAnsi="Liberation Serif"/>
                <w:sz w:val="28"/>
                <w:szCs w:val="28"/>
              </w:rPr>
              <w:t>ком городском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округ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="000F2E5F">
              <w:rPr>
                <w:rFonts w:ascii="Liberation Serif" w:hAnsi="Liberation Serif"/>
                <w:sz w:val="28"/>
                <w:szCs w:val="28"/>
              </w:rPr>
              <w:t>,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после обучения в ФГБОУ </w:t>
            </w:r>
            <w:proofErr w:type="gramStart"/>
            <w:r w:rsidR="00E1005B" w:rsidRPr="00EE78F7">
              <w:rPr>
                <w:rFonts w:ascii="Liberation Serif" w:hAnsi="Liberation Serif"/>
                <w:sz w:val="28"/>
                <w:szCs w:val="28"/>
              </w:rPr>
              <w:t>ВО</w:t>
            </w:r>
            <w:proofErr w:type="gramEnd"/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 «Уральский 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государственный медицинский университет»</w:t>
            </w:r>
          </w:p>
        </w:tc>
        <w:tc>
          <w:tcPr>
            <w:tcW w:w="2268" w:type="dxa"/>
          </w:tcPr>
          <w:p w:rsidR="00E1005B" w:rsidRPr="00EE78F7" w:rsidRDefault="005C79CD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5C79CD" w:rsidRDefault="005C79CD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E1005B" w:rsidRPr="00EE78F7">
              <w:rPr>
                <w:rFonts w:ascii="Liberation Serif" w:hAnsi="Liberation Serif"/>
                <w:sz w:val="28"/>
                <w:szCs w:val="28"/>
              </w:rPr>
              <w:t xml:space="preserve">ромышленные </w:t>
            </w:r>
          </w:p>
          <w:p w:rsidR="000F2E5F" w:rsidRDefault="00E1005B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предприятия, расположенные на территории Каменск-Уральского городского округа</w:t>
            </w:r>
          </w:p>
          <w:p w:rsidR="000F2E5F" w:rsidRDefault="00B8570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5C79CD">
              <w:rPr>
                <w:rFonts w:ascii="Liberation Serif" w:hAnsi="Liberation Serif"/>
                <w:sz w:val="28"/>
                <w:szCs w:val="28"/>
              </w:rPr>
              <w:t>,</w:t>
            </w:r>
            <w:r w:rsidR="005C79CD" w:rsidRPr="00EE78F7">
              <w:rPr>
                <w:rFonts w:ascii="Liberation Serif" w:hAnsi="Liberation Serif"/>
                <w:sz w:val="28"/>
                <w:szCs w:val="28"/>
              </w:rPr>
              <w:t xml:space="preserve"> Администрация Каменск-Уральского городского округа</w:t>
            </w:r>
            <w:proofErr w:type="gramStart"/>
            <w:r w:rsidR="005C79CD" w:rsidRPr="00EE78F7">
              <w:rPr>
                <w:rFonts w:ascii="Liberation Serif" w:hAnsi="Liberation Serif"/>
                <w:sz w:val="28"/>
                <w:szCs w:val="28"/>
              </w:rPr>
              <w:t>,</w:t>
            </w:r>
            <w:r w:rsidR="00F13CAB" w:rsidRPr="00F13CA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="00F13CAB" w:rsidRPr="00F13CAB">
              <w:rPr>
                <w:rFonts w:ascii="Liberation Serif" w:hAnsi="Liberation Serif"/>
                <w:sz w:val="28"/>
                <w:szCs w:val="28"/>
              </w:rPr>
              <w:t xml:space="preserve">АУЗ СО «Городская больница г. Каменск-Уральский» </w:t>
            </w:r>
          </w:p>
          <w:p w:rsidR="000F2E5F" w:rsidRDefault="00F13CAB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(по согласованию), ГАУЗ </w:t>
            </w:r>
            <w:proofErr w:type="gramStart"/>
            <w:r w:rsidRPr="00F13CAB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F13CAB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</w:t>
            </w:r>
          </w:p>
          <w:p w:rsidR="000F2E5F" w:rsidRDefault="00F13CAB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F47247" w:rsidRPr="00EE78F7" w:rsidRDefault="00F13CAB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E1005B" w:rsidRPr="00EE78F7" w:rsidRDefault="00E1005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>в рамках Соглашений о сотрудничестве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3F762B" w:rsidP="00B85708">
            <w:pPr>
              <w:pStyle w:val="af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Осуществление набора кандидатов на целевое обучение в ФГБОУ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ВО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«Уральский государственный медицинский университет»</w:t>
            </w:r>
          </w:p>
        </w:tc>
        <w:tc>
          <w:tcPr>
            <w:tcW w:w="2268" w:type="dxa"/>
          </w:tcPr>
          <w:p w:rsidR="003F762B" w:rsidRPr="00EE78F7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3F762B" w:rsidP="00A86C3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3F762B" w:rsidP="00A86C3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АУЗ СО «Детская городская больница</w:t>
            </w:r>
          </w:p>
          <w:p w:rsidR="000F2E5F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F762B" w:rsidRPr="00EE78F7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3F762B" w:rsidRPr="00EE78F7" w:rsidRDefault="003F762B" w:rsidP="00F4724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,Ф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ГБОУ ВО «Уральский государственный медицинский университет»</w:t>
            </w:r>
          </w:p>
          <w:p w:rsidR="00F47247" w:rsidRPr="00EE78F7" w:rsidRDefault="003F762B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3F762B" w:rsidRPr="00EE78F7" w:rsidRDefault="00F13CAB" w:rsidP="00F13C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3F762B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Осуществление набора кандидатов на целевое обучение в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>Каменск-Уральском филиале ГБПОУ «Свердловский областной медицинский колледж»</w:t>
            </w:r>
          </w:p>
          <w:p w:rsidR="003F762B" w:rsidRPr="00EE78F7" w:rsidRDefault="003F762B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3F762B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3F762B" w:rsidP="00A86C3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3F762B" w:rsidP="00A86C37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АУЗ СО «Детская городская больница</w:t>
            </w:r>
          </w:p>
          <w:p w:rsidR="000F2E5F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F762B" w:rsidRPr="00EE78F7" w:rsidRDefault="003F762B" w:rsidP="004D2F83">
            <w:pPr>
              <w:shd w:val="clear" w:color="auto" w:fill="FFFFFF"/>
              <w:ind w:right="-43" w:firstLine="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F47247" w:rsidRDefault="003F762B" w:rsidP="00F47247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>Каменск-Уральский филиал ГБПОУ «Свердловский областной медицинский колледж»</w:t>
            </w:r>
          </w:p>
          <w:p w:rsidR="003F762B" w:rsidRPr="00EE78F7" w:rsidRDefault="003F762B" w:rsidP="00F4724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3F762B" w:rsidRPr="00EE78F7" w:rsidRDefault="00F13CAB" w:rsidP="00F13C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3F762B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Обучение специалистов (ординатура, магистратура, первичная переподготовка)</w:t>
            </w:r>
          </w:p>
        </w:tc>
        <w:tc>
          <w:tcPr>
            <w:tcW w:w="2268" w:type="dxa"/>
          </w:tcPr>
          <w:p w:rsidR="003F762B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3F762B" w:rsidP="00B857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3F762B" w:rsidP="00B857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3F762B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АУЗ СО «Детская городская больница</w:t>
            </w:r>
          </w:p>
          <w:p w:rsidR="000F2E5F" w:rsidRDefault="003F762B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3F762B" w:rsidRPr="00EE78F7" w:rsidRDefault="003F762B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3F762B" w:rsidRPr="00EE78F7" w:rsidRDefault="003F762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3F762B" w:rsidRPr="00EE78F7" w:rsidRDefault="00B644AC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</w:t>
            </w:r>
            <w:r w:rsidR="003F762B" w:rsidRPr="00EE78F7">
              <w:rPr>
                <w:rFonts w:ascii="Liberation Serif" w:hAnsi="Liberation Serif"/>
                <w:sz w:val="28"/>
                <w:szCs w:val="28"/>
              </w:rPr>
              <w:t xml:space="preserve"> рамках финансово-хозяйственной деятельности учреждений здравоохранения</w:t>
            </w:r>
          </w:p>
        </w:tc>
      </w:tr>
      <w:tr w:rsidR="004B475E" w:rsidRPr="00EE78F7" w:rsidTr="000F2E5F">
        <w:tc>
          <w:tcPr>
            <w:tcW w:w="1101" w:type="dxa"/>
          </w:tcPr>
          <w:p w:rsidR="004B475E" w:rsidRPr="00EE78F7" w:rsidRDefault="004B475E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4B475E" w:rsidRPr="00EE78F7" w:rsidRDefault="004B475E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Развитие системы наставничества в 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 xml:space="preserve">государственных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учреждениях здравоохранения</w:t>
            </w:r>
          </w:p>
        </w:tc>
        <w:tc>
          <w:tcPr>
            <w:tcW w:w="2268" w:type="dxa"/>
          </w:tcPr>
          <w:p w:rsidR="004B475E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4B475E" w:rsidP="00B857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4B475E" w:rsidP="00F472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4B475E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СО «Детская городская больница </w:t>
            </w:r>
          </w:p>
          <w:p w:rsidR="000F2E5F" w:rsidRDefault="004B475E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4B475E" w:rsidRPr="00EE78F7" w:rsidRDefault="004B475E" w:rsidP="004D2F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A86C37" w:rsidRPr="00EE78F7" w:rsidRDefault="004B475E" w:rsidP="00F472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4B475E" w:rsidRPr="00EE78F7" w:rsidRDefault="004B475E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 рамках финансово-хозяйственной деятельности учреждений здравоохранения</w:t>
            </w:r>
          </w:p>
        </w:tc>
      </w:tr>
      <w:tr w:rsidR="00A33F23" w:rsidRPr="00EE78F7" w:rsidTr="000F2E5F">
        <w:tc>
          <w:tcPr>
            <w:tcW w:w="1101" w:type="dxa"/>
          </w:tcPr>
          <w:p w:rsidR="00A33F23" w:rsidRPr="00EE78F7" w:rsidRDefault="00A33F23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A33F23" w:rsidRDefault="00F47247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Участие в ярмарке выпускников </w:t>
            </w:r>
            <w:r w:rsidR="00A33F23" w:rsidRPr="00EE78F7">
              <w:rPr>
                <w:rFonts w:ascii="Liberation Serif" w:hAnsi="Liberation Serif"/>
                <w:sz w:val="28"/>
                <w:szCs w:val="28"/>
              </w:rPr>
              <w:t xml:space="preserve">ФГБОУ ВО «Уральский государственный медицинский университет», 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>Каменск-Уральского филиала</w:t>
            </w:r>
            <w:r w:rsidR="00A33F23"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ГБПОУ «Свердловский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областной медицинский колледж</w:t>
            </w:r>
            <w:proofErr w:type="gramStart"/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  <w:r w:rsidR="00A33F23" w:rsidRPr="00EE78F7">
              <w:rPr>
                <w:rFonts w:ascii="Liberation Serif" w:hAnsi="Liberation Serif"/>
                <w:sz w:val="28"/>
                <w:szCs w:val="28"/>
              </w:rPr>
              <w:t>с</w:t>
            </w:r>
            <w:proofErr w:type="gramEnd"/>
            <w:r w:rsidR="00A33F23" w:rsidRPr="00EE78F7">
              <w:rPr>
                <w:rFonts w:ascii="Liberation Serif" w:hAnsi="Liberation Serif"/>
                <w:sz w:val="28"/>
                <w:szCs w:val="28"/>
              </w:rPr>
              <w:t xml:space="preserve"> целью укомплектования медицинскими кадрами 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 xml:space="preserve">государственных </w:t>
            </w:r>
            <w:r w:rsidR="00A33F23" w:rsidRPr="00EE78F7">
              <w:rPr>
                <w:rFonts w:ascii="Liberation Serif" w:hAnsi="Liberation Serif"/>
                <w:sz w:val="28"/>
                <w:szCs w:val="28"/>
              </w:rPr>
              <w:t xml:space="preserve">учреждений здравоохранения </w:t>
            </w:r>
          </w:p>
          <w:p w:rsidR="000F2E5F" w:rsidRPr="00EE78F7" w:rsidRDefault="000F2E5F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A33F23" w:rsidRPr="00EE78F7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 «Городская больница </w:t>
            </w:r>
          </w:p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г. Каменск-Уральский»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г. Каменск-Уральский»</w:t>
            </w:r>
          </w:p>
          <w:p w:rsidR="00A33F23" w:rsidRPr="00EE78F7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A33F23" w:rsidRPr="00EE78F7" w:rsidRDefault="00A33F23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bCs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A33F23" w:rsidRPr="00EE78F7" w:rsidRDefault="00F13CAB" w:rsidP="00F13C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A33F23" w:rsidRPr="00EE78F7" w:rsidTr="000F2E5F">
        <w:tc>
          <w:tcPr>
            <w:tcW w:w="1101" w:type="dxa"/>
          </w:tcPr>
          <w:p w:rsidR="00A33F23" w:rsidRPr="00EE78F7" w:rsidRDefault="00A33F23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A33F23" w:rsidRPr="00EE78F7" w:rsidRDefault="00A33F23" w:rsidP="00EE78F7">
            <w:pPr>
              <w:pStyle w:val="af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Участие в ярмарках вакансий в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ГКУСЗН </w:t>
            </w:r>
            <w:proofErr w:type="gramStart"/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«Каменск-Уральский Центр занятости»</w:t>
            </w:r>
          </w:p>
          <w:p w:rsidR="00A33F23" w:rsidRPr="00EE78F7" w:rsidRDefault="00A33F23" w:rsidP="00EE78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13CAB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соответствии </w:t>
            </w:r>
          </w:p>
          <w:p w:rsidR="00A33F23" w:rsidRPr="00EE78F7" w:rsidRDefault="00F13CAB" w:rsidP="00EE7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 графиком проведения мероприятий</w:t>
            </w:r>
          </w:p>
        </w:tc>
        <w:tc>
          <w:tcPr>
            <w:tcW w:w="4678" w:type="dxa"/>
          </w:tcPr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A33F23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A33F23" w:rsidRPr="00EE78F7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A86C37" w:rsidRPr="00EE78F7" w:rsidRDefault="00A33F23" w:rsidP="004D2F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КУСЗН СО «Каменск-Уральский Центр занятости»(по согласованию)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>,</w:t>
            </w:r>
            <w:r w:rsidR="00F13CAB"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jc w:val="center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 xml:space="preserve">финансирование </w:t>
            </w:r>
          </w:p>
          <w:p w:rsidR="00A33F23" w:rsidRPr="00EE78F7" w:rsidRDefault="00F13CAB" w:rsidP="00F13CA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bCs/>
                <w:sz w:val="28"/>
                <w:szCs w:val="28"/>
              </w:rPr>
              <w:t>не предусмотрено</w:t>
            </w:r>
          </w:p>
        </w:tc>
      </w:tr>
      <w:tr w:rsidR="00A33F23" w:rsidRPr="00EE78F7" w:rsidTr="000F2E5F">
        <w:tc>
          <w:tcPr>
            <w:tcW w:w="1101" w:type="dxa"/>
          </w:tcPr>
          <w:p w:rsidR="00A33F23" w:rsidRPr="00EE78F7" w:rsidRDefault="00A33F23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A33F23" w:rsidRPr="00EE78F7" w:rsidRDefault="00A33F23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Проведение торжественных мероприятий, направленных на повышение престижа профессии медицинского работника (</w:t>
            </w:r>
            <w:r w:rsidR="0095076A">
              <w:rPr>
                <w:rFonts w:ascii="Liberation Serif" w:hAnsi="Liberation Serif"/>
                <w:sz w:val="28"/>
                <w:szCs w:val="28"/>
              </w:rPr>
              <w:t>например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чество</w:t>
            </w:r>
            <w:r w:rsidR="00F47247">
              <w:rPr>
                <w:rFonts w:ascii="Liberation Serif" w:hAnsi="Liberation Serif"/>
                <w:sz w:val="28"/>
                <w:szCs w:val="28"/>
              </w:rPr>
              <w:t xml:space="preserve">вание медицинских работников на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t>профессиональных праздниках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,н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>аграждение грамотами и благодарственными письмами)</w:t>
            </w:r>
          </w:p>
          <w:p w:rsidR="00A33F23" w:rsidRPr="00EE78F7" w:rsidRDefault="00A33F23" w:rsidP="00EE78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A33F23" w:rsidRPr="00EE78F7" w:rsidRDefault="00F13CAB" w:rsidP="00C331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0F2E5F" w:rsidRDefault="00A33F23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городского округа, ОМС «Управление культуры Каменск-Уральского городского округа»,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0F2E5F" w:rsidRDefault="00A33F23" w:rsidP="00F4724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F47247" w:rsidRDefault="00A33F23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4D2F83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4D2F83" w:rsidRDefault="00A33F23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A33F23" w:rsidRPr="00EE78F7" w:rsidRDefault="00A33F23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A33F23" w:rsidRPr="00EE78F7" w:rsidRDefault="00A33F23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в рамках текущего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br/>
              <w:t>финансирования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B644AC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 w:rsidRPr="00EE78F7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 xml:space="preserve">Размещение на официальном сайте Каменск-Уральского городского </w:t>
            </w:r>
            <w:r w:rsidRPr="00EE78F7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lastRenderedPageBreak/>
              <w:t>округа</w:t>
            </w:r>
            <w:r w:rsidR="00F13CAB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>,</w:t>
            </w:r>
            <w:r w:rsidRPr="00EE78F7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 xml:space="preserve"> в средствах массовой информации материалов, посвященных достижениям врачей в лечении сложных и опасных заболеваний, врачебным династиям</w:t>
            </w:r>
            <w:r w:rsidR="000F2E5F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>, о престиже профессии</w:t>
            </w:r>
            <w:r w:rsidR="00F13CAB">
              <w:rPr>
                <w:rFonts w:ascii="Liberation Serif" w:eastAsia="Calibri" w:hAnsi="Liberation Serif"/>
                <w:bCs/>
                <w:sz w:val="28"/>
                <w:szCs w:val="28"/>
                <w:lang w:eastAsia="en-US"/>
              </w:rPr>
              <w:t xml:space="preserve"> медицинского работника и др.</w:t>
            </w:r>
          </w:p>
        </w:tc>
        <w:tc>
          <w:tcPr>
            <w:tcW w:w="2268" w:type="dxa"/>
          </w:tcPr>
          <w:p w:rsidR="003F762B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4678" w:type="dxa"/>
          </w:tcPr>
          <w:p w:rsidR="000F2E5F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,Г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АУЗ </w:t>
            </w:r>
            <w:r w:rsidRPr="00EE78F7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СО «Городская больница </w:t>
            </w:r>
          </w:p>
          <w:p w:rsidR="000F2E5F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F47247" w:rsidRDefault="00B644AC" w:rsidP="000F2E5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B644AC" w:rsidRPr="00EE78F7" w:rsidRDefault="00B644AC" w:rsidP="00B8570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4D2F83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0F2E5F" w:rsidRDefault="00B644AC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F13CAB">
              <w:rPr>
                <w:rFonts w:ascii="Liberation Serif" w:hAnsi="Liberation Serif"/>
                <w:sz w:val="28"/>
                <w:szCs w:val="28"/>
              </w:rPr>
              <w:t xml:space="preserve">,средства массовой информации </w:t>
            </w:r>
          </w:p>
          <w:p w:rsidR="00F13CAB" w:rsidRPr="00EE78F7" w:rsidRDefault="00F13CAB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финансирование </w:t>
            </w:r>
          </w:p>
          <w:p w:rsidR="003F762B" w:rsidRPr="00EE78F7" w:rsidRDefault="00B644AC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3F762B" w:rsidRPr="00EE78F7" w:rsidTr="000F2E5F">
        <w:tc>
          <w:tcPr>
            <w:tcW w:w="1101" w:type="dxa"/>
          </w:tcPr>
          <w:p w:rsidR="003F762B" w:rsidRPr="00EE78F7" w:rsidRDefault="003F762B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3F762B" w:rsidRPr="00EE78F7" w:rsidRDefault="006A7038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Размещение </w:t>
            </w:r>
            <w:r w:rsidR="00B8570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(актуализация) 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информации </w:t>
            </w:r>
            <w:r w:rsidR="00F13CAB"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о потребности в медицинских кадрах 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 сайтахгосударственных </w:t>
            </w:r>
            <w:r w:rsidR="00E57F8F">
              <w:rPr>
                <w:rFonts w:ascii="Liberation Serif" w:hAnsi="Liberation Serif"/>
                <w:color w:val="000000"/>
                <w:sz w:val="28"/>
                <w:szCs w:val="28"/>
              </w:rPr>
              <w:t>учреждений</w:t>
            </w:r>
            <w:r w:rsidRPr="00EE78F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здраво</w:t>
            </w:r>
            <w:r w:rsidR="00F13CAB">
              <w:rPr>
                <w:rFonts w:ascii="Liberation Serif" w:hAnsi="Liberation Serif"/>
                <w:color w:val="000000"/>
                <w:sz w:val="28"/>
                <w:szCs w:val="28"/>
              </w:rPr>
              <w:t>охранения</w:t>
            </w:r>
          </w:p>
        </w:tc>
        <w:tc>
          <w:tcPr>
            <w:tcW w:w="2268" w:type="dxa"/>
          </w:tcPr>
          <w:p w:rsidR="003F762B" w:rsidRPr="00EE78F7" w:rsidRDefault="00F13CAB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F47247" w:rsidRDefault="006A7038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</w:t>
            </w:r>
          </w:p>
          <w:p w:rsidR="00F47247" w:rsidRDefault="006A7038" w:rsidP="00EE78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г. Каменск-Уральский» </w:t>
            </w:r>
          </w:p>
          <w:p w:rsidR="000F2E5F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E78F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E78F7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0F2E5F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3F762B" w:rsidRPr="00EE78F7" w:rsidRDefault="006A7038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E78F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F13CAB" w:rsidRPr="00F13CAB" w:rsidRDefault="00F13CAB" w:rsidP="00F13C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 xml:space="preserve">финансирование </w:t>
            </w:r>
          </w:p>
          <w:p w:rsidR="003F762B" w:rsidRPr="00EE78F7" w:rsidRDefault="00F13CAB" w:rsidP="00F13C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13CAB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  <w:tr w:rsidR="00E57F8F" w:rsidRPr="00EE78F7" w:rsidTr="000F2E5F">
        <w:tc>
          <w:tcPr>
            <w:tcW w:w="1101" w:type="dxa"/>
          </w:tcPr>
          <w:p w:rsidR="00E57F8F" w:rsidRPr="00EE78F7" w:rsidRDefault="00E57F8F" w:rsidP="003F762B">
            <w:pPr>
              <w:pStyle w:val="a8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</w:tcPr>
          <w:p w:rsidR="00E57F8F" w:rsidRPr="00EE78F7" w:rsidRDefault="00E57F8F" w:rsidP="00F13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Размещение информации о вакансиях в государственных учреждениях здравоохранения на портале «</w:t>
            </w: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Работа</w:t>
            </w:r>
            <w:proofErr w:type="gram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.р</w:t>
            </w:r>
            <w:proofErr w:type="gram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у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E57F8F" w:rsidRDefault="00E57F8F" w:rsidP="00EE78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весь период</w:t>
            </w:r>
          </w:p>
        </w:tc>
        <w:tc>
          <w:tcPr>
            <w:tcW w:w="4678" w:type="dxa"/>
          </w:tcPr>
          <w:p w:rsidR="004D2F83" w:rsidRDefault="00E57F8F" w:rsidP="00F4724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ГАУЗ </w:t>
            </w:r>
            <w:proofErr w:type="gramStart"/>
            <w:r w:rsidRPr="00E57F8F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</w:t>
            </w:r>
          </w:p>
          <w:p w:rsidR="004D2F83" w:rsidRDefault="00E57F8F" w:rsidP="00F4724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 г. Каменск-Уральский» </w:t>
            </w:r>
          </w:p>
          <w:p w:rsidR="000F2E5F" w:rsidRDefault="00E57F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(по согласованию), ГАУЗ </w:t>
            </w:r>
            <w:proofErr w:type="gramStart"/>
            <w:r w:rsidRPr="00E57F8F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</w:t>
            </w:r>
          </w:p>
          <w:p w:rsidR="000F2E5F" w:rsidRDefault="00E57F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г. Каменск-Уральский»</w:t>
            </w:r>
          </w:p>
          <w:p w:rsidR="00E57F8F" w:rsidRPr="00E57F8F" w:rsidRDefault="00E57F8F" w:rsidP="004D2F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(по согласованию),ГАУЗ СО «ГССМПг. Каменск-Уральский»</w:t>
            </w:r>
          </w:p>
          <w:p w:rsidR="00E57F8F" w:rsidRPr="00EE78F7" w:rsidRDefault="00E57F8F" w:rsidP="00E57F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  <w:tc>
          <w:tcPr>
            <w:tcW w:w="2552" w:type="dxa"/>
          </w:tcPr>
          <w:p w:rsidR="00E57F8F" w:rsidRPr="00E57F8F" w:rsidRDefault="00E57F8F" w:rsidP="00E57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 xml:space="preserve">финансирование </w:t>
            </w:r>
          </w:p>
          <w:p w:rsidR="00E57F8F" w:rsidRPr="00F13CAB" w:rsidRDefault="00E57F8F" w:rsidP="00E57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7F8F">
              <w:rPr>
                <w:rFonts w:ascii="Liberation Serif" w:hAnsi="Liberation Serif"/>
                <w:sz w:val="28"/>
                <w:szCs w:val="28"/>
              </w:rPr>
              <w:t>не предусмотрено</w:t>
            </w:r>
          </w:p>
        </w:tc>
      </w:tr>
    </w:tbl>
    <w:p w:rsidR="0052765B" w:rsidRPr="001718CF" w:rsidRDefault="0052765B" w:rsidP="00F17FB9">
      <w:pPr>
        <w:widowControl w:val="0"/>
        <w:autoSpaceDE w:val="0"/>
        <w:autoSpaceDN w:val="0"/>
        <w:adjustRightInd w:val="0"/>
        <w:ind w:left="-142" w:firstLine="502"/>
        <w:jc w:val="both"/>
        <w:rPr>
          <w:rFonts w:ascii="Liberation Serif" w:hAnsi="Liberation Serif"/>
          <w:sz w:val="28"/>
          <w:szCs w:val="28"/>
        </w:rPr>
      </w:pPr>
    </w:p>
    <w:sectPr w:rsidR="0052765B" w:rsidRPr="001718CF" w:rsidSect="00ED49B6">
      <w:pgSz w:w="16838" w:h="11906" w:orient="landscape"/>
      <w:pgMar w:top="1418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A0E" w:rsidRDefault="00654A0E" w:rsidP="00484AD3">
      <w:r>
        <w:separator/>
      </w:r>
    </w:p>
  </w:endnote>
  <w:endnote w:type="continuationSeparator" w:id="1">
    <w:p w:rsidR="00654A0E" w:rsidRDefault="00654A0E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A0E" w:rsidRDefault="00654A0E" w:rsidP="00484AD3">
      <w:r>
        <w:separator/>
      </w:r>
    </w:p>
  </w:footnote>
  <w:footnote w:type="continuationSeparator" w:id="1">
    <w:p w:rsidR="00654A0E" w:rsidRDefault="00654A0E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742293"/>
      <w:docPartObj>
        <w:docPartGallery w:val="Page Numbers (Top of Page)"/>
        <w:docPartUnique/>
      </w:docPartObj>
    </w:sdtPr>
    <w:sdtContent>
      <w:p w:rsidR="00A25B17" w:rsidRDefault="00000F67">
        <w:pPr>
          <w:pStyle w:val="aa"/>
          <w:jc w:val="center"/>
        </w:pPr>
        <w:r>
          <w:fldChar w:fldCharType="begin"/>
        </w:r>
        <w:r w:rsidR="00A25B17">
          <w:instrText>PAGE   \* MERGEFORMAT</w:instrText>
        </w:r>
        <w:r>
          <w:fldChar w:fldCharType="separate"/>
        </w:r>
        <w:r w:rsidR="000B7162">
          <w:rPr>
            <w:noProof/>
          </w:rPr>
          <w:t>10</w:t>
        </w:r>
        <w:r>
          <w:fldChar w:fldCharType="end"/>
        </w:r>
      </w:p>
    </w:sdtContent>
  </w:sdt>
  <w:p w:rsidR="00A25B17" w:rsidRDefault="00A25B1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A072A"/>
    <w:multiLevelType w:val="hybridMultilevel"/>
    <w:tmpl w:val="AA203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75689"/>
    <w:multiLevelType w:val="hybridMultilevel"/>
    <w:tmpl w:val="20466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5713FE0"/>
    <w:multiLevelType w:val="hybridMultilevel"/>
    <w:tmpl w:val="6F94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00F67"/>
    <w:rsid w:val="00010608"/>
    <w:rsid w:val="00011C47"/>
    <w:rsid w:val="000162AC"/>
    <w:rsid w:val="00024F65"/>
    <w:rsid w:val="00025861"/>
    <w:rsid w:val="00035FF6"/>
    <w:rsid w:val="00050D4D"/>
    <w:rsid w:val="000521C8"/>
    <w:rsid w:val="00052E77"/>
    <w:rsid w:val="00057583"/>
    <w:rsid w:val="00061240"/>
    <w:rsid w:val="00067033"/>
    <w:rsid w:val="00070D76"/>
    <w:rsid w:val="0007735B"/>
    <w:rsid w:val="00083D6C"/>
    <w:rsid w:val="00086E8F"/>
    <w:rsid w:val="000B3A5E"/>
    <w:rsid w:val="000B7162"/>
    <w:rsid w:val="000C1487"/>
    <w:rsid w:val="000D43C8"/>
    <w:rsid w:val="000E5ECB"/>
    <w:rsid w:val="000E7E1C"/>
    <w:rsid w:val="000F2E5F"/>
    <w:rsid w:val="0010489F"/>
    <w:rsid w:val="00111F49"/>
    <w:rsid w:val="00116523"/>
    <w:rsid w:val="00116E97"/>
    <w:rsid w:val="0012041C"/>
    <w:rsid w:val="00124748"/>
    <w:rsid w:val="001278B7"/>
    <w:rsid w:val="0013110F"/>
    <w:rsid w:val="00133698"/>
    <w:rsid w:val="00135C1E"/>
    <w:rsid w:val="00136F22"/>
    <w:rsid w:val="00137DA0"/>
    <w:rsid w:val="001657C3"/>
    <w:rsid w:val="00170416"/>
    <w:rsid w:val="001718CF"/>
    <w:rsid w:val="001725B7"/>
    <w:rsid w:val="00180689"/>
    <w:rsid w:val="00184712"/>
    <w:rsid w:val="00192578"/>
    <w:rsid w:val="0019312D"/>
    <w:rsid w:val="001934B8"/>
    <w:rsid w:val="00196A14"/>
    <w:rsid w:val="001A061B"/>
    <w:rsid w:val="001C12ED"/>
    <w:rsid w:val="001C4718"/>
    <w:rsid w:val="001C4C4D"/>
    <w:rsid w:val="001C7815"/>
    <w:rsid w:val="001D2553"/>
    <w:rsid w:val="001D60B2"/>
    <w:rsid w:val="001D6153"/>
    <w:rsid w:val="001D6D62"/>
    <w:rsid w:val="001D7099"/>
    <w:rsid w:val="001D7770"/>
    <w:rsid w:val="001F71A1"/>
    <w:rsid w:val="00200427"/>
    <w:rsid w:val="002029DD"/>
    <w:rsid w:val="00206793"/>
    <w:rsid w:val="002226C8"/>
    <w:rsid w:val="00223B42"/>
    <w:rsid w:val="00231A3B"/>
    <w:rsid w:val="0023226A"/>
    <w:rsid w:val="00246796"/>
    <w:rsid w:val="00247492"/>
    <w:rsid w:val="00250A86"/>
    <w:rsid w:val="00253FD8"/>
    <w:rsid w:val="00260B67"/>
    <w:rsid w:val="0026112E"/>
    <w:rsid w:val="00262B11"/>
    <w:rsid w:val="00262FEE"/>
    <w:rsid w:val="00275515"/>
    <w:rsid w:val="00282CFE"/>
    <w:rsid w:val="00285EC7"/>
    <w:rsid w:val="00291CCA"/>
    <w:rsid w:val="002926F1"/>
    <w:rsid w:val="002A0109"/>
    <w:rsid w:val="002A1807"/>
    <w:rsid w:val="002A4500"/>
    <w:rsid w:val="002A5371"/>
    <w:rsid w:val="002B143E"/>
    <w:rsid w:val="002B42E6"/>
    <w:rsid w:val="002C0534"/>
    <w:rsid w:val="002C1915"/>
    <w:rsid w:val="002D34C7"/>
    <w:rsid w:val="002E17FE"/>
    <w:rsid w:val="002E5A2C"/>
    <w:rsid w:val="002F1D7F"/>
    <w:rsid w:val="002F2188"/>
    <w:rsid w:val="002F3D0D"/>
    <w:rsid w:val="00301773"/>
    <w:rsid w:val="003057F8"/>
    <w:rsid w:val="00311136"/>
    <w:rsid w:val="00312FF5"/>
    <w:rsid w:val="00313F16"/>
    <w:rsid w:val="00315615"/>
    <w:rsid w:val="00321EA6"/>
    <w:rsid w:val="0032666F"/>
    <w:rsid w:val="00327891"/>
    <w:rsid w:val="00331521"/>
    <w:rsid w:val="0033292F"/>
    <w:rsid w:val="0033309A"/>
    <w:rsid w:val="0033329D"/>
    <w:rsid w:val="00343924"/>
    <w:rsid w:val="00344C17"/>
    <w:rsid w:val="003463B9"/>
    <w:rsid w:val="003470E4"/>
    <w:rsid w:val="00352B7E"/>
    <w:rsid w:val="00353B05"/>
    <w:rsid w:val="003657EF"/>
    <w:rsid w:val="003747AF"/>
    <w:rsid w:val="00374C89"/>
    <w:rsid w:val="003774B3"/>
    <w:rsid w:val="00377A96"/>
    <w:rsid w:val="00381271"/>
    <w:rsid w:val="00382E5F"/>
    <w:rsid w:val="00383B57"/>
    <w:rsid w:val="003875CD"/>
    <w:rsid w:val="003A08AA"/>
    <w:rsid w:val="003A105D"/>
    <w:rsid w:val="003A1FA0"/>
    <w:rsid w:val="003A220D"/>
    <w:rsid w:val="003A58E4"/>
    <w:rsid w:val="003B1483"/>
    <w:rsid w:val="003B24C1"/>
    <w:rsid w:val="003B5BD2"/>
    <w:rsid w:val="003E16A0"/>
    <w:rsid w:val="003E2C08"/>
    <w:rsid w:val="003E46D8"/>
    <w:rsid w:val="003E5B65"/>
    <w:rsid w:val="003F04EA"/>
    <w:rsid w:val="003F6459"/>
    <w:rsid w:val="003F762B"/>
    <w:rsid w:val="0040589A"/>
    <w:rsid w:val="00413E11"/>
    <w:rsid w:val="004176C0"/>
    <w:rsid w:val="004265AD"/>
    <w:rsid w:val="00433AA5"/>
    <w:rsid w:val="00436E0F"/>
    <w:rsid w:val="004427DA"/>
    <w:rsid w:val="004479C5"/>
    <w:rsid w:val="004523B5"/>
    <w:rsid w:val="00456239"/>
    <w:rsid w:val="0046267B"/>
    <w:rsid w:val="00462DC5"/>
    <w:rsid w:val="004800D6"/>
    <w:rsid w:val="00481B18"/>
    <w:rsid w:val="00481F00"/>
    <w:rsid w:val="004846A9"/>
    <w:rsid w:val="00484AD3"/>
    <w:rsid w:val="00485FC8"/>
    <w:rsid w:val="004911C2"/>
    <w:rsid w:val="00491B0E"/>
    <w:rsid w:val="00492356"/>
    <w:rsid w:val="004A252F"/>
    <w:rsid w:val="004A513C"/>
    <w:rsid w:val="004B304A"/>
    <w:rsid w:val="004B475E"/>
    <w:rsid w:val="004C23F0"/>
    <w:rsid w:val="004C3D72"/>
    <w:rsid w:val="004D1008"/>
    <w:rsid w:val="004D2F83"/>
    <w:rsid w:val="004D5469"/>
    <w:rsid w:val="004D7FD9"/>
    <w:rsid w:val="004E298C"/>
    <w:rsid w:val="004E5F20"/>
    <w:rsid w:val="004F1BF0"/>
    <w:rsid w:val="004F264F"/>
    <w:rsid w:val="004F3110"/>
    <w:rsid w:val="004F4246"/>
    <w:rsid w:val="00504883"/>
    <w:rsid w:val="00506A61"/>
    <w:rsid w:val="00506D1C"/>
    <w:rsid w:val="005113C0"/>
    <w:rsid w:val="00512699"/>
    <w:rsid w:val="00517929"/>
    <w:rsid w:val="00522BC2"/>
    <w:rsid w:val="0052384C"/>
    <w:rsid w:val="00527335"/>
    <w:rsid w:val="0052765B"/>
    <w:rsid w:val="00530CD7"/>
    <w:rsid w:val="005316F6"/>
    <w:rsid w:val="00534316"/>
    <w:rsid w:val="00536788"/>
    <w:rsid w:val="00541258"/>
    <w:rsid w:val="00543803"/>
    <w:rsid w:val="005461B6"/>
    <w:rsid w:val="00550322"/>
    <w:rsid w:val="0055591A"/>
    <w:rsid w:val="00557CD8"/>
    <w:rsid w:val="00563B55"/>
    <w:rsid w:val="00570EEE"/>
    <w:rsid w:val="00575867"/>
    <w:rsid w:val="00576043"/>
    <w:rsid w:val="00582C0B"/>
    <w:rsid w:val="00583E15"/>
    <w:rsid w:val="00587B95"/>
    <w:rsid w:val="0059748C"/>
    <w:rsid w:val="00597A83"/>
    <w:rsid w:val="005A0290"/>
    <w:rsid w:val="005A06A4"/>
    <w:rsid w:val="005A137B"/>
    <w:rsid w:val="005A14BF"/>
    <w:rsid w:val="005A7443"/>
    <w:rsid w:val="005B3CAD"/>
    <w:rsid w:val="005C79CD"/>
    <w:rsid w:val="005D0AF8"/>
    <w:rsid w:val="005E0483"/>
    <w:rsid w:val="005E2B09"/>
    <w:rsid w:val="005F0D52"/>
    <w:rsid w:val="0061071B"/>
    <w:rsid w:val="0062070B"/>
    <w:rsid w:val="006271ED"/>
    <w:rsid w:val="00636EA2"/>
    <w:rsid w:val="00647563"/>
    <w:rsid w:val="00651800"/>
    <w:rsid w:val="00654A0E"/>
    <w:rsid w:val="00663705"/>
    <w:rsid w:val="006638A0"/>
    <w:rsid w:val="00664E89"/>
    <w:rsid w:val="006742C9"/>
    <w:rsid w:val="00680557"/>
    <w:rsid w:val="00686380"/>
    <w:rsid w:val="006867E6"/>
    <w:rsid w:val="00690F1A"/>
    <w:rsid w:val="006A4871"/>
    <w:rsid w:val="006A7038"/>
    <w:rsid w:val="006B1331"/>
    <w:rsid w:val="006C6C5E"/>
    <w:rsid w:val="006D1711"/>
    <w:rsid w:val="006E2BE1"/>
    <w:rsid w:val="006E47AA"/>
    <w:rsid w:val="006F1932"/>
    <w:rsid w:val="006F7635"/>
    <w:rsid w:val="00702165"/>
    <w:rsid w:val="00704232"/>
    <w:rsid w:val="00712906"/>
    <w:rsid w:val="00720985"/>
    <w:rsid w:val="007468BE"/>
    <w:rsid w:val="00760538"/>
    <w:rsid w:val="00761552"/>
    <w:rsid w:val="007626A4"/>
    <w:rsid w:val="00781CD5"/>
    <w:rsid w:val="0079208F"/>
    <w:rsid w:val="00796897"/>
    <w:rsid w:val="007A0125"/>
    <w:rsid w:val="007A0AF6"/>
    <w:rsid w:val="007A7BEE"/>
    <w:rsid w:val="007B0C95"/>
    <w:rsid w:val="007B168F"/>
    <w:rsid w:val="007B2E82"/>
    <w:rsid w:val="007C61A5"/>
    <w:rsid w:val="007D3CC7"/>
    <w:rsid w:val="007D4D6D"/>
    <w:rsid w:val="007D7EC1"/>
    <w:rsid w:val="007F0A87"/>
    <w:rsid w:val="007F245F"/>
    <w:rsid w:val="007F58A6"/>
    <w:rsid w:val="007F71E6"/>
    <w:rsid w:val="0080321D"/>
    <w:rsid w:val="00805669"/>
    <w:rsid w:val="00805994"/>
    <w:rsid w:val="008144EB"/>
    <w:rsid w:val="008154F8"/>
    <w:rsid w:val="008303BA"/>
    <w:rsid w:val="0083594B"/>
    <w:rsid w:val="00840B51"/>
    <w:rsid w:val="008556E0"/>
    <w:rsid w:val="008573ED"/>
    <w:rsid w:val="008615C1"/>
    <w:rsid w:val="0086423D"/>
    <w:rsid w:val="0087089E"/>
    <w:rsid w:val="00870CF2"/>
    <w:rsid w:val="00871148"/>
    <w:rsid w:val="00875098"/>
    <w:rsid w:val="00877E33"/>
    <w:rsid w:val="00883E20"/>
    <w:rsid w:val="00891C49"/>
    <w:rsid w:val="00896CBC"/>
    <w:rsid w:val="008A2A3D"/>
    <w:rsid w:val="008A4AEC"/>
    <w:rsid w:val="008A58A0"/>
    <w:rsid w:val="008B17B2"/>
    <w:rsid w:val="008B386B"/>
    <w:rsid w:val="008C0E41"/>
    <w:rsid w:val="008C1E50"/>
    <w:rsid w:val="008C7C96"/>
    <w:rsid w:val="008D50FC"/>
    <w:rsid w:val="008E0CC0"/>
    <w:rsid w:val="008E6A29"/>
    <w:rsid w:val="008E719C"/>
    <w:rsid w:val="008F0721"/>
    <w:rsid w:val="008F3D6F"/>
    <w:rsid w:val="00900148"/>
    <w:rsid w:val="009306A6"/>
    <w:rsid w:val="0094287F"/>
    <w:rsid w:val="0095076A"/>
    <w:rsid w:val="00950F77"/>
    <w:rsid w:val="00950FDE"/>
    <w:rsid w:val="00954EDA"/>
    <w:rsid w:val="00956960"/>
    <w:rsid w:val="009744AF"/>
    <w:rsid w:val="00975A1C"/>
    <w:rsid w:val="00997644"/>
    <w:rsid w:val="009A4FF4"/>
    <w:rsid w:val="009B48BF"/>
    <w:rsid w:val="009B6568"/>
    <w:rsid w:val="009C4435"/>
    <w:rsid w:val="009C61BA"/>
    <w:rsid w:val="009D080C"/>
    <w:rsid w:val="009E04CA"/>
    <w:rsid w:val="009E3FB7"/>
    <w:rsid w:val="009E4BF9"/>
    <w:rsid w:val="009E535B"/>
    <w:rsid w:val="009F6DF2"/>
    <w:rsid w:val="00A02B6A"/>
    <w:rsid w:val="00A1076A"/>
    <w:rsid w:val="00A201F2"/>
    <w:rsid w:val="00A22F64"/>
    <w:rsid w:val="00A25B17"/>
    <w:rsid w:val="00A26589"/>
    <w:rsid w:val="00A274BD"/>
    <w:rsid w:val="00A33F23"/>
    <w:rsid w:val="00A34DA1"/>
    <w:rsid w:val="00A4097B"/>
    <w:rsid w:val="00A45E49"/>
    <w:rsid w:val="00A50287"/>
    <w:rsid w:val="00A57D5A"/>
    <w:rsid w:val="00A670A3"/>
    <w:rsid w:val="00A719E4"/>
    <w:rsid w:val="00A76C69"/>
    <w:rsid w:val="00A82726"/>
    <w:rsid w:val="00A85D09"/>
    <w:rsid w:val="00A86C37"/>
    <w:rsid w:val="00AA0D78"/>
    <w:rsid w:val="00AA567C"/>
    <w:rsid w:val="00AA6D86"/>
    <w:rsid w:val="00AB0EFC"/>
    <w:rsid w:val="00AB1256"/>
    <w:rsid w:val="00AB50E9"/>
    <w:rsid w:val="00AB637D"/>
    <w:rsid w:val="00AD7FD3"/>
    <w:rsid w:val="00AE0ADE"/>
    <w:rsid w:val="00AE485F"/>
    <w:rsid w:val="00AF761E"/>
    <w:rsid w:val="00B01715"/>
    <w:rsid w:val="00B04D8B"/>
    <w:rsid w:val="00B15CB7"/>
    <w:rsid w:val="00B21BF4"/>
    <w:rsid w:val="00B33630"/>
    <w:rsid w:val="00B33719"/>
    <w:rsid w:val="00B373B9"/>
    <w:rsid w:val="00B47C7E"/>
    <w:rsid w:val="00B52FD5"/>
    <w:rsid w:val="00B53C4D"/>
    <w:rsid w:val="00B6379C"/>
    <w:rsid w:val="00B644AC"/>
    <w:rsid w:val="00B75BA5"/>
    <w:rsid w:val="00B75CD8"/>
    <w:rsid w:val="00B85708"/>
    <w:rsid w:val="00B86C5E"/>
    <w:rsid w:val="00B91D93"/>
    <w:rsid w:val="00B95DBC"/>
    <w:rsid w:val="00BA7870"/>
    <w:rsid w:val="00BB774A"/>
    <w:rsid w:val="00BC1ABD"/>
    <w:rsid w:val="00BC5071"/>
    <w:rsid w:val="00BC77AC"/>
    <w:rsid w:val="00BC7A42"/>
    <w:rsid w:val="00BD167C"/>
    <w:rsid w:val="00BD3238"/>
    <w:rsid w:val="00BD47C8"/>
    <w:rsid w:val="00BD5F07"/>
    <w:rsid w:val="00BE3D38"/>
    <w:rsid w:val="00BE64DE"/>
    <w:rsid w:val="00BF36DA"/>
    <w:rsid w:val="00BF6E52"/>
    <w:rsid w:val="00BF70B2"/>
    <w:rsid w:val="00C06524"/>
    <w:rsid w:val="00C072FF"/>
    <w:rsid w:val="00C10516"/>
    <w:rsid w:val="00C11928"/>
    <w:rsid w:val="00C126D9"/>
    <w:rsid w:val="00C24D40"/>
    <w:rsid w:val="00C26509"/>
    <w:rsid w:val="00C302B7"/>
    <w:rsid w:val="00C33191"/>
    <w:rsid w:val="00C40FC9"/>
    <w:rsid w:val="00C5102C"/>
    <w:rsid w:val="00C528E0"/>
    <w:rsid w:val="00C55198"/>
    <w:rsid w:val="00C60D95"/>
    <w:rsid w:val="00C8290F"/>
    <w:rsid w:val="00C8567B"/>
    <w:rsid w:val="00C908F7"/>
    <w:rsid w:val="00C92DC9"/>
    <w:rsid w:val="00C940AC"/>
    <w:rsid w:val="00C94A0A"/>
    <w:rsid w:val="00CA14D7"/>
    <w:rsid w:val="00CA35C8"/>
    <w:rsid w:val="00CA53DF"/>
    <w:rsid w:val="00CA72E9"/>
    <w:rsid w:val="00CA7F5B"/>
    <w:rsid w:val="00CB1527"/>
    <w:rsid w:val="00CB789C"/>
    <w:rsid w:val="00CC0A1B"/>
    <w:rsid w:val="00CC4A81"/>
    <w:rsid w:val="00CC54D1"/>
    <w:rsid w:val="00CC5782"/>
    <w:rsid w:val="00CD11A6"/>
    <w:rsid w:val="00CD1B8B"/>
    <w:rsid w:val="00CE43DE"/>
    <w:rsid w:val="00CF07FA"/>
    <w:rsid w:val="00CF0DA3"/>
    <w:rsid w:val="00CF4177"/>
    <w:rsid w:val="00CF7251"/>
    <w:rsid w:val="00D17932"/>
    <w:rsid w:val="00D247AB"/>
    <w:rsid w:val="00D30904"/>
    <w:rsid w:val="00D3787E"/>
    <w:rsid w:val="00D46873"/>
    <w:rsid w:val="00D80A2B"/>
    <w:rsid w:val="00D921D5"/>
    <w:rsid w:val="00D929EF"/>
    <w:rsid w:val="00D95657"/>
    <w:rsid w:val="00DA1213"/>
    <w:rsid w:val="00DA33C1"/>
    <w:rsid w:val="00DA55C1"/>
    <w:rsid w:val="00DB1710"/>
    <w:rsid w:val="00DC6C05"/>
    <w:rsid w:val="00DD72EF"/>
    <w:rsid w:val="00DE2D0B"/>
    <w:rsid w:val="00DE4BE7"/>
    <w:rsid w:val="00DE4CB0"/>
    <w:rsid w:val="00DE6220"/>
    <w:rsid w:val="00E1005B"/>
    <w:rsid w:val="00E14B8A"/>
    <w:rsid w:val="00E20635"/>
    <w:rsid w:val="00E26C9D"/>
    <w:rsid w:val="00E50637"/>
    <w:rsid w:val="00E51A4D"/>
    <w:rsid w:val="00E533CB"/>
    <w:rsid w:val="00E57F8F"/>
    <w:rsid w:val="00E712C1"/>
    <w:rsid w:val="00E902C0"/>
    <w:rsid w:val="00E93C92"/>
    <w:rsid w:val="00E944A5"/>
    <w:rsid w:val="00E97CDF"/>
    <w:rsid w:val="00EA019A"/>
    <w:rsid w:val="00EA5526"/>
    <w:rsid w:val="00EB6514"/>
    <w:rsid w:val="00EC24E3"/>
    <w:rsid w:val="00EC2FE6"/>
    <w:rsid w:val="00EC7DCC"/>
    <w:rsid w:val="00ED3E8E"/>
    <w:rsid w:val="00ED49B6"/>
    <w:rsid w:val="00ED4DA5"/>
    <w:rsid w:val="00ED79CE"/>
    <w:rsid w:val="00EE00FA"/>
    <w:rsid w:val="00EE4587"/>
    <w:rsid w:val="00EE6C8F"/>
    <w:rsid w:val="00EE78F7"/>
    <w:rsid w:val="00EF1440"/>
    <w:rsid w:val="00EF5C50"/>
    <w:rsid w:val="00F0078B"/>
    <w:rsid w:val="00F04321"/>
    <w:rsid w:val="00F10ABE"/>
    <w:rsid w:val="00F129BF"/>
    <w:rsid w:val="00F13CAB"/>
    <w:rsid w:val="00F17FB9"/>
    <w:rsid w:val="00F245B8"/>
    <w:rsid w:val="00F3501D"/>
    <w:rsid w:val="00F3783E"/>
    <w:rsid w:val="00F47247"/>
    <w:rsid w:val="00F571BD"/>
    <w:rsid w:val="00F60363"/>
    <w:rsid w:val="00F63B41"/>
    <w:rsid w:val="00F777A0"/>
    <w:rsid w:val="00F84707"/>
    <w:rsid w:val="00F87203"/>
    <w:rsid w:val="00F910FA"/>
    <w:rsid w:val="00FA046F"/>
    <w:rsid w:val="00FA194B"/>
    <w:rsid w:val="00FA3C20"/>
    <w:rsid w:val="00FA622D"/>
    <w:rsid w:val="00FA6EC6"/>
    <w:rsid w:val="00FC0A64"/>
    <w:rsid w:val="00FC3EB2"/>
    <w:rsid w:val="00FC7B66"/>
    <w:rsid w:val="00FD0209"/>
    <w:rsid w:val="00FD064D"/>
    <w:rsid w:val="00FD1A40"/>
    <w:rsid w:val="00FD5267"/>
    <w:rsid w:val="00FD7DEC"/>
    <w:rsid w:val="00FE108F"/>
    <w:rsid w:val="00FE224B"/>
    <w:rsid w:val="00FE7AC4"/>
    <w:rsid w:val="00FF2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D0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3330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uiPriority w:val="99"/>
    <w:rsid w:val="004265AD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3330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AB50E9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f2">
    <w:name w:val="Body Text"/>
    <w:basedOn w:val="a"/>
    <w:link w:val="af3"/>
    <w:rsid w:val="00C5102C"/>
    <w:pPr>
      <w:spacing w:after="120"/>
    </w:pPr>
  </w:style>
  <w:style w:type="character" w:customStyle="1" w:styleId="af3">
    <w:name w:val="Основной текст Знак"/>
    <w:basedOn w:val="a0"/>
    <w:link w:val="af2"/>
    <w:rsid w:val="00C5102C"/>
  </w:style>
  <w:style w:type="table" w:styleId="af4">
    <w:name w:val="Table Grid"/>
    <w:basedOn w:val="a1"/>
    <w:rsid w:val="002F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3162C-54FD-4F45-899F-3474372C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1280</TotalTime>
  <Pages>10</Pages>
  <Words>1232</Words>
  <Characters>10438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Пользователь Windows</cp:lastModifiedBy>
  <cp:revision>33</cp:revision>
  <cp:lastPrinted>2024-06-28T07:52:00Z</cp:lastPrinted>
  <dcterms:created xsi:type="dcterms:W3CDTF">2023-05-23T07:12:00Z</dcterms:created>
  <dcterms:modified xsi:type="dcterms:W3CDTF">2024-07-01T07:00:00Z</dcterms:modified>
</cp:coreProperties>
</file>