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070D68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070D6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81668" w:rsidRDefault="00A8166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70D68" w:rsidP="00133698">
      <w:pPr>
        <w:spacing w:before="400"/>
        <w:rPr>
          <w:rFonts w:ascii="Liberation Serif" w:hAnsi="Liberation Serif" w:cs="Liberation Serif"/>
          <w:sz w:val="24"/>
        </w:rPr>
      </w:pPr>
      <w:r w:rsidRPr="00070D6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A767A">
        <w:rPr>
          <w:rFonts w:ascii="Liberation Serif" w:hAnsi="Liberation Serif" w:cs="Liberation Serif"/>
          <w:sz w:val="24"/>
        </w:rPr>
        <w:t>08.08.2024</w:t>
      </w:r>
      <w:r w:rsidR="003C2F7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3C2F7E">
        <w:rPr>
          <w:rFonts w:ascii="Liberation Serif" w:hAnsi="Liberation Serif" w:cs="Liberation Serif"/>
          <w:sz w:val="24"/>
        </w:rPr>
        <w:t xml:space="preserve"> </w:t>
      </w:r>
      <w:r w:rsidR="00FA767A">
        <w:rPr>
          <w:rFonts w:ascii="Liberation Serif" w:hAnsi="Liberation Serif" w:cs="Liberation Serif"/>
          <w:sz w:val="24"/>
        </w:rPr>
        <w:t>527</w:t>
      </w:r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Default="002C6AEC" w:rsidP="00133698">
      <w:pPr>
        <w:rPr>
          <w:rFonts w:ascii="Liberation Serif" w:hAnsi="Liberation Serif" w:cs="Liberation Serif"/>
          <w:sz w:val="28"/>
          <w:szCs w:val="28"/>
        </w:rPr>
      </w:pPr>
    </w:p>
    <w:p w:rsidR="002C6AEC" w:rsidRPr="002C6AEC" w:rsidRDefault="002C6AEC" w:rsidP="002C6AEC">
      <w:pPr>
        <w:shd w:val="clear" w:color="auto" w:fill="FFFFFF"/>
        <w:tabs>
          <w:tab w:val="left" w:pos="113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 xml:space="preserve">Об установке мемориальной доски </w:t>
      </w:r>
      <w:r w:rsidRPr="003F1566">
        <w:rPr>
          <w:rFonts w:ascii="Liberation Serif" w:hAnsi="Liberation Serif"/>
          <w:b/>
          <w:sz w:val="28"/>
          <w:szCs w:val="28"/>
        </w:rPr>
        <w:t>Глазунову Сергею Константиновичу</w:t>
      </w:r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2C6AEC" w:rsidRPr="002C6AEC" w:rsidRDefault="002C6AEC" w:rsidP="002C6AEC">
      <w:pPr>
        <w:shd w:val="clear" w:color="auto" w:fill="FFFFFF"/>
        <w:tabs>
          <w:tab w:val="left" w:pos="1134"/>
        </w:tabs>
        <w:ind w:left="851"/>
        <w:jc w:val="center"/>
        <w:rPr>
          <w:rFonts w:ascii="Liberation Serif" w:hAnsi="Liberation Serif"/>
          <w:i/>
          <w:sz w:val="28"/>
          <w:szCs w:val="28"/>
        </w:rPr>
      </w:pPr>
    </w:p>
    <w:p w:rsidR="002C6AEC" w:rsidRPr="002C6AEC" w:rsidRDefault="002C6AEC" w:rsidP="002C6A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 xml:space="preserve">В соответствии с </w:t>
      </w:r>
      <w:proofErr w:type="gramStart"/>
      <w:r w:rsidRPr="002C6AEC">
        <w:rPr>
          <w:rFonts w:ascii="Liberation Serif" w:hAnsi="Liberation Serif"/>
          <w:sz w:val="28"/>
          <w:szCs w:val="28"/>
        </w:rPr>
        <w:t>П</w:t>
      </w:r>
      <w:proofErr w:type="gramEnd"/>
      <w:r w:rsidR="00070D68" w:rsidRPr="002C6AEC">
        <w:rPr>
          <w:rFonts w:ascii="Liberation Serif" w:hAnsi="Liberation Serif"/>
          <w:sz w:val="28"/>
          <w:szCs w:val="28"/>
        </w:rPr>
        <w:fldChar w:fldCharType="begin"/>
      </w:r>
      <w:r w:rsidRPr="002C6AEC">
        <w:rPr>
          <w:rFonts w:ascii="Liberation Serif" w:hAnsi="Liberation Serif"/>
          <w:sz w:val="28"/>
          <w:szCs w:val="28"/>
        </w:rPr>
        <w:instrText>HYPERLINK \l "Par33"</w:instrText>
      </w:r>
      <w:r w:rsidR="00070D68" w:rsidRPr="002C6AEC">
        <w:rPr>
          <w:rFonts w:ascii="Liberation Serif" w:hAnsi="Liberation Serif"/>
          <w:sz w:val="28"/>
          <w:szCs w:val="28"/>
        </w:rPr>
        <w:fldChar w:fldCharType="separate"/>
      </w:r>
      <w:r w:rsidRPr="002C6AEC">
        <w:rPr>
          <w:rFonts w:ascii="Liberation Serif" w:hAnsi="Liberation Serif"/>
          <w:sz w:val="28"/>
          <w:szCs w:val="28"/>
        </w:rPr>
        <w:t>оложение</w:t>
      </w:r>
      <w:r w:rsidR="00070D68" w:rsidRPr="002C6AEC">
        <w:rPr>
          <w:rFonts w:ascii="Liberation Serif" w:hAnsi="Liberation Serif"/>
          <w:sz w:val="28"/>
          <w:szCs w:val="28"/>
        </w:rPr>
        <w:fldChar w:fldCharType="end"/>
      </w:r>
      <w:r w:rsidRPr="002C6AEC">
        <w:rPr>
          <w:rFonts w:ascii="Liberation Serif" w:hAnsi="Liberation Serif"/>
          <w:sz w:val="28"/>
          <w:szCs w:val="28"/>
        </w:rPr>
        <w:t xml:space="preserve">м о порядке наименования и переименования городских объектов, установки памятников, памятных знаков, мемориальных </w:t>
      </w:r>
      <w:r w:rsidRPr="002C6AEC">
        <w:rPr>
          <w:rFonts w:ascii="Liberation Serif" w:hAnsi="Liberation Serif"/>
          <w:sz w:val="28"/>
          <w:szCs w:val="28"/>
        </w:rPr>
        <w:br/>
        <w:t xml:space="preserve">и охранных досок на территории города Каменска-Уральского, утвержденным постановлением главы города Каменска-Уральского от 15.05.2006 № 721                   (в редакции постановления Администрации города Каменска-Уральского от 13.11.2009 № 1181),на основании протокола заседания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 № </w:t>
      </w:r>
      <w:r w:rsidRPr="003F1566">
        <w:rPr>
          <w:rFonts w:ascii="Liberation Serif" w:hAnsi="Liberation Serif"/>
          <w:sz w:val="28"/>
          <w:szCs w:val="28"/>
        </w:rPr>
        <w:t>4</w:t>
      </w:r>
      <w:r w:rsidRPr="002C6AEC">
        <w:rPr>
          <w:rFonts w:ascii="Liberation Serif" w:hAnsi="Liberation Serif"/>
          <w:sz w:val="28"/>
          <w:szCs w:val="28"/>
        </w:rPr>
        <w:t xml:space="preserve"> от </w:t>
      </w:r>
      <w:r w:rsidRPr="003F1566">
        <w:rPr>
          <w:rFonts w:ascii="Liberation Serif" w:hAnsi="Liberation Serif"/>
          <w:sz w:val="28"/>
          <w:szCs w:val="28"/>
        </w:rPr>
        <w:t>05.08.2024</w:t>
      </w:r>
      <w:r w:rsidRPr="002C6AE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2C6AEC" w:rsidRPr="002C6AEC" w:rsidRDefault="002C6AEC" w:rsidP="00762F96">
      <w:pPr>
        <w:shd w:val="clear" w:color="auto" w:fill="FFFFFF"/>
        <w:jc w:val="both"/>
        <w:rPr>
          <w:rFonts w:ascii="Liberation Serif" w:hAnsi="Liberation Serif"/>
          <w:b/>
          <w:sz w:val="28"/>
          <w:szCs w:val="28"/>
        </w:rPr>
      </w:pPr>
      <w:r w:rsidRPr="002C6AEC">
        <w:rPr>
          <w:rFonts w:ascii="Liberation Serif" w:hAnsi="Liberation Serif"/>
          <w:b/>
          <w:sz w:val="28"/>
          <w:szCs w:val="28"/>
        </w:rPr>
        <w:t>ПОСТАНОВЛЯЕТ: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1. Разрешить установку мемориальной доски в целях </w:t>
      </w:r>
      <w:proofErr w:type="gramStart"/>
      <w:r w:rsidRPr="002C6AEC">
        <w:rPr>
          <w:rFonts w:ascii="Liberation Serif" w:hAnsi="Liberation Serif"/>
          <w:sz w:val="28"/>
          <w:szCs w:val="28"/>
        </w:rPr>
        <w:t xml:space="preserve">увековечения памяти </w:t>
      </w:r>
      <w:r w:rsidRPr="003F1566">
        <w:rPr>
          <w:rFonts w:ascii="Liberation Serif" w:hAnsi="Liberation Serif"/>
          <w:sz w:val="28"/>
          <w:szCs w:val="28"/>
        </w:rPr>
        <w:t>Глазунова Сергея Константиновича</w:t>
      </w:r>
      <w:proofErr w:type="gramEnd"/>
      <w:r w:rsidRPr="002C6AEC">
        <w:rPr>
          <w:rFonts w:ascii="Liberation Serif" w:hAnsi="Liberation Serif"/>
          <w:sz w:val="28"/>
          <w:szCs w:val="28"/>
        </w:rPr>
        <w:t xml:space="preserve"> на фасаде здания </w:t>
      </w:r>
      <w:r w:rsidRPr="003F1566">
        <w:rPr>
          <w:rFonts w:ascii="Liberation Serif" w:hAnsi="Liberation Serif"/>
          <w:sz w:val="28"/>
          <w:szCs w:val="28"/>
        </w:rPr>
        <w:t>АО «Водоканал КУ»</w:t>
      </w:r>
      <w:r w:rsidRPr="002C6AEC">
        <w:rPr>
          <w:rFonts w:ascii="Liberation Serif" w:hAnsi="Liberation Serif"/>
          <w:sz w:val="28"/>
          <w:szCs w:val="28"/>
        </w:rPr>
        <w:t xml:space="preserve"> по адресу: </w:t>
      </w:r>
      <w:proofErr w:type="gramStart"/>
      <w:r w:rsidRPr="002C6AEC">
        <w:rPr>
          <w:rFonts w:ascii="Liberation Serif" w:hAnsi="Liberation Serif"/>
          <w:sz w:val="28"/>
          <w:szCs w:val="28"/>
        </w:rPr>
        <w:t>г</w:t>
      </w:r>
      <w:proofErr w:type="gramEnd"/>
      <w:r w:rsidRPr="002C6AEC">
        <w:rPr>
          <w:rFonts w:ascii="Liberation Serif" w:hAnsi="Liberation Serif"/>
          <w:sz w:val="28"/>
          <w:szCs w:val="28"/>
        </w:rPr>
        <w:t xml:space="preserve">. Каменск-Уральский, ул. </w:t>
      </w:r>
      <w:r w:rsidRPr="003F1566">
        <w:rPr>
          <w:rFonts w:ascii="Liberation Serif" w:hAnsi="Liberation Serif"/>
          <w:sz w:val="28"/>
          <w:szCs w:val="28"/>
        </w:rPr>
        <w:t>Ленина</w:t>
      </w:r>
      <w:r w:rsidRPr="002C6AEC">
        <w:rPr>
          <w:rFonts w:ascii="Liberation Serif" w:hAnsi="Liberation Serif"/>
          <w:sz w:val="28"/>
          <w:szCs w:val="28"/>
        </w:rPr>
        <w:t xml:space="preserve">, </w:t>
      </w:r>
      <w:r w:rsidRPr="003F1566">
        <w:rPr>
          <w:rFonts w:ascii="Liberation Serif" w:hAnsi="Liberation Serif"/>
          <w:sz w:val="28"/>
          <w:szCs w:val="28"/>
        </w:rPr>
        <w:t>113</w:t>
      </w:r>
      <w:r w:rsidRPr="002C6AEC">
        <w:rPr>
          <w:rFonts w:ascii="Liberation Serif" w:hAnsi="Liberation Serif"/>
          <w:sz w:val="28"/>
          <w:szCs w:val="28"/>
        </w:rPr>
        <w:t>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2. </w:t>
      </w:r>
      <w:proofErr w:type="gramStart"/>
      <w:r w:rsidR="00762F9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2C6AEC">
        <w:rPr>
          <w:rFonts w:ascii="Liberation Serif" w:hAnsi="Liberation Serif"/>
          <w:sz w:val="28"/>
          <w:szCs w:val="28"/>
        </w:rPr>
        <w:t xml:space="preserve"> настоящее постановление </w:t>
      </w:r>
      <w:r w:rsidR="00762F96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2C6AEC">
        <w:rPr>
          <w:rFonts w:ascii="Liberation Serif" w:hAnsi="Liberation Serif"/>
          <w:sz w:val="28"/>
          <w:szCs w:val="28"/>
        </w:rPr>
        <w:t>муниципального образования.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  <w:r w:rsidRPr="002C6AEC">
        <w:rPr>
          <w:rFonts w:ascii="Liberation Serif" w:hAnsi="Liberation Serif"/>
          <w:sz w:val="28"/>
          <w:szCs w:val="28"/>
        </w:rPr>
        <w:tab/>
        <w:t xml:space="preserve">3. </w:t>
      </w:r>
      <w:proofErr w:type="gramStart"/>
      <w:r w:rsidRPr="002C6AEC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Pr="002C6AEC">
        <w:rPr>
          <w:rFonts w:ascii="Liberation Serif" w:hAnsi="Liberation Serif"/>
          <w:sz w:val="28"/>
          <w:szCs w:val="28"/>
          <w:lang w:eastAsia="ar-SA"/>
        </w:rPr>
        <w:t xml:space="preserve"> исполнением настоящего постановления возложить </w:t>
      </w:r>
      <w:r w:rsidRPr="002C6AEC">
        <w:rPr>
          <w:rFonts w:ascii="Liberation Serif" w:hAnsi="Liberation Serif"/>
          <w:sz w:val="28"/>
          <w:szCs w:val="28"/>
          <w:lang w:eastAsia="ar-SA"/>
        </w:rPr>
        <w:br/>
        <w:t>на заместителя главы Администрации городского округа Нестерова Д.Н.</w:t>
      </w:r>
    </w:p>
    <w:p w:rsidR="002C6AEC" w:rsidRPr="002C6AEC" w:rsidRDefault="002C6AEC" w:rsidP="002C6AEC">
      <w:pPr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2C6AEC" w:rsidRPr="002C6AEC" w:rsidRDefault="002C6AEC" w:rsidP="002C6AEC">
      <w:pPr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</w:p>
    <w:p w:rsidR="002C6AEC" w:rsidRPr="002C6AEC" w:rsidRDefault="002C6AEC" w:rsidP="002C6AEC">
      <w:pPr>
        <w:suppressAutoHyphens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>И.о. главы</w:t>
      </w:r>
    </w:p>
    <w:p w:rsidR="002C6AEC" w:rsidRPr="003F1566" w:rsidRDefault="002C6AEC" w:rsidP="002C6AEC">
      <w:pPr>
        <w:rPr>
          <w:rFonts w:ascii="Liberation Serif" w:hAnsi="Liberation Serif" w:cs="Liberation Serif"/>
          <w:sz w:val="28"/>
          <w:szCs w:val="28"/>
        </w:rPr>
      </w:pP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>Каменск-Уральского городского округа</w:t>
      </w: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ab/>
      </w:r>
      <w:r w:rsidRPr="003F1566">
        <w:rPr>
          <w:rFonts w:ascii="Liberation Serif" w:hAnsi="Liberation Serif" w:cs="Liberation Serif"/>
          <w:sz w:val="28"/>
          <w:szCs w:val="28"/>
          <w:lang w:eastAsia="ar-SA"/>
        </w:rPr>
        <w:tab/>
        <w:t xml:space="preserve">            В.В. </w:t>
      </w:r>
      <w:proofErr w:type="spellStart"/>
      <w:r w:rsidRPr="003F1566">
        <w:rPr>
          <w:rFonts w:ascii="Liberation Serif" w:hAnsi="Liberation Serif" w:cs="Liberation Serif"/>
          <w:sz w:val="28"/>
          <w:szCs w:val="28"/>
          <w:lang w:eastAsia="ar-SA"/>
        </w:rPr>
        <w:t>Горенков</w:t>
      </w:r>
      <w:proofErr w:type="spellEnd"/>
    </w:p>
    <w:sectPr w:rsidR="002C6AEC" w:rsidRPr="003F1566" w:rsidSect="002C6AEC">
      <w:pgSz w:w="11906" w:h="16838"/>
      <w:pgMar w:top="426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4DA" w:rsidRDefault="002204DA" w:rsidP="00484AD3">
      <w:r>
        <w:separator/>
      </w:r>
    </w:p>
  </w:endnote>
  <w:endnote w:type="continuationSeparator" w:id="1">
    <w:p w:rsidR="002204DA" w:rsidRDefault="002204DA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4DA" w:rsidRDefault="002204DA" w:rsidP="00484AD3">
      <w:r>
        <w:separator/>
      </w:r>
    </w:p>
  </w:footnote>
  <w:footnote w:type="continuationSeparator" w:id="1">
    <w:p w:rsidR="002204DA" w:rsidRDefault="002204DA" w:rsidP="00484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0A9"/>
    <w:multiLevelType w:val="multilevel"/>
    <w:tmpl w:val="E31C5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A24A16"/>
    <w:multiLevelType w:val="hybridMultilevel"/>
    <w:tmpl w:val="E3F4C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D0020"/>
    <w:multiLevelType w:val="hybridMultilevel"/>
    <w:tmpl w:val="ECAAC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EC3808"/>
    <w:multiLevelType w:val="hybridMultilevel"/>
    <w:tmpl w:val="7B90BD5C"/>
    <w:lvl w:ilvl="0" w:tplc="96CCBE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80735A"/>
    <w:multiLevelType w:val="hybridMultilevel"/>
    <w:tmpl w:val="393E7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F635F"/>
    <w:multiLevelType w:val="hybridMultilevel"/>
    <w:tmpl w:val="A6C2E48E"/>
    <w:lvl w:ilvl="0" w:tplc="E86CFF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64656"/>
    <w:multiLevelType w:val="hybridMultilevel"/>
    <w:tmpl w:val="2324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E2B46"/>
    <w:multiLevelType w:val="hybridMultilevel"/>
    <w:tmpl w:val="B45CB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10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1C47"/>
    <w:rsid w:val="000162AC"/>
    <w:rsid w:val="00024F65"/>
    <w:rsid w:val="00025861"/>
    <w:rsid w:val="00027FC4"/>
    <w:rsid w:val="00035FF6"/>
    <w:rsid w:val="000479E9"/>
    <w:rsid w:val="00050D4D"/>
    <w:rsid w:val="000521C8"/>
    <w:rsid w:val="00052E77"/>
    <w:rsid w:val="00057323"/>
    <w:rsid w:val="00057583"/>
    <w:rsid w:val="00061240"/>
    <w:rsid w:val="000619C2"/>
    <w:rsid w:val="00067033"/>
    <w:rsid w:val="00070D68"/>
    <w:rsid w:val="00070D76"/>
    <w:rsid w:val="0007735B"/>
    <w:rsid w:val="00083D6C"/>
    <w:rsid w:val="000B3A5E"/>
    <w:rsid w:val="000C1487"/>
    <w:rsid w:val="000C2669"/>
    <w:rsid w:val="000D43C8"/>
    <w:rsid w:val="000D5CD5"/>
    <w:rsid w:val="000E5ECB"/>
    <w:rsid w:val="000E7E1C"/>
    <w:rsid w:val="0010489F"/>
    <w:rsid w:val="00111F49"/>
    <w:rsid w:val="0011438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45409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59"/>
    <w:rsid w:val="001D7770"/>
    <w:rsid w:val="001F6159"/>
    <w:rsid w:val="001F71A1"/>
    <w:rsid w:val="00200427"/>
    <w:rsid w:val="002029DD"/>
    <w:rsid w:val="00206793"/>
    <w:rsid w:val="00214D7A"/>
    <w:rsid w:val="002204DA"/>
    <w:rsid w:val="002226C8"/>
    <w:rsid w:val="00223B42"/>
    <w:rsid w:val="002261DC"/>
    <w:rsid w:val="00231A3B"/>
    <w:rsid w:val="0023226A"/>
    <w:rsid w:val="00246796"/>
    <w:rsid w:val="00247492"/>
    <w:rsid w:val="00250A86"/>
    <w:rsid w:val="00255EEC"/>
    <w:rsid w:val="00260B67"/>
    <w:rsid w:val="0026112E"/>
    <w:rsid w:val="0026198A"/>
    <w:rsid w:val="00262B11"/>
    <w:rsid w:val="00262FEE"/>
    <w:rsid w:val="0027407B"/>
    <w:rsid w:val="00275515"/>
    <w:rsid w:val="00282CFE"/>
    <w:rsid w:val="002852F6"/>
    <w:rsid w:val="00285EC7"/>
    <w:rsid w:val="00291CCA"/>
    <w:rsid w:val="002926F1"/>
    <w:rsid w:val="002A0109"/>
    <w:rsid w:val="002A4500"/>
    <w:rsid w:val="002A5371"/>
    <w:rsid w:val="002B143E"/>
    <w:rsid w:val="002B42E6"/>
    <w:rsid w:val="002C0534"/>
    <w:rsid w:val="002C1915"/>
    <w:rsid w:val="002C6AEC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065B"/>
    <w:rsid w:val="00352B7E"/>
    <w:rsid w:val="00353B05"/>
    <w:rsid w:val="003657EF"/>
    <w:rsid w:val="003747AF"/>
    <w:rsid w:val="00374C89"/>
    <w:rsid w:val="003774B3"/>
    <w:rsid w:val="00381271"/>
    <w:rsid w:val="00382917"/>
    <w:rsid w:val="00382E5F"/>
    <w:rsid w:val="00383B57"/>
    <w:rsid w:val="003875CD"/>
    <w:rsid w:val="003933D9"/>
    <w:rsid w:val="003960B2"/>
    <w:rsid w:val="003A08AA"/>
    <w:rsid w:val="003A105D"/>
    <w:rsid w:val="003A1FA0"/>
    <w:rsid w:val="003A220D"/>
    <w:rsid w:val="003A58E4"/>
    <w:rsid w:val="003B1483"/>
    <w:rsid w:val="003B5BD2"/>
    <w:rsid w:val="003C2F7E"/>
    <w:rsid w:val="003D7254"/>
    <w:rsid w:val="003E2C08"/>
    <w:rsid w:val="003E46D8"/>
    <w:rsid w:val="003E5B65"/>
    <w:rsid w:val="003F1566"/>
    <w:rsid w:val="003F6459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6267B"/>
    <w:rsid w:val="004800D6"/>
    <w:rsid w:val="00481B18"/>
    <w:rsid w:val="00481F00"/>
    <w:rsid w:val="00482126"/>
    <w:rsid w:val="004846A9"/>
    <w:rsid w:val="00484AD3"/>
    <w:rsid w:val="004851E0"/>
    <w:rsid w:val="00485FC8"/>
    <w:rsid w:val="004911C2"/>
    <w:rsid w:val="00491B0E"/>
    <w:rsid w:val="00492356"/>
    <w:rsid w:val="004A252F"/>
    <w:rsid w:val="004A513C"/>
    <w:rsid w:val="004B304A"/>
    <w:rsid w:val="004C23F0"/>
    <w:rsid w:val="004C2DBC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293F"/>
    <w:rsid w:val="00504883"/>
    <w:rsid w:val="00506A61"/>
    <w:rsid w:val="00506D1C"/>
    <w:rsid w:val="005113C0"/>
    <w:rsid w:val="00512699"/>
    <w:rsid w:val="00522BC2"/>
    <w:rsid w:val="0052384C"/>
    <w:rsid w:val="00527335"/>
    <w:rsid w:val="0052765B"/>
    <w:rsid w:val="00530CD7"/>
    <w:rsid w:val="005316F6"/>
    <w:rsid w:val="00534316"/>
    <w:rsid w:val="00535658"/>
    <w:rsid w:val="00535BA1"/>
    <w:rsid w:val="00536788"/>
    <w:rsid w:val="00541258"/>
    <w:rsid w:val="00543803"/>
    <w:rsid w:val="005461B6"/>
    <w:rsid w:val="00550322"/>
    <w:rsid w:val="0055591A"/>
    <w:rsid w:val="00557CD8"/>
    <w:rsid w:val="0056359A"/>
    <w:rsid w:val="00563B55"/>
    <w:rsid w:val="00570EEE"/>
    <w:rsid w:val="00575867"/>
    <w:rsid w:val="00576043"/>
    <w:rsid w:val="00582C0B"/>
    <w:rsid w:val="00583E15"/>
    <w:rsid w:val="00587B95"/>
    <w:rsid w:val="0059748C"/>
    <w:rsid w:val="005975F7"/>
    <w:rsid w:val="00597A83"/>
    <w:rsid w:val="00597DC0"/>
    <w:rsid w:val="005A0290"/>
    <w:rsid w:val="005A06A4"/>
    <w:rsid w:val="005A137B"/>
    <w:rsid w:val="005A14BF"/>
    <w:rsid w:val="005A5971"/>
    <w:rsid w:val="005A7443"/>
    <w:rsid w:val="005B3CAD"/>
    <w:rsid w:val="005D0AF8"/>
    <w:rsid w:val="005D4FE4"/>
    <w:rsid w:val="005E0483"/>
    <w:rsid w:val="005E2B09"/>
    <w:rsid w:val="005F0D52"/>
    <w:rsid w:val="00600B72"/>
    <w:rsid w:val="0061071B"/>
    <w:rsid w:val="00612CCC"/>
    <w:rsid w:val="0062070B"/>
    <w:rsid w:val="006271ED"/>
    <w:rsid w:val="00636EA2"/>
    <w:rsid w:val="00647563"/>
    <w:rsid w:val="00651800"/>
    <w:rsid w:val="00651860"/>
    <w:rsid w:val="00663705"/>
    <w:rsid w:val="006638A0"/>
    <w:rsid w:val="00664E89"/>
    <w:rsid w:val="006742C9"/>
    <w:rsid w:val="00680557"/>
    <w:rsid w:val="00690F1A"/>
    <w:rsid w:val="0069104F"/>
    <w:rsid w:val="006A4871"/>
    <w:rsid w:val="006B1331"/>
    <w:rsid w:val="006C6C5E"/>
    <w:rsid w:val="006D1711"/>
    <w:rsid w:val="006E2BE1"/>
    <w:rsid w:val="006E47AA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62F96"/>
    <w:rsid w:val="00781CD5"/>
    <w:rsid w:val="0079208F"/>
    <w:rsid w:val="00796897"/>
    <w:rsid w:val="007A0125"/>
    <w:rsid w:val="007A0AF6"/>
    <w:rsid w:val="007A7BEE"/>
    <w:rsid w:val="007B0C95"/>
    <w:rsid w:val="007B168F"/>
    <w:rsid w:val="007B2E82"/>
    <w:rsid w:val="007C61A5"/>
    <w:rsid w:val="007D3CC7"/>
    <w:rsid w:val="007D4D6D"/>
    <w:rsid w:val="007D7EC1"/>
    <w:rsid w:val="007E783D"/>
    <w:rsid w:val="007F0A87"/>
    <w:rsid w:val="007F245F"/>
    <w:rsid w:val="007F58A6"/>
    <w:rsid w:val="007F71E6"/>
    <w:rsid w:val="0080321D"/>
    <w:rsid w:val="00805669"/>
    <w:rsid w:val="00805994"/>
    <w:rsid w:val="008144EB"/>
    <w:rsid w:val="008154F8"/>
    <w:rsid w:val="00824861"/>
    <w:rsid w:val="008303BA"/>
    <w:rsid w:val="0083594B"/>
    <w:rsid w:val="00840B51"/>
    <w:rsid w:val="008556E0"/>
    <w:rsid w:val="008573ED"/>
    <w:rsid w:val="008615C1"/>
    <w:rsid w:val="0086423D"/>
    <w:rsid w:val="00864E4D"/>
    <w:rsid w:val="0087089E"/>
    <w:rsid w:val="00870CF2"/>
    <w:rsid w:val="00871148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7C96"/>
    <w:rsid w:val="008D50FC"/>
    <w:rsid w:val="008E0CC0"/>
    <w:rsid w:val="008E6A29"/>
    <w:rsid w:val="008E719C"/>
    <w:rsid w:val="008F3D6F"/>
    <w:rsid w:val="00910E24"/>
    <w:rsid w:val="009306A6"/>
    <w:rsid w:val="0094287F"/>
    <w:rsid w:val="00950F77"/>
    <w:rsid w:val="00950FDE"/>
    <w:rsid w:val="00954EDA"/>
    <w:rsid w:val="00956960"/>
    <w:rsid w:val="00960BB7"/>
    <w:rsid w:val="00961134"/>
    <w:rsid w:val="00971B6D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E04CA"/>
    <w:rsid w:val="009E3FB7"/>
    <w:rsid w:val="009E4BF9"/>
    <w:rsid w:val="009E535B"/>
    <w:rsid w:val="00A02B6A"/>
    <w:rsid w:val="00A1076A"/>
    <w:rsid w:val="00A201F2"/>
    <w:rsid w:val="00A22F64"/>
    <w:rsid w:val="00A26589"/>
    <w:rsid w:val="00A274BD"/>
    <w:rsid w:val="00A34DA1"/>
    <w:rsid w:val="00A4097B"/>
    <w:rsid w:val="00A45E49"/>
    <w:rsid w:val="00A50287"/>
    <w:rsid w:val="00A57D5A"/>
    <w:rsid w:val="00A670A3"/>
    <w:rsid w:val="00A76C69"/>
    <w:rsid w:val="00A80015"/>
    <w:rsid w:val="00A81668"/>
    <w:rsid w:val="00A82726"/>
    <w:rsid w:val="00A85D09"/>
    <w:rsid w:val="00A9215E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75CD8"/>
    <w:rsid w:val="00B86C5E"/>
    <w:rsid w:val="00B91D93"/>
    <w:rsid w:val="00B95DBC"/>
    <w:rsid w:val="00BA237A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40FC9"/>
    <w:rsid w:val="00C5102C"/>
    <w:rsid w:val="00C528E0"/>
    <w:rsid w:val="00C52C4A"/>
    <w:rsid w:val="00C52E6C"/>
    <w:rsid w:val="00C55198"/>
    <w:rsid w:val="00C60D95"/>
    <w:rsid w:val="00C8290F"/>
    <w:rsid w:val="00C8567B"/>
    <w:rsid w:val="00C92DC9"/>
    <w:rsid w:val="00C940AC"/>
    <w:rsid w:val="00C94A0A"/>
    <w:rsid w:val="00CA14D7"/>
    <w:rsid w:val="00CA35C8"/>
    <w:rsid w:val="00CA53DF"/>
    <w:rsid w:val="00CA72E9"/>
    <w:rsid w:val="00CB1527"/>
    <w:rsid w:val="00CB4191"/>
    <w:rsid w:val="00CB789C"/>
    <w:rsid w:val="00CC0A1B"/>
    <w:rsid w:val="00CC2BD6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0243D"/>
    <w:rsid w:val="00D17932"/>
    <w:rsid w:val="00D247AB"/>
    <w:rsid w:val="00D30904"/>
    <w:rsid w:val="00D3787E"/>
    <w:rsid w:val="00D46873"/>
    <w:rsid w:val="00D63EF0"/>
    <w:rsid w:val="00D669B5"/>
    <w:rsid w:val="00D80A2B"/>
    <w:rsid w:val="00D921D5"/>
    <w:rsid w:val="00D929EF"/>
    <w:rsid w:val="00DA1213"/>
    <w:rsid w:val="00DA33C1"/>
    <w:rsid w:val="00DA55C1"/>
    <w:rsid w:val="00DB1710"/>
    <w:rsid w:val="00DC5FAD"/>
    <w:rsid w:val="00DC6C05"/>
    <w:rsid w:val="00DD72EF"/>
    <w:rsid w:val="00DE2D0B"/>
    <w:rsid w:val="00DE4BE7"/>
    <w:rsid w:val="00DE4CB0"/>
    <w:rsid w:val="00DE6220"/>
    <w:rsid w:val="00E14B8A"/>
    <w:rsid w:val="00E20635"/>
    <w:rsid w:val="00E26C9D"/>
    <w:rsid w:val="00E31FE4"/>
    <w:rsid w:val="00E348CA"/>
    <w:rsid w:val="00E36BD1"/>
    <w:rsid w:val="00E50637"/>
    <w:rsid w:val="00E51A4D"/>
    <w:rsid w:val="00E533CB"/>
    <w:rsid w:val="00E712C1"/>
    <w:rsid w:val="00E902C0"/>
    <w:rsid w:val="00E93C92"/>
    <w:rsid w:val="00E944A5"/>
    <w:rsid w:val="00E97CDF"/>
    <w:rsid w:val="00EA019A"/>
    <w:rsid w:val="00EA5526"/>
    <w:rsid w:val="00EB3C14"/>
    <w:rsid w:val="00EB6514"/>
    <w:rsid w:val="00EC24E3"/>
    <w:rsid w:val="00EC2FE6"/>
    <w:rsid w:val="00EC7DCC"/>
    <w:rsid w:val="00ED3E8E"/>
    <w:rsid w:val="00ED49B6"/>
    <w:rsid w:val="00ED4DA5"/>
    <w:rsid w:val="00ED55B7"/>
    <w:rsid w:val="00ED79CE"/>
    <w:rsid w:val="00EE00FA"/>
    <w:rsid w:val="00EE2AEB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37AF2"/>
    <w:rsid w:val="00F55DFA"/>
    <w:rsid w:val="00F571BD"/>
    <w:rsid w:val="00F60363"/>
    <w:rsid w:val="00F6201B"/>
    <w:rsid w:val="00F63B41"/>
    <w:rsid w:val="00F71AF9"/>
    <w:rsid w:val="00F777A0"/>
    <w:rsid w:val="00F84707"/>
    <w:rsid w:val="00F87203"/>
    <w:rsid w:val="00F910FA"/>
    <w:rsid w:val="00F9388B"/>
    <w:rsid w:val="00FA046F"/>
    <w:rsid w:val="00FA194B"/>
    <w:rsid w:val="00FA3C20"/>
    <w:rsid w:val="00FA622D"/>
    <w:rsid w:val="00FA6EC6"/>
    <w:rsid w:val="00FA767A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84AD3"/>
  </w:style>
  <w:style w:type="character" w:styleId="ae">
    <w:name w:val="Hyperlink"/>
    <w:basedOn w:val="a0"/>
    <w:uiPriority w:val="99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uiPriority w:val="99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uiPriority w:val="99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uiPriority w:val="99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60BB7"/>
  </w:style>
  <w:style w:type="paragraph" w:customStyle="1" w:styleId="ConsPlusNonformat">
    <w:name w:val="ConsPlusNonformat"/>
    <w:uiPriority w:val="99"/>
    <w:rsid w:val="00960BB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960BB7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11">
    <w:name w:val="Заголовок1"/>
    <w:basedOn w:val="a"/>
    <w:next w:val="af2"/>
    <w:uiPriority w:val="99"/>
    <w:rsid w:val="00960BB7"/>
    <w:pPr>
      <w:keepNext/>
      <w:suppressAutoHyphens/>
      <w:spacing w:before="240" w:after="120"/>
    </w:pPr>
    <w:rPr>
      <w:rFonts w:ascii="Nimbus Sans L" w:hAnsi="Nimbus Sans L" w:cs="DejaVu Sans"/>
      <w:sz w:val="28"/>
      <w:szCs w:val="28"/>
      <w:lang w:eastAsia="ar-SA"/>
    </w:rPr>
  </w:style>
  <w:style w:type="table" w:customStyle="1" w:styleId="12">
    <w:name w:val="Сетка таблицы1"/>
    <w:basedOn w:val="a1"/>
    <w:next w:val="af4"/>
    <w:locked/>
    <w:rsid w:val="00960BB7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960BB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60BB7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2B476-2C0E-49A1-B7A2-A151697D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1641</TotalTime>
  <Pages>1</Pages>
  <Words>147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Пользователь Windows</cp:lastModifiedBy>
  <cp:revision>43</cp:revision>
  <cp:lastPrinted>2024-08-01T12:13:00Z</cp:lastPrinted>
  <dcterms:created xsi:type="dcterms:W3CDTF">2023-05-23T07:12:00Z</dcterms:created>
  <dcterms:modified xsi:type="dcterms:W3CDTF">2024-08-08T08:53:00Z</dcterms:modified>
</cp:coreProperties>
</file>