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04" w:rsidRPr="008E2BC8" w:rsidRDefault="00672604" w:rsidP="008E2BC8">
      <w:pPr>
        <w:keepNext/>
        <w:ind w:left="5387"/>
        <w:jc w:val="right"/>
        <w:outlineLvl w:val="0"/>
        <w:rPr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72604" w:rsidRDefault="00672604" w:rsidP="008E2BC8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2.2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672604" w:rsidRPr="008E2BC8" w:rsidRDefault="00672604" w:rsidP="008E2BC8">
      <w:pPr>
        <w:keepNext/>
        <w:ind w:left="5387"/>
        <w:jc w:val="right"/>
        <w:outlineLvl w:val="0"/>
        <w:rPr>
          <w:b/>
          <w:bCs/>
          <w:sz w:val="24"/>
          <w:szCs w:val="28"/>
        </w:rPr>
      </w:pPr>
      <w:r w:rsidRPr="008E2BC8">
        <w:rPr>
          <w:bCs/>
          <w:sz w:val="28"/>
          <w:szCs w:val="28"/>
        </w:rPr>
        <w:t xml:space="preserve">          </w:t>
      </w:r>
    </w:p>
    <w:p w:rsidR="00672604" w:rsidRPr="008E2BC8" w:rsidRDefault="00672604" w:rsidP="008E2BC8">
      <w:pPr>
        <w:jc w:val="center"/>
        <w:rPr>
          <w:b/>
          <w:sz w:val="28"/>
        </w:rPr>
      </w:pPr>
    </w:p>
    <w:p w:rsidR="00672604" w:rsidRPr="008E2BC8" w:rsidRDefault="00672604" w:rsidP="008E2BC8">
      <w:pPr>
        <w:jc w:val="center"/>
        <w:rPr>
          <w:b/>
          <w:sz w:val="24"/>
        </w:rPr>
      </w:pPr>
    </w:p>
    <w:p w:rsidR="00672604" w:rsidRPr="008E2BC8" w:rsidRDefault="00672604" w:rsidP="008E2BC8">
      <w:pPr>
        <w:jc w:val="center"/>
        <w:rPr>
          <w:b/>
          <w:sz w:val="24"/>
        </w:rPr>
      </w:pPr>
    </w:p>
    <w:p w:rsidR="00672604" w:rsidRPr="008E2BC8" w:rsidRDefault="00672604" w:rsidP="008E2BC8">
      <w:pPr>
        <w:spacing w:before="120"/>
        <w:jc w:val="center"/>
        <w:rPr>
          <w:b/>
          <w:sz w:val="24"/>
        </w:rPr>
      </w:pPr>
      <w:r w:rsidRPr="008E2BC8">
        <w:rPr>
          <w:b/>
          <w:sz w:val="24"/>
        </w:rPr>
        <w:t>СВЕРДЛОВСКАЯ ОБЛАСТЬ</w:t>
      </w:r>
    </w:p>
    <w:p w:rsidR="00672604" w:rsidRPr="008E2BC8" w:rsidRDefault="00672604" w:rsidP="008E2BC8">
      <w:pPr>
        <w:spacing w:line="233" w:lineRule="auto"/>
        <w:jc w:val="center"/>
        <w:rPr>
          <w:b/>
          <w:sz w:val="24"/>
        </w:rPr>
      </w:pPr>
      <w:r w:rsidRPr="008E2BC8">
        <w:rPr>
          <w:b/>
          <w:sz w:val="24"/>
        </w:rPr>
        <w:t>АДМИНИСТРАЦИЯ КАМЕНСК-УРАЛЬСКОГО ГОРОДСКОГО ОКРУГА</w:t>
      </w:r>
    </w:p>
    <w:p w:rsidR="00672604" w:rsidRPr="008E2BC8" w:rsidRDefault="00672604" w:rsidP="008E2BC8">
      <w:pPr>
        <w:spacing w:before="40" w:line="233" w:lineRule="auto"/>
        <w:jc w:val="center"/>
        <w:rPr>
          <w:b/>
          <w:spacing w:val="50"/>
          <w:sz w:val="32"/>
        </w:rPr>
      </w:pPr>
      <w:r w:rsidRPr="008E2BC8">
        <w:rPr>
          <w:b/>
          <w:spacing w:val="50"/>
          <w:sz w:val="32"/>
        </w:rPr>
        <w:t>ПОСТАНОВЛЕНИЕ</w:t>
      </w:r>
    </w:p>
    <w:p w:rsidR="00672604" w:rsidRPr="008E2BC8" w:rsidRDefault="00672604" w:rsidP="008E2BC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8E2BC8">
        <w:rPr>
          <w:sz w:val="24"/>
        </w:rPr>
        <w:t xml:space="preserve">от </w:t>
      </w:r>
      <w:r>
        <w:rPr>
          <w:sz w:val="24"/>
        </w:rPr>
        <w:t xml:space="preserve">16.08.2024  </w:t>
      </w:r>
      <w:r w:rsidRPr="008E2BC8">
        <w:rPr>
          <w:sz w:val="24"/>
        </w:rPr>
        <w:t>№</w:t>
      </w:r>
      <w:r>
        <w:rPr>
          <w:sz w:val="24"/>
        </w:rPr>
        <w:t xml:space="preserve"> 548 </w:t>
      </w:r>
    </w:p>
    <w:p w:rsidR="00672604" w:rsidRPr="008E2BC8" w:rsidRDefault="00672604" w:rsidP="008E2BC8">
      <w:pPr>
        <w:rPr>
          <w:sz w:val="28"/>
          <w:szCs w:val="28"/>
        </w:rPr>
      </w:pPr>
    </w:p>
    <w:p w:rsidR="00672604" w:rsidRDefault="00672604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 xml:space="preserve">О мерах по усилению пожарной безопасности на территории </w:t>
      </w:r>
    </w:p>
    <w:p w:rsidR="00672604" w:rsidRDefault="00672604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 xml:space="preserve">Каменск-Уральского городского округа в осенне-зимний </w:t>
      </w:r>
    </w:p>
    <w:p w:rsidR="00672604" w:rsidRDefault="00672604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>пожароопасный период</w:t>
      </w:r>
      <w:r>
        <w:rPr>
          <w:b/>
          <w:sz w:val="28"/>
          <w:szCs w:val="28"/>
        </w:rPr>
        <w:t xml:space="preserve"> </w:t>
      </w:r>
      <w:r w:rsidRPr="001C7D69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4</w:t>
      </w:r>
      <w:r w:rsidRPr="001C7D69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5</w:t>
      </w:r>
      <w:r w:rsidRPr="001C7D69">
        <w:rPr>
          <w:b/>
          <w:sz w:val="28"/>
          <w:szCs w:val="28"/>
        </w:rPr>
        <w:t xml:space="preserve"> годов</w:t>
      </w:r>
    </w:p>
    <w:p w:rsidR="00672604" w:rsidRPr="001C7D69" w:rsidRDefault="00672604" w:rsidP="008E2BC8">
      <w:pPr>
        <w:jc w:val="center"/>
        <w:rPr>
          <w:sz w:val="25"/>
          <w:szCs w:val="24"/>
        </w:rPr>
      </w:pP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ф</w:t>
      </w:r>
      <w:r w:rsidRPr="008E2BC8">
        <w:rPr>
          <w:sz w:val="28"/>
          <w:szCs w:val="28"/>
        </w:rPr>
        <w:t xml:space="preserve">едеральных законов от 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Уставом </w:t>
      </w:r>
      <w:r>
        <w:rPr>
          <w:sz w:val="28"/>
          <w:szCs w:val="28"/>
        </w:rPr>
        <w:t xml:space="preserve">муниципального образования </w:t>
      </w:r>
      <w:r w:rsidRPr="008E2BC8">
        <w:rPr>
          <w:sz w:val="28"/>
          <w:szCs w:val="28"/>
        </w:rPr>
        <w:t>Каменск-Уральск</w:t>
      </w:r>
      <w:r>
        <w:rPr>
          <w:sz w:val="28"/>
          <w:szCs w:val="28"/>
        </w:rPr>
        <w:t>ий</w:t>
      </w:r>
      <w:r w:rsidRPr="008E2BC8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й</w:t>
      </w:r>
      <w:r w:rsidRPr="008E2BC8">
        <w:rPr>
          <w:sz w:val="28"/>
          <w:szCs w:val="28"/>
        </w:rPr>
        <w:t xml:space="preserve"> округ Свердловской области, в целях стабилизации обстановки с пожарами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4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8E2BC8">
        <w:rPr>
          <w:sz w:val="28"/>
          <w:szCs w:val="28"/>
        </w:rPr>
        <w:t xml:space="preserve"> годов, </w:t>
      </w:r>
      <w:r w:rsidRPr="008E2BC8">
        <w:rPr>
          <w:bCs/>
          <w:sz w:val="28"/>
          <w:szCs w:val="28"/>
        </w:rPr>
        <w:t>Администрация Каменск-Уральского городского округа</w:t>
      </w:r>
    </w:p>
    <w:p w:rsidR="00672604" w:rsidRPr="008E2BC8" w:rsidRDefault="00672604" w:rsidP="001A0861">
      <w:pPr>
        <w:jc w:val="both"/>
        <w:rPr>
          <w:b/>
          <w:sz w:val="28"/>
          <w:szCs w:val="28"/>
        </w:rPr>
      </w:pPr>
      <w:r w:rsidRPr="008E2BC8">
        <w:rPr>
          <w:b/>
          <w:sz w:val="28"/>
          <w:szCs w:val="28"/>
        </w:rPr>
        <w:t>ПОСТАНОВЛЯЕТ:</w:t>
      </w: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1. Утвердить План мероприятий, направленных на предотвращение пожаров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4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8E2BC8">
        <w:rPr>
          <w:sz w:val="28"/>
          <w:szCs w:val="28"/>
        </w:rPr>
        <w:t xml:space="preserve"> годов (прилагается). </w:t>
      </w: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2. Главам территориальных органов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Каменск-Уральского </w:t>
      </w:r>
      <w:r w:rsidRPr="008E2BC8">
        <w:rPr>
          <w:sz w:val="28"/>
          <w:szCs w:val="28"/>
        </w:rPr>
        <w:t xml:space="preserve">городского округа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>дминистраций Синарского и Красногорского районов (</w:t>
      </w:r>
      <w:r>
        <w:rPr>
          <w:sz w:val="28"/>
          <w:szCs w:val="28"/>
        </w:rPr>
        <w:t>Шилов А.В.</w:t>
      </w:r>
      <w:r w:rsidRPr="008E2BC8">
        <w:rPr>
          <w:sz w:val="28"/>
          <w:szCs w:val="28"/>
        </w:rPr>
        <w:t xml:space="preserve">, </w:t>
      </w:r>
      <w:r>
        <w:rPr>
          <w:sz w:val="28"/>
          <w:szCs w:val="28"/>
        </w:rPr>
        <w:t>Башарин Д.В.</w:t>
      </w:r>
      <w:r w:rsidRPr="008E2BC8">
        <w:rPr>
          <w:sz w:val="28"/>
          <w:szCs w:val="28"/>
        </w:rPr>
        <w:t xml:space="preserve">) совместно с 63 пожарно-спасательным отрядом федеральной противопожарной службы </w:t>
      </w:r>
      <w:r>
        <w:rPr>
          <w:sz w:val="28"/>
          <w:szCs w:val="28"/>
        </w:rPr>
        <w:t>Г</w:t>
      </w:r>
      <w:r w:rsidRPr="008E2BC8">
        <w:rPr>
          <w:sz w:val="28"/>
          <w:szCs w:val="28"/>
        </w:rPr>
        <w:t>осударственной противопожарной службы Главного управления МЧС России по Свердловской области (Давыдов</w:t>
      </w:r>
      <w:r>
        <w:rPr>
          <w:sz w:val="28"/>
          <w:szCs w:val="28"/>
        </w:rPr>
        <w:t xml:space="preserve"> И.Н.</w:t>
      </w:r>
      <w:r w:rsidRPr="008E2BC8">
        <w:rPr>
          <w:sz w:val="28"/>
          <w:szCs w:val="28"/>
        </w:rPr>
        <w:t>), Отделом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</w:t>
      </w:r>
      <w:r>
        <w:rPr>
          <w:sz w:val="28"/>
          <w:szCs w:val="28"/>
        </w:rPr>
        <w:t xml:space="preserve"> В.В.</w:t>
      </w:r>
      <w:r w:rsidRPr="008E2BC8">
        <w:rPr>
          <w:sz w:val="28"/>
          <w:szCs w:val="28"/>
        </w:rPr>
        <w:t>), муниципальным казенным учреждением «Управление по делам гражданской обороны и чрезвычайным ситуациям города Каменска-Уральского» (</w:t>
      </w:r>
      <w:r>
        <w:rPr>
          <w:sz w:val="28"/>
          <w:szCs w:val="28"/>
        </w:rPr>
        <w:t>Гайсин А.Г.),</w:t>
      </w:r>
      <w:r w:rsidRPr="008E2BC8">
        <w:rPr>
          <w:sz w:val="28"/>
          <w:szCs w:val="28"/>
        </w:rPr>
        <w:t xml:space="preserve"> филиалом «Курсы УМЦ города Каменска-Уральского» государственного казенного учреждения дополнительного профессионального образования (повышения квалификации) специалистов Свердловской области «Учебно-методический центр по гражданской обороне и чрезвычайным ситуациям Свердловской области» (</w:t>
      </w:r>
      <w:r>
        <w:rPr>
          <w:sz w:val="28"/>
          <w:szCs w:val="28"/>
        </w:rPr>
        <w:t>Спирина С.Л.)</w:t>
      </w:r>
      <w:r w:rsidRPr="008E2BC8">
        <w:rPr>
          <w:sz w:val="28"/>
          <w:szCs w:val="28"/>
        </w:rPr>
        <w:t xml:space="preserve"> организовать пропаганду и обучение населения мерам пожарной безопасности на территории Каменск-Уральского городского округа</w:t>
      </w:r>
      <w:r>
        <w:rPr>
          <w:sz w:val="28"/>
          <w:szCs w:val="28"/>
        </w:rPr>
        <w:t>.</w:t>
      </w: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3. Рекомендовать:</w:t>
      </w: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1) руководителям управляющих </w:t>
      </w:r>
      <w:r>
        <w:rPr>
          <w:sz w:val="28"/>
          <w:szCs w:val="28"/>
        </w:rPr>
        <w:t>организаций</w:t>
      </w:r>
      <w:r w:rsidRPr="008E2BC8">
        <w:rPr>
          <w:sz w:val="28"/>
          <w:szCs w:val="28"/>
        </w:rPr>
        <w:t>, председателям товариществ собственников жилья совместно с МО МВД России «Каменск-Уральский» (</w:t>
      </w:r>
      <w:r>
        <w:rPr>
          <w:rFonts w:ascii="Liberation Serif" w:hAnsi="Liberation Serif" w:cs="Liberation Serif"/>
          <w:sz w:val="28"/>
          <w:szCs w:val="28"/>
        </w:rPr>
        <w:t>Каркавин И.С.)</w:t>
      </w:r>
      <w:r w:rsidRPr="008E2BC8">
        <w:rPr>
          <w:sz w:val="28"/>
          <w:szCs w:val="28"/>
        </w:rPr>
        <w:t xml:space="preserve"> обеспечить свободный проезд пожарной техники во дворы многоквартирных жилых домов;</w:t>
      </w:r>
    </w:p>
    <w:p w:rsidR="00672604" w:rsidRPr="00F92533" w:rsidRDefault="00672604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2) акционерному обществу «Горвнешблагоустройство» (</w:t>
      </w:r>
      <w:r>
        <w:rPr>
          <w:rFonts w:ascii="Liberation Serif" w:hAnsi="Liberation Serif" w:cs="Liberation Serif"/>
          <w:sz w:val="28"/>
          <w:szCs w:val="28"/>
        </w:rPr>
        <w:t>Кравченко В.А</w:t>
      </w:r>
      <w:r w:rsidRPr="00F92533">
        <w:rPr>
          <w:rFonts w:ascii="Liberation Serif" w:hAnsi="Liberation Serif" w:cs="Liberation Serif"/>
          <w:sz w:val="28"/>
          <w:szCs w:val="28"/>
        </w:rPr>
        <w:t>.):</w:t>
      </w:r>
    </w:p>
    <w:p w:rsidR="00672604" w:rsidRPr="00F92533" w:rsidRDefault="00672604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обеспечить запас горюче-смазочных материалов для заправки машин в случае возникновения чрезвычайной ситуации на полигоне твердых бытовых отходов Каменск-Уральского городского округа;</w:t>
      </w:r>
    </w:p>
    <w:p w:rsidR="00672604" w:rsidRPr="00F92533" w:rsidRDefault="00672604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принять необходимые меры к недопущению самовозгорания отвалов на полигоне твердых бытовых отходов</w:t>
      </w:r>
      <w:r w:rsidRPr="00113A0C">
        <w:rPr>
          <w:rFonts w:ascii="Liberation Serif" w:hAnsi="Liberation Serif" w:cs="Liberation Serif"/>
          <w:sz w:val="28"/>
          <w:szCs w:val="28"/>
        </w:rPr>
        <w:t xml:space="preserve"> </w:t>
      </w:r>
      <w:r w:rsidRPr="00F92533">
        <w:rPr>
          <w:rFonts w:ascii="Liberation Serif" w:hAnsi="Liberation Serif" w:cs="Liberation Serif"/>
          <w:sz w:val="28"/>
          <w:szCs w:val="28"/>
        </w:rPr>
        <w:t>Каменск-Уральского городского округа;</w:t>
      </w:r>
    </w:p>
    <w:p w:rsidR="00672604" w:rsidRPr="008E2BC8" w:rsidRDefault="00672604" w:rsidP="00F92533">
      <w:pPr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Pr="00F92533">
        <w:rPr>
          <w:rFonts w:ascii="Liberation Serif" w:hAnsi="Liberation Serif" w:cs="Liberation Serif"/>
          <w:sz w:val="28"/>
          <w:szCs w:val="28"/>
        </w:rPr>
        <w:t>совместно с АО «Водоканал КУ» (</w:t>
      </w:r>
      <w:r>
        <w:rPr>
          <w:rFonts w:ascii="Liberation Serif" w:hAnsi="Liberation Serif" w:cs="Liberation Serif"/>
          <w:sz w:val="28"/>
          <w:szCs w:val="28"/>
        </w:rPr>
        <w:t>Лейдерман А.Ю.)</w:t>
      </w:r>
      <w:r w:rsidRPr="00F92533">
        <w:rPr>
          <w:rFonts w:ascii="Liberation Serif" w:hAnsi="Liberation Serif" w:cs="Liberation Serif"/>
          <w:sz w:val="28"/>
          <w:szCs w:val="28"/>
        </w:rPr>
        <w:t xml:space="preserve"> подготовить и содержать в готовности поливочно-моечную технику. При возникновении чрезвычайной ситуации или угрозе возникновения направить технику для подвоза воды </w:t>
      </w:r>
      <w:r>
        <w:rPr>
          <w:rFonts w:ascii="Liberation Serif" w:hAnsi="Liberation Serif" w:cs="Liberation Serif"/>
          <w:sz w:val="28"/>
          <w:szCs w:val="28"/>
        </w:rPr>
        <w:t>при</w:t>
      </w:r>
      <w:r w:rsidRPr="00F92533">
        <w:rPr>
          <w:rFonts w:ascii="Liberation Serif" w:hAnsi="Liberation Serif" w:cs="Liberation Serif"/>
          <w:sz w:val="28"/>
          <w:szCs w:val="28"/>
        </w:rPr>
        <w:t xml:space="preserve"> ликвидации пожаров по команде начальника муниципального казенного учреждения «Управление по делам гражданской обороны и чрезвычайным ситуациям города Каменска-Уральского» (</w:t>
      </w:r>
      <w:r>
        <w:rPr>
          <w:rFonts w:ascii="Liberation Serif" w:hAnsi="Liberation Serif" w:cs="Liberation Serif"/>
          <w:sz w:val="28"/>
          <w:szCs w:val="28"/>
        </w:rPr>
        <w:t>Гайсин А.Г</w:t>
      </w:r>
      <w:r w:rsidRPr="00F92533">
        <w:rPr>
          <w:rFonts w:ascii="Liberation Serif" w:hAnsi="Liberation Serif" w:cs="Liberation Serif"/>
          <w:sz w:val="28"/>
          <w:szCs w:val="28"/>
        </w:rPr>
        <w:t>.), после согласования с главой Каменск-Уральского городского округа -  председателем комиссии по предупреждению и ликвидации чрезвычайных ситуаций и обеспечению пожарной безопасности Каменск-Уральского городского округа</w:t>
      </w:r>
      <w:r w:rsidRPr="008E2BC8">
        <w:rPr>
          <w:sz w:val="28"/>
          <w:szCs w:val="28"/>
        </w:rPr>
        <w:t xml:space="preserve"> (</w:t>
      </w:r>
      <w:r>
        <w:rPr>
          <w:sz w:val="28"/>
          <w:szCs w:val="28"/>
        </w:rPr>
        <w:t>Герасимов А.А.).</w:t>
      </w:r>
    </w:p>
    <w:p w:rsidR="00672604" w:rsidRDefault="00672604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4. В целях контроля исполнения мероприятий, направленных на стабилизацию обстановки с пожарами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4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8E2BC8">
        <w:rPr>
          <w:sz w:val="28"/>
          <w:szCs w:val="28"/>
        </w:rPr>
        <w:t xml:space="preserve"> годов и совершенствования деятельности по ведению отчетности и взаимообмена информацией в рамках функционирования Каменск-Уральского городского звена Свердловской областной подсистемы по предупреждению и ликвидации чрезвычайных ситуаций, обеспечению пожарной безопасности и безопасности людей на водных объектах, рекомендовать указанным в настоящем постановлении организациям  и учреждениям до 25 числа каждого месяца представлять в муниципальное казенное учреждение «Управление по делам гражданской обороны и чрезвычайным ситуациям города Каменска-Уральского» информацию о проведенных мероприятиях,</w:t>
      </w:r>
      <w:r w:rsidRPr="008E2BC8">
        <w:t xml:space="preserve"> </w:t>
      </w:r>
      <w:r w:rsidRPr="008E2BC8">
        <w:rPr>
          <w:sz w:val="28"/>
          <w:szCs w:val="28"/>
        </w:rPr>
        <w:t>направленных на предотвращение пожаров на территории Каменск-Уральского городского округа в осенне-зимний пожароопасный период 202</w:t>
      </w:r>
      <w:r>
        <w:rPr>
          <w:sz w:val="28"/>
          <w:szCs w:val="28"/>
        </w:rPr>
        <w:t>4</w:t>
      </w:r>
      <w:r w:rsidRPr="008E2BC8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8E2BC8">
        <w:rPr>
          <w:sz w:val="28"/>
          <w:szCs w:val="28"/>
        </w:rPr>
        <w:t xml:space="preserve"> годов.</w:t>
      </w: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E2BC8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72604" w:rsidRPr="008E2BC8" w:rsidRDefault="00672604" w:rsidP="008E2BC8">
      <w:pPr>
        <w:ind w:firstLine="709"/>
        <w:jc w:val="both"/>
        <w:rPr>
          <w:sz w:val="16"/>
          <w:szCs w:val="16"/>
        </w:rPr>
      </w:pPr>
      <w:r>
        <w:rPr>
          <w:sz w:val="28"/>
          <w:szCs w:val="28"/>
        </w:rPr>
        <w:t>6</w:t>
      </w:r>
      <w:r w:rsidRPr="008E2BC8">
        <w:rPr>
          <w:sz w:val="28"/>
          <w:szCs w:val="28"/>
        </w:rPr>
        <w:t>. Контроль выполнени</w:t>
      </w:r>
      <w:r>
        <w:rPr>
          <w:sz w:val="28"/>
          <w:szCs w:val="28"/>
        </w:rPr>
        <w:t>я</w:t>
      </w:r>
      <w:r w:rsidRPr="008E2BC8">
        <w:rPr>
          <w:sz w:val="28"/>
          <w:szCs w:val="28"/>
        </w:rPr>
        <w:t xml:space="preserve"> настоящего постановления возложить на первого заместителя главы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дминистрации городского округа </w:t>
      </w:r>
      <w:r>
        <w:rPr>
          <w:sz w:val="28"/>
          <w:szCs w:val="28"/>
        </w:rPr>
        <w:t>Горенкова В.В.</w:t>
      </w:r>
    </w:p>
    <w:p w:rsidR="00672604" w:rsidRPr="008E2BC8" w:rsidRDefault="00672604" w:rsidP="008E2BC8">
      <w:pPr>
        <w:jc w:val="both"/>
        <w:rPr>
          <w:sz w:val="16"/>
          <w:szCs w:val="16"/>
        </w:rPr>
      </w:pPr>
    </w:p>
    <w:p w:rsidR="00672604" w:rsidRPr="008E2BC8" w:rsidRDefault="00672604" w:rsidP="008E2BC8">
      <w:pPr>
        <w:jc w:val="both"/>
        <w:rPr>
          <w:sz w:val="28"/>
          <w:szCs w:val="28"/>
        </w:rPr>
      </w:pPr>
    </w:p>
    <w:p w:rsidR="00672604" w:rsidRPr="00396345" w:rsidRDefault="00672604" w:rsidP="00396345">
      <w:pPr>
        <w:rPr>
          <w:sz w:val="28"/>
          <w:szCs w:val="28"/>
        </w:rPr>
      </w:pPr>
      <w:r w:rsidRPr="00396345">
        <w:rPr>
          <w:sz w:val="28"/>
          <w:szCs w:val="28"/>
        </w:rPr>
        <w:t>И.о. главы</w:t>
      </w:r>
    </w:p>
    <w:p w:rsidR="00672604" w:rsidRPr="00396345" w:rsidRDefault="00672604" w:rsidP="00396345">
      <w:pPr>
        <w:rPr>
          <w:sz w:val="28"/>
          <w:szCs w:val="28"/>
        </w:rPr>
      </w:pPr>
      <w:r w:rsidRPr="00396345">
        <w:rPr>
          <w:sz w:val="28"/>
          <w:szCs w:val="28"/>
        </w:rPr>
        <w:t xml:space="preserve">Каменск-Уральского городского округа                           </w:t>
      </w:r>
      <w:r>
        <w:rPr>
          <w:sz w:val="28"/>
          <w:szCs w:val="28"/>
        </w:rPr>
        <w:t xml:space="preserve"> </w:t>
      </w:r>
      <w:r w:rsidRPr="0039634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396345">
        <w:rPr>
          <w:sz w:val="28"/>
          <w:szCs w:val="28"/>
        </w:rPr>
        <w:t xml:space="preserve">  </w:t>
      </w:r>
      <w:r>
        <w:rPr>
          <w:sz w:val="28"/>
          <w:szCs w:val="28"/>
        </w:rPr>
        <w:t>В.В. Горенков</w:t>
      </w:r>
    </w:p>
    <w:p w:rsidR="00672604" w:rsidRDefault="00672604" w:rsidP="008E2BC8">
      <w:pPr>
        <w:jc w:val="both"/>
        <w:rPr>
          <w:sz w:val="28"/>
          <w:szCs w:val="28"/>
        </w:rPr>
      </w:pPr>
    </w:p>
    <w:p w:rsidR="00672604" w:rsidRDefault="00672604" w:rsidP="008E2BC8">
      <w:pPr>
        <w:jc w:val="both"/>
        <w:rPr>
          <w:sz w:val="28"/>
          <w:szCs w:val="28"/>
        </w:rPr>
      </w:pPr>
    </w:p>
    <w:p w:rsidR="00672604" w:rsidRDefault="00672604">
      <w:pPr>
        <w:rPr>
          <w:rStyle w:val="PageNumber"/>
        </w:rPr>
        <w:sectPr w:rsidR="00672604" w:rsidSect="00113658">
          <w:headerReference w:type="default" r:id="rId8"/>
          <w:pgSz w:w="11906" w:h="16838"/>
          <w:pgMar w:top="1020" w:right="566" w:bottom="426" w:left="1701" w:header="0" w:footer="0" w:gutter="0"/>
          <w:pgNumType w:start="1"/>
          <w:cols w:space="720"/>
          <w:formProt w:val="0"/>
          <w:titlePg/>
          <w:docGrid w:linePitch="100" w:charSpace="8192"/>
        </w:sectPr>
      </w:pPr>
    </w:p>
    <w:p w:rsidR="00672604" w:rsidRPr="00735BA6" w:rsidRDefault="00672604" w:rsidP="00735B43">
      <w:pPr>
        <w:ind w:left="9360" w:hanging="4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t>УТВЕРЖДЕН</w:t>
      </w:r>
    </w:p>
    <w:p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735BA6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16.08.2024</w:t>
      </w:r>
      <w:r w:rsidRPr="00735BA6">
        <w:rPr>
          <w:rFonts w:ascii="Liberation Serif" w:hAnsi="Liberation Serif"/>
          <w:sz w:val="28"/>
          <w:szCs w:val="28"/>
        </w:rPr>
        <w:t xml:space="preserve">  №</w:t>
      </w:r>
      <w:r>
        <w:rPr>
          <w:rFonts w:ascii="Liberation Serif" w:hAnsi="Liberation Serif"/>
          <w:sz w:val="28"/>
          <w:szCs w:val="28"/>
        </w:rPr>
        <w:t xml:space="preserve"> 548</w:t>
      </w:r>
      <w:r w:rsidRPr="00735BA6">
        <w:rPr>
          <w:rFonts w:ascii="Liberation Serif" w:hAnsi="Liberation Serif"/>
          <w:sz w:val="28"/>
          <w:szCs w:val="28"/>
        </w:rPr>
        <w:t xml:space="preserve">   </w:t>
      </w:r>
    </w:p>
    <w:p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t>«О мерах по усилению пожарной безопасности на территории     Каменск-Уральского      городского  округа  в  осенне-зимний  пожароопасный период 2024-2025 годов»</w:t>
      </w:r>
    </w:p>
    <w:p w:rsidR="00672604" w:rsidRPr="00735BA6" w:rsidRDefault="00672604" w:rsidP="00735B43">
      <w:pPr>
        <w:shd w:val="clear" w:color="auto" w:fill="FFFFFF"/>
        <w:spacing w:before="566"/>
        <w:jc w:val="center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bCs/>
          <w:sz w:val="28"/>
          <w:szCs w:val="28"/>
        </w:rPr>
        <w:t>ПЛАН</w:t>
      </w:r>
    </w:p>
    <w:p w:rsidR="00672604" w:rsidRPr="00735BA6" w:rsidRDefault="00672604" w:rsidP="00735B43">
      <w:pPr>
        <w:shd w:val="clear" w:color="auto" w:fill="FFFFFF"/>
        <w:ind w:left="566"/>
        <w:jc w:val="center"/>
        <w:rPr>
          <w:rFonts w:ascii="Liberation Serif" w:hAnsi="Liberation Serif"/>
          <w:bCs/>
          <w:sz w:val="28"/>
          <w:szCs w:val="28"/>
        </w:rPr>
      </w:pPr>
      <w:r w:rsidRPr="00735BA6">
        <w:rPr>
          <w:rFonts w:ascii="Liberation Serif" w:hAnsi="Liberation Serif"/>
          <w:bCs/>
          <w:sz w:val="28"/>
          <w:szCs w:val="28"/>
        </w:rPr>
        <w:t xml:space="preserve">мероприятий, направленных на предотвращение пожаров на территории Каменск-Уральского городского округа </w:t>
      </w:r>
    </w:p>
    <w:p w:rsidR="00672604" w:rsidRPr="00735BA6" w:rsidRDefault="00672604" w:rsidP="00735B43">
      <w:pPr>
        <w:shd w:val="clear" w:color="auto" w:fill="FFFFFF"/>
        <w:ind w:left="566"/>
        <w:jc w:val="center"/>
        <w:rPr>
          <w:rFonts w:ascii="Liberation Serif" w:hAnsi="Liberation Serif"/>
          <w:bCs/>
          <w:sz w:val="28"/>
          <w:szCs w:val="28"/>
        </w:rPr>
      </w:pPr>
      <w:r w:rsidRPr="00735BA6">
        <w:rPr>
          <w:rFonts w:ascii="Liberation Serif" w:hAnsi="Liberation Serif"/>
          <w:bCs/>
          <w:sz w:val="28"/>
          <w:szCs w:val="28"/>
        </w:rPr>
        <w:t>в осенне-зимний пожароопасный период 2024-2025 годов</w:t>
      </w:r>
    </w:p>
    <w:p w:rsidR="00672604" w:rsidRPr="00735BA6" w:rsidRDefault="00672604" w:rsidP="00735B43">
      <w:pPr>
        <w:shd w:val="clear" w:color="auto" w:fill="FFFFFF"/>
        <w:ind w:left="566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477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1"/>
        <w:gridCol w:w="6300"/>
        <w:gridCol w:w="1980"/>
        <w:gridCol w:w="5760"/>
      </w:tblGrid>
      <w:tr w:rsidR="00672604" w:rsidRPr="00735BA6" w:rsidTr="00EB1726">
        <w:trPr>
          <w:tblHeader/>
        </w:trPr>
        <w:tc>
          <w:tcPr>
            <w:tcW w:w="731" w:type="dxa"/>
          </w:tcPr>
          <w:p w:rsidR="00672604" w:rsidRPr="00735BA6" w:rsidRDefault="00672604" w:rsidP="00CF0C66">
            <w:pPr>
              <w:shd w:val="clear" w:color="auto" w:fill="FFFFFF"/>
              <w:ind w:left="10" w:right="5" w:firstLine="3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Pr="00735BA6">
              <w:rPr>
                <w:rFonts w:ascii="Liberation Serif" w:hAnsi="Liberation Serif"/>
                <w:spacing w:val="-7"/>
                <w:sz w:val="28"/>
                <w:szCs w:val="28"/>
              </w:rPr>
              <w:t>п/п</w:t>
            </w:r>
          </w:p>
        </w:tc>
        <w:tc>
          <w:tcPr>
            <w:tcW w:w="6300" w:type="dxa"/>
          </w:tcPr>
          <w:p w:rsidR="00672604" w:rsidRPr="00735BA6" w:rsidRDefault="00672604" w:rsidP="00CF0C66">
            <w:pPr>
              <w:shd w:val="clear" w:color="auto" w:fill="FFFFFF"/>
              <w:ind w:left="2510" w:hanging="2479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80" w:type="dxa"/>
          </w:tcPr>
          <w:p w:rsidR="00672604" w:rsidRPr="00735BA6" w:rsidRDefault="00672604" w:rsidP="00CF0C66">
            <w:pPr>
              <w:shd w:val="clear" w:color="auto" w:fill="FFFFFF"/>
              <w:ind w:left="62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 xml:space="preserve">Срок </w:t>
            </w:r>
            <w:r w:rsidRPr="00735BA6">
              <w:rPr>
                <w:rFonts w:ascii="Liberation Serif" w:hAnsi="Liberation Serif"/>
                <w:spacing w:val="-4"/>
                <w:sz w:val="28"/>
                <w:szCs w:val="28"/>
              </w:rPr>
              <w:t>исполнения</w:t>
            </w:r>
          </w:p>
        </w:tc>
        <w:tc>
          <w:tcPr>
            <w:tcW w:w="5760" w:type="dxa"/>
          </w:tcPr>
          <w:p w:rsidR="00672604" w:rsidRPr="00735BA6" w:rsidRDefault="00672604" w:rsidP="00CF0C66">
            <w:pPr>
              <w:shd w:val="clear" w:color="auto" w:fill="FFFFFF"/>
              <w:ind w:left="1618" w:hanging="1446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>Исполнители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Обследование технического состояния пожарных гидрантов, наличия и состояния указателей к пожарным водоисточникам. Принятие неотложных мер по приведению источников наружного противопожарного водоснабжения в исправное состояние. </w:t>
            </w:r>
          </w:p>
        </w:tc>
        <w:tc>
          <w:tcPr>
            <w:tcW w:w="1980" w:type="dxa"/>
          </w:tcPr>
          <w:p w:rsidR="00672604" w:rsidRDefault="00672604" w:rsidP="00A12F15">
            <w:pPr>
              <w:jc w:val="center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с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4 г"/>
              </w:smartTagPr>
              <w:r w:rsidRPr="00735BA6">
                <w:rPr>
                  <w:rFonts w:ascii="Liberation Serif" w:hAnsi="Liberation Serif" w:cs="Liberation Serif"/>
                  <w:spacing w:val="-4"/>
                  <w:sz w:val="28"/>
                  <w:szCs w:val="28"/>
                </w:rPr>
                <w:t>2024 г</w:t>
              </w:r>
            </w:smartTag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АО «Водоканал КУ» (по согласованию), 63 ПСО ФПС ГПС ГУ МЧС России по Свердловской области (по согласованию),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руководители учреждений и предприятий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>беспеч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ение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надлежаще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техническо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содержани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(в любое время года) дорог, проездов и подъездов к зданиям, сооружениям, строениям и наружным установкам, открытым складам, наружным пожарным лестницам и пожарным гидрантам, резервуарам, естественным и искусственным водоемам, являющим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>ся источниками наружного противопожарного водоснабжения.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МКУ «УГХ»,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Управляющие организации (по согласованию),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руководители учреждений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 предприятий (по согласованию)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разъяснительной работы с населением о мерах пожарной безопасности и действиях в случае пожара, посредством проведения соб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раний.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октябрь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735BA6">
                <w:rPr>
                  <w:rFonts w:ascii="Liberation Serif" w:hAnsi="Liberation Serif" w:cs="Liberation Serif"/>
                  <w:sz w:val="28"/>
                  <w:szCs w:val="28"/>
                </w:rPr>
                <w:t>2024 г</w:t>
              </w:r>
            </w:smartTag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- февраль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735BA6">
                <w:rPr>
                  <w:rFonts w:ascii="Liberation Serif" w:hAnsi="Liberation Serif" w:cs="Liberation Serif"/>
                  <w:sz w:val="28"/>
                  <w:szCs w:val="28"/>
                </w:rPr>
                <w:t>2025 г</w:t>
              </w:r>
            </w:smartTag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ТСЖ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(по согласованию), МО МВД  России «Каменск-Уральский»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9B43F2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Организация и проведение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совместных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рейдов, направленных на выявление и пресечение нарушений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сфере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пожарной безопасности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осуществление контроля по очистке от горючих отходов, мусора, несанкционированных свалок, сухой травы и листьев территории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Каменск-Уральского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городского округа.</w:t>
            </w:r>
            <w:r w:rsidRPr="00735BA6">
              <w:rPr>
                <w:rFonts w:ascii="Liberation Serif" w:hAnsi="Liberation Serif" w:cs="Liberation Serif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735BA6">
                <w:rPr>
                  <w:rFonts w:ascii="Liberation Serif" w:hAnsi="Liberation Serif" w:cs="Liberation Serif"/>
                  <w:sz w:val="28"/>
                  <w:szCs w:val="28"/>
                </w:rPr>
                <w:t>2024 г</w:t>
              </w:r>
            </w:smartTag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-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ноябрь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735BA6">
                <w:rPr>
                  <w:rFonts w:ascii="Liberation Serif" w:hAnsi="Liberation Serif" w:cs="Liberation Serif"/>
                  <w:sz w:val="28"/>
                  <w:szCs w:val="28"/>
                </w:rPr>
                <w:t>202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4</w:t>
              </w:r>
              <w:r w:rsidRPr="00735BA6">
                <w:rPr>
                  <w:rFonts w:ascii="Liberation Serif" w:hAnsi="Liberation Serif" w:cs="Liberation Serif"/>
                  <w:sz w:val="28"/>
                  <w:szCs w:val="28"/>
                </w:rPr>
                <w:t xml:space="preserve"> г</w:t>
              </w:r>
            </w:smartTag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МКУ «УГХ», председатели садоводческих товариществ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(по согласованию)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Организация и проведение в образовательных учреждениях и учреждениях дополнительного образования детей бесед, дополнительных и специальных тематических занятий, показ учебных видеофильмов по предупреждению пожаров и недопущению неосторожного обращения детей с огнем. Осуществление разъяснительной работы в период проведения родительских собраний в дошкольных образовательных учреждениях и общеобразовательных организациях с обзором происшедших пожаров.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735BA6">
                <w:rPr>
                  <w:rFonts w:ascii="Liberation Serif" w:hAnsi="Liberation Serif" w:cs="Liberation Serif"/>
                  <w:sz w:val="28"/>
                  <w:szCs w:val="28"/>
                </w:rPr>
                <w:t>2024 г</w:t>
              </w:r>
            </w:smartTag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- февраль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735BA6">
                <w:rPr>
                  <w:rFonts w:ascii="Liberation Serif" w:hAnsi="Liberation Serif" w:cs="Liberation Serif"/>
                  <w:sz w:val="28"/>
                  <w:szCs w:val="28"/>
                </w:rPr>
                <w:t>2025 г</w:t>
              </w:r>
            </w:smartTag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D85F95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Осуществление работы по организации создания, поддержания и функционирования дружин юных пожарных и секций (кружков) «Юный спасатель».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«Управление образования»,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2024 г-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февраль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2025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Размещение на стендах, информационных щитах и уголках безопасности информации по пожарной безопасности на подведомственных объектах и территориях, коллективных садоводческих товариществах.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октябрь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2024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 спорта»,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МКУ «Управление ГОЧС г. Каменска-Уральского», 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председатели садоводческих товариществ (по согласованию), МКУ «УГХ», Управляющие организации (по согласованию), ТСЖ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Очистка от мусора и посторонних предметов приямков у оконных проемов подвальных и цокольных этажей зданий (сооружений).  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Установка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замков на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двер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 (люки)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черда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чных помещений, а также технических этажей, подполий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и подвалов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в которых по условиям технологии не предусмотрено постоянное пребывание людей, с указанием на дверях (люках) информации о месте хранения ключей.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сентябрь-октябрь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2024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D85F95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Подготовка и представление для средств массовой информации видеоматериалов и информации о пожарах, произошедших на территории Каменск-Уральского городского округа, а также видеоматериалов по профилактике пожаров. 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еженедельно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корректировки перечня населенных пунктов, садовых и иных некоммерческих объединений граждан, учреждений отдыха и оздоровления детей, объектов экономики, подверженных угрозе лесных пожаров. 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до 25 декабря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2024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совместно с представителями заинтересованных служб осмотров противопожарного состояния жилых помещений, где проживают семьи, нуждающиеся в социальной поддержке.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2024 г -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февраль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2025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 Территориальный отраслевой исполнительный орган государственной власти Свердловской области –Управление социальной политики Министерства социальной политики Свердловской области №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12 (по согласованию), 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МО МВД России «Каменск-Уральский» (по согласованию),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Осуществление а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гитационн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ой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и пропагандистск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ой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работ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ы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среди населения по приобретению и установке в жилых помещениях пожарных извещателей.</w:t>
            </w:r>
          </w:p>
          <w:p w:rsidR="00672604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72604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2024 г -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февраль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2025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 МКУ «Управление ГОЧС г. Каменска-Уральского»,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Распространение наглядной агитации (памят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ок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, листов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ок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) о мерах пожарной безопасности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размещение их на информационных щитах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2024 г - февраль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2025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Управляющие организации (по согласованию), ТСЖ (по согласованию)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руководители учреждений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 предприятий (по согласованию)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Информирование работников учреждений и предприятий об обстановке с пожарами на территории Камен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ск-Уральского городского округа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в течение всего периода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Руководители учреждений и предприятий,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осмотров подвальных помещений многоквартирных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в течение всего периода</w:t>
            </w:r>
          </w:p>
        </w:tc>
        <w:tc>
          <w:tcPr>
            <w:tcW w:w="5760" w:type="dxa"/>
          </w:tcPr>
          <w:p w:rsidR="00672604" w:rsidRPr="00735BA6" w:rsidRDefault="00672604" w:rsidP="001A0861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ТСЖ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анализа оперативной обстановки с пожарами в жилом секторе и на его основе определение наиболее неблагоприятных территорий, на которы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х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необходимо сосредоточить максимальные усилия по проведению профилактической работы.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ежемесячно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Разработка, согласование и утверждение плана тушения лесных пожаров на территории городских лесов Каменск-Уральского городского округа на период пожароопасного сезона 2025 года. 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декабрь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2024 г –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январь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2025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«УГХ»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Осуществление контроля за в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ыполнение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работ по созданию (обновлению) минерализованных полос вокруг населенных пунктов Каменск-Уральского городского округа, подверженных угрозе лесных пожаров, в соответствии с муниципальным контрактом.</w:t>
            </w:r>
          </w:p>
        </w:tc>
        <w:tc>
          <w:tcPr>
            <w:tcW w:w="1980" w:type="dxa"/>
          </w:tcPr>
          <w:p w:rsidR="00672604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2024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«Управление ГОЧС г. Каменска-Уральского»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95AFC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95AFC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Проведение осмотров теплотрасс, очистка тепловых камер от посторонних предметов и мусора.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ООО «УК «Теплокомплекс»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95AFC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95AFC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Обеспечение очистки территории, прилегающей к </w:t>
            </w:r>
            <w:r w:rsidRPr="00795AFC">
              <w:rPr>
                <w:rFonts w:ascii="Liberation Serif" w:hAnsi="Liberation Serif" w:cs="Liberation Serif"/>
                <w:sz w:val="28"/>
                <w:szCs w:val="28"/>
              </w:rPr>
              <w:t>городским лесам от сухой травянистой растительности, пожнивных остатков, валежника, порубочных остатков, мусора и других горючих материалов на</w:t>
            </w:r>
            <w:r w:rsidRPr="00795AFC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полосе шириной не менее 10 метров от леса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80" w:type="dxa"/>
          </w:tcPr>
          <w:p w:rsidR="00672604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2024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Синарского и Красногорского районов,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МКУ «УГХ», председатели садоводческих товариществ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(по согласованию)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руководители учреждений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 предприятий (по согласованию)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Своевременный сбор и передача информации о лесных пожарах на территории Каменск-Уральского городского округа в ФГКУ «Центр управления в кризисных ситуациях ГУ МЧС России по Свердловской области».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ListParagraph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Своевременное оповещение населения при угрозе или возникновении чрезвычайных ситуаций, обусловленных природными пожарами, а также информирование населения о лесопожарной обстановке на территории муниципального образования.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                    </w:t>
            </w:r>
          </w:p>
          <w:p w:rsidR="00672604" w:rsidRPr="00735BA6" w:rsidRDefault="00672604" w:rsidP="006575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ЕДДС Каменск-Уральского городского округа.</w:t>
            </w:r>
          </w:p>
        </w:tc>
      </w:tr>
    </w:tbl>
    <w:p w:rsidR="00672604" w:rsidRPr="00735BA6" w:rsidRDefault="00672604">
      <w:pPr>
        <w:rPr>
          <w:rFonts w:ascii="Liberation Serif" w:hAnsi="Liberation Serif"/>
        </w:rPr>
      </w:pPr>
    </w:p>
    <w:p w:rsidR="00672604" w:rsidRPr="00735BA6" w:rsidRDefault="00672604" w:rsidP="00936BA8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 w:rsidRPr="00735BA6">
        <w:rPr>
          <w:rFonts w:ascii="Liberation Serif" w:hAnsi="Liberation Serif" w:cs="Liberation Serif"/>
          <w:sz w:val="28"/>
          <w:szCs w:val="28"/>
        </w:rPr>
        <w:t>Список сокращений:</w:t>
      </w:r>
    </w:p>
    <w:tbl>
      <w:tblPr>
        <w:tblW w:w="0" w:type="auto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8"/>
        <w:gridCol w:w="8932"/>
        <w:gridCol w:w="5040"/>
      </w:tblGrid>
      <w:tr w:rsidR="00672604" w:rsidRPr="00735BA6" w:rsidTr="00936BA8">
        <w:tc>
          <w:tcPr>
            <w:tcW w:w="608" w:type="dxa"/>
            <w:vAlign w:val="center"/>
          </w:tcPr>
          <w:p w:rsidR="00672604" w:rsidRPr="00735BA6" w:rsidRDefault="00672604" w:rsidP="00BE12A0">
            <w:pPr>
              <w:pStyle w:val="Heading1"/>
              <w:rPr>
                <w:rFonts w:ascii="Liberation Serif" w:hAnsi="Liberation Serif" w:cs="Liberation Serif"/>
                <w:b w:val="0"/>
              </w:rPr>
            </w:pPr>
            <w:r w:rsidRPr="00735BA6">
              <w:rPr>
                <w:rFonts w:ascii="Liberation Serif" w:hAnsi="Liberation Serif" w:cs="Liberation Serif"/>
                <w:b w:val="0"/>
              </w:rPr>
              <w:t>№</w:t>
            </w:r>
          </w:p>
          <w:p w:rsidR="00672604" w:rsidRPr="00735BA6" w:rsidRDefault="00672604" w:rsidP="00BE12A0">
            <w:pPr>
              <w:pStyle w:val="Heading1"/>
              <w:rPr>
                <w:rFonts w:ascii="Liberation Serif" w:hAnsi="Liberation Serif" w:cs="Liberation Serif"/>
              </w:rPr>
            </w:pPr>
            <w:r w:rsidRPr="00735BA6">
              <w:rPr>
                <w:rFonts w:ascii="Liberation Serif" w:hAnsi="Liberation Serif" w:cs="Liberation Serif"/>
                <w:b w:val="0"/>
              </w:rPr>
              <w:t>п/п</w:t>
            </w:r>
          </w:p>
        </w:tc>
        <w:tc>
          <w:tcPr>
            <w:tcW w:w="8932" w:type="dxa"/>
            <w:vAlign w:val="center"/>
          </w:tcPr>
          <w:p w:rsidR="00672604" w:rsidRPr="00735BA6" w:rsidRDefault="00672604" w:rsidP="00BE12A0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Полное наименование учреждения, организации</w:t>
            </w:r>
          </w:p>
        </w:tc>
        <w:tc>
          <w:tcPr>
            <w:tcW w:w="5040" w:type="dxa"/>
            <w:vAlign w:val="center"/>
          </w:tcPr>
          <w:p w:rsidR="00672604" w:rsidRPr="00735BA6" w:rsidRDefault="00672604" w:rsidP="00BE12A0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Сокращение</w:t>
            </w:r>
          </w:p>
        </w:tc>
      </w:tr>
      <w:tr w:rsidR="00672604" w:rsidRPr="00735BA6" w:rsidTr="00936BA8">
        <w:tc>
          <w:tcPr>
            <w:tcW w:w="608" w:type="dxa"/>
            <w:vAlign w:val="center"/>
          </w:tcPr>
          <w:p w:rsidR="00672604" w:rsidRPr="00735BA6" w:rsidRDefault="00672604" w:rsidP="00BE12A0">
            <w:pPr>
              <w:pStyle w:val="Heading1"/>
              <w:rPr>
                <w:rFonts w:ascii="Liberation Serif" w:hAnsi="Liberation Serif" w:cs="Liberation Serif"/>
                <w:b w:val="0"/>
              </w:rPr>
            </w:pPr>
            <w:r w:rsidRPr="00735BA6">
              <w:rPr>
                <w:rFonts w:ascii="Liberation Serif" w:hAnsi="Liberation Serif" w:cs="Liberation Serif"/>
                <w:b w:val="0"/>
              </w:rPr>
              <w:t>1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Акционерное общество «Водоканал Каменск-Уральский»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АО «Водоканал КУ»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932" w:type="dxa"/>
          </w:tcPr>
          <w:p w:rsidR="00672604" w:rsidRPr="00735BA6" w:rsidRDefault="00672604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Администрация Красногорского района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8932" w:type="dxa"/>
          </w:tcPr>
          <w:p w:rsidR="00672604" w:rsidRPr="00735BA6" w:rsidRDefault="00672604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Администрация Синарского района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Единая дежурно-диспетчерская служба Каменск-Уральского городского округа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МО МВД России «Каменск-Уральский»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    </w:t>
            </w:r>
          </w:p>
          <w:p w:rsidR="00672604" w:rsidRPr="00735BA6" w:rsidRDefault="00672604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г. Каменска-Уральского»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МКУ «УГХ»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ОНД и ПР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культуры»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спорта»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Общество с ограниченной ответственностью «Управляющая компания «Теплокомплекс»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ООО «УК «Теплокомплекс»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Товарищества собственников жилья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ТСЖ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F02A26">
            <w:pPr>
              <w:pStyle w:val="NormalWeb"/>
              <w:spacing w:after="0" w:afterAutospacing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pStyle w:val="NormalWeb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63 пожарно-спасательный отряд федеральной противопожарной службы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pStyle w:val="NormalWeb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F02A26">
            <w:pPr>
              <w:pStyle w:val="NormalWeb"/>
              <w:spacing w:after="0" w:afterAutospacing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pStyle w:val="NormalWeb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pStyle w:val="NormalWeb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Управляющие организации</w:t>
            </w:r>
          </w:p>
        </w:tc>
      </w:tr>
    </w:tbl>
    <w:p w:rsidR="00672604" w:rsidRPr="00735BA6" w:rsidRDefault="00672604">
      <w:pPr>
        <w:rPr>
          <w:rFonts w:ascii="Liberation Serif" w:hAnsi="Liberation Serif"/>
        </w:rPr>
      </w:pPr>
    </w:p>
    <w:sectPr w:rsidR="00672604" w:rsidRPr="00735BA6" w:rsidSect="007A1654">
      <w:pgSz w:w="16838" w:h="11906" w:orient="landscape"/>
      <w:pgMar w:top="993" w:right="567" w:bottom="567" w:left="851" w:header="0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604" w:rsidRDefault="00672604" w:rsidP="006517F9">
      <w:r>
        <w:separator/>
      </w:r>
    </w:p>
  </w:endnote>
  <w:endnote w:type="continuationSeparator" w:id="0">
    <w:p w:rsidR="00672604" w:rsidRDefault="00672604" w:rsidP="00651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604" w:rsidRDefault="00672604" w:rsidP="006517F9">
      <w:r>
        <w:separator/>
      </w:r>
    </w:p>
  </w:footnote>
  <w:footnote w:type="continuationSeparator" w:id="0">
    <w:p w:rsidR="00672604" w:rsidRDefault="00672604" w:rsidP="006517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604" w:rsidRDefault="00672604">
    <w:pPr>
      <w:pStyle w:val="Header"/>
      <w:jc w:val="center"/>
    </w:pPr>
  </w:p>
  <w:p w:rsidR="00672604" w:rsidRDefault="00672604">
    <w:pPr>
      <w:pStyle w:val="Header"/>
      <w:jc w:val="center"/>
    </w:pPr>
  </w:p>
  <w:p w:rsidR="00672604" w:rsidRDefault="00672604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672604" w:rsidRDefault="0067260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5C2AD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3EA0A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414A4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668FD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2FEA4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126F8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BC640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7019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2C9F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6286E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5C3860"/>
    <w:multiLevelType w:val="hybridMultilevel"/>
    <w:tmpl w:val="13BEBB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0A41939"/>
    <w:multiLevelType w:val="hybridMultilevel"/>
    <w:tmpl w:val="94F60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3E16"/>
    <w:rsid w:val="000148A5"/>
    <w:rsid w:val="00016693"/>
    <w:rsid w:val="0002183D"/>
    <w:rsid w:val="0002442F"/>
    <w:rsid w:val="0003058C"/>
    <w:rsid w:val="0003297A"/>
    <w:rsid w:val="00033A9D"/>
    <w:rsid w:val="00036F8F"/>
    <w:rsid w:val="00046AD4"/>
    <w:rsid w:val="000522CE"/>
    <w:rsid w:val="00054FD5"/>
    <w:rsid w:val="00061089"/>
    <w:rsid w:val="0006283E"/>
    <w:rsid w:val="00087B6F"/>
    <w:rsid w:val="000B22E8"/>
    <w:rsid w:val="000B2CDD"/>
    <w:rsid w:val="000B59B9"/>
    <w:rsid w:val="000C55F9"/>
    <w:rsid w:val="000C5A01"/>
    <w:rsid w:val="000C7DF9"/>
    <w:rsid w:val="000D01A8"/>
    <w:rsid w:val="000D077F"/>
    <w:rsid w:val="000D0BEF"/>
    <w:rsid w:val="000E09B5"/>
    <w:rsid w:val="000E2804"/>
    <w:rsid w:val="000E60C7"/>
    <w:rsid w:val="000F1CB5"/>
    <w:rsid w:val="000F216E"/>
    <w:rsid w:val="001135FE"/>
    <w:rsid w:val="00113658"/>
    <w:rsid w:val="00113A0C"/>
    <w:rsid w:val="00114814"/>
    <w:rsid w:val="001237E3"/>
    <w:rsid w:val="00124644"/>
    <w:rsid w:val="00124888"/>
    <w:rsid w:val="00137643"/>
    <w:rsid w:val="00161DDB"/>
    <w:rsid w:val="00163732"/>
    <w:rsid w:val="001645E2"/>
    <w:rsid w:val="0017408E"/>
    <w:rsid w:val="00190F9A"/>
    <w:rsid w:val="001A0861"/>
    <w:rsid w:val="001B045A"/>
    <w:rsid w:val="001B6101"/>
    <w:rsid w:val="001C7D69"/>
    <w:rsid w:val="001E548E"/>
    <w:rsid w:val="001F449B"/>
    <w:rsid w:val="001F46B3"/>
    <w:rsid w:val="00201C9F"/>
    <w:rsid w:val="00203276"/>
    <w:rsid w:val="002037F3"/>
    <w:rsid w:val="002170B3"/>
    <w:rsid w:val="002179D6"/>
    <w:rsid w:val="00231F84"/>
    <w:rsid w:val="00235407"/>
    <w:rsid w:val="0023634B"/>
    <w:rsid w:val="002511A0"/>
    <w:rsid w:val="0025754B"/>
    <w:rsid w:val="00291A05"/>
    <w:rsid w:val="00293D9B"/>
    <w:rsid w:val="002979CC"/>
    <w:rsid w:val="002A1E96"/>
    <w:rsid w:val="002A2753"/>
    <w:rsid w:val="002E0D99"/>
    <w:rsid w:val="002F4178"/>
    <w:rsid w:val="002F4F21"/>
    <w:rsid w:val="002F5C55"/>
    <w:rsid w:val="00307B68"/>
    <w:rsid w:val="00332BFA"/>
    <w:rsid w:val="003345F5"/>
    <w:rsid w:val="00334841"/>
    <w:rsid w:val="00336318"/>
    <w:rsid w:val="0037230C"/>
    <w:rsid w:val="003733DB"/>
    <w:rsid w:val="003747FB"/>
    <w:rsid w:val="00377B05"/>
    <w:rsid w:val="00386DCA"/>
    <w:rsid w:val="003944E9"/>
    <w:rsid w:val="00396345"/>
    <w:rsid w:val="00397E6F"/>
    <w:rsid w:val="003A15EE"/>
    <w:rsid w:val="003A34E9"/>
    <w:rsid w:val="003A4F4A"/>
    <w:rsid w:val="003C196D"/>
    <w:rsid w:val="003C2C35"/>
    <w:rsid w:val="003E4330"/>
    <w:rsid w:val="003E7A92"/>
    <w:rsid w:val="003F0843"/>
    <w:rsid w:val="003F599C"/>
    <w:rsid w:val="00410C6F"/>
    <w:rsid w:val="00413604"/>
    <w:rsid w:val="00420394"/>
    <w:rsid w:val="00433107"/>
    <w:rsid w:val="004366EF"/>
    <w:rsid w:val="00441448"/>
    <w:rsid w:val="00447152"/>
    <w:rsid w:val="004517D8"/>
    <w:rsid w:val="00452530"/>
    <w:rsid w:val="00454A10"/>
    <w:rsid w:val="004634F0"/>
    <w:rsid w:val="00470956"/>
    <w:rsid w:val="0048379E"/>
    <w:rsid w:val="00487F7F"/>
    <w:rsid w:val="00490003"/>
    <w:rsid w:val="004965BE"/>
    <w:rsid w:val="004A524A"/>
    <w:rsid w:val="004B3973"/>
    <w:rsid w:val="004B567D"/>
    <w:rsid w:val="004C23C1"/>
    <w:rsid w:val="004C2480"/>
    <w:rsid w:val="004C5998"/>
    <w:rsid w:val="004C78B5"/>
    <w:rsid w:val="005017AE"/>
    <w:rsid w:val="005018D4"/>
    <w:rsid w:val="00523231"/>
    <w:rsid w:val="005276A8"/>
    <w:rsid w:val="005355EB"/>
    <w:rsid w:val="00537A68"/>
    <w:rsid w:val="00540001"/>
    <w:rsid w:val="00550F42"/>
    <w:rsid w:val="00571C69"/>
    <w:rsid w:val="00585304"/>
    <w:rsid w:val="00595230"/>
    <w:rsid w:val="005960CA"/>
    <w:rsid w:val="005A660E"/>
    <w:rsid w:val="005B0E3F"/>
    <w:rsid w:val="005B6B92"/>
    <w:rsid w:val="005C378C"/>
    <w:rsid w:val="005D31BF"/>
    <w:rsid w:val="006019AE"/>
    <w:rsid w:val="006134B9"/>
    <w:rsid w:val="006204F5"/>
    <w:rsid w:val="00620FCA"/>
    <w:rsid w:val="00622483"/>
    <w:rsid w:val="0062382D"/>
    <w:rsid w:val="0062555F"/>
    <w:rsid w:val="00627219"/>
    <w:rsid w:val="0063100C"/>
    <w:rsid w:val="00646754"/>
    <w:rsid w:val="006517F9"/>
    <w:rsid w:val="0065757A"/>
    <w:rsid w:val="00661017"/>
    <w:rsid w:val="006614F8"/>
    <w:rsid w:val="00665E5B"/>
    <w:rsid w:val="00672604"/>
    <w:rsid w:val="00672B9C"/>
    <w:rsid w:val="00673E16"/>
    <w:rsid w:val="00676F26"/>
    <w:rsid w:val="006849BB"/>
    <w:rsid w:val="00693820"/>
    <w:rsid w:val="00696B5C"/>
    <w:rsid w:val="006A4549"/>
    <w:rsid w:val="006A45D3"/>
    <w:rsid w:val="006A4FBA"/>
    <w:rsid w:val="006A5157"/>
    <w:rsid w:val="006A5EBB"/>
    <w:rsid w:val="006B6F19"/>
    <w:rsid w:val="006C630A"/>
    <w:rsid w:val="006D7E21"/>
    <w:rsid w:val="006E47E7"/>
    <w:rsid w:val="006E5E82"/>
    <w:rsid w:val="006E634B"/>
    <w:rsid w:val="006F6CDA"/>
    <w:rsid w:val="00700AF5"/>
    <w:rsid w:val="007169DC"/>
    <w:rsid w:val="00724003"/>
    <w:rsid w:val="00735B43"/>
    <w:rsid w:val="00735BA6"/>
    <w:rsid w:val="00741357"/>
    <w:rsid w:val="00752DB9"/>
    <w:rsid w:val="00760E0B"/>
    <w:rsid w:val="0076687B"/>
    <w:rsid w:val="00766B50"/>
    <w:rsid w:val="007673CC"/>
    <w:rsid w:val="00783E39"/>
    <w:rsid w:val="00794FFD"/>
    <w:rsid w:val="00795AFC"/>
    <w:rsid w:val="007A1654"/>
    <w:rsid w:val="007B2F11"/>
    <w:rsid w:val="007C1E25"/>
    <w:rsid w:val="007D404F"/>
    <w:rsid w:val="007D7E74"/>
    <w:rsid w:val="007F5672"/>
    <w:rsid w:val="007F77CD"/>
    <w:rsid w:val="007F7FCD"/>
    <w:rsid w:val="00801CBE"/>
    <w:rsid w:val="00801D6E"/>
    <w:rsid w:val="00803A6B"/>
    <w:rsid w:val="0080403D"/>
    <w:rsid w:val="008058AD"/>
    <w:rsid w:val="00805FC7"/>
    <w:rsid w:val="008078A6"/>
    <w:rsid w:val="00813A5C"/>
    <w:rsid w:val="00824275"/>
    <w:rsid w:val="00834AC3"/>
    <w:rsid w:val="00853B00"/>
    <w:rsid w:val="00857EE6"/>
    <w:rsid w:val="008621E1"/>
    <w:rsid w:val="00887129"/>
    <w:rsid w:val="008878E6"/>
    <w:rsid w:val="00890DF6"/>
    <w:rsid w:val="0089508F"/>
    <w:rsid w:val="008A0C2F"/>
    <w:rsid w:val="008A41D2"/>
    <w:rsid w:val="008A6582"/>
    <w:rsid w:val="008A767B"/>
    <w:rsid w:val="008B6E1B"/>
    <w:rsid w:val="008C68DF"/>
    <w:rsid w:val="008D05FE"/>
    <w:rsid w:val="008D25EC"/>
    <w:rsid w:val="008E1D1F"/>
    <w:rsid w:val="008E2BC8"/>
    <w:rsid w:val="008F4526"/>
    <w:rsid w:val="00901038"/>
    <w:rsid w:val="00903C3D"/>
    <w:rsid w:val="0091395F"/>
    <w:rsid w:val="009158E3"/>
    <w:rsid w:val="0092528E"/>
    <w:rsid w:val="00936BA8"/>
    <w:rsid w:val="009370AD"/>
    <w:rsid w:val="00950D59"/>
    <w:rsid w:val="0095632B"/>
    <w:rsid w:val="00962F9F"/>
    <w:rsid w:val="00991210"/>
    <w:rsid w:val="00993A89"/>
    <w:rsid w:val="009B31B7"/>
    <w:rsid w:val="009B43F2"/>
    <w:rsid w:val="009B7363"/>
    <w:rsid w:val="009D7945"/>
    <w:rsid w:val="009E0BF1"/>
    <w:rsid w:val="009E2066"/>
    <w:rsid w:val="009E7734"/>
    <w:rsid w:val="009F0CD6"/>
    <w:rsid w:val="009F3068"/>
    <w:rsid w:val="009F5FCE"/>
    <w:rsid w:val="00A019CD"/>
    <w:rsid w:val="00A0533E"/>
    <w:rsid w:val="00A12F15"/>
    <w:rsid w:val="00A13A97"/>
    <w:rsid w:val="00A210BE"/>
    <w:rsid w:val="00A246FB"/>
    <w:rsid w:val="00A267A5"/>
    <w:rsid w:val="00A6599C"/>
    <w:rsid w:val="00A76E73"/>
    <w:rsid w:val="00A83841"/>
    <w:rsid w:val="00A90F19"/>
    <w:rsid w:val="00A92BF7"/>
    <w:rsid w:val="00A93D72"/>
    <w:rsid w:val="00AA18BB"/>
    <w:rsid w:val="00AA3142"/>
    <w:rsid w:val="00AB0FB0"/>
    <w:rsid w:val="00AB3234"/>
    <w:rsid w:val="00AB3765"/>
    <w:rsid w:val="00AD3599"/>
    <w:rsid w:val="00AD6CA4"/>
    <w:rsid w:val="00AF177D"/>
    <w:rsid w:val="00AF6088"/>
    <w:rsid w:val="00AF7363"/>
    <w:rsid w:val="00B00948"/>
    <w:rsid w:val="00B03204"/>
    <w:rsid w:val="00B312CC"/>
    <w:rsid w:val="00B31F8F"/>
    <w:rsid w:val="00B34325"/>
    <w:rsid w:val="00B37F34"/>
    <w:rsid w:val="00B41139"/>
    <w:rsid w:val="00B46665"/>
    <w:rsid w:val="00B52D1E"/>
    <w:rsid w:val="00B80BBF"/>
    <w:rsid w:val="00B8112C"/>
    <w:rsid w:val="00B81FA9"/>
    <w:rsid w:val="00B97389"/>
    <w:rsid w:val="00BA0F92"/>
    <w:rsid w:val="00BA4FDC"/>
    <w:rsid w:val="00BB0108"/>
    <w:rsid w:val="00BB3A85"/>
    <w:rsid w:val="00BC0875"/>
    <w:rsid w:val="00BD68F8"/>
    <w:rsid w:val="00BE12A0"/>
    <w:rsid w:val="00BE505A"/>
    <w:rsid w:val="00BE6434"/>
    <w:rsid w:val="00C04DDD"/>
    <w:rsid w:val="00C11D79"/>
    <w:rsid w:val="00C14735"/>
    <w:rsid w:val="00C14D3A"/>
    <w:rsid w:val="00C31972"/>
    <w:rsid w:val="00C340E9"/>
    <w:rsid w:val="00C47229"/>
    <w:rsid w:val="00C50C6C"/>
    <w:rsid w:val="00C51185"/>
    <w:rsid w:val="00C5352C"/>
    <w:rsid w:val="00C563BC"/>
    <w:rsid w:val="00C57ABE"/>
    <w:rsid w:val="00C65726"/>
    <w:rsid w:val="00C76C8A"/>
    <w:rsid w:val="00C90921"/>
    <w:rsid w:val="00C9567C"/>
    <w:rsid w:val="00C957D7"/>
    <w:rsid w:val="00CC0481"/>
    <w:rsid w:val="00CD7BE1"/>
    <w:rsid w:val="00CF0C66"/>
    <w:rsid w:val="00CF1B21"/>
    <w:rsid w:val="00CF42DE"/>
    <w:rsid w:val="00CF466D"/>
    <w:rsid w:val="00CF67A3"/>
    <w:rsid w:val="00D00CE9"/>
    <w:rsid w:val="00D03974"/>
    <w:rsid w:val="00D1022A"/>
    <w:rsid w:val="00D10EED"/>
    <w:rsid w:val="00D13678"/>
    <w:rsid w:val="00D14802"/>
    <w:rsid w:val="00D2057B"/>
    <w:rsid w:val="00D209F7"/>
    <w:rsid w:val="00D21A0E"/>
    <w:rsid w:val="00D226BF"/>
    <w:rsid w:val="00D61E37"/>
    <w:rsid w:val="00D67FA5"/>
    <w:rsid w:val="00D8553A"/>
    <w:rsid w:val="00D85F95"/>
    <w:rsid w:val="00D86055"/>
    <w:rsid w:val="00DA50CA"/>
    <w:rsid w:val="00DB576B"/>
    <w:rsid w:val="00DB63AE"/>
    <w:rsid w:val="00DC3EB5"/>
    <w:rsid w:val="00DD1D1E"/>
    <w:rsid w:val="00DD54A8"/>
    <w:rsid w:val="00DE0ADC"/>
    <w:rsid w:val="00DF04D2"/>
    <w:rsid w:val="00E03227"/>
    <w:rsid w:val="00E05832"/>
    <w:rsid w:val="00E211AE"/>
    <w:rsid w:val="00E43E3F"/>
    <w:rsid w:val="00E57E71"/>
    <w:rsid w:val="00E648E3"/>
    <w:rsid w:val="00E64A72"/>
    <w:rsid w:val="00E73696"/>
    <w:rsid w:val="00E756E9"/>
    <w:rsid w:val="00E772C8"/>
    <w:rsid w:val="00E82C3D"/>
    <w:rsid w:val="00E8795D"/>
    <w:rsid w:val="00E915C8"/>
    <w:rsid w:val="00E91637"/>
    <w:rsid w:val="00EA02B5"/>
    <w:rsid w:val="00EA5187"/>
    <w:rsid w:val="00EA7482"/>
    <w:rsid w:val="00EA79E2"/>
    <w:rsid w:val="00EB1726"/>
    <w:rsid w:val="00EB275A"/>
    <w:rsid w:val="00EB5B23"/>
    <w:rsid w:val="00EB5C1C"/>
    <w:rsid w:val="00EB74CE"/>
    <w:rsid w:val="00EC2E0E"/>
    <w:rsid w:val="00EC3D8C"/>
    <w:rsid w:val="00EC790A"/>
    <w:rsid w:val="00ED0DAD"/>
    <w:rsid w:val="00ED3116"/>
    <w:rsid w:val="00EE1664"/>
    <w:rsid w:val="00EE3742"/>
    <w:rsid w:val="00EE5563"/>
    <w:rsid w:val="00EE5710"/>
    <w:rsid w:val="00EE5D99"/>
    <w:rsid w:val="00EE6625"/>
    <w:rsid w:val="00F00DCC"/>
    <w:rsid w:val="00F02A26"/>
    <w:rsid w:val="00F032CA"/>
    <w:rsid w:val="00F140F5"/>
    <w:rsid w:val="00F23B31"/>
    <w:rsid w:val="00F3115D"/>
    <w:rsid w:val="00F31943"/>
    <w:rsid w:val="00F33E9E"/>
    <w:rsid w:val="00F46615"/>
    <w:rsid w:val="00F4787C"/>
    <w:rsid w:val="00F92533"/>
    <w:rsid w:val="00F94C45"/>
    <w:rsid w:val="00FB5F8B"/>
    <w:rsid w:val="00FB739A"/>
    <w:rsid w:val="00FC078C"/>
    <w:rsid w:val="00FD057D"/>
    <w:rsid w:val="00FE7BB5"/>
    <w:rsid w:val="00FF51EF"/>
    <w:rsid w:val="00FF7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A4F4A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936BA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6BA8"/>
    <w:rPr>
      <w:rFonts w:cs="Times New Roman"/>
      <w:b/>
      <w:iCs/>
      <w:sz w:val="28"/>
      <w:szCs w:val="28"/>
      <w:lang w:val="ru-RU" w:eastAsia="ru-RU" w:bidi="ar-SA"/>
    </w:rPr>
  </w:style>
  <w:style w:type="character" w:styleId="PageNumber">
    <w:name w:val="page number"/>
    <w:basedOn w:val="DefaultParagraphFont"/>
    <w:uiPriority w:val="99"/>
    <w:rsid w:val="00046AD4"/>
    <w:rPr>
      <w:rFonts w:cs="Times New Roman"/>
    </w:rPr>
  </w:style>
  <w:style w:type="character" w:customStyle="1" w:styleId="a">
    <w:name w:val="Название Знак"/>
    <w:uiPriority w:val="99"/>
    <w:rsid w:val="00046AD4"/>
    <w:rPr>
      <w:rFonts w:ascii="Cambria" w:hAnsi="Cambria"/>
      <w:b/>
      <w:kern w:val="2"/>
      <w:sz w:val="32"/>
    </w:rPr>
  </w:style>
  <w:style w:type="character" w:customStyle="1" w:styleId="a0">
    <w:name w:val="Текст выноски Знак"/>
    <w:uiPriority w:val="99"/>
    <w:rsid w:val="00046AD4"/>
    <w:rPr>
      <w:rFonts w:ascii="Tahoma" w:hAnsi="Tahoma"/>
      <w:sz w:val="16"/>
    </w:rPr>
  </w:style>
  <w:style w:type="character" w:customStyle="1" w:styleId="ListLabel1">
    <w:name w:val="ListLabel 1"/>
    <w:uiPriority w:val="99"/>
    <w:rsid w:val="000B2CDD"/>
    <w:rPr>
      <w:rFonts w:eastAsia="Times New Roman"/>
    </w:rPr>
  </w:style>
  <w:style w:type="paragraph" w:customStyle="1" w:styleId="1">
    <w:name w:val="Заголовок1"/>
    <w:basedOn w:val="Normal"/>
    <w:next w:val="BodyText"/>
    <w:uiPriority w:val="99"/>
    <w:rsid w:val="000B2CD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B2CDD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24003"/>
    <w:rPr>
      <w:rFonts w:cs="Times New Roman"/>
      <w:sz w:val="20"/>
      <w:szCs w:val="20"/>
    </w:rPr>
  </w:style>
  <w:style w:type="paragraph" w:styleId="List">
    <w:name w:val="List"/>
    <w:basedOn w:val="BodyText"/>
    <w:uiPriority w:val="99"/>
    <w:rsid w:val="000B2CDD"/>
    <w:rPr>
      <w:rFonts w:cs="Mangal"/>
    </w:rPr>
  </w:style>
  <w:style w:type="paragraph" w:styleId="Caption">
    <w:name w:val="caption"/>
    <w:basedOn w:val="Normal"/>
    <w:uiPriority w:val="99"/>
    <w:qFormat/>
    <w:rsid w:val="000B2C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046AD4"/>
    <w:pPr>
      <w:ind w:left="200" w:hanging="200"/>
    </w:pPr>
  </w:style>
  <w:style w:type="paragraph" w:styleId="IndexHeading">
    <w:name w:val="index heading"/>
    <w:basedOn w:val="Normal"/>
    <w:uiPriority w:val="99"/>
    <w:rsid w:val="000B2CDD"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517F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24003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046AD4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24003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rsid w:val="00046AD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4003"/>
    <w:rPr>
      <w:rFonts w:cs="Times New Roman"/>
      <w:sz w:val="2"/>
    </w:rPr>
  </w:style>
  <w:style w:type="paragraph" w:customStyle="1" w:styleId="a1">
    <w:name w:val="Содержимое врезки"/>
    <w:basedOn w:val="Normal"/>
    <w:uiPriority w:val="99"/>
    <w:rsid w:val="000B2CDD"/>
  </w:style>
  <w:style w:type="table" w:styleId="TableGrid">
    <w:name w:val="Table Grid"/>
    <w:basedOn w:val="TableNormal"/>
    <w:uiPriority w:val="99"/>
    <w:rsid w:val="00046A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915C8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rsid w:val="008E2BC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E2BC8"/>
    <w:rPr>
      <w:rFonts w:cs="Times New Roman"/>
    </w:rPr>
  </w:style>
  <w:style w:type="paragraph" w:customStyle="1" w:styleId="a2">
    <w:name w:val="Заголовок таблицы"/>
    <w:basedOn w:val="Normal"/>
    <w:uiPriority w:val="99"/>
    <w:rsid w:val="00E82C3D"/>
    <w:pPr>
      <w:suppressLineNumbers/>
      <w:suppressAutoHyphens/>
      <w:jc w:val="center"/>
    </w:pPr>
    <w:rPr>
      <w:b/>
      <w:bCs/>
      <w:lang w:eastAsia="zh-CN"/>
    </w:rPr>
  </w:style>
  <w:style w:type="paragraph" w:styleId="NormalWeb">
    <w:name w:val="Normal (Web)"/>
    <w:basedOn w:val="Normal"/>
    <w:uiPriority w:val="99"/>
    <w:semiHidden/>
    <w:rsid w:val="003A4F4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54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858</TotalTime>
  <Pages>10</Pages>
  <Words>2525</Words>
  <Characters>14396</Characters>
  <Application>Microsoft Office Outlook</Application>
  <DocSecurity>0</DocSecurity>
  <Lines>0</Lines>
  <Paragraphs>0</Paragraphs>
  <ScaleCrop>false</ScaleCrop>
  <Company>Administratia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Bns</dc:creator>
  <cp:keywords/>
  <dc:description/>
  <cp:lastModifiedBy>Fireman</cp:lastModifiedBy>
  <cp:revision>43</cp:revision>
  <cp:lastPrinted>2024-08-15T08:59:00Z</cp:lastPrinted>
  <dcterms:created xsi:type="dcterms:W3CDTF">2021-08-12T11:11:00Z</dcterms:created>
  <dcterms:modified xsi:type="dcterms:W3CDTF">2024-08-16T04:57:00Z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Administratia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