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B1B9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B1B9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BA3AD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B1B96" w:rsidP="00133698">
      <w:pPr>
        <w:spacing w:before="400"/>
        <w:rPr>
          <w:rFonts w:ascii="Liberation Serif" w:hAnsi="Liberation Serif" w:cs="Liberation Serif"/>
          <w:sz w:val="24"/>
        </w:rPr>
      </w:pPr>
      <w:r w:rsidRPr="00AB1B9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31359">
        <w:rPr>
          <w:rFonts w:ascii="Liberation Serif" w:hAnsi="Liberation Serif" w:cs="Liberation Serif"/>
          <w:sz w:val="24"/>
        </w:rPr>
        <w:t>20.08.2024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C31359">
        <w:rPr>
          <w:rFonts w:ascii="Liberation Serif" w:hAnsi="Liberation Serif" w:cs="Liberation Serif"/>
          <w:sz w:val="24"/>
        </w:rPr>
        <w:t>558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82AEF" w:rsidRDefault="00AB0FEB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</w:t>
      </w:r>
      <w:r w:rsidR="003A3439" w:rsidRPr="001812AB">
        <w:rPr>
          <w:rFonts w:ascii="Liberation Serif" w:hAnsi="Liberation Serif" w:cs="Liberation Serif"/>
          <w:b/>
          <w:sz w:val="28"/>
          <w:szCs w:val="28"/>
        </w:rPr>
        <w:t xml:space="preserve">комиссии по вопросам безопасности дорожного движения на территории Каменск-Уральского </w:t>
      </w:r>
    </w:p>
    <w:p w:rsidR="00133698" w:rsidRPr="001812AB" w:rsidRDefault="003A3439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городского округа</w:t>
      </w:r>
    </w:p>
    <w:p w:rsidR="0028614D" w:rsidRPr="001812AB" w:rsidRDefault="0028614D" w:rsidP="0028614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0B2FE8" w:rsidRPr="001812AB" w:rsidRDefault="00D12F89" w:rsidP="000B2FE8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связи</w:t>
      </w:r>
      <w:r w:rsidR="00BD0C41">
        <w:rPr>
          <w:rFonts w:ascii="Liberation Serif" w:hAnsi="Liberation Serif" w:cs="Liberation Serif"/>
          <w:sz w:val="28"/>
          <w:szCs w:val="28"/>
        </w:rPr>
        <w:t xml:space="preserve"> с кадровыми изменениями Администрация Каменск-Уральского городского округа</w:t>
      </w:r>
    </w:p>
    <w:p w:rsidR="004F1BF0" w:rsidRPr="001812AB" w:rsidRDefault="004F1BF0" w:rsidP="003A3439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812AB" w:rsidRPr="001812AB" w:rsidRDefault="001812AB" w:rsidP="001812A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812AB">
        <w:rPr>
          <w:rFonts w:ascii="Liberation Serif" w:hAnsi="Liberation Serif"/>
          <w:sz w:val="28"/>
          <w:szCs w:val="28"/>
        </w:rPr>
        <w:tab/>
      </w:r>
      <w:r w:rsidR="000B2FE8" w:rsidRPr="001812AB">
        <w:rPr>
          <w:rFonts w:ascii="Liberation Serif" w:hAnsi="Liberation Serif" w:cs="Times New Roman"/>
          <w:sz w:val="28"/>
          <w:szCs w:val="28"/>
        </w:rPr>
        <w:t xml:space="preserve">1. </w:t>
      </w:r>
      <w:r w:rsidR="00BD0C41">
        <w:rPr>
          <w:rFonts w:ascii="Liberation Serif" w:hAnsi="Liberation Serif" w:cs="Liberation Serif"/>
          <w:sz w:val="28"/>
          <w:szCs w:val="28"/>
        </w:rPr>
        <w:t xml:space="preserve">Внести изменения в состав комиссии по вопросам безопасности дорожного движения на территории Каменск-Уральского городского округа, утвержденный постановлением Администрации города Каменска-Уральского от 07.02.2013 № 130 </w:t>
      </w:r>
      <w:r w:rsidR="005609C6"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Каменск-Уральского городского округа от </w:t>
      </w:r>
      <w:r w:rsidR="005609C6" w:rsidRPr="00F514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09.06.2021 </w:t>
      </w:r>
      <w:hyperlink r:id="rId7" w:history="1">
        <w:r w:rsidR="005609C6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№</w:t>
        </w:r>
        <w:r w:rsidR="005609C6" w:rsidRPr="00F514E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488</w:t>
        </w:r>
      </w:hyperlink>
      <w:r w:rsidR="005609C6">
        <w:t xml:space="preserve">, </w:t>
      </w:r>
      <w:r w:rsidR="005609C6" w:rsidRPr="00BD0C41">
        <w:rPr>
          <w:rFonts w:ascii="Liberation Serif" w:hAnsi="Liberation Serif"/>
          <w:sz w:val="28"/>
          <w:szCs w:val="28"/>
        </w:rPr>
        <w:t>от 23.08.2023 №</w:t>
      </w:r>
      <w:r w:rsidR="005609C6">
        <w:rPr>
          <w:rFonts w:ascii="Liberation Serif" w:hAnsi="Liberation Serif"/>
          <w:sz w:val="28"/>
          <w:szCs w:val="28"/>
        </w:rPr>
        <w:t xml:space="preserve"> </w:t>
      </w:r>
      <w:r w:rsidR="005609C6" w:rsidRPr="00BD0C41">
        <w:rPr>
          <w:rFonts w:ascii="Liberation Serif" w:hAnsi="Liberation Serif"/>
          <w:sz w:val="28"/>
          <w:szCs w:val="28"/>
        </w:rPr>
        <w:t>533</w:t>
      </w:r>
      <w:r w:rsidR="005609C6">
        <w:rPr>
          <w:rFonts w:ascii="Liberation Serif" w:hAnsi="Liberation Serif"/>
          <w:sz w:val="28"/>
          <w:szCs w:val="28"/>
        </w:rPr>
        <w:t>, от 06.12.2023 № 791</w:t>
      </w:r>
      <w:r w:rsidR="005609C6" w:rsidRPr="00BD0C41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5609C6">
        <w:rPr>
          <w:rFonts w:ascii="Liberation Serif" w:hAnsi="Liberation Serif" w:cs="Liberation Serif"/>
          <w:sz w:val="28"/>
          <w:szCs w:val="28"/>
        </w:rPr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>«О комиссии по вопросам безопасности дорожного движения на территории Каменск-Уральского городского округа»</w:t>
      </w:r>
      <w:r w:rsidR="002D36A2" w:rsidRPr="00BD0C41">
        <w:rPr>
          <w:rFonts w:ascii="Liberation Serif" w:hAnsi="Liberation Serif" w:cs="Liberation Serif"/>
          <w:sz w:val="28"/>
          <w:szCs w:val="28"/>
        </w:rPr>
        <w:t>,</w:t>
      </w:r>
      <w:r w:rsidR="00F53693">
        <w:rPr>
          <w:rFonts w:ascii="Liberation Serif" w:hAnsi="Liberation Serif" w:cs="Liberation Serif"/>
          <w:sz w:val="28"/>
          <w:szCs w:val="28"/>
        </w:rPr>
        <w:t xml:space="preserve"> </w:t>
      </w:r>
      <w:r w:rsidR="00A92D05">
        <w:rPr>
          <w:rFonts w:ascii="Liberation Serif" w:hAnsi="Liberation Serif" w:cs="Liberation Serif"/>
          <w:color w:val="000000" w:themeColor="text1"/>
          <w:sz w:val="28"/>
          <w:szCs w:val="28"/>
        </w:rPr>
        <w:t>заменив слова «</w:t>
      </w:r>
      <w:r w:rsidR="00323AB6">
        <w:rPr>
          <w:rFonts w:ascii="Liberation Serif" w:hAnsi="Liberation Serif" w:cs="Liberation Serif"/>
          <w:sz w:val="28"/>
          <w:szCs w:val="28"/>
        </w:rPr>
        <w:t>Шар</w:t>
      </w:r>
      <w:r w:rsidR="00A92D05">
        <w:rPr>
          <w:rFonts w:ascii="Liberation Serif" w:hAnsi="Liberation Serif" w:cs="Liberation Serif"/>
          <w:sz w:val="28"/>
          <w:szCs w:val="28"/>
        </w:rPr>
        <w:t>апов Руслан Нилович» словами «Кравченко Владимир Анатольевич»</w:t>
      </w:r>
      <w:r w:rsidR="00673E5E">
        <w:rPr>
          <w:rFonts w:ascii="Liberation Serif" w:hAnsi="Liberation Serif" w:cs="Liberation Serif"/>
          <w:sz w:val="28"/>
          <w:szCs w:val="28"/>
        </w:rPr>
        <w:t>.</w:t>
      </w:r>
    </w:p>
    <w:p w:rsidR="000B2FE8" w:rsidRPr="001812AB" w:rsidRDefault="001812AB" w:rsidP="00F53693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1812AB">
        <w:rPr>
          <w:rFonts w:ascii="Liberation Serif" w:hAnsi="Liberation Serif" w:cs="Times New Roman"/>
          <w:sz w:val="28"/>
          <w:szCs w:val="28"/>
        </w:rPr>
        <w:tab/>
      </w:r>
      <w:r w:rsidR="000B2FE8" w:rsidRPr="001812AB">
        <w:rPr>
          <w:rFonts w:ascii="Liberation Serif" w:hAnsi="Liberation Serif"/>
          <w:sz w:val="28"/>
          <w:szCs w:val="28"/>
        </w:rPr>
        <w:t>2. Разместить настоящее постановление на официальном сайте  муниципального образования.</w:t>
      </w:r>
    </w:p>
    <w:p w:rsidR="003A3439" w:rsidRPr="001812AB" w:rsidRDefault="00673E5E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. Контроль за исполнением настоящего постановления возложить на первого заместителя главы </w:t>
      </w:r>
      <w:r w:rsidR="00F53693">
        <w:rPr>
          <w:rFonts w:ascii="Liberation Serif" w:hAnsi="Liberation Serif" w:cs="Liberation Serif"/>
          <w:sz w:val="28"/>
          <w:szCs w:val="28"/>
        </w:rPr>
        <w:t>А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F53693">
        <w:rPr>
          <w:rFonts w:ascii="Liberation Serif" w:hAnsi="Liberation Serif" w:cs="Liberation Serif"/>
          <w:sz w:val="28"/>
          <w:szCs w:val="28"/>
        </w:rPr>
        <w:t>Каменск-Ураль</w:t>
      </w:r>
      <w:r w:rsidR="00BD0C41">
        <w:rPr>
          <w:rFonts w:ascii="Liberation Serif" w:hAnsi="Liberation Serif" w:cs="Liberation Serif"/>
          <w:sz w:val="28"/>
          <w:szCs w:val="28"/>
        </w:rPr>
        <w:t>ского городского округа Горенкова</w:t>
      </w:r>
      <w:r w:rsidR="00F53693" w:rsidRPr="00F53693">
        <w:rPr>
          <w:rFonts w:ascii="Liberation Serif" w:hAnsi="Liberation Serif" w:cs="Liberation Serif"/>
          <w:sz w:val="28"/>
          <w:szCs w:val="28"/>
        </w:rPr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>В</w:t>
      </w:r>
      <w:r w:rsidR="00F53693">
        <w:rPr>
          <w:rFonts w:ascii="Liberation Serif" w:hAnsi="Liberation Serif" w:cs="Liberation Serif"/>
          <w:sz w:val="28"/>
          <w:szCs w:val="28"/>
        </w:rPr>
        <w:t>.В.</w:t>
      </w: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D0C41" w:rsidRDefault="00BD0C41" w:rsidP="003A3439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3A3439" w:rsidRPr="001812A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2C448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A3439" w:rsidRPr="001812AB" w:rsidRDefault="002C4485" w:rsidP="00BD0C41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  <w:t xml:space="preserve">        А.А</w:t>
      </w:r>
      <w:r w:rsidR="002D36A2">
        <w:rPr>
          <w:rFonts w:ascii="Liberation Serif" w:hAnsi="Liberation Serif" w:cs="Liberation Serif"/>
          <w:sz w:val="28"/>
          <w:szCs w:val="28"/>
        </w:rPr>
        <w:t xml:space="preserve">. </w:t>
      </w:r>
      <w:r w:rsidR="00BD0C41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AB1B96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hyperlink r:id="rId8" w:history="1">
        <w:r w:rsidR="003A3439" w:rsidRPr="003A3439">
          <w:rPr>
            <w:rFonts w:ascii="Liberation Serif" w:hAnsi="Liberation Serif" w:cs="Liberation Serif"/>
            <w:sz w:val="28"/>
            <w:szCs w:val="28"/>
          </w:rPr>
          <w:br/>
        </w:r>
      </w:hyperlink>
      <w:r w:rsidR="003A3439" w:rsidRPr="003A3439">
        <w:rPr>
          <w:rFonts w:ascii="Liberation Serif" w:hAnsi="Liberation Serif" w:cs="Liberation Serif"/>
          <w:sz w:val="28"/>
          <w:szCs w:val="28"/>
        </w:rPr>
        <w:br/>
      </w:r>
    </w:p>
    <w:p w:rsidR="003A3439" w:rsidRPr="00B91D93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3A3439" w:rsidRPr="00B91D93" w:rsidSect="003A3439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2DC" w:rsidRDefault="00F572DC" w:rsidP="003A3439">
      <w:r>
        <w:separator/>
      </w:r>
    </w:p>
  </w:endnote>
  <w:endnote w:type="continuationSeparator" w:id="1">
    <w:p w:rsidR="00F572DC" w:rsidRDefault="00F572DC" w:rsidP="003A3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2DC" w:rsidRDefault="00F572DC" w:rsidP="003A3439">
      <w:r>
        <w:separator/>
      </w:r>
    </w:p>
  </w:footnote>
  <w:footnote w:type="continuationSeparator" w:id="1">
    <w:p w:rsidR="00F572DC" w:rsidRDefault="00F572DC" w:rsidP="003A3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439" w:rsidRDefault="00AB1B96">
    <w:pPr>
      <w:pStyle w:val="a7"/>
      <w:jc w:val="center"/>
    </w:pPr>
    <w:fldSimple w:instr=" PAGE   \* MERGEFORMAT ">
      <w:r w:rsidR="00A92D05">
        <w:rPr>
          <w:noProof/>
        </w:rPr>
        <w:t>3</w:t>
      </w:r>
    </w:fldSimple>
  </w:p>
  <w:p w:rsidR="003A3439" w:rsidRDefault="003A343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439"/>
    <w:rsid w:val="0003182E"/>
    <w:rsid w:val="000B2FE8"/>
    <w:rsid w:val="000F17A4"/>
    <w:rsid w:val="00133698"/>
    <w:rsid w:val="00146C63"/>
    <w:rsid w:val="00166250"/>
    <w:rsid w:val="001812AB"/>
    <w:rsid w:val="0023226A"/>
    <w:rsid w:val="00262FEE"/>
    <w:rsid w:val="0028614D"/>
    <w:rsid w:val="002C4485"/>
    <w:rsid w:val="002C6003"/>
    <w:rsid w:val="002D36A2"/>
    <w:rsid w:val="002D5972"/>
    <w:rsid w:val="002E2C86"/>
    <w:rsid w:val="002E3F53"/>
    <w:rsid w:val="00301773"/>
    <w:rsid w:val="00311136"/>
    <w:rsid w:val="00323AB6"/>
    <w:rsid w:val="00352B7E"/>
    <w:rsid w:val="00374C89"/>
    <w:rsid w:val="003A3439"/>
    <w:rsid w:val="003B16AA"/>
    <w:rsid w:val="003B442A"/>
    <w:rsid w:val="003F6459"/>
    <w:rsid w:val="00404485"/>
    <w:rsid w:val="0042241B"/>
    <w:rsid w:val="00471B66"/>
    <w:rsid w:val="00473DA1"/>
    <w:rsid w:val="00482AEF"/>
    <w:rsid w:val="004C3D72"/>
    <w:rsid w:val="004F1BF0"/>
    <w:rsid w:val="004F4246"/>
    <w:rsid w:val="00536788"/>
    <w:rsid w:val="005609C6"/>
    <w:rsid w:val="00591F8D"/>
    <w:rsid w:val="005D4D4A"/>
    <w:rsid w:val="006425B1"/>
    <w:rsid w:val="00664637"/>
    <w:rsid w:val="00673E5E"/>
    <w:rsid w:val="006A2F36"/>
    <w:rsid w:val="006C6C5E"/>
    <w:rsid w:val="006C6EF4"/>
    <w:rsid w:val="006E2BE1"/>
    <w:rsid w:val="00702165"/>
    <w:rsid w:val="00716D7B"/>
    <w:rsid w:val="00720985"/>
    <w:rsid w:val="007D4A43"/>
    <w:rsid w:val="007D6207"/>
    <w:rsid w:val="007F099A"/>
    <w:rsid w:val="0083594B"/>
    <w:rsid w:val="008556E0"/>
    <w:rsid w:val="00871148"/>
    <w:rsid w:val="00896CBC"/>
    <w:rsid w:val="008C0E41"/>
    <w:rsid w:val="00956960"/>
    <w:rsid w:val="00972465"/>
    <w:rsid w:val="00975A1C"/>
    <w:rsid w:val="009A22F0"/>
    <w:rsid w:val="009E4753"/>
    <w:rsid w:val="00A1076A"/>
    <w:rsid w:val="00A26589"/>
    <w:rsid w:val="00A92D05"/>
    <w:rsid w:val="00AA10C1"/>
    <w:rsid w:val="00AB0FEB"/>
    <w:rsid w:val="00AB1B96"/>
    <w:rsid w:val="00B26817"/>
    <w:rsid w:val="00B91D93"/>
    <w:rsid w:val="00B95DBC"/>
    <w:rsid w:val="00BA3AD7"/>
    <w:rsid w:val="00BA7870"/>
    <w:rsid w:val="00BC77AC"/>
    <w:rsid w:val="00BD0C41"/>
    <w:rsid w:val="00BF6E52"/>
    <w:rsid w:val="00C31359"/>
    <w:rsid w:val="00C55198"/>
    <w:rsid w:val="00C72A7A"/>
    <w:rsid w:val="00C8290F"/>
    <w:rsid w:val="00CA14D7"/>
    <w:rsid w:val="00CC0120"/>
    <w:rsid w:val="00CF7251"/>
    <w:rsid w:val="00D12F89"/>
    <w:rsid w:val="00D43CCE"/>
    <w:rsid w:val="00D46873"/>
    <w:rsid w:val="00D8263B"/>
    <w:rsid w:val="00D91DC8"/>
    <w:rsid w:val="00D921D5"/>
    <w:rsid w:val="00DE4BE7"/>
    <w:rsid w:val="00DE6F6F"/>
    <w:rsid w:val="00E00DBB"/>
    <w:rsid w:val="00E35683"/>
    <w:rsid w:val="00EC5B59"/>
    <w:rsid w:val="00ED4DA5"/>
    <w:rsid w:val="00EE4587"/>
    <w:rsid w:val="00F129BF"/>
    <w:rsid w:val="00F34E6F"/>
    <w:rsid w:val="00F53693"/>
    <w:rsid w:val="00F572D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34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3A343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3A34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3439"/>
  </w:style>
  <w:style w:type="paragraph" w:styleId="a9">
    <w:name w:val="footer"/>
    <w:basedOn w:val="a"/>
    <w:link w:val="aa"/>
    <w:rsid w:val="003A34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A3439"/>
  </w:style>
  <w:style w:type="character" w:styleId="ab">
    <w:name w:val="Hyperlink"/>
    <w:basedOn w:val="a0"/>
    <w:uiPriority w:val="99"/>
    <w:unhideWhenUsed/>
    <w:rsid w:val="002C44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64A096561B75410903D357FB37C297D5B19B80CB80F4506A1F3EDD177DE41FB279FC4C211319585A021B0D55DFB20D3B5E4A3857F641DCC8170D59L658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9238D4415DA3E718DB686D2B257EFEA2D618D2E29EE469D87079282FCC8DE35E4AC3CD6D1273225E9D367F70BCAEF0CF0027EF533BAFABB0E11EDF8B2E6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9</cp:revision>
  <cp:lastPrinted>2023-12-04T08:48:00Z</cp:lastPrinted>
  <dcterms:created xsi:type="dcterms:W3CDTF">2023-12-04T05:20:00Z</dcterms:created>
  <dcterms:modified xsi:type="dcterms:W3CDTF">2024-08-20T09:37:00Z</dcterms:modified>
</cp:coreProperties>
</file>