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02DA9" w:rsidP="008D2792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102DA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5.75pt;width:49.45pt;height:80.3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C634B4" w:rsidRDefault="00C634B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102DA9" w:rsidP="007A6976">
      <w:pPr>
        <w:spacing w:before="400"/>
        <w:rPr>
          <w:rFonts w:ascii="Liberation Serif" w:hAnsi="Liberation Serif" w:cs="Liberation Serif"/>
          <w:sz w:val="24"/>
        </w:rPr>
      </w:pPr>
      <w:r w:rsidRPr="00102DA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C1301">
        <w:rPr>
          <w:rFonts w:ascii="Liberation Serif" w:hAnsi="Liberation Serif" w:cs="Liberation Serif"/>
          <w:sz w:val="24"/>
        </w:rPr>
        <w:t xml:space="preserve">от  </w:t>
      </w:r>
      <w:r w:rsidR="00D56D0C">
        <w:rPr>
          <w:rFonts w:ascii="Liberation Serif" w:hAnsi="Liberation Serif" w:cs="Liberation Serif"/>
          <w:sz w:val="24"/>
        </w:rPr>
        <w:t>22.08.2024  № 565</w:t>
      </w:r>
    </w:p>
    <w:p w:rsidR="000D3207" w:rsidRPr="000D3207" w:rsidRDefault="000D3207" w:rsidP="000D3207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0D3207">
        <w:rPr>
          <w:rFonts w:ascii="Liberation Serif" w:hAnsi="Liberation Serif"/>
          <w:b/>
          <w:sz w:val="28"/>
          <w:szCs w:val="28"/>
        </w:rPr>
        <w:t xml:space="preserve">О временном прекращении движения транспортных средств </w:t>
      </w:r>
      <w:r w:rsidRPr="000D3207">
        <w:rPr>
          <w:rFonts w:ascii="Liberation Serif" w:hAnsi="Liberation Serif"/>
          <w:b/>
          <w:sz w:val="28"/>
          <w:szCs w:val="28"/>
        </w:rPr>
        <w:br/>
        <w:t xml:space="preserve">в период проведения </w:t>
      </w:r>
      <w:r w:rsidR="00863D42">
        <w:rPr>
          <w:rFonts w:ascii="Liberation Serif" w:hAnsi="Liberation Serif"/>
          <w:b/>
          <w:sz w:val="28"/>
          <w:szCs w:val="28"/>
        </w:rPr>
        <w:t xml:space="preserve">муниципального этапа Всероссийского дня бега </w:t>
      </w:r>
      <w:r w:rsidR="00863D42">
        <w:rPr>
          <w:rFonts w:ascii="Liberation Serif" w:hAnsi="Liberation Serif"/>
          <w:b/>
          <w:sz w:val="28"/>
          <w:szCs w:val="28"/>
        </w:rPr>
        <w:br/>
      </w:r>
      <w:r w:rsidR="002828CA">
        <w:rPr>
          <w:rFonts w:ascii="Liberation Serif" w:hAnsi="Liberation Serif"/>
          <w:b/>
          <w:sz w:val="28"/>
          <w:szCs w:val="28"/>
        </w:rPr>
        <w:t>«Кросс</w:t>
      </w:r>
      <w:r w:rsidR="00A175D6">
        <w:rPr>
          <w:rFonts w:ascii="Liberation Serif" w:hAnsi="Liberation Serif"/>
          <w:b/>
          <w:sz w:val="28"/>
          <w:szCs w:val="28"/>
        </w:rPr>
        <w:t xml:space="preserve"> Нации – 2024</w:t>
      </w:r>
      <w:r w:rsidR="00863D42">
        <w:rPr>
          <w:rFonts w:ascii="Liberation Serif" w:hAnsi="Liberation Serif"/>
          <w:b/>
          <w:sz w:val="28"/>
          <w:szCs w:val="28"/>
        </w:rPr>
        <w:t>»</w:t>
      </w:r>
    </w:p>
    <w:p w:rsidR="000D3207" w:rsidRPr="006022B1" w:rsidRDefault="0039030C" w:rsidP="000D3207">
      <w:pPr>
        <w:shd w:val="clear" w:color="auto" w:fill="FFFFFF"/>
        <w:spacing w:before="48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В соответствии с </w:t>
      </w:r>
      <w:r w:rsidR="006871D0" w:rsidRPr="006022B1">
        <w:rPr>
          <w:rFonts w:ascii="Liberation Serif" w:hAnsi="Liberation Serif"/>
          <w:sz w:val="28"/>
          <w:szCs w:val="28"/>
        </w:rPr>
        <w:t>ф</w:t>
      </w:r>
      <w:r w:rsidR="000D3207" w:rsidRPr="006022B1">
        <w:rPr>
          <w:rFonts w:ascii="Liberation Serif" w:hAnsi="Liberation Serif"/>
          <w:sz w:val="28"/>
          <w:szCs w:val="28"/>
        </w:rPr>
        <w:t xml:space="preserve">едеральными законами от 06 октября 2003 года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в Российской Федерации», </w:t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от 10 декабря 1995 года № </w:t>
      </w:r>
      <w:bookmarkStart w:id="0" w:name="_GoBack"/>
      <w:bookmarkEnd w:id="0"/>
      <w:r w:rsidR="000D3207" w:rsidRPr="006022B1">
        <w:rPr>
          <w:rFonts w:ascii="Liberation Serif" w:hAnsi="Liberation Serif"/>
          <w:bCs/>
          <w:sz w:val="28"/>
          <w:szCs w:val="28"/>
        </w:rPr>
        <w:t>196-ФЗ «О безопасности дорожного движения», от 0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8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ноября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2007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года №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257-ФЗ «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Сверд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>ловской области от 15 марта 2012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 xml:space="preserve">                  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№ 269-ПП «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 с целью обеспечения общественной безопасности в период проведения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</w:t>
      </w:r>
      <w:r w:rsidR="00A175D6">
        <w:rPr>
          <w:rFonts w:ascii="Liberation Serif" w:hAnsi="Liberation Serif"/>
          <w:sz w:val="28"/>
          <w:szCs w:val="28"/>
        </w:rPr>
        <w:t>ого дня бега «Кросс Нации – 2024</w:t>
      </w:r>
      <w:r w:rsidR="00863D42" w:rsidRPr="006022B1">
        <w:rPr>
          <w:rFonts w:ascii="Liberation Serif" w:hAnsi="Liberation Serif"/>
          <w:sz w:val="28"/>
          <w:szCs w:val="28"/>
        </w:rPr>
        <w:t>»</w:t>
      </w:r>
      <w:r w:rsidR="000D3207" w:rsidRPr="006022B1">
        <w:rPr>
          <w:rFonts w:ascii="Liberation Serif" w:hAnsi="Liberation Serif"/>
          <w:sz w:val="28"/>
          <w:szCs w:val="28"/>
        </w:rPr>
        <w:t xml:space="preserve">, </w:t>
      </w:r>
      <w:r w:rsidR="000D3207" w:rsidRPr="006022B1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  <w:r w:rsidR="000D320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Каменск</w:t>
      </w:r>
      <w:r w:rsidR="0065252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а -</w:t>
      </w:r>
      <w:r w:rsidR="000D320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 xml:space="preserve">                                               </w:t>
      </w:r>
      <w:r w:rsidR="000D3207" w:rsidRPr="006022B1">
        <w:rPr>
          <w:rFonts w:ascii="Liberation Serif" w:hAnsi="Liberation Serif"/>
          <w:b/>
          <w:sz w:val="28"/>
          <w:szCs w:val="28"/>
        </w:rPr>
        <w:t xml:space="preserve"> ПОСТАНОВЛЯЕТ:</w:t>
      </w:r>
    </w:p>
    <w:p w:rsidR="0086391D" w:rsidRPr="006022B1" w:rsidRDefault="000D3207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1. Временно прекратить движение транспортных средств, в том числе  городского пассажирского транспорта общего пользования, при проведении </w:t>
      </w:r>
      <w:r w:rsidR="00A32AAE" w:rsidRPr="006022B1">
        <w:rPr>
          <w:rFonts w:ascii="Liberation Serif" w:hAnsi="Liberation Serif"/>
          <w:sz w:val="28"/>
          <w:szCs w:val="28"/>
        </w:rPr>
        <w:t xml:space="preserve">     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</w:t>
      </w:r>
      <w:r w:rsidR="00A175D6">
        <w:rPr>
          <w:rFonts w:ascii="Liberation Serif" w:hAnsi="Liberation Serif"/>
          <w:sz w:val="28"/>
          <w:szCs w:val="28"/>
        </w:rPr>
        <w:t>ого дня бега «Кросс Нации – 2024</w:t>
      </w:r>
      <w:r w:rsidR="00863D42" w:rsidRPr="006022B1">
        <w:rPr>
          <w:rFonts w:ascii="Liberation Serif" w:hAnsi="Liberation Serif"/>
          <w:sz w:val="28"/>
          <w:szCs w:val="28"/>
        </w:rPr>
        <w:t>»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      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A175D6">
        <w:rPr>
          <w:rFonts w:ascii="Liberation Serif" w:hAnsi="Liberation Serif"/>
          <w:sz w:val="28"/>
          <w:szCs w:val="28"/>
        </w:rPr>
        <w:t xml:space="preserve">22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3D42" w:rsidRPr="006022B1">
        <w:rPr>
          <w:rFonts w:ascii="Liberation Serif" w:hAnsi="Liberation Serif"/>
          <w:sz w:val="28"/>
          <w:szCs w:val="28"/>
        </w:rPr>
        <w:t>сентября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A175D6">
        <w:rPr>
          <w:rFonts w:ascii="Liberation Serif" w:hAnsi="Liberation Serif"/>
          <w:sz w:val="28"/>
          <w:szCs w:val="28"/>
        </w:rPr>
        <w:t>2024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A175D6">
        <w:rPr>
          <w:rFonts w:ascii="Liberation Serif" w:hAnsi="Liberation Serif"/>
          <w:sz w:val="28"/>
          <w:szCs w:val="28"/>
        </w:rPr>
        <w:t>с 09.3</w:t>
      </w:r>
      <w:r w:rsidR="0086391D" w:rsidRPr="006022B1">
        <w:rPr>
          <w:rFonts w:ascii="Liberation Serif" w:hAnsi="Liberation Serif"/>
          <w:sz w:val="28"/>
          <w:szCs w:val="28"/>
        </w:rPr>
        <w:t>0 часов до 14.00 часов по следующей схеме: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 по проспекту Победы на участке от улицы Кадочникова до улицы Кунавина;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2)  по улице Ленина на участке от перекрестка с круговым движением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</w:t>
      </w:r>
      <w:r w:rsidRPr="006022B1">
        <w:rPr>
          <w:rFonts w:ascii="Liberation Serif" w:hAnsi="Liberation Serif"/>
          <w:sz w:val="28"/>
          <w:szCs w:val="28"/>
        </w:rPr>
        <w:t xml:space="preserve">у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6022B1">
        <w:rPr>
          <w:rFonts w:ascii="Liberation Serif" w:hAnsi="Liberation Serif"/>
          <w:sz w:val="28"/>
          <w:szCs w:val="28"/>
        </w:rPr>
        <w:t>до улицы Синарская;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3) вдоль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</w:t>
      </w:r>
      <w:r w:rsidRPr="006022B1">
        <w:rPr>
          <w:rFonts w:ascii="Liberation Serif" w:hAnsi="Liberation Serif"/>
          <w:sz w:val="28"/>
          <w:szCs w:val="28"/>
        </w:rPr>
        <w:t>по адресу улица Тевосяна, 1 и вдоль здания магазина «Россия» по адресу проспект Победы, 1.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2. М</w:t>
      </w:r>
      <w:r w:rsidR="006871D0" w:rsidRPr="006022B1">
        <w:rPr>
          <w:rFonts w:ascii="Liberation Serif" w:hAnsi="Liberation Serif"/>
          <w:sz w:val="28"/>
          <w:szCs w:val="28"/>
        </w:rPr>
        <w:t>униципально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казенно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учреждени</w:t>
      </w:r>
      <w:r w:rsidR="00166A40" w:rsidRPr="006022B1">
        <w:rPr>
          <w:rFonts w:ascii="Liberation Serif" w:hAnsi="Liberation Serif"/>
          <w:sz w:val="28"/>
          <w:szCs w:val="28"/>
        </w:rPr>
        <w:t>ю</w:t>
      </w:r>
      <w:r w:rsidR="006871D0" w:rsidRPr="006022B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«Управление городского хозяйства» (Барбицкий</w:t>
      </w:r>
      <w:r w:rsidR="006871D0" w:rsidRPr="006022B1">
        <w:rPr>
          <w:rFonts w:ascii="Liberation Serif" w:hAnsi="Liberation Serif"/>
          <w:sz w:val="28"/>
          <w:szCs w:val="28"/>
        </w:rPr>
        <w:t xml:space="preserve"> Я.Ю.</w:t>
      </w:r>
      <w:r w:rsidRPr="006022B1">
        <w:rPr>
          <w:rFonts w:ascii="Liberation Serif" w:hAnsi="Liberation Serif"/>
          <w:sz w:val="28"/>
          <w:szCs w:val="28"/>
        </w:rPr>
        <w:t>):</w:t>
      </w:r>
    </w:p>
    <w:p w:rsidR="00C634B4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разработать схему организации дорожного движения на период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транспортных средств, указанный в пункте 1 </w:t>
      </w:r>
    </w:p>
    <w:p w:rsidR="00C634B4" w:rsidRDefault="00C634B4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634B4" w:rsidRDefault="00C634B4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6391D" w:rsidRPr="006022B1" w:rsidRDefault="0086391D" w:rsidP="00C634B4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lastRenderedPageBreak/>
        <w:t>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обеспечить расстановку необходимых дорожных знаков с учетом схемы, указанной в пункте 1 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3) информировать пользователей автомобильными дорогами о возможных маршрутах объезда не позднее</w:t>
      </w:r>
      <w:r w:rsidR="00CE7D03" w:rsidRPr="006022B1">
        <w:rPr>
          <w:rFonts w:ascii="Liberation Serif" w:hAnsi="Liberation Serif"/>
          <w:sz w:val="28"/>
          <w:szCs w:val="28"/>
        </w:rPr>
        <w:t>,</w:t>
      </w:r>
      <w:r w:rsidRPr="006022B1">
        <w:rPr>
          <w:rFonts w:ascii="Liberation Serif" w:hAnsi="Liberation Serif"/>
          <w:sz w:val="28"/>
          <w:szCs w:val="28"/>
        </w:rPr>
        <w:t xml:space="preserve"> чем за семь рабочих дней до начала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 путем размещения в сети «Интернет», газете «Каменский рабочий»;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4) организовать установку и уборку мусорных контейнеров на площади Ленинского комсомола;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5) организовать уборку территории до и после проведения мероприятия.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3. </w:t>
      </w:r>
      <w:r w:rsidR="00F442BD" w:rsidRPr="00BA61F3">
        <w:rPr>
          <w:rFonts w:ascii="Liberation Serif" w:hAnsi="Liberation Serif"/>
          <w:sz w:val="28"/>
        </w:rPr>
        <w:t>МКУ «Единая диспетчерская служба пассажирского транспорта Каменск-Уральского городского округа» (Алексеева</w:t>
      </w:r>
      <w:r w:rsidR="00F442BD" w:rsidRPr="008023CF">
        <w:rPr>
          <w:rFonts w:ascii="Liberation Serif" w:hAnsi="Liberation Serif"/>
          <w:sz w:val="28"/>
        </w:rPr>
        <w:t xml:space="preserve"> </w:t>
      </w:r>
      <w:r w:rsidR="00F442BD" w:rsidRPr="00BA61F3">
        <w:rPr>
          <w:rFonts w:ascii="Liberation Serif" w:hAnsi="Liberation Serif"/>
          <w:sz w:val="28"/>
        </w:rPr>
        <w:t xml:space="preserve">О.А.) </w:t>
      </w:r>
      <w:r w:rsidR="00F442BD" w:rsidRPr="002B6385">
        <w:rPr>
          <w:rFonts w:ascii="Liberation Serif" w:hAnsi="Liberation Serif"/>
          <w:sz w:val="28"/>
          <w:szCs w:val="28"/>
        </w:rPr>
        <w:t>совместно с</w:t>
      </w:r>
      <w:r w:rsidR="00F442BD" w:rsidRPr="007C5F62">
        <w:rPr>
          <w:rFonts w:ascii="Liberation Serif" w:hAnsi="Liberation Serif"/>
          <w:sz w:val="28"/>
          <w:szCs w:val="28"/>
        </w:rPr>
        <w:t xml:space="preserve"> ООО «Экспресс-сити» (Кротик</w:t>
      </w:r>
      <w:r w:rsidR="00F442BD" w:rsidRPr="00474407">
        <w:rPr>
          <w:rFonts w:ascii="Liberation Serif" w:hAnsi="Liberation Serif"/>
          <w:sz w:val="28"/>
          <w:szCs w:val="28"/>
        </w:rPr>
        <w:t xml:space="preserve"> </w:t>
      </w:r>
      <w:r w:rsidR="00F442BD" w:rsidRPr="007C5F62">
        <w:rPr>
          <w:rFonts w:ascii="Liberation Serif" w:hAnsi="Liberation Serif"/>
          <w:sz w:val="28"/>
          <w:szCs w:val="28"/>
        </w:rPr>
        <w:t xml:space="preserve">А.В.), </w:t>
      </w:r>
      <w:r w:rsidR="00F442BD">
        <w:rPr>
          <w:rFonts w:ascii="Liberation Serif" w:hAnsi="Liberation Serif"/>
          <w:sz w:val="28"/>
          <w:szCs w:val="28"/>
        </w:rPr>
        <w:t>ООО «ТехноПром» (Астахова</w:t>
      </w:r>
      <w:r w:rsidR="00F442BD" w:rsidRPr="00474407">
        <w:rPr>
          <w:rFonts w:ascii="Liberation Serif" w:hAnsi="Liberation Serif"/>
          <w:sz w:val="28"/>
          <w:szCs w:val="28"/>
        </w:rPr>
        <w:t xml:space="preserve"> </w:t>
      </w:r>
      <w:r w:rsidR="00F442BD">
        <w:rPr>
          <w:rFonts w:ascii="Liberation Serif" w:hAnsi="Liberation Serif"/>
          <w:sz w:val="28"/>
          <w:szCs w:val="28"/>
        </w:rPr>
        <w:t xml:space="preserve">Л.В.) </w:t>
      </w:r>
      <w:r w:rsidR="00770795" w:rsidRPr="000F464A">
        <w:rPr>
          <w:rFonts w:ascii="Liberation Serif" w:hAnsi="Liberation Serif"/>
          <w:sz w:val="28"/>
          <w:szCs w:val="28"/>
        </w:rPr>
        <w:t>с учетом</w:t>
      </w:r>
      <w:r w:rsidR="00BA0023">
        <w:rPr>
          <w:rFonts w:ascii="Liberation Serif" w:hAnsi="Liberation Serif"/>
          <w:sz w:val="28"/>
          <w:szCs w:val="28"/>
        </w:rPr>
        <w:t xml:space="preserve"> пунктов 1 и 2 настоящего постановления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 1)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движение городского пассажирского транспорта общего пользования по схеме организации дорожного движения в объезд закрываемых участков улиц.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4.  Рекомендовать МО МВД России «Каменск-Уральский» (</w:t>
      </w:r>
      <w:r w:rsidR="00F442BD">
        <w:rPr>
          <w:rFonts w:ascii="Liberation Serif" w:hAnsi="Liberation Serif"/>
          <w:sz w:val="28"/>
          <w:szCs w:val="28"/>
        </w:rPr>
        <w:t>Каркавин И.С.</w:t>
      </w:r>
      <w:r w:rsidRPr="006022B1">
        <w:rPr>
          <w:rFonts w:ascii="Liberation Serif" w:hAnsi="Liberation Serif"/>
          <w:sz w:val="28"/>
          <w:szCs w:val="28"/>
        </w:rPr>
        <w:t>)</w:t>
      </w:r>
      <w:r w:rsidR="00CE7D03" w:rsidRPr="006022B1">
        <w:rPr>
          <w:rFonts w:ascii="Liberation Serif" w:hAnsi="Liberation Serif"/>
          <w:sz w:val="28"/>
          <w:szCs w:val="28"/>
        </w:rPr>
        <w:t>, отделу ГИБДД  МО МВД России «Каменск-Уральский» (Морозов А.В.)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обеспечить наличие нарядов дорожно-патрульной и патрульно-постовой службы в период проведения мероприятия;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работу по обеспечению безопасности дорожного движения с учетом схемы организации дорожного движения.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«Каменский рабочий»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</w:t>
      </w:r>
      <w:r w:rsidRPr="006022B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86391D" w:rsidRPr="006022B1" w:rsidRDefault="0086391D" w:rsidP="0086391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022B1">
        <w:rPr>
          <w:rFonts w:ascii="Liberation Serif" w:hAnsi="Liberation Serif" w:cs="Times New Roman"/>
          <w:sz w:val="28"/>
          <w:szCs w:val="28"/>
        </w:rPr>
        <w:t xml:space="preserve">6. Контроль за выполнением настоящего постановления возложить </w:t>
      </w:r>
      <w:r w:rsidR="00FA3C28" w:rsidRPr="006022B1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6022B1">
        <w:rPr>
          <w:rFonts w:ascii="Liberation Serif" w:hAnsi="Liberation Serif" w:cs="Times New Roman"/>
          <w:sz w:val="28"/>
          <w:szCs w:val="28"/>
        </w:rPr>
        <w:t>на заместителя главы Администрации город</w:t>
      </w:r>
      <w:r w:rsidR="006871D0" w:rsidRPr="006022B1">
        <w:rPr>
          <w:rFonts w:ascii="Liberation Serif" w:hAnsi="Liberation Serif" w:cs="Times New Roman"/>
          <w:sz w:val="28"/>
          <w:szCs w:val="28"/>
        </w:rPr>
        <w:t>ского округа</w:t>
      </w:r>
      <w:r w:rsidRPr="006022B1">
        <w:rPr>
          <w:rFonts w:ascii="Liberation Serif" w:hAnsi="Liberation Serif" w:cs="Times New Roman"/>
          <w:sz w:val="28"/>
          <w:szCs w:val="28"/>
        </w:rPr>
        <w:t xml:space="preserve"> </w:t>
      </w:r>
      <w:r w:rsidR="00CE7D03" w:rsidRPr="006022B1">
        <w:rPr>
          <w:rFonts w:ascii="Liberation Serif" w:hAnsi="Liberation Serif" w:cs="Times New Roman"/>
          <w:sz w:val="28"/>
          <w:szCs w:val="28"/>
        </w:rPr>
        <w:t>Нестерова Д.Н.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442BD" w:rsidRDefault="00F442BD" w:rsidP="00F442BD">
      <w:pPr>
        <w:jc w:val="both"/>
        <w:rPr>
          <w:rFonts w:ascii="Liberation Serif" w:hAnsi="Liberation Serif"/>
          <w:sz w:val="28"/>
          <w:szCs w:val="28"/>
        </w:rPr>
      </w:pPr>
    </w:p>
    <w:p w:rsidR="00F442BD" w:rsidRDefault="00F442BD" w:rsidP="00F442BD">
      <w:pPr>
        <w:jc w:val="both"/>
        <w:rPr>
          <w:rFonts w:ascii="Liberation Serif" w:hAnsi="Liberation Serif"/>
          <w:sz w:val="28"/>
          <w:szCs w:val="28"/>
        </w:rPr>
      </w:pPr>
    </w:p>
    <w:p w:rsidR="00F442BD" w:rsidRDefault="00F442BD" w:rsidP="00F442BD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Pr="00BA61F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BA61F3">
        <w:rPr>
          <w:rFonts w:ascii="Liberation Serif" w:hAnsi="Liberation Serif"/>
          <w:sz w:val="28"/>
          <w:szCs w:val="28"/>
        </w:rPr>
        <w:tab/>
      </w:r>
      <w:r w:rsidRPr="00BA61F3">
        <w:rPr>
          <w:rFonts w:ascii="Liberation Serif" w:hAnsi="Liberation Serif"/>
          <w:sz w:val="28"/>
          <w:szCs w:val="28"/>
        </w:rPr>
        <w:tab/>
      </w:r>
      <w:r w:rsidRPr="00BA61F3">
        <w:rPr>
          <w:rFonts w:ascii="Liberation Serif" w:hAnsi="Liberation Serif"/>
          <w:sz w:val="28"/>
          <w:szCs w:val="28"/>
        </w:rPr>
        <w:tab/>
      </w:r>
      <w:r w:rsidRPr="00BA61F3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0D3207" w:rsidRPr="006022B1" w:rsidRDefault="000D3207" w:rsidP="000D3207">
      <w:pPr>
        <w:jc w:val="both"/>
        <w:rPr>
          <w:rFonts w:ascii="Liberation Serif" w:hAnsi="Liberation Serif"/>
          <w:sz w:val="28"/>
          <w:szCs w:val="28"/>
        </w:rPr>
      </w:pPr>
    </w:p>
    <w:sectPr w:rsidR="000D3207" w:rsidRPr="006022B1" w:rsidSect="00C634B4">
      <w:headerReference w:type="even" r:id="rId8"/>
      <w:headerReference w:type="default" r:id="rId9"/>
      <w:headerReference w:type="first" r:id="rId10"/>
      <w:pgSz w:w="11906" w:h="16838"/>
      <w:pgMar w:top="993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CB9" w:rsidRDefault="00533CB9" w:rsidP="000D3207">
      <w:r>
        <w:separator/>
      </w:r>
    </w:p>
  </w:endnote>
  <w:endnote w:type="continuationSeparator" w:id="1">
    <w:p w:rsidR="00533CB9" w:rsidRDefault="00533CB9" w:rsidP="000D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CB9" w:rsidRDefault="00533CB9" w:rsidP="000D3207">
      <w:r>
        <w:separator/>
      </w:r>
    </w:p>
  </w:footnote>
  <w:footnote w:type="continuationSeparator" w:id="1">
    <w:p w:rsidR="00533CB9" w:rsidRDefault="00533CB9" w:rsidP="000D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B4" w:rsidRDefault="00102DA9" w:rsidP="00EF28F0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634B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634B4" w:rsidRDefault="00C634B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B4" w:rsidRDefault="00102DA9">
    <w:pPr>
      <w:pStyle w:val="a7"/>
      <w:jc w:val="center"/>
    </w:pPr>
    <w:fldSimple w:instr=" PAGE   \* MERGEFORMAT ">
      <w:r w:rsidR="00D56D0C">
        <w:rPr>
          <w:noProof/>
        </w:rPr>
        <w:t>2</w:t>
      </w:r>
    </w:fldSimple>
  </w:p>
  <w:p w:rsidR="00C634B4" w:rsidRDefault="00C634B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B4" w:rsidRDefault="00C634B4">
    <w:pPr>
      <w:pStyle w:val="a7"/>
      <w:jc w:val="center"/>
    </w:pPr>
  </w:p>
  <w:p w:rsidR="00C634B4" w:rsidRDefault="00C634B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207"/>
    <w:rsid w:val="00010608"/>
    <w:rsid w:val="000506FD"/>
    <w:rsid w:val="0005149D"/>
    <w:rsid w:val="00061D1E"/>
    <w:rsid w:val="000734AA"/>
    <w:rsid w:val="00077276"/>
    <w:rsid w:val="000D3207"/>
    <w:rsid w:val="000D7719"/>
    <w:rsid w:val="000E1149"/>
    <w:rsid w:val="00102DA9"/>
    <w:rsid w:val="00124566"/>
    <w:rsid w:val="00133698"/>
    <w:rsid w:val="00133C1F"/>
    <w:rsid w:val="001541E8"/>
    <w:rsid w:val="00166A40"/>
    <w:rsid w:val="00167CA6"/>
    <w:rsid w:val="001F656B"/>
    <w:rsid w:val="0023226A"/>
    <w:rsid w:val="00262FEE"/>
    <w:rsid w:val="002828CA"/>
    <w:rsid w:val="00301773"/>
    <w:rsid w:val="00311136"/>
    <w:rsid w:val="003423B6"/>
    <w:rsid w:val="00352B7E"/>
    <w:rsid w:val="00371D8D"/>
    <w:rsid w:val="00374C89"/>
    <w:rsid w:val="0039030C"/>
    <w:rsid w:val="00394481"/>
    <w:rsid w:val="003F6459"/>
    <w:rsid w:val="00407D81"/>
    <w:rsid w:val="00475DF5"/>
    <w:rsid w:val="00485D6C"/>
    <w:rsid w:val="00486143"/>
    <w:rsid w:val="00497FBD"/>
    <w:rsid w:val="004C3D72"/>
    <w:rsid w:val="004F0534"/>
    <w:rsid w:val="004F1BF0"/>
    <w:rsid w:val="004F4246"/>
    <w:rsid w:val="00533CB9"/>
    <w:rsid w:val="00536788"/>
    <w:rsid w:val="00543179"/>
    <w:rsid w:val="005E51F6"/>
    <w:rsid w:val="005F1BD0"/>
    <w:rsid w:val="005F47C4"/>
    <w:rsid w:val="006022B1"/>
    <w:rsid w:val="00652527"/>
    <w:rsid w:val="00670B66"/>
    <w:rsid w:val="006871D0"/>
    <w:rsid w:val="006C6C5E"/>
    <w:rsid w:val="006E2BE1"/>
    <w:rsid w:val="006E3930"/>
    <w:rsid w:val="006E44DC"/>
    <w:rsid w:val="00702165"/>
    <w:rsid w:val="00707C21"/>
    <w:rsid w:val="00720985"/>
    <w:rsid w:val="00761552"/>
    <w:rsid w:val="00770795"/>
    <w:rsid w:val="00791230"/>
    <w:rsid w:val="007A6976"/>
    <w:rsid w:val="007C2EBC"/>
    <w:rsid w:val="007F47D3"/>
    <w:rsid w:val="00805834"/>
    <w:rsid w:val="00823F9D"/>
    <w:rsid w:val="0083594B"/>
    <w:rsid w:val="00846280"/>
    <w:rsid w:val="008556E0"/>
    <w:rsid w:val="0086391D"/>
    <w:rsid w:val="00863D42"/>
    <w:rsid w:val="0086687C"/>
    <w:rsid w:val="00871148"/>
    <w:rsid w:val="00896CBC"/>
    <w:rsid w:val="008C0E41"/>
    <w:rsid w:val="008C380C"/>
    <w:rsid w:val="008D2792"/>
    <w:rsid w:val="008E1E11"/>
    <w:rsid w:val="00905477"/>
    <w:rsid w:val="009470B1"/>
    <w:rsid w:val="00956960"/>
    <w:rsid w:val="00975A1C"/>
    <w:rsid w:val="009A5C99"/>
    <w:rsid w:val="00A04D05"/>
    <w:rsid w:val="00A1076A"/>
    <w:rsid w:val="00A175D6"/>
    <w:rsid w:val="00A26589"/>
    <w:rsid w:val="00A32AAE"/>
    <w:rsid w:val="00A7487B"/>
    <w:rsid w:val="00B91D93"/>
    <w:rsid w:val="00B95DBC"/>
    <w:rsid w:val="00BA0023"/>
    <w:rsid w:val="00BA7870"/>
    <w:rsid w:val="00BC1301"/>
    <w:rsid w:val="00BC77AC"/>
    <w:rsid w:val="00BF6E52"/>
    <w:rsid w:val="00C55198"/>
    <w:rsid w:val="00C634B4"/>
    <w:rsid w:val="00C8290F"/>
    <w:rsid w:val="00C92447"/>
    <w:rsid w:val="00CA14D7"/>
    <w:rsid w:val="00CD11A6"/>
    <w:rsid w:val="00CE7D03"/>
    <w:rsid w:val="00CF7251"/>
    <w:rsid w:val="00D46873"/>
    <w:rsid w:val="00D52E6C"/>
    <w:rsid w:val="00D538B9"/>
    <w:rsid w:val="00D55673"/>
    <w:rsid w:val="00D56D0C"/>
    <w:rsid w:val="00D77FF8"/>
    <w:rsid w:val="00D921D5"/>
    <w:rsid w:val="00DE4BE7"/>
    <w:rsid w:val="00DF0685"/>
    <w:rsid w:val="00E22E7A"/>
    <w:rsid w:val="00E32AD9"/>
    <w:rsid w:val="00ED4DA5"/>
    <w:rsid w:val="00ED4EF1"/>
    <w:rsid w:val="00EE4587"/>
    <w:rsid w:val="00EF28F0"/>
    <w:rsid w:val="00F022E0"/>
    <w:rsid w:val="00F129BF"/>
    <w:rsid w:val="00F442BD"/>
    <w:rsid w:val="00FA194B"/>
    <w:rsid w:val="00FA3C20"/>
    <w:rsid w:val="00FA3C28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BDC82-C733-49F4-98CA-36BF7F72B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SpecOMS02</cp:lastModifiedBy>
  <cp:revision>3</cp:revision>
  <cp:lastPrinted>2024-08-20T09:59:00Z</cp:lastPrinted>
  <dcterms:created xsi:type="dcterms:W3CDTF">2024-08-20T11:17:00Z</dcterms:created>
  <dcterms:modified xsi:type="dcterms:W3CDTF">2024-08-22T07:03:00Z</dcterms:modified>
</cp:coreProperties>
</file>