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B65785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B6578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12.05pt;width:49.45pt;height:86.5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">
              <w:txbxContent>
                <w:p w:rsidR="00821866" w:rsidRDefault="00821866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4F1BF0" w:rsidP="00133698">
      <w:pPr>
        <w:spacing w:line="233" w:lineRule="auto"/>
        <w:jc w:val="center"/>
        <w:rPr>
          <w:b/>
          <w:sz w:val="24"/>
        </w:rPr>
      </w:pPr>
      <w:r w:rsidRPr="00EE4587">
        <w:rPr>
          <w:b/>
          <w:sz w:val="24"/>
        </w:rPr>
        <w:t>АДМИНИСТРАЦИЯ КАМЕНСК-УРАЛЬСКОГО ГОРОДСКОГО ОКРУГА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B65785" w:rsidP="00133698">
      <w:pPr>
        <w:spacing w:before="400"/>
        <w:rPr>
          <w:sz w:val="24"/>
        </w:rPr>
      </w:pPr>
      <w:r w:rsidRPr="00B65785">
        <w:rPr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CF4153">
        <w:rPr>
          <w:sz w:val="24"/>
        </w:rPr>
        <w:t>28.08.2024</w:t>
      </w:r>
      <w:r w:rsidR="00133698" w:rsidRPr="00F953E9">
        <w:rPr>
          <w:sz w:val="24"/>
        </w:rPr>
        <w:t xml:space="preserve">  №</w:t>
      </w:r>
      <w:r w:rsidR="007A595D">
        <w:rPr>
          <w:sz w:val="24"/>
        </w:rPr>
        <w:t xml:space="preserve"> </w:t>
      </w:r>
      <w:r w:rsidR="00CF4153">
        <w:rPr>
          <w:sz w:val="24"/>
        </w:rPr>
        <w:t>596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CC6BCD" w:rsidRDefault="00133698" w:rsidP="00133698">
      <w:pPr>
        <w:rPr>
          <w:rFonts w:ascii="Liberation Serif" w:hAnsi="Liberation Serif"/>
          <w:sz w:val="28"/>
          <w:szCs w:val="28"/>
        </w:rPr>
      </w:pPr>
    </w:p>
    <w:p w:rsidR="002F2BA3" w:rsidRDefault="00F86E03" w:rsidP="00F86E03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Об утверждении </w:t>
      </w:r>
      <w:r w:rsidR="007C62C8">
        <w:rPr>
          <w:rFonts w:ascii="Liberation Serif" w:hAnsi="Liberation Serif"/>
          <w:b/>
          <w:sz w:val="28"/>
          <w:szCs w:val="28"/>
        </w:rPr>
        <w:t>П</w:t>
      </w:r>
      <w:r>
        <w:rPr>
          <w:rFonts w:ascii="Liberation Serif" w:hAnsi="Liberation Serif"/>
          <w:b/>
          <w:sz w:val="28"/>
          <w:szCs w:val="28"/>
        </w:rPr>
        <w:t xml:space="preserve">лана мероприятий по проведению на территории Каменск-Уральского городского округа Дня солидарности в борьбе </w:t>
      </w:r>
    </w:p>
    <w:p w:rsidR="00F86E03" w:rsidRPr="00CC6BCD" w:rsidRDefault="00F86E03" w:rsidP="00F86E03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с </w:t>
      </w:r>
      <w:r w:rsidR="00D67D7C">
        <w:rPr>
          <w:rFonts w:ascii="Liberation Serif" w:hAnsi="Liberation Serif"/>
          <w:b/>
          <w:sz w:val="28"/>
          <w:szCs w:val="28"/>
        </w:rPr>
        <w:t>терроризмом в 2024</w:t>
      </w:r>
      <w:r>
        <w:rPr>
          <w:rFonts w:ascii="Liberation Serif" w:hAnsi="Liberation Serif"/>
          <w:b/>
          <w:sz w:val="28"/>
          <w:szCs w:val="28"/>
        </w:rPr>
        <w:t xml:space="preserve"> году</w:t>
      </w:r>
    </w:p>
    <w:p w:rsidR="00133698" w:rsidRPr="00CC6BCD" w:rsidRDefault="00133698" w:rsidP="00133698">
      <w:pPr>
        <w:pStyle w:val="a4"/>
        <w:ind w:firstLine="0"/>
        <w:rPr>
          <w:rFonts w:ascii="Liberation Serif" w:hAnsi="Liberation Serif"/>
        </w:rPr>
      </w:pPr>
    </w:p>
    <w:p w:rsidR="004F1BF0" w:rsidRPr="00CC6BCD" w:rsidRDefault="006145AD" w:rsidP="00F41FB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CC6BCD">
        <w:rPr>
          <w:rFonts w:ascii="Liberation Serif" w:hAnsi="Liberation Serif"/>
          <w:sz w:val="28"/>
          <w:szCs w:val="28"/>
        </w:rPr>
        <w:t>В соответствии с федеральными законами</w:t>
      </w:r>
      <w:r w:rsidR="00165CB2" w:rsidRPr="00165CB2">
        <w:rPr>
          <w:rFonts w:ascii="Liberation Serif" w:hAnsi="Liberation Serif"/>
          <w:sz w:val="28"/>
          <w:szCs w:val="28"/>
        </w:rPr>
        <w:t xml:space="preserve"> </w:t>
      </w:r>
      <w:r w:rsidR="00165CB2" w:rsidRPr="00CC6BCD">
        <w:rPr>
          <w:rFonts w:ascii="Liberation Serif" w:hAnsi="Liberation Serif"/>
          <w:sz w:val="28"/>
          <w:szCs w:val="28"/>
        </w:rPr>
        <w:t>от 6 октября 2003</w:t>
      </w:r>
      <w:r w:rsidR="00821866">
        <w:rPr>
          <w:rFonts w:ascii="Liberation Serif" w:hAnsi="Liberation Serif"/>
          <w:sz w:val="28"/>
          <w:szCs w:val="28"/>
        </w:rPr>
        <w:t xml:space="preserve"> </w:t>
      </w:r>
      <w:r w:rsidR="00165CB2" w:rsidRPr="00CC6BCD">
        <w:rPr>
          <w:rFonts w:ascii="Liberation Serif" w:hAnsi="Liberation Serif"/>
          <w:sz w:val="28"/>
          <w:szCs w:val="28"/>
        </w:rPr>
        <w:t>года</w:t>
      </w:r>
      <w:r w:rsidR="00D67D7C">
        <w:rPr>
          <w:rFonts w:ascii="Liberation Serif" w:hAnsi="Liberation Serif"/>
          <w:sz w:val="28"/>
          <w:szCs w:val="28"/>
        </w:rPr>
        <w:t xml:space="preserve"> </w:t>
      </w:r>
      <w:r w:rsidR="002F2BA3">
        <w:rPr>
          <w:rFonts w:ascii="Liberation Serif" w:hAnsi="Liberation Serif"/>
          <w:sz w:val="28"/>
          <w:szCs w:val="28"/>
        </w:rPr>
        <w:t xml:space="preserve">               </w:t>
      </w:r>
      <w:r w:rsidR="00165CB2" w:rsidRPr="00CC6BCD">
        <w:rPr>
          <w:rFonts w:ascii="Liberation Serif" w:hAnsi="Liberation Serif"/>
          <w:sz w:val="28"/>
          <w:szCs w:val="28"/>
        </w:rPr>
        <w:t xml:space="preserve">№ 131-ФЗ «Об общих принципах организации местного самоуправления </w:t>
      </w:r>
      <w:r w:rsidR="002F2BA3">
        <w:rPr>
          <w:rFonts w:ascii="Liberation Serif" w:hAnsi="Liberation Serif"/>
          <w:sz w:val="28"/>
          <w:szCs w:val="28"/>
        </w:rPr>
        <w:t xml:space="preserve">          </w:t>
      </w:r>
      <w:r w:rsidR="00165CB2" w:rsidRPr="00CC6BCD">
        <w:rPr>
          <w:rFonts w:ascii="Liberation Serif" w:hAnsi="Liberation Serif"/>
          <w:sz w:val="28"/>
          <w:szCs w:val="28"/>
        </w:rPr>
        <w:t>в Российской Федерации»</w:t>
      </w:r>
      <w:r w:rsidR="00165CB2">
        <w:rPr>
          <w:rFonts w:ascii="Liberation Serif" w:hAnsi="Liberation Serif"/>
          <w:sz w:val="28"/>
          <w:szCs w:val="28"/>
        </w:rPr>
        <w:t>,</w:t>
      </w:r>
      <w:r w:rsidRPr="00CC6BCD">
        <w:rPr>
          <w:rFonts w:ascii="Liberation Serif" w:hAnsi="Liberation Serif"/>
          <w:sz w:val="28"/>
          <w:szCs w:val="28"/>
        </w:rPr>
        <w:t xml:space="preserve"> </w:t>
      </w:r>
      <w:r w:rsidR="00165CB2" w:rsidRPr="00CC6BCD">
        <w:rPr>
          <w:rFonts w:ascii="Liberation Serif" w:hAnsi="Liberation Serif"/>
          <w:sz w:val="28"/>
          <w:szCs w:val="28"/>
        </w:rPr>
        <w:t>от 6 марта 2006 года № 35-ФЗ «О противодействии терроризму»</w:t>
      </w:r>
      <w:r w:rsidR="00165CB2">
        <w:rPr>
          <w:rFonts w:ascii="Liberation Serif" w:hAnsi="Liberation Serif"/>
          <w:sz w:val="28"/>
          <w:szCs w:val="28"/>
        </w:rPr>
        <w:t xml:space="preserve">, </w:t>
      </w:r>
      <w:r w:rsidR="00165CB2" w:rsidRPr="00165CB2">
        <w:rPr>
          <w:rFonts w:ascii="Liberation Serif" w:hAnsi="Liberation Serif"/>
          <w:sz w:val="28"/>
          <w:szCs w:val="28"/>
        </w:rPr>
        <w:t xml:space="preserve">от 13 марта 1995 года № 32-ФЗ «О днях воинской славы </w:t>
      </w:r>
      <w:r w:rsidR="00F41FB6">
        <w:rPr>
          <w:rFonts w:ascii="Liberation Serif" w:hAnsi="Liberation Serif"/>
          <w:sz w:val="28"/>
          <w:szCs w:val="28"/>
        </w:rPr>
        <w:t xml:space="preserve">                        </w:t>
      </w:r>
      <w:r w:rsidR="00B33BD1" w:rsidRPr="00542847">
        <w:rPr>
          <w:rFonts w:ascii="Liberation Serif" w:hAnsi="Liberation Serif"/>
          <w:sz w:val="28"/>
          <w:szCs w:val="28"/>
        </w:rPr>
        <w:t>и памятных датах</w:t>
      </w:r>
      <w:r w:rsidR="00165CB2" w:rsidRPr="00542847">
        <w:rPr>
          <w:rFonts w:ascii="Liberation Serif" w:hAnsi="Liberation Serif"/>
          <w:sz w:val="28"/>
          <w:szCs w:val="28"/>
        </w:rPr>
        <w:t xml:space="preserve"> России</w:t>
      </w:r>
      <w:r w:rsidR="00D67D7C">
        <w:rPr>
          <w:rFonts w:ascii="Liberation Serif" w:hAnsi="Liberation Serif"/>
          <w:sz w:val="28"/>
          <w:szCs w:val="28"/>
        </w:rPr>
        <w:t>»</w:t>
      </w:r>
      <w:r w:rsidR="00165CB2">
        <w:rPr>
          <w:rFonts w:ascii="Liberation Serif" w:hAnsi="Liberation Serif"/>
          <w:sz w:val="28"/>
          <w:szCs w:val="28"/>
        </w:rPr>
        <w:t>,</w:t>
      </w:r>
      <w:r w:rsidR="00584739">
        <w:rPr>
          <w:rFonts w:ascii="Liberation Serif" w:hAnsi="Liberation Serif"/>
          <w:sz w:val="28"/>
          <w:szCs w:val="28"/>
        </w:rPr>
        <w:t xml:space="preserve"> </w:t>
      </w:r>
      <w:r w:rsidR="00F41FB6">
        <w:rPr>
          <w:rFonts w:ascii="Liberation Serif" w:hAnsi="Liberation Serif"/>
          <w:sz w:val="28"/>
          <w:szCs w:val="28"/>
        </w:rPr>
        <w:t>в</w:t>
      </w:r>
      <w:r w:rsidR="00D67D7C">
        <w:rPr>
          <w:rFonts w:ascii="Liberation Serif" w:hAnsi="Liberation Serif"/>
          <w:sz w:val="28"/>
          <w:szCs w:val="28"/>
        </w:rPr>
        <w:t xml:space="preserve">о исполнение </w:t>
      </w:r>
      <w:r w:rsidR="00D67D7C">
        <w:rPr>
          <w:rFonts w:ascii="Liberation Serif" w:hAnsi="Liberation Serif" w:cs="Liberation Serif"/>
          <w:sz w:val="28"/>
          <w:szCs w:val="28"/>
        </w:rPr>
        <w:t xml:space="preserve">Комплексного плана противодействия идеологии терроризма в Российской Федерации </w:t>
      </w:r>
      <w:r w:rsidR="00F41FB6">
        <w:rPr>
          <w:rFonts w:ascii="Liberation Serif" w:hAnsi="Liberation Serif" w:cs="Liberation Serif"/>
          <w:sz w:val="28"/>
          <w:szCs w:val="28"/>
        </w:rPr>
        <w:t xml:space="preserve">                               </w:t>
      </w:r>
      <w:r w:rsidR="00D67D7C">
        <w:rPr>
          <w:rFonts w:ascii="Liberation Serif" w:hAnsi="Liberation Serif" w:cs="Liberation Serif"/>
          <w:sz w:val="28"/>
          <w:szCs w:val="28"/>
        </w:rPr>
        <w:t xml:space="preserve">на 2024 - 2028 годы, утвержденного Президентом </w:t>
      </w:r>
      <w:r w:rsidR="00F41FB6">
        <w:rPr>
          <w:rFonts w:ascii="Liberation Serif" w:hAnsi="Liberation Serif" w:cs="Liberation Serif"/>
          <w:sz w:val="28"/>
          <w:szCs w:val="28"/>
        </w:rPr>
        <w:t>Российской</w:t>
      </w:r>
      <w:proofErr w:type="gramEnd"/>
      <w:r w:rsidR="00F41FB6">
        <w:rPr>
          <w:rFonts w:ascii="Liberation Serif" w:hAnsi="Liberation Serif" w:cs="Liberation Serif"/>
          <w:sz w:val="28"/>
          <w:szCs w:val="28"/>
        </w:rPr>
        <w:t xml:space="preserve"> Федерации</w:t>
      </w:r>
      <w:r w:rsidR="00D67D7C">
        <w:rPr>
          <w:rFonts w:ascii="Liberation Serif" w:hAnsi="Liberation Serif" w:cs="Liberation Serif"/>
          <w:sz w:val="28"/>
          <w:szCs w:val="28"/>
        </w:rPr>
        <w:t xml:space="preserve"> 30.12.2023 № Пр-2610, </w:t>
      </w:r>
      <w:r w:rsidR="004F1BF0" w:rsidRPr="00CC6BCD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CC6BCD" w:rsidRDefault="004F1BF0" w:rsidP="004F1BF0">
      <w:pPr>
        <w:jc w:val="both"/>
        <w:rPr>
          <w:rFonts w:ascii="Liberation Serif" w:hAnsi="Liberation Serif"/>
          <w:b/>
          <w:sz w:val="28"/>
        </w:rPr>
      </w:pPr>
      <w:r w:rsidRPr="00CC6BCD">
        <w:rPr>
          <w:rFonts w:ascii="Liberation Serif" w:hAnsi="Liberation Serif"/>
          <w:b/>
          <w:sz w:val="28"/>
        </w:rPr>
        <w:t>ПОСТАНОВЛЯЕТ:</w:t>
      </w:r>
    </w:p>
    <w:p w:rsidR="000A4C0E" w:rsidRPr="00CC6BCD" w:rsidRDefault="004F1BF0" w:rsidP="00913639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913639">
        <w:rPr>
          <w:rFonts w:ascii="Liberation Serif" w:hAnsi="Liberation Serif"/>
          <w:sz w:val="28"/>
          <w:szCs w:val="28"/>
        </w:rPr>
        <w:t>1.</w:t>
      </w:r>
      <w:r w:rsidR="000A4C0E" w:rsidRPr="00913639">
        <w:rPr>
          <w:rFonts w:ascii="Liberation Serif" w:hAnsi="Liberation Serif"/>
          <w:sz w:val="28"/>
          <w:szCs w:val="28"/>
        </w:rPr>
        <w:t xml:space="preserve"> </w:t>
      </w:r>
      <w:r w:rsidR="00165CB2" w:rsidRPr="00165CB2">
        <w:rPr>
          <w:rFonts w:ascii="Liberation Serif" w:hAnsi="Liberation Serif"/>
          <w:sz w:val="28"/>
          <w:szCs w:val="28"/>
        </w:rPr>
        <w:t xml:space="preserve">Утвердить </w:t>
      </w:r>
      <w:hyperlink w:anchor="P35">
        <w:r w:rsidR="00165CB2" w:rsidRPr="00165CB2">
          <w:rPr>
            <w:rFonts w:ascii="Liberation Serif" w:hAnsi="Liberation Serif"/>
            <w:sz w:val="28"/>
            <w:szCs w:val="28"/>
          </w:rPr>
          <w:t>План</w:t>
        </w:r>
      </w:hyperlink>
      <w:r w:rsidR="00165CB2" w:rsidRPr="00165CB2">
        <w:rPr>
          <w:rFonts w:ascii="Liberation Serif" w:hAnsi="Liberation Serif"/>
          <w:sz w:val="28"/>
          <w:szCs w:val="28"/>
        </w:rPr>
        <w:t xml:space="preserve"> мероприятий по проведению на территории </w:t>
      </w:r>
      <w:r w:rsidR="00165CB2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165CB2" w:rsidRPr="00165CB2">
        <w:rPr>
          <w:rFonts w:ascii="Liberation Serif" w:hAnsi="Liberation Serif"/>
          <w:sz w:val="28"/>
          <w:szCs w:val="28"/>
        </w:rPr>
        <w:t xml:space="preserve"> Дня солидарности в борьбе с терроризмом</w:t>
      </w:r>
      <w:r w:rsidR="002F2BA3">
        <w:rPr>
          <w:rFonts w:ascii="Liberation Serif" w:hAnsi="Liberation Serif"/>
          <w:sz w:val="28"/>
          <w:szCs w:val="28"/>
        </w:rPr>
        <w:t xml:space="preserve">                  </w:t>
      </w:r>
      <w:r w:rsidR="00165CB2" w:rsidRPr="00165CB2">
        <w:rPr>
          <w:rFonts w:ascii="Liberation Serif" w:hAnsi="Liberation Serif"/>
          <w:sz w:val="28"/>
          <w:szCs w:val="28"/>
        </w:rPr>
        <w:t xml:space="preserve"> в 202</w:t>
      </w:r>
      <w:r w:rsidR="00D67D7C">
        <w:rPr>
          <w:rFonts w:ascii="Liberation Serif" w:hAnsi="Liberation Serif"/>
          <w:sz w:val="28"/>
          <w:szCs w:val="28"/>
        </w:rPr>
        <w:t>4</w:t>
      </w:r>
      <w:r w:rsidR="001816D6">
        <w:rPr>
          <w:rFonts w:ascii="Liberation Serif" w:hAnsi="Liberation Serif"/>
          <w:sz w:val="28"/>
          <w:szCs w:val="28"/>
        </w:rPr>
        <w:t xml:space="preserve"> году (прилагается</w:t>
      </w:r>
      <w:r w:rsidR="00165CB2" w:rsidRPr="00165CB2">
        <w:rPr>
          <w:rFonts w:ascii="Liberation Serif" w:hAnsi="Liberation Serif"/>
          <w:sz w:val="28"/>
          <w:szCs w:val="28"/>
        </w:rPr>
        <w:t>)</w:t>
      </w:r>
      <w:r w:rsidR="00165CB2">
        <w:rPr>
          <w:rFonts w:ascii="Liberation Serif" w:hAnsi="Liberation Serif"/>
          <w:sz w:val="28"/>
          <w:szCs w:val="28"/>
        </w:rPr>
        <w:t>.</w:t>
      </w:r>
    </w:p>
    <w:p w:rsidR="0083242F" w:rsidRPr="00913639" w:rsidRDefault="00913639" w:rsidP="004F1BF0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913639">
        <w:rPr>
          <w:rFonts w:ascii="Liberation Serif" w:hAnsi="Liberation Serif"/>
          <w:sz w:val="28"/>
          <w:szCs w:val="28"/>
        </w:rPr>
        <w:t>2</w:t>
      </w:r>
      <w:r w:rsidR="0083242F" w:rsidRPr="00913639">
        <w:rPr>
          <w:rFonts w:ascii="Liberation Serif" w:hAnsi="Liberation Serif"/>
          <w:sz w:val="28"/>
          <w:szCs w:val="28"/>
        </w:rPr>
        <w:t xml:space="preserve">. </w:t>
      </w:r>
      <w:r w:rsidR="00542847" w:rsidRPr="00851CF5">
        <w:rPr>
          <w:rFonts w:ascii="Liberation Serif" w:hAnsi="Liberation Serif"/>
          <w:sz w:val="28"/>
          <w:szCs w:val="28"/>
        </w:rPr>
        <w:t>Опубликовать настоящее постановление в газете</w:t>
      </w:r>
      <w:r w:rsidR="00542847" w:rsidRPr="001223B4">
        <w:rPr>
          <w:rFonts w:ascii="Liberation Serif" w:hAnsi="Liberation Serif"/>
          <w:sz w:val="28"/>
          <w:szCs w:val="28"/>
        </w:rPr>
        <w:t xml:space="preserve"> «Каменский рабочий» и разместить на официальном сайте муниципального образования</w:t>
      </w:r>
      <w:r w:rsidR="0083242F" w:rsidRPr="00913639">
        <w:rPr>
          <w:rFonts w:ascii="Liberation Serif" w:hAnsi="Liberation Serif"/>
          <w:sz w:val="28"/>
          <w:szCs w:val="28"/>
        </w:rPr>
        <w:t>.</w:t>
      </w:r>
    </w:p>
    <w:p w:rsidR="00133698" w:rsidRPr="00CC6BCD" w:rsidRDefault="00913639" w:rsidP="004F1BF0">
      <w:pPr>
        <w:ind w:firstLine="720"/>
        <w:jc w:val="both"/>
        <w:rPr>
          <w:rFonts w:ascii="Liberation Serif" w:hAnsi="Liberation Serif"/>
          <w:sz w:val="28"/>
        </w:rPr>
      </w:pPr>
      <w:r w:rsidRPr="00913639">
        <w:rPr>
          <w:rFonts w:ascii="Liberation Serif" w:hAnsi="Liberation Serif"/>
          <w:sz w:val="28"/>
          <w:szCs w:val="28"/>
        </w:rPr>
        <w:t>3</w:t>
      </w:r>
      <w:r w:rsidR="004F1BF0" w:rsidRPr="00913639">
        <w:rPr>
          <w:rFonts w:ascii="Liberation Serif" w:hAnsi="Liberation Serif"/>
          <w:sz w:val="28"/>
          <w:szCs w:val="28"/>
        </w:rPr>
        <w:t>.</w:t>
      </w:r>
      <w:r w:rsidR="0083242F" w:rsidRPr="00913639">
        <w:rPr>
          <w:rFonts w:ascii="Liberation Serif" w:hAnsi="Liberation Serif"/>
          <w:sz w:val="28"/>
          <w:szCs w:val="28"/>
        </w:rPr>
        <w:t xml:space="preserve"> Контроль исполнения настоящего постановления возложить</w:t>
      </w:r>
      <w:r w:rsidR="00F41FB6">
        <w:rPr>
          <w:rFonts w:ascii="Liberation Serif" w:hAnsi="Liberation Serif"/>
          <w:sz w:val="28"/>
          <w:szCs w:val="28"/>
        </w:rPr>
        <w:t xml:space="preserve">                        </w:t>
      </w:r>
      <w:r w:rsidR="0083242F" w:rsidRPr="00913639">
        <w:rPr>
          <w:rFonts w:ascii="Liberation Serif" w:hAnsi="Liberation Serif"/>
          <w:sz w:val="28"/>
          <w:szCs w:val="28"/>
        </w:rPr>
        <w:t xml:space="preserve"> на руководителя аппарата Администрации городского округа </w:t>
      </w:r>
      <w:proofErr w:type="spellStart"/>
      <w:r w:rsidR="00191811" w:rsidRPr="00913639">
        <w:rPr>
          <w:rFonts w:ascii="Liberation Serif" w:hAnsi="Liberation Serif"/>
          <w:sz w:val="28"/>
          <w:szCs w:val="28"/>
        </w:rPr>
        <w:t>Ялунина</w:t>
      </w:r>
      <w:proofErr w:type="spellEnd"/>
      <w:r w:rsidR="00191811" w:rsidRPr="00CC6BCD">
        <w:rPr>
          <w:rFonts w:ascii="Liberation Serif" w:hAnsi="Liberation Serif"/>
          <w:sz w:val="28"/>
        </w:rPr>
        <w:t xml:space="preserve"> А.В.</w:t>
      </w:r>
    </w:p>
    <w:p w:rsidR="00133698" w:rsidRPr="00CC6BCD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CC6BCD" w:rsidRDefault="00133698" w:rsidP="00133698">
      <w:pPr>
        <w:jc w:val="both"/>
        <w:rPr>
          <w:rFonts w:ascii="Liberation Serif" w:hAnsi="Liberation Serif"/>
          <w:sz w:val="28"/>
          <w:szCs w:val="28"/>
        </w:rPr>
      </w:pPr>
      <w:bookmarkStart w:id="0" w:name="_GoBack"/>
      <w:bookmarkEnd w:id="0"/>
    </w:p>
    <w:p w:rsidR="009B5611" w:rsidRDefault="00D67D7C" w:rsidP="00133698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Глава</w:t>
      </w:r>
    </w:p>
    <w:p w:rsidR="00D921D5" w:rsidRPr="00CC6BCD" w:rsidRDefault="00720985" w:rsidP="00133698">
      <w:pPr>
        <w:jc w:val="both"/>
        <w:rPr>
          <w:rFonts w:ascii="Liberation Serif" w:hAnsi="Liberation Serif"/>
          <w:sz w:val="28"/>
          <w:szCs w:val="28"/>
        </w:rPr>
      </w:pPr>
      <w:r w:rsidRPr="00CC6BCD">
        <w:rPr>
          <w:rFonts w:ascii="Liberation Serif" w:hAnsi="Liberation Serif"/>
          <w:sz w:val="28"/>
          <w:szCs w:val="28"/>
        </w:rPr>
        <w:t>Каменск-Уральского</w:t>
      </w:r>
      <w:r w:rsidR="002454BC" w:rsidRPr="00CC6BCD">
        <w:rPr>
          <w:rFonts w:ascii="Liberation Serif" w:hAnsi="Liberation Serif"/>
          <w:sz w:val="28"/>
          <w:szCs w:val="28"/>
        </w:rPr>
        <w:t xml:space="preserve"> </w:t>
      </w:r>
      <w:r w:rsidRPr="00CC6BCD">
        <w:rPr>
          <w:rFonts w:ascii="Liberation Serif" w:hAnsi="Liberation Serif"/>
          <w:sz w:val="28"/>
          <w:szCs w:val="28"/>
        </w:rPr>
        <w:t>городского округа</w:t>
      </w:r>
      <w:r w:rsidR="000F3DD0">
        <w:rPr>
          <w:rFonts w:ascii="Liberation Serif" w:hAnsi="Liberation Serif"/>
          <w:sz w:val="28"/>
          <w:szCs w:val="28"/>
        </w:rPr>
        <w:tab/>
      </w:r>
      <w:r w:rsidR="000F3DD0">
        <w:rPr>
          <w:rFonts w:ascii="Liberation Serif" w:hAnsi="Liberation Serif"/>
          <w:sz w:val="28"/>
          <w:szCs w:val="28"/>
        </w:rPr>
        <w:tab/>
      </w:r>
      <w:r w:rsidR="000F3DD0">
        <w:rPr>
          <w:rFonts w:ascii="Liberation Serif" w:hAnsi="Liberation Serif"/>
          <w:sz w:val="28"/>
          <w:szCs w:val="28"/>
        </w:rPr>
        <w:tab/>
      </w:r>
      <w:r w:rsidR="000F3DD0">
        <w:rPr>
          <w:rFonts w:ascii="Liberation Serif" w:hAnsi="Liberation Serif"/>
          <w:sz w:val="28"/>
          <w:szCs w:val="28"/>
        </w:rPr>
        <w:tab/>
        <w:t xml:space="preserve">         </w:t>
      </w:r>
      <w:r w:rsidR="00D67D7C">
        <w:rPr>
          <w:rFonts w:ascii="Liberation Serif" w:hAnsi="Liberation Serif"/>
          <w:sz w:val="28"/>
          <w:szCs w:val="28"/>
        </w:rPr>
        <w:t>А.А. Герасимов</w:t>
      </w:r>
    </w:p>
    <w:p w:rsidR="00E22896" w:rsidRDefault="00E22896" w:rsidP="00133698">
      <w:pPr>
        <w:jc w:val="both"/>
        <w:rPr>
          <w:sz w:val="28"/>
          <w:szCs w:val="28"/>
        </w:rPr>
      </w:pPr>
    </w:p>
    <w:p w:rsidR="00E22896" w:rsidRDefault="00E22896" w:rsidP="00133698">
      <w:pPr>
        <w:jc w:val="both"/>
        <w:rPr>
          <w:sz w:val="28"/>
          <w:szCs w:val="28"/>
        </w:rPr>
      </w:pPr>
    </w:p>
    <w:p w:rsidR="00E22896" w:rsidRDefault="00E22896" w:rsidP="00133698">
      <w:pPr>
        <w:jc w:val="both"/>
        <w:rPr>
          <w:sz w:val="28"/>
          <w:szCs w:val="28"/>
        </w:rPr>
      </w:pPr>
    </w:p>
    <w:p w:rsidR="00913639" w:rsidRDefault="00913639" w:rsidP="00133698">
      <w:pPr>
        <w:jc w:val="both"/>
        <w:rPr>
          <w:sz w:val="28"/>
          <w:szCs w:val="28"/>
        </w:rPr>
      </w:pPr>
    </w:p>
    <w:p w:rsidR="00913639" w:rsidRDefault="00913639" w:rsidP="00133698">
      <w:pPr>
        <w:jc w:val="both"/>
        <w:rPr>
          <w:sz w:val="28"/>
          <w:szCs w:val="28"/>
        </w:rPr>
      </w:pPr>
    </w:p>
    <w:p w:rsidR="00913639" w:rsidRDefault="00913639" w:rsidP="00133698">
      <w:pPr>
        <w:jc w:val="both"/>
        <w:rPr>
          <w:sz w:val="28"/>
          <w:szCs w:val="28"/>
        </w:rPr>
      </w:pPr>
    </w:p>
    <w:p w:rsidR="00165CB2" w:rsidRDefault="00165CB2" w:rsidP="00133698">
      <w:pPr>
        <w:jc w:val="both"/>
        <w:rPr>
          <w:sz w:val="28"/>
          <w:szCs w:val="28"/>
        </w:rPr>
      </w:pPr>
    </w:p>
    <w:p w:rsidR="00165CB2" w:rsidRDefault="00165CB2" w:rsidP="00133698">
      <w:pPr>
        <w:jc w:val="both"/>
        <w:rPr>
          <w:sz w:val="28"/>
          <w:szCs w:val="28"/>
        </w:rPr>
      </w:pPr>
    </w:p>
    <w:p w:rsidR="00165CB2" w:rsidRDefault="00165CB2" w:rsidP="00133698">
      <w:pPr>
        <w:jc w:val="both"/>
        <w:rPr>
          <w:sz w:val="28"/>
          <w:szCs w:val="28"/>
        </w:rPr>
      </w:pPr>
    </w:p>
    <w:p w:rsidR="00165CB2" w:rsidRDefault="00165CB2" w:rsidP="00133698">
      <w:pPr>
        <w:jc w:val="both"/>
        <w:rPr>
          <w:sz w:val="28"/>
          <w:szCs w:val="28"/>
        </w:rPr>
      </w:pPr>
    </w:p>
    <w:p w:rsidR="00165CB2" w:rsidRDefault="00165CB2" w:rsidP="00133698">
      <w:pPr>
        <w:jc w:val="both"/>
        <w:rPr>
          <w:sz w:val="28"/>
          <w:szCs w:val="28"/>
        </w:rPr>
      </w:pPr>
    </w:p>
    <w:p w:rsidR="00913639" w:rsidRDefault="00913639" w:rsidP="00133698">
      <w:pPr>
        <w:jc w:val="both"/>
        <w:rPr>
          <w:sz w:val="28"/>
          <w:szCs w:val="28"/>
        </w:rPr>
      </w:pPr>
    </w:p>
    <w:p w:rsidR="004B69B3" w:rsidRDefault="004B69B3" w:rsidP="005E07DA">
      <w:pPr>
        <w:ind w:left="9072"/>
        <w:jc w:val="both"/>
        <w:rPr>
          <w:rFonts w:ascii="Liberation Serif" w:hAnsi="Liberation Serif"/>
          <w:sz w:val="28"/>
          <w:szCs w:val="28"/>
        </w:rPr>
        <w:sectPr w:rsidR="004B69B3" w:rsidSect="00134E5D">
          <w:headerReference w:type="first" r:id="rId9"/>
          <w:pgSz w:w="11906" w:h="16838"/>
          <w:pgMar w:top="993" w:right="567" w:bottom="284" w:left="1701" w:header="709" w:footer="709" w:gutter="0"/>
          <w:cols w:space="708"/>
          <w:docGrid w:linePitch="360"/>
        </w:sectPr>
      </w:pPr>
    </w:p>
    <w:p w:rsidR="00CF4153" w:rsidRPr="00E1401E" w:rsidRDefault="00CF4153" w:rsidP="00CF4153">
      <w:pPr>
        <w:ind w:left="9072"/>
        <w:jc w:val="both"/>
        <w:rPr>
          <w:rFonts w:ascii="Liberation Serif" w:hAnsi="Liberation Serif"/>
          <w:sz w:val="28"/>
          <w:szCs w:val="28"/>
        </w:rPr>
      </w:pPr>
      <w:r w:rsidRPr="00E1401E">
        <w:rPr>
          <w:rFonts w:ascii="Liberation Serif" w:hAnsi="Liberation Serif"/>
          <w:sz w:val="28"/>
          <w:szCs w:val="28"/>
        </w:rPr>
        <w:lastRenderedPageBreak/>
        <w:t>УТВЕРЖДЕН</w:t>
      </w:r>
    </w:p>
    <w:p w:rsidR="00CF4153" w:rsidRPr="00E1401E" w:rsidRDefault="00CF4153" w:rsidP="00CF4153">
      <w:pPr>
        <w:ind w:left="9072"/>
        <w:rPr>
          <w:rFonts w:ascii="Liberation Serif" w:hAnsi="Liberation Serif"/>
          <w:sz w:val="28"/>
          <w:szCs w:val="28"/>
        </w:rPr>
      </w:pPr>
      <w:r w:rsidRPr="00E1401E">
        <w:rPr>
          <w:rFonts w:ascii="Liberation Serif" w:hAnsi="Liberation Serif"/>
          <w:sz w:val="28"/>
          <w:szCs w:val="28"/>
        </w:rPr>
        <w:t>постановлением Администрации Каменск-Уральского городского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E1401E">
        <w:rPr>
          <w:rFonts w:ascii="Liberation Serif" w:hAnsi="Liberation Serif"/>
          <w:sz w:val="28"/>
          <w:szCs w:val="28"/>
        </w:rPr>
        <w:t xml:space="preserve">округа                                         </w:t>
      </w:r>
      <w:r>
        <w:rPr>
          <w:rFonts w:ascii="Liberation Serif" w:hAnsi="Liberation Serif"/>
          <w:sz w:val="28"/>
          <w:szCs w:val="28"/>
        </w:rPr>
        <w:t xml:space="preserve">                            от 28.08.2024</w:t>
      </w:r>
      <w:r w:rsidRPr="00E1401E">
        <w:rPr>
          <w:rFonts w:ascii="Liberation Serif" w:hAnsi="Liberation Serif"/>
          <w:sz w:val="28"/>
          <w:szCs w:val="28"/>
        </w:rPr>
        <w:t xml:space="preserve"> № </w:t>
      </w:r>
      <w:r>
        <w:rPr>
          <w:rFonts w:ascii="Liberation Serif" w:hAnsi="Liberation Serif"/>
          <w:sz w:val="28"/>
          <w:szCs w:val="28"/>
        </w:rPr>
        <w:t>596</w:t>
      </w:r>
    </w:p>
    <w:p w:rsidR="00CF4153" w:rsidRPr="00E1401E" w:rsidRDefault="00CF4153" w:rsidP="00CF4153">
      <w:pPr>
        <w:ind w:left="9072"/>
        <w:rPr>
          <w:rFonts w:ascii="Liberation Serif" w:hAnsi="Liberation Serif"/>
          <w:sz w:val="28"/>
          <w:szCs w:val="28"/>
        </w:rPr>
      </w:pPr>
      <w:r w:rsidRPr="00E1401E">
        <w:rPr>
          <w:rFonts w:ascii="Liberation Serif" w:hAnsi="Liberation Serif"/>
          <w:sz w:val="28"/>
          <w:szCs w:val="28"/>
        </w:rPr>
        <w:t>«</w:t>
      </w:r>
      <w:proofErr w:type="gramStart"/>
      <w:r w:rsidRPr="00E1401E">
        <w:rPr>
          <w:rFonts w:ascii="Liberation Serif" w:hAnsi="Liberation Serif"/>
          <w:sz w:val="28"/>
          <w:szCs w:val="28"/>
        </w:rPr>
        <w:t>Об утверждении Плана мероприятий по проведению на территории Каменск-Уральского городского округа Дня солидарности в борьбе с терроризмом</w:t>
      </w:r>
      <w:proofErr w:type="gramEnd"/>
      <w:r w:rsidRPr="00E1401E">
        <w:rPr>
          <w:rFonts w:ascii="Liberation Serif" w:hAnsi="Liberation Serif"/>
          <w:sz w:val="28"/>
          <w:szCs w:val="28"/>
        </w:rPr>
        <w:t xml:space="preserve"> в 202</w:t>
      </w:r>
      <w:r>
        <w:rPr>
          <w:rFonts w:ascii="Liberation Serif" w:hAnsi="Liberation Serif"/>
          <w:sz w:val="28"/>
          <w:szCs w:val="28"/>
        </w:rPr>
        <w:t>4</w:t>
      </w:r>
      <w:r w:rsidRPr="00E1401E">
        <w:rPr>
          <w:rFonts w:ascii="Liberation Serif" w:hAnsi="Liberation Serif"/>
          <w:sz w:val="28"/>
          <w:szCs w:val="28"/>
        </w:rPr>
        <w:t xml:space="preserve"> году»</w:t>
      </w:r>
    </w:p>
    <w:p w:rsidR="00CF4153" w:rsidRPr="00E1401E" w:rsidRDefault="00CF4153" w:rsidP="00CF4153">
      <w:pPr>
        <w:ind w:left="9072"/>
      </w:pPr>
    </w:p>
    <w:p w:rsidR="00CF4153" w:rsidRPr="00E1401E" w:rsidRDefault="00CF4153" w:rsidP="00CF4153"/>
    <w:p w:rsidR="00CF4153" w:rsidRPr="00E1401E" w:rsidRDefault="00CF4153" w:rsidP="00CF4153">
      <w:pPr>
        <w:ind w:left="1418"/>
        <w:jc w:val="center"/>
        <w:rPr>
          <w:rFonts w:ascii="Liberation Serif" w:hAnsi="Liberation Serif"/>
          <w:sz w:val="28"/>
          <w:szCs w:val="28"/>
        </w:rPr>
      </w:pPr>
      <w:hyperlink w:anchor="P35">
        <w:r w:rsidRPr="00E1401E">
          <w:rPr>
            <w:rFonts w:ascii="Liberation Serif" w:hAnsi="Liberation Serif"/>
            <w:sz w:val="28"/>
            <w:szCs w:val="28"/>
          </w:rPr>
          <w:t>План</w:t>
        </w:r>
      </w:hyperlink>
      <w:r w:rsidRPr="00E1401E">
        <w:rPr>
          <w:rFonts w:ascii="Liberation Serif" w:hAnsi="Liberation Serif"/>
          <w:sz w:val="28"/>
          <w:szCs w:val="28"/>
        </w:rPr>
        <w:t xml:space="preserve"> мероприятий </w:t>
      </w:r>
    </w:p>
    <w:p w:rsidR="00CF4153" w:rsidRPr="00E1401E" w:rsidRDefault="00CF4153" w:rsidP="00CF4153">
      <w:pPr>
        <w:ind w:left="1418"/>
        <w:jc w:val="center"/>
        <w:rPr>
          <w:rFonts w:ascii="Liberation Serif" w:hAnsi="Liberation Serif"/>
          <w:sz w:val="28"/>
          <w:szCs w:val="28"/>
        </w:rPr>
      </w:pPr>
      <w:r w:rsidRPr="00E1401E">
        <w:rPr>
          <w:rFonts w:ascii="Liberation Serif" w:hAnsi="Liberation Serif"/>
          <w:sz w:val="28"/>
          <w:szCs w:val="28"/>
        </w:rPr>
        <w:t xml:space="preserve">по проведению на территории Каменск-Уральского городского округа </w:t>
      </w:r>
    </w:p>
    <w:p w:rsidR="00CF4153" w:rsidRPr="00E1401E" w:rsidRDefault="00CF4153" w:rsidP="00CF4153">
      <w:pPr>
        <w:ind w:left="1418"/>
        <w:jc w:val="center"/>
        <w:rPr>
          <w:rFonts w:ascii="Liberation Serif" w:hAnsi="Liberation Serif"/>
          <w:sz w:val="28"/>
          <w:szCs w:val="28"/>
        </w:rPr>
      </w:pPr>
      <w:r w:rsidRPr="00E1401E">
        <w:rPr>
          <w:rFonts w:ascii="Liberation Serif" w:hAnsi="Liberation Serif"/>
          <w:sz w:val="28"/>
          <w:szCs w:val="28"/>
        </w:rPr>
        <w:t>Дня солидарности в борьбе с терроризмом в 202</w:t>
      </w:r>
      <w:r>
        <w:rPr>
          <w:rFonts w:ascii="Liberation Serif" w:hAnsi="Liberation Serif"/>
          <w:sz w:val="28"/>
          <w:szCs w:val="28"/>
        </w:rPr>
        <w:t>4</w:t>
      </w:r>
      <w:r w:rsidRPr="00E1401E">
        <w:rPr>
          <w:rFonts w:ascii="Liberation Serif" w:hAnsi="Liberation Serif"/>
          <w:sz w:val="28"/>
          <w:szCs w:val="28"/>
        </w:rPr>
        <w:t xml:space="preserve"> году</w:t>
      </w:r>
    </w:p>
    <w:p w:rsidR="00CF4153" w:rsidRPr="00E1401E" w:rsidRDefault="00CF4153" w:rsidP="00CF4153">
      <w:pPr>
        <w:ind w:left="1418"/>
        <w:jc w:val="center"/>
        <w:rPr>
          <w:rFonts w:ascii="Liberation Serif" w:hAnsi="Liberation Serif"/>
          <w:sz w:val="28"/>
          <w:szCs w:val="28"/>
        </w:rPr>
      </w:pPr>
    </w:p>
    <w:tbl>
      <w:tblPr>
        <w:tblStyle w:val="ac"/>
        <w:tblW w:w="0" w:type="auto"/>
        <w:tblLook w:val="04A0"/>
      </w:tblPr>
      <w:tblGrid>
        <w:gridCol w:w="835"/>
        <w:gridCol w:w="3224"/>
        <w:gridCol w:w="3766"/>
        <w:gridCol w:w="6850"/>
      </w:tblGrid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№№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Дата проведения мероприятия/трансляции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Место проведения, учреждение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Наименование мероприятия, форма проведения</w:t>
            </w:r>
          </w:p>
        </w:tc>
      </w:tr>
      <w:tr w:rsidR="00CF4153" w:rsidRPr="00693D93" w:rsidTr="004D4420">
        <w:tc>
          <w:tcPr>
            <w:tcW w:w="14675" w:type="dxa"/>
            <w:gridSpan w:val="4"/>
          </w:tcPr>
          <w:p w:rsidR="00CF4153" w:rsidRPr="00693D93" w:rsidRDefault="00CF4153" w:rsidP="004D442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Антитеррористическая комиссия в Каменск-Уральском городском округе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03.09.2024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Официальный сайт муниципального образования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Публикация информационного материала, посвященного Дню солидарности в борьбе с терроризмом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02</w:t>
            </w:r>
            <w:r>
              <w:rPr>
                <w:rFonts w:ascii="Liberation Serif" w:hAnsi="Liberation Serif"/>
                <w:sz w:val="28"/>
                <w:szCs w:val="28"/>
              </w:rPr>
              <w:t>.09.2024</w:t>
            </w:r>
            <w:r w:rsidRPr="00693D93">
              <w:rPr>
                <w:rFonts w:ascii="Liberation Serif" w:hAnsi="Liberation Serif"/>
                <w:sz w:val="28"/>
                <w:szCs w:val="28"/>
              </w:rPr>
              <w:t>-06.09.2024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 xml:space="preserve">Образовательные организации среднего профессионального образования 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Беседы со студентами на тему: День солидарности в борьбе с терроризмом</w:t>
            </w:r>
          </w:p>
        </w:tc>
      </w:tr>
      <w:tr w:rsidR="00CF4153" w:rsidRPr="00693D93" w:rsidTr="004D4420">
        <w:tc>
          <w:tcPr>
            <w:tcW w:w="14675" w:type="dxa"/>
            <w:gridSpan w:val="4"/>
          </w:tcPr>
          <w:p w:rsidR="00CF4153" w:rsidRPr="00693D93" w:rsidRDefault="00CF4153" w:rsidP="004D442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ОМС «Управление по физической культуре и спорту Каменск-Уральского городского округа»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26.08.2024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 xml:space="preserve">Группа </w:t>
            </w:r>
            <w:proofErr w:type="spellStart"/>
            <w:r w:rsidRPr="00693D93">
              <w:rPr>
                <w:rFonts w:ascii="Liberation Serif" w:hAnsi="Liberation Serif"/>
                <w:sz w:val="28"/>
                <w:szCs w:val="28"/>
              </w:rPr>
              <w:t>WhatsApp</w:t>
            </w:r>
            <w:proofErr w:type="spellEnd"/>
            <w:r w:rsidRPr="00693D93">
              <w:rPr>
                <w:rFonts w:ascii="Liberation Serif" w:hAnsi="Liberation Serif"/>
                <w:sz w:val="28"/>
                <w:szCs w:val="28"/>
              </w:rPr>
              <w:t xml:space="preserve"> «МАУДО СШОР» для родительских чатов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 xml:space="preserve">Проведение викторины с детьми и родителями на тему: «Антитеррористическая безопасность» </w:t>
            </w:r>
            <w:hyperlink r:id="rId10" w:history="1">
              <w:r w:rsidRPr="00693D93">
                <w:rPr>
                  <w:rFonts w:ascii="Liberation Serif" w:hAnsi="Liberation Serif"/>
                  <w:sz w:val="28"/>
                  <w:szCs w:val="28"/>
                </w:rPr>
                <w:t>https://kupidonia.ru/viktoriny/test-antiterroristicheskaja-bezopasnost</w:t>
              </w:r>
            </w:hyperlink>
            <w:r>
              <w:t xml:space="preserve"> 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outlineLvl w:val="0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30.08</w:t>
            </w:r>
            <w:r>
              <w:rPr>
                <w:rFonts w:ascii="Liberation Serif" w:hAnsi="Liberation Serif"/>
                <w:sz w:val="28"/>
                <w:szCs w:val="28"/>
              </w:rPr>
              <w:t>.2024 – 10.09.2024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 xml:space="preserve">Официальные сайты </w:t>
            </w:r>
            <w:r w:rsidRPr="00693D93">
              <w:rPr>
                <w:rFonts w:ascii="Liberation Serif" w:hAnsi="Liberation Serif"/>
                <w:sz w:val="28"/>
                <w:szCs w:val="28"/>
              </w:rPr>
              <w:lastRenderedPageBreak/>
              <w:t>учреждений, группы в социальных сетях, информационные стенды спортивных объектов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outlineLvl w:val="0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Распространение тематических информационных </w:t>
            </w:r>
            <w:r w:rsidRPr="00693D93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материалов на информационных стендах спортивных объектов, в группах социальных сетей, родительских чатах и официальных сайтах организаций 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lastRenderedPageBreak/>
              <w:t>3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02.09</w:t>
            </w:r>
            <w:r>
              <w:rPr>
                <w:rFonts w:ascii="Liberation Serif" w:hAnsi="Liberation Serif"/>
                <w:sz w:val="28"/>
                <w:szCs w:val="28"/>
              </w:rPr>
              <w:t>.2024-04.09</w:t>
            </w:r>
            <w:r w:rsidRPr="00693D93">
              <w:rPr>
                <w:rFonts w:ascii="Liberation Serif" w:hAnsi="Liberation Serif"/>
                <w:sz w:val="28"/>
                <w:szCs w:val="28"/>
              </w:rPr>
              <w:t>.2024</w:t>
            </w:r>
          </w:p>
          <w:p w:rsidR="00CF4153" w:rsidRPr="00693D93" w:rsidRDefault="00CF4153" w:rsidP="004D442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766" w:type="dxa"/>
          </w:tcPr>
          <w:p w:rsidR="00CF4153" w:rsidRPr="00693D93" w:rsidRDefault="00CF4153" w:rsidP="004D442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Центр прогресса бокса «Витязь», ул. Кутузова, 23;</w:t>
            </w:r>
          </w:p>
          <w:p w:rsidR="00CF4153" w:rsidRPr="00693D93" w:rsidRDefault="00CF4153" w:rsidP="004D442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СК «Факел» им. П.Г. Казакова,  ул. Железнодорожная, 22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 xml:space="preserve">Организация встречи с представителем культуры </w:t>
            </w:r>
            <w:proofErr w:type="spellStart"/>
            <w:r w:rsidRPr="00693D93">
              <w:rPr>
                <w:rFonts w:ascii="Liberation Serif" w:hAnsi="Liberation Serif"/>
                <w:sz w:val="28"/>
                <w:szCs w:val="28"/>
              </w:rPr>
              <w:t>Кацан</w:t>
            </w:r>
            <w:proofErr w:type="spellEnd"/>
            <w:r w:rsidRPr="00693D93">
              <w:rPr>
                <w:rFonts w:ascii="Liberation Serif" w:hAnsi="Liberation Serif"/>
                <w:sz w:val="28"/>
                <w:szCs w:val="28"/>
              </w:rPr>
              <w:t xml:space="preserve"> Н.А. с </w:t>
            </w:r>
            <w:proofErr w:type="gramStart"/>
            <w:r w:rsidRPr="00693D93">
              <w:rPr>
                <w:rFonts w:ascii="Liberation Serif" w:hAnsi="Liberation Serif"/>
                <w:sz w:val="28"/>
                <w:szCs w:val="28"/>
              </w:rPr>
              <w:t>обучающимися</w:t>
            </w:r>
            <w:proofErr w:type="gramEnd"/>
            <w:r w:rsidRPr="00693D93">
              <w:rPr>
                <w:rFonts w:ascii="Liberation Serif" w:hAnsi="Liberation Serif"/>
                <w:sz w:val="28"/>
                <w:szCs w:val="28"/>
              </w:rPr>
              <w:t xml:space="preserve"> отделений бокса, греко-римской борьбы, художественной гимнастики.</w:t>
            </w:r>
          </w:p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 xml:space="preserve">Беседа на тему «Мы хотим жить в мире», просмотр видеоролика, рисунки детей «Я рисую мир». </w:t>
            </w:r>
          </w:p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Публикация информации о проведенных встречах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0</w:t>
            </w:r>
            <w:r w:rsidRPr="00693D93">
              <w:rPr>
                <w:rFonts w:ascii="Liberation Serif" w:hAnsi="Liberation Serif"/>
                <w:sz w:val="28"/>
                <w:szCs w:val="28"/>
              </w:rPr>
              <w:t>2.09</w:t>
            </w:r>
            <w:r>
              <w:rPr>
                <w:rFonts w:ascii="Liberation Serif" w:hAnsi="Liberation Serif"/>
                <w:sz w:val="28"/>
                <w:szCs w:val="28"/>
              </w:rPr>
              <w:t>.2024</w:t>
            </w:r>
            <w:r w:rsidRPr="00693D93">
              <w:rPr>
                <w:rFonts w:ascii="Liberation Serif" w:hAnsi="Liberation Serif"/>
                <w:sz w:val="28"/>
                <w:szCs w:val="28"/>
              </w:rPr>
              <w:t>-10.09.2024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 xml:space="preserve">ул. Титова, 7 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«Терроризм-горе и угроза для всего человечества».</w:t>
            </w:r>
          </w:p>
          <w:p w:rsidR="00CF4153" w:rsidRDefault="00CF4153" w:rsidP="004D4420">
            <w:pPr>
              <w:ind w:right="-139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 xml:space="preserve">Показ презентации (Вместе против террора), </w:t>
            </w:r>
          </w:p>
          <w:p w:rsidR="00CF4153" w:rsidRPr="00693D93" w:rsidRDefault="00CF4153" w:rsidP="004D4420">
            <w:pPr>
              <w:ind w:right="-139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 xml:space="preserve">Показ видеороликов антитеррористической и </w:t>
            </w:r>
            <w:proofErr w:type="spellStart"/>
            <w:r w:rsidRPr="00693D93">
              <w:rPr>
                <w:rFonts w:ascii="Liberation Serif" w:hAnsi="Liberation Serif"/>
                <w:sz w:val="28"/>
                <w:szCs w:val="28"/>
              </w:rPr>
              <w:t>антиэкстремистской</w:t>
            </w:r>
            <w:proofErr w:type="spellEnd"/>
            <w:r w:rsidRPr="00693D93">
              <w:rPr>
                <w:rFonts w:ascii="Liberation Serif" w:hAnsi="Liberation Serif"/>
                <w:sz w:val="28"/>
                <w:szCs w:val="28"/>
              </w:rPr>
              <w:t xml:space="preserve"> направленности для информационно-пропагандистского воздействия в целях предупреждения правонарушений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outlineLvl w:val="0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02.09.2024</w:t>
            </w:r>
          </w:p>
          <w:p w:rsidR="00CF4153" w:rsidRPr="00693D93" w:rsidRDefault="00CF4153" w:rsidP="004D4420">
            <w:pPr>
              <w:outlineLvl w:val="0"/>
              <w:rPr>
                <w:rFonts w:ascii="Liberation Serif" w:hAnsi="Liberation Serif"/>
                <w:sz w:val="28"/>
                <w:szCs w:val="28"/>
              </w:rPr>
            </w:pPr>
          </w:p>
          <w:p w:rsidR="00CF4153" w:rsidRPr="00693D93" w:rsidRDefault="00CF4153" w:rsidP="004D4420">
            <w:pPr>
              <w:outlineLvl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766" w:type="dxa"/>
          </w:tcPr>
          <w:p w:rsidR="00CF4153" w:rsidRDefault="00CF4153" w:rsidP="004D442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 xml:space="preserve">Спортивный клуб «Горизонт», </w:t>
            </w:r>
          </w:p>
          <w:p w:rsidR="00CF4153" w:rsidRPr="00693D93" w:rsidRDefault="00CF4153" w:rsidP="004D442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ул. Лесная, 2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outlineLvl w:val="0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 xml:space="preserve">Беседы о трагических событиях 01–03 сентября 2004 года в Беслане с демонстрацией презентации – </w:t>
            </w:r>
          </w:p>
          <w:p w:rsidR="00CF4153" w:rsidRDefault="00CF4153" w:rsidP="004D442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«3 сентября – День солидарности в борьбе с терроризмом»</w:t>
            </w:r>
          </w:p>
          <w:p w:rsidR="00CF4153" w:rsidRPr="00693D93" w:rsidRDefault="00CF4153" w:rsidP="004D442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Конкурс рисунков «Терроризм – зло»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6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03.09.2024</w:t>
            </w:r>
          </w:p>
          <w:p w:rsidR="00CF4153" w:rsidRPr="00693D93" w:rsidRDefault="00CF4153" w:rsidP="004D442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766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 xml:space="preserve"> Уличный экран  Крытого катка «Каменск-Арена»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 xml:space="preserve">Трансляция на уличном экране  заставки «Терроризм не пройдет!»  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7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outlineLvl w:val="0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03.09.2024</w:t>
            </w:r>
          </w:p>
          <w:p w:rsidR="00CF4153" w:rsidRPr="00693D93" w:rsidRDefault="00CF4153" w:rsidP="004D4420">
            <w:pPr>
              <w:outlineLvl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766" w:type="dxa"/>
          </w:tcPr>
          <w:p w:rsidR="00CF4153" w:rsidRPr="00693D93" w:rsidRDefault="00CF4153" w:rsidP="004D442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Спортивный клуб «Прометей», ул. Машинистов, 51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outlineLvl w:val="0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Спортивное мероприятие с детьми и родителями, приуроченное Дню солидарности в борьбе с терроризмом – «Мы едины»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04.09.2024</w:t>
            </w:r>
          </w:p>
          <w:p w:rsidR="00CF4153" w:rsidRPr="00693D93" w:rsidRDefault="00CF4153" w:rsidP="004D442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766" w:type="dxa"/>
          </w:tcPr>
          <w:p w:rsidR="00CF4153" w:rsidRPr="00693D93" w:rsidRDefault="00CF4153" w:rsidP="004D442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ул. Средняя,7 (детская площадка)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Дворовое физкультурно-спортивное мероприятие, приуроченное  Дню соли</w:t>
            </w:r>
            <w:r>
              <w:rPr>
                <w:rFonts w:ascii="Liberation Serif" w:hAnsi="Liberation Serif"/>
                <w:sz w:val="28"/>
                <w:szCs w:val="28"/>
              </w:rPr>
              <w:t>дарности в борьбе с терроризмом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outlineLvl w:val="0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04.09.2024</w:t>
            </w:r>
          </w:p>
          <w:p w:rsidR="00CF4153" w:rsidRPr="00693D93" w:rsidRDefault="00CF4153" w:rsidP="004D4420">
            <w:pPr>
              <w:outlineLvl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766" w:type="dxa"/>
          </w:tcPr>
          <w:p w:rsidR="00CF4153" w:rsidRDefault="00CF4153" w:rsidP="004D442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Спортивный клуб </w:t>
            </w:r>
            <w:r w:rsidRPr="00693D93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«Прометей», </w:t>
            </w:r>
          </w:p>
          <w:p w:rsidR="00CF4153" w:rsidRPr="00693D93" w:rsidRDefault="00CF4153" w:rsidP="004D442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ул. Машинистов, 51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outlineLvl w:val="0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lastRenderedPageBreak/>
              <w:t>Конкурс рисунков «Терроризм – зло»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10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outlineLvl w:val="0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04.09.2024</w:t>
            </w:r>
          </w:p>
          <w:p w:rsidR="00CF4153" w:rsidRPr="00693D93" w:rsidRDefault="00CF4153" w:rsidP="004D4420">
            <w:pPr>
              <w:outlineLvl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766" w:type="dxa"/>
          </w:tcPr>
          <w:p w:rsidR="00CF4153" w:rsidRPr="00693D93" w:rsidRDefault="00CF4153" w:rsidP="004D4420">
            <w:pPr>
              <w:outlineLvl w:val="0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 xml:space="preserve">Спортивный комплекс «Факел», </w:t>
            </w:r>
          </w:p>
          <w:p w:rsidR="00CF4153" w:rsidRPr="00693D93" w:rsidRDefault="00CF4153" w:rsidP="004D4420">
            <w:pPr>
              <w:outlineLvl w:val="0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ул. Железнодорожная, 22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outlineLvl w:val="0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Спортивное мероприятие с детьми и родителями, приуроченное Дню солидарности в борьбе с терроризмом – «Веселые старты»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1</w:t>
            </w:r>
            <w:r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outlineLvl w:val="0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05.09.2024</w:t>
            </w:r>
          </w:p>
          <w:p w:rsidR="00CF4153" w:rsidRPr="00693D93" w:rsidRDefault="00CF4153" w:rsidP="004D4420">
            <w:pPr>
              <w:outlineLvl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766" w:type="dxa"/>
          </w:tcPr>
          <w:p w:rsidR="00CF4153" w:rsidRDefault="00CF4153" w:rsidP="004D442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Территория СОШ № 17</w:t>
            </w:r>
          </w:p>
          <w:p w:rsidR="00CF4153" w:rsidRPr="00693D93" w:rsidRDefault="00CF4153" w:rsidP="004D442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ул</w:t>
            </w:r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>.Ч</w:t>
            </w:r>
            <w:proofErr w:type="gramEnd"/>
            <w:r>
              <w:rPr>
                <w:rFonts w:ascii="Liberation Serif" w:hAnsi="Liberation Serif"/>
                <w:sz w:val="28"/>
                <w:szCs w:val="28"/>
              </w:rPr>
              <w:t>елябинская, 19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outlineLvl w:val="0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Спортивное мероприятие с детьми и родителями, приуроченное Дню солидарности в борьбе с терроризмом – «Мы едины»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1</w:t>
            </w:r>
            <w:r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08.09.2024</w:t>
            </w:r>
          </w:p>
          <w:p w:rsidR="00CF4153" w:rsidRPr="00693D93" w:rsidRDefault="00CF4153" w:rsidP="004D442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766" w:type="dxa"/>
          </w:tcPr>
          <w:p w:rsidR="00CF4153" w:rsidRPr="00693D93" w:rsidRDefault="00CF4153" w:rsidP="004D442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Спортивная площадка «</w:t>
            </w:r>
            <w:proofErr w:type="spellStart"/>
            <w:r w:rsidRPr="00693D93">
              <w:rPr>
                <w:rFonts w:ascii="Liberation Serif" w:hAnsi="Liberation Serif"/>
                <w:sz w:val="28"/>
                <w:szCs w:val="28"/>
              </w:rPr>
              <w:t>Богатырек</w:t>
            </w:r>
            <w:proofErr w:type="spellEnd"/>
            <w:r w:rsidRPr="00693D93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693D93">
              <w:rPr>
                <w:rFonts w:ascii="Liberation Serif" w:hAnsi="Liberation Serif"/>
                <w:sz w:val="28"/>
                <w:szCs w:val="28"/>
              </w:rPr>
              <w:t>Велопрогулка</w:t>
            </w:r>
            <w:proofErr w:type="spellEnd"/>
            <w:r w:rsidRPr="00693D93">
              <w:rPr>
                <w:rFonts w:ascii="Liberation Serif" w:hAnsi="Liberation Serif"/>
                <w:sz w:val="28"/>
                <w:szCs w:val="28"/>
              </w:rPr>
              <w:t xml:space="preserve"> «</w:t>
            </w:r>
            <w:proofErr w:type="spellStart"/>
            <w:r w:rsidRPr="00693D93">
              <w:rPr>
                <w:rFonts w:ascii="Liberation Serif" w:hAnsi="Liberation Serif"/>
                <w:sz w:val="28"/>
                <w:szCs w:val="28"/>
              </w:rPr>
              <w:t>Велоосень</w:t>
            </w:r>
            <w:proofErr w:type="spellEnd"/>
            <w:r w:rsidRPr="00693D93">
              <w:rPr>
                <w:rFonts w:ascii="Liberation Serif" w:hAnsi="Liberation Serif"/>
                <w:sz w:val="28"/>
                <w:szCs w:val="28"/>
              </w:rPr>
              <w:t>», размещение совместно с МКУ «Центром молодежной политики» выставки детских рисунков «Дети рисуют мир», приуроченной Дню солидарности в борьбе с терроризмом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1</w:t>
            </w:r>
            <w:r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af"/>
              <w:spacing w:after="0" w:line="240" w:lineRule="auto"/>
              <w:ind w:left="33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21.09.2024</w:t>
            </w: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766" w:type="dxa"/>
          </w:tcPr>
          <w:p w:rsidR="00CF4153" w:rsidRDefault="00CF4153" w:rsidP="004D4420">
            <w:pPr>
              <w:pStyle w:val="af"/>
              <w:spacing w:after="0" w:line="240" w:lineRule="auto"/>
              <w:ind w:left="0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proofErr w:type="spellStart"/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Скейтпарк</w:t>
            </w:r>
            <w:proofErr w:type="spellEnd"/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 МАУ «СК «Космос», </w:t>
            </w:r>
          </w:p>
          <w:p w:rsidR="00CF4153" w:rsidRPr="00693D93" w:rsidRDefault="00CF4153" w:rsidP="004D4420">
            <w:pPr>
              <w:pStyle w:val="af"/>
              <w:spacing w:after="0" w:line="240" w:lineRule="auto"/>
              <w:ind w:left="0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ул. Ленина, 5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pStyle w:val="af"/>
              <w:spacing w:after="0" w:line="240" w:lineRule="auto"/>
              <w:ind w:left="0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III этап Кубка Каменск-Уральского городского округа по велоспорту </w:t>
            </w:r>
            <w:proofErr w:type="spellStart"/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ВМХ-гонк</w:t>
            </w:r>
            <w:proofErr w:type="gramStart"/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а</w:t>
            </w:r>
            <w:proofErr w:type="spellEnd"/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-</w:t>
            </w:r>
            <w:proofErr w:type="gramEnd"/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«Классик», посвященный Дню солидарности в борьбе с терроризмом </w:t>
            </w:r>
          </w:p>
        </w:tc>
      </w:tr>
      <w:tr w:rsidR="00CF4153" w:rsidRPr="00693D93" w:rsidTr="004D4420">
        <w:tc>
          <w:tcPr>
            <w:tcW w:w="14675" w:type="dxa"/>
            <w:gridSpan w:val="4"/>
          </w:tcPr>
          <w:p w:rsidR="00CF4153" w:rsidRPr="00693D93" w:rsidRDefault="00CF4153" w:rsidP="004D442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ОМС «Управление образования Каменск-Уральского городского округа»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03.09.2024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Детский сад № 1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Выставка рисунков «Я рисую мир!», со старшими дошкольниками просмотр и обсуждение мультфильма «Зина, Кеша и террористы» (МЧС России), беседа «День солидарности борьбы с терроризмом»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03.09.2024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Детский сад № 2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«Мир на планете - радость для детей»  конкурс рисунков на асфальте, оформление информационных стендов и беседы с детьми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03.09.2024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Детский сад № 3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Спортивное мероприятие с детьми «Спорт против террора!» под девизом «Пусть всегда будет МИР!»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02.09.2024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Детский сад № 4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Консультация</w:t>
            </w:r>
            <w:r w:rsidRPr="00693D93">
              <w:rPr>
                <w:rFonts w:ascii="Liberation Serif" w:hAnsi="Liberation Serif"/>
                <w:sz w:val="28"/>
                <w:szCs w:val="28"/>
              </w:rPr>
              <w:t xml:space="preserve"> с сотрудниками «Особенности поведения людей в условиях паники», бесед</w:t>
            </w:r>
            <w:r>
              <w:rPr>
                <w:rFonts w:ascii="Liberation Serif" w:hAnsi="Liberation Serif"/>
                <w:sz w:val="28"/>
                <w:szCs w:val="28"/>
              </w:rPr>
              <w:t>а</w:t>
            </w:r>
            <w:r w:rsidRPr="00693D93">
              <w:rPr>
                <w:rFonts w:ascii="Liberation Serif" w:hAnsi="Liberation Serif"/>
                <w:sz w:val="28"/>
                <w:szCs w:val="28"/>
              </w:rPr>
              <w:t xml:space="preserve"> с воспитанниками «День солидарности в борьбе с терроризмом»</w:t>
            </w:r>
          </w:p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М</w:t>
            </w:r>
            <w:r w:rsidRPr="00693D93">
              <w:rPr>
                <w:rFonts w:ascii="Liberation Serif" w:hAnsi="Liberation Serif"/>
                <w:sz w:val="28"/>
                <w:szCs w:val="28"/>
              </w:rPr>
              <w:t>ультимедийн</w:t>
            </w:r>
            <w:r>
              <w:rPr>
                <w:rFonts w:ascii="Liberation Serif" w:hAnsi="Liberation Serif"/>
                <w:sz w:val="28"/>
                <w:szCs w:val="28"/>
              </w:rPr>
              <w:t>ая</w:t>
            </w:r>
            <w:proofErr w:type="spellEnd"/>
            <w:r w:rsidRPr="00693D93">
              <w:rPr>
                <w:rFonts w:ascii="Liberation Serif" w:hAnsi="Liberation Serif"/>
                <w:sz w:val="28"/>
                <w:szCs w:val="28"/>
              </w:rPr>
              <w:t xml:space="preserve"> презентаци</w:t>
            </w:r>
            <w:r>
              <w:rPr>
                <w:rFonts w:ascii="Liberation Serif" w:hAnsi="Liberation Serif"/>
                <w:sz w:val="28"/>
                <w:szCs w:val="28"/>
              </w:rPr>
              <w:t>я</w:t>
            </w:r>
            <w:r w:rsidRPr="00693D93">
              <w:rPr>
                <w:rFonts w:ascii="Liberation Serif" w:hAnsi="Liberation Serif"/>
                <w:sz w:val="28"/>
                <w:szCs w:val="28"/>
              </w:rPr>
              <w:t xml:space="preserve"> «Что такое опасность?»,  </w:t>
            </w:r>
            <w:r w:rsidRPr="00693D93">
              <w:rPr>
                <w:rFonts w:ascii="Liberation Serif" w:hAnsi="Liberation Serif"/>
                <w:sz w:val="28"/>
                <w:szCs w:val="28"/>
              </w:rPr>
              <w:lastRenderedPageBreak/>
              <w:t>«День солидарности в борьбе с терроризмом»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lastRenderedPageBreak/>
              <w:t>5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03.09.2024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Детский сад № 5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Спортивное состязание "Спорт  - против терроризма"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6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03.09.2024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Детский сад № 6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Викторина для детей старшего возраста «Мир без опасности» и тренировка по эвакуации для всех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7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03.09.2024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Детский сад № 8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Интеллектуальный турнир  «Безопасный мир!»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8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03.09.2024-06.09.2024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Детский сад № 9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Оформление выставки в фойе (рисунки, плакаты, макеты)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9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03.09.2024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Детский сад № 10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Просмотр видеоролика «Мы обязаны знать и помнить» (</w:t>
            </w:r>
            <w:hyperlink r:id="rId11" w:history="1">
              <w:r w:rsidRPr="00693D93">
                <w:rPr>
                  <w:rFonts w:ascii="Liberation Serif" w:hAnsi="Liberation Serif"/>
                  <w:sz w:val="28"/>
                  <w:szCs w:val="28"/>
                </w:rPr>
                <w:t>https://yandex.ru/video/preview/16124977748252739554</w:t>
              </w:r>
            </w:hyperlink>
            <w:r w:rsidRPr="00693D93">
              <w:rPr>
                <w:rFonts w:ascii="Liberation Serif" w:hAnsi="Liberation Serif"/>
                <w:sz w:val="28"/>
                <w:szCs w:val="28"/>
              </w:rPr>
              <w:t>)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10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03.09.2024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Детский сад №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 </w:t>
            </w: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11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shd w:val="clear" w:color="auto" w:fill="FFFFFF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Б</w:t>
            </w:r>
            <w:r w:rsidRPr="00693D93">
              <w:rPr>
                <w:rFonts w:ascii="Liberation Serif" w:hAnsi="Liberation Serif"/>
                <w:sz w:val="28"/>
                <w:szCs w:val="28"/>
              </w:rPr>
              <w:t>еседа с детьми старшего возраста «Что делать в опасной ситуации»;</w:t>
            </w:r>
          </w:p>
          <w:p w:rsidR="00CF4153" w:rsidRPr="00693D93" w:rsidRDefault="00CF4153" w:rsidP="004D4420">
            <w:pPr>
              <w:shd w:val="clear" w:color="auto" w:fill="FFFFFF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</w:t>
            </w:r>
            <w:r w:rsidRPr="00693D93">
              <w:rPr>
                <w:rFonts w:ascii="Liberation Serif" w:hAnsi="Liberation Serif"/>
                <w:sz w:val="28"/>
                <w:szCs w:val="28"/>
              </w:rPr>
              <w:t>ыставка творческих работ «Мы за мирную жизнь».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11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03.09.2024-06.09.2024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Детский сад №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 </w:t>
            </w: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12</w:t>
            </w:r>
          </w:p>
        </w:tc>
        <w:tc>
          <w:tcPr>
            <w:tcW w:w="6850" w:type="dxa"/>
          </w:tcPr>
          <w:p w:rsidR="00CF415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Памятки для родителей «Как огр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адить детей от злоумышленников»;</w:t>
            </w:r>
          </w:p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А</w:t>
            </w: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нкетирование родителей</w:t>
            </w:r>
            <w:proofErr w:type="gramStart"/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 .</w:t>
            </w:r>
            <w:proofErr w:type="gramEnd"/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12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03.09.2024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Детский сад №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 </w:t>
            </w: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13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Психологический тренинг для детей старшего возраста «Моя Россия — без террора»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13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03.09.2024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Детский сад № 15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Мастер-класс по изготовлению бумажных голубей «Белый голубь – символ мира»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;</w:t>
            </w:r>
          </w:p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Выставка рисунков «Мы выбираем мир»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;</w:t>
            </w:r>
          </w:p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Беседы с детьми «Терроризм-зло для всех людей»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14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03.09.2024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 </w:t>
            </w: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-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 </w:t>
            </w: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06.09.2024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Детский сад № 22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Выставка рисунков на тему: «Дети против террора!»</w:t>
            </w:r>
          </w:p>
          <w:p w:rsidR="00CF4153" w:rsidRPr="00693D93" w:rsidRDefault="00CF4153" w:rsidP="004D442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Акция «Голубь мира» в память о детях Беслана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15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ind w:left="57" w:right="57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02.09.2024 – 06.09.2024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Детский сад № 25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Конкурс рисунков «Пусть всегда будет мир!»</w:t>
            </w:r>
          </w:p>
          <w:p w:rsidR="00CF4153" w:rsidRPr="00693D93" w:rsidRDefault="00CF4153" w:rsidP="004D442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Детская викторина «Что мы знаем о терроризме»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16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ind w:left="57" w:right="57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03.09.2024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Детский сад № 33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ind w:right="57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Мероприятие для старших дошкольников «Миру - Мир» - познавательный досуг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17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02.09.2024-06.09.2024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Детский сад № 34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«Хоровод мира»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18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03.09.2024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Детский сад № 41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pStyle w:val="af"/>
              <w:widowControl w:val="0"/>
              <w:autoSpaceDE w:val="0"/>
              <w:autoSpaceDN w:val="0"/>
              <w:spacing w:after="0" w:line="240" w:lineRule="auto"/>
              <w:ind w:left="-28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Выпуск буклетов с памятками «Как вести себя в чрезвычайной ситуации». «Как не стать жертвой </w:t>
            </w: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lastRenderedPageBreak/>
              <w:t>терроризма», «Безопасность наших детей».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lastRenderedPageBreak/>
              <w:t>19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03.09.2024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Детский сад 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№ </w:t>
            </w: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46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Спортивная игра «Найди бомб</w:t>
            </w:r>
            <w:proofErr w:type="gramStart"/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у-</w:t>
            </w:r>
            <w:proofErr w:type="gramEnd"/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 спаси свой дом!» и минута памяти жертв террористических актов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20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03.09.2024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Детский сад № 52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693D93">
              <w:rPr>
                <w:rFonts w:ascii="Liberation Serif" w:hAnsi="Liberation Serif"/>
                <w:sz w:val="28"/>
                <w:szCs w:val="28"/>
              </w:rPr>
              <w:t>Правила поведения при угрозе террористического акта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  <w:r w:rsidRPr="00693D93">
              <w:rPr>
                <w:rFonts w:ascii="Liberation Serif" w:hAnsi="Liberation Serif"/>
                <w:sz w:val="28"/>
                <w:szCs w:val="28"/>
              </w:rPr>
              <w:t> Инструктаж с воспитанниками</w:t>
            </w:r>
            <w:r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Квест-игра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«</w:t>
            </w:r>
            <w:r w:rsidRPr="00693D93">
              <w:rPr>
                <w:rFonts w:ascii="Liberation Serif" w:hAnsi="Liberation Serif"/>
                <w:sz w:val="28"/>
                <w:szCs w:val="28"/>
              </w:rPr>
              <w:t>Тайная коробочка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21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03.09.2024-06.09.2024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Детский сад № 57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Конкурс рисунков на асфальте</w:t>
            </w:r>
          </w:p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«Мирное небо над головой»</w:t>
            </w:r>
          </w:p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«Пусть всегда будет солнце! Пусть всегда будет мир!»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22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02.09.2024-06.09.2024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Детский сад № 58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pStyle w:val="af"/>
              <w:widowControl w:val="0"/>
              <w:autoSpaceDE w:val="0"/>
              <w:autoSpaceDN w:val="0"/>
              <w:spacing w:after="0" w:line="240" w:lineRule="auto"/>
              <w:ind w:left="0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Акция «Голубь Мира» в память о детях Беслана</w:t>
            </w:r>
            <w:proofErr w:type="gramStart"/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 (</w:t>
            </w:r>
            <w:proofErr w:type="gramStart"/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оделки из бумаги)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23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03.09.2024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Детский сад № 62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Выпуск буклетов «Как вести себя в ЧС», «Как не стать жертвой терроризма», «Безопасность наших детей»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24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03.09.2024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Детский сад № 65</w:t>
            </w:r>
          </w:p>
        </w:tc>
        <w:tc>
          <w:tcPr>
            <w:tcW w:w="6850" w:type="dxa"/>
          </w:tcPr>
          <w:p w:rsidR="00CF4153" w:rsidRPr="008C3C9A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8C3C9A">
              <w:rPr>
                <w:rFonts w:ascii="Liberation Serif" w:hAnsi="Liberation Serif"/>
                <w:bCs/>
                <w:sz w:val="28"/>
                <w:szCs w:val="28"/>
              </w:rPr>
              <w:t>Квест-игра</w:t>
            </w:r>
            <w:proofErr w:type="spellEnd"/>
            <w:r w:rsidRPr="008C3C9A">
              <w:rPr>
                <w:rFonts w:ascii="Liberation Serif" w:hAnsi="Liberation Serif"/>
                <w:bCs/>
                <w:sz w:val="28"/>
                <w:szCs w:val="28"/>
              </w:rPr>
              <w:t> "Мы за мир и безопасность"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25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03.09.2024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Детский сад № 68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shd w:val="clear" w:color="auto" w:fill="FFFFFF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Мероприятие «Мы против террора»</w:t>
            </w:r>
          </w:p>
          <w:p w:rsidR="00CF4153" w:rsidRPr="00693D93" w:rsidRDefault="00CF4153" w:rsidP="004D4420">
            <w:pPr>
              <w:shd w:val="clear" w:color="auto" w:fill="FFFFFF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(в рамках мероприятия: акция «Капля жизни», просмотр мультфильма «Зина, Кеша и террористы», тренировка по действиям персонала и воспитанников при получении сообщения о взрывном устройстве по телефону)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26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03.09.2024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Детский сад № 70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Творческая мастерская - коллаж из детских цветных ладошек «Мы - за Мир»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27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03.09.2024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Детский сад № 72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pStyle w:val="c2"/>
              <w:shd w:val="clear" w:color="auto" w:fill="FFFFFF"/>
              <w:spacing w:before="0" w:after="0" w:afterAutospacing="0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Конкурс рисунков на асфальте «Мирное небо над головой».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28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03.09.2024-06.09.2024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Детский сад № 73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shd w:val="clear" w:color="auto" w:fill="FFFFFF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Просмотр мультфильма «Антитеррор»</w:t>
            </w:r>
          </w:p>
          <w:p w:rsidR="00CF4153" w:rsidRPr="00693D93" w:rsidRDefault="00CF4153" w:rsidP="004D4420">
            <w:pPr>
              <w:shd w:val="clear" w:color="auto" w:fill="FFFFFF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Беседы с детьми «Внешность бывает обманчива»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29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06.09.2024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Детский сад № 74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Художественная выставка рисунков. 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Тема «Нет террору! Мы за мир</w:t>
            </w: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!»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30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03.09.2024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Детский сад № 78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pStyle w:val="af"/>
              <w:widowControl w:val="0"/>
              <w:autoSpaceDE w:val="0"/>
              <w:autoSpaceDN w:val="0"/>
              <w:spacing w:after="0" w:line="240" w:lineRule="auto"/>
              <w:ind w:left="0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Тематические рисунки на асфальте о мирной жизни, дружбе «Мир, который нужен мне»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lastRenderedPageBreak/>
              <w:t>31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02.09.2024-06.09.2024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Детский сад № 79</w:t>
            </w:r>
          </w:p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</w:p>
        </w:tc>
        <w:tc>
          <w:tcPr>
            <w:tcW w:w="6850" w:type="dxa"/>
          </w:tcPr>
          <w:p w:rsidR="00CF4153" w:rsidRPr="00693D93" w:rsidRDefault="00CF4153" w:rsidP="004D4420">
            <w:pPr>
              <w:shd w:val="clear" w:color="auto" w:fill="FFFFFF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Оформление информационных стендов на тему: «3 сентября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693D93">
              <w:rPr>
                <w:rFonts w:ascii="Liberation Serif" w:hAnsi="Liberation Serif"/>
                <w:sz w:val="28"/>
                <w:szCs w:val="28"/>
              </w:rPr>
              <w:t>- День солидарности в борьбе с терроризмом»</w:t>
            </w:r>
            <w:r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CF4153" w:rsidRPr="00693D93" w:rsidRDefault="00CF4153" w:rsidP="004D4420">
            <w:pPr>
              <w:shd w:val="clear" w:color="auto" w:fill="FFFFFF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Выставка рисунков на тему: «Пусть всегда будет МИР!»</w:t>
            </w:r>
            <w:r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32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03.0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9</w:t>
            </w: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Детский сад № 82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pStyle w:val="af0"/>
              <w:shd w:val="clear" w:color="auto" w:fill="FFFFFF"/>
              <w:spacing w:after="0" w:afterAutospacing="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693D93">
              <w:rPr>
                <w:rFonts w:ascii="Liberation Serif" w:hAnsi="Liberation Serif"/>
                <w:sz w:val="28"/>
                <w:szCs w:val="28"/>
              </w:rPr>
              <w:t>Квест</w:t>
            </w:r>
            <w:proofErr w:type="spellEnd"/>
            <w:r w:rsidRPr="00693D93">
              <w:rPr>
                <w:rFonts w:ascii="Liberation Serif" w:hAnsi="Liberation Serif"/>
                <w:sz w:val="28"/>
                <w:szCs w:val="28"/>
              </w:rPr>
              <w:t xml:space="preserve"> — игра с педагогами «Мы против террора!»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33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03.09.2024-06.09.2024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Детский сад № 83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shd w:val="clear" w:color="auto" w:fill="FFFFFF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Разыгрывание ситуаций при общении с незнакомыми людьми: «Обнаружение опасного предмета»,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Встреча с незнакомцем»;</w:t>
            </w:r>
          </w:p>
          <w:p w:rsidR="00CF4153" w:rsidRPr="00693D93" w:rsidRDefault="00CF4153" w:rsidP="004D4420">
            <w:pPr>
              <w:shd w:val="clear" w:color="auto" w:fill="FFFFFF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Конкурс рисунков на асф</w:t>
            </w:r>
            <w:r>
              <w:rPr>
                <w:rFonts w:ascii="Liberation Serif" w:hAnsi="Liberation Serif"/>
                <w:sz w:val="28"/>
                <w:szCs w:val="28"/>
              </w:rPr>
              <w:t>альте «Мирное небо над головой»;</w:t>
            </w:r>
          </w:p>
          <w:p w:rsidR="00CF4153" w:rsidRPr="00693D93" w:rsidRDefault="00CF4153" w:rsidP="004D4420">
            <w:pPr>
              <w:shd w:val="clear" w:color="auto" w:fill="FFFFFF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Акция «Голубь мира»</w:t>
            </w:r>
            <w:r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34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02.09.2024-06.09.2024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Детский сад № 84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shd w:val="clear" w:color="auto" w:fill="FFFFFF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Просмотр мультфильма «Зина, Кеша и террористы»</w:t>
            </w:r>
            <w:r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CF4153" w:rsidRPr="00693D93" w:rsidRDefault="00CF4153" w:rsidP="004D4420">
            <w:pPr>
              <w:shd w:val="clear" w:color="auto" w:fill="FFFFFF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Беседа с детьми: «Что такое терроризм?»</w:t>
            </w:r>
            <w:r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CF4153" w:rsidRPr="00693D93" w:rsidRDefault="00CF4153" w:rsidP="004D4420">
            <w:pPr>
              <w:shd w:val="clear" w:color="auto" w:fill="FFFFFF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Беседа с детьми: «</w:t>
            </w:r>
            <w:r>
              <w:rPr>
                <w:rFonts w:ascii="Liberation Serif" w:hAnsi="Liberation Serif"/>
                <w:sz w:val="28"/>
                <w:szCs w:val="28"/>
              </w:rPr>
              <w:t>Терроризм – зло для всех людей»;</w:t>
            </w:r>
          </w:p>
          <w:p w:rsidR="00CF4153" w:rsidRPr="00693D93" w:rsidRDefault="00CF4153" w:rsidP="004D4420">
            <w:pPr>
              <w:shd w:val="clear" w:color="auto" w:fill="FFFFFF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Разыгрывание ситуаций при общении с незнакомыми людьми: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CF4153" w:rsidRPr="00693D93" w:rsidRDefault="00CF4153" w:rsidP="004D4420">
            <w:pPr>
              <w:shd w:val="clear" w:color="auto" w:fill="FFFFFF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«Обнаружение опасного предмета»</w:t>
            </w:r>
            <w:r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CF4153" w:rsidRPr="00693D93" w:rsidRDefault="00CF4153" w:rsidP="004D4420">
            <w:pPr>
              <w:shd w:val="clear" w:color="auto" w:fill="FFFFFF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«Угроза террора»;</w:t>
            </w:r>
          </w:p>
          <w:p w:rsidR="00CF4153" w:rsidRPr="00693D93" w:rsidRDefault="00CF4153" w:rsidP="004D4420">
            <w:pPr>
              <w:shd w:val="clear" w:color="auto" w:fill="FFFFFF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«Встреча с незнакомцем»</w:t>
            </w:r>
            <w:r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35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03.09.2024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Детский сад № 85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Тематические беседы с детьми,</w:t>
            </w:r>
          </w:p>
          <w:p w:rsidR="00CF415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</w:t>
            </w:r>
            <w:r w:rsidRPr="00693D93">
              <w:rPr>
                <w:rFonts w:ascii="Liberation Serif" w:hAnsi="Liberation Serif"/>
                <w:sz w:val="28"/>
                <w:szCs w:val="28"/>
              </w:rPr>
              <w:t xml:space="preserve">росмотр обучающих </w:t>
            </w:r>
            <w:r>
              <w:rPr>
                <w:rFonts w:ascii="Liberation Serif" w:hAnsi="Liberation Serif"/>
                <w:sz w:val="28"/>
                <w:szCs w:val="28"/>
              </w:rPr>
              <w:t>мультфильмов</w:t>
            </w:r>
            <w:r w:rsidRPr="00693D93">
              <w:rPr>
                <w:rFonts w:ascii="Liberation Serif" w:hAnsi="Liberation Serif"/>
                <w:sz w:val="28"/>
                <w:szCs w:val="28"/>
              </w:rPr>
              <w:t xml:space="preserve"> и презентаций,</w:t>
            </w:r>
          </w:p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</w:t>
            </w:r>
            <w:r w:rsidRPr="00693D93">
              <w:rPr>
                <w:rFonts w:ascii="Liberation Serif" w:hAnsi="Liberation Serif"/>
                <w:sz w:val="28"/>
                <w:szCs w:val="28"/>
              </w:rPr>
              <w:t>формление выставки рисунков «Чтобы не было беды»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36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03.09.2024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Детский сад № 86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1 корпус - </w:t>
            </w:r>
            <w:proofErr w:type="spellStart"/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Флешмоб</w:t>
            </w:r>
            <w:proofErr w:type="spellEnd"/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 «Голубь мира»</w:t>
            </w:r>
          </w:p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2 корпус - Акция «Мир на ладошке» (изготовление бумажных голубей по трафарету, обведя на бумаге свои ладошки)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37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03.09.2024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Детский сад № 87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pStyle w:val="af"/>
              <w:spacing w:after="0"/>
              <w:ind w:left="0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Практические занятия с воспитанниками «Вызови помощь», «Когда я один дома, на улице», «Привлеки </w:t>
            </w: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lastRenderedPageBreak/>
              <w:t>внимание».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lastRenderedPageBreak/>
              <w:t>38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03.09.2024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Детский сад № 88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shd w:val="clear" w:color="auto" w:fill="FFFFFF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Оформление информационных стендов на тему: «3 сентября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693D93">
              <w:rPr>
                <w:rFonts w:ascii="Liberation Serif" w:hAnsi="Liberation Serif"/>
                <w:sz w:val="28"/>
                <w:szCs w:val="28"/>
              </w:rPr>
              <w:t>- День солидарности в борьбе с терроризмом», «Безопасность наших детей»;</w:t>
            </w:r>
          </w:p>
          <w:p w:rsidR="00CF4153" w:rsidRPr="00693D93" w:rsidRDefault="00CF4153" w:rsidP="004D4420">
            <w:pPr>
              <w:shd w:val="clear" w:color="auto" w:fill="FFFFFF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Выставка детских рисунков "Пусть всегда будет МИР!"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39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03.09.2024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Детский сад № 89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contextualSpacing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Консультация: «Как говорить с дошкольниками о терроризме»</w:t>
            </w:r>
            <w:r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CF4153" w:rsidRPr="00693D93" w:rsidRDefault="00CF4153" w:rsidP="004D4420">
            <w:pPr>
              <w:contextualSpacing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693D93">
              <w:rPr>
                <w:rFonts w:ascii="Liberation Serif" w:hAnsi="Liberation Serif"/>
                <w:sz w:val="28"/>
                <w:szCs w:val="28"/>
              </w:rPr>
              <w:t>Квест</w:t>
            </w:r>
            <w:proofErr w:type="spellEnd"/>
            <w:r w:rsidRPr="00693D93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proofErr w:type="gramStart"/>
            <w:r w:rsidRPr="00693D93">
              <w:rPr>
                <w:rFonts w:ascii="Liberation Serif" w:hAnsi="Liberation Serif"/>
                <w:sz w:val="28"/>
                <w:szCs w:val="28"/>
              </w:rPr>
              <w:t>–и</w:t>
            </w:r>
            <w:proofErr w:type="gramEnd"/>
            <w:r w:rsidRPr="00693D93">
              <w:rPr>
                <w:rFonts w:ascii="Liberation Serif" w:hAnsi="Liberation Serif"/>
                <w:sz w:val="28"/>
                <w:szCs w:val="28"/>
              </w:rPr>
              <w:t xml:space="preserve">гра </w:t>
            </w:r>
            <w:r>
              <w:rPr>
                <w:rFonts w:ascii="Liberation Serif" w:hAnsi="Liberation Serif"/>
                <w:sz w:val="28"/>
                <w:szCs w:val="28"/>
              </w:rPr>
              <w:t>«Опасный и безопасный мир»;</w:t>
            </w:r>
          </w:p>
          <w:p w:rsidR="00CF4153" w:rsidRPr="00693D93" w:rsidRDefault="00CF4153" w:rsidP="004D4420">
            <w:pPr>
              <w:contextualSpacing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Беседа: «Дружба» («Как я должен поступать», «Агрессивность – это плохо!»)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40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03.09.2024 – 06.09.2024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Детский сад № 90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Оформление стенгазеты «Терроризму нет», памятки для родителей «Будь внимателен! Терроризм!»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41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03.09.2024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Детский сад № 91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proofErr w:type="spellStart"/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Флешмоб</w:t>
            </w:r>
            <w:proofErr w:type="spellEnd"/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 «Мир на ладошке»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42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03.09.2024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Детский сад № 93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shd w:val="clear" w:color="auto" w:fill="FFFFFF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«Наш мир без терроризма» (</w:t>
            </w:r>
            <w:r w:rsidRPr="00693D93">
              <w:rPr>
                <w:rFonts w:ascii="Liberation Serif" w:hAnsi="Liberation Serif"/>
                <w:sz w:val="28"/>
                <w:szCs w:val="28"/>
              </w:rPr>
              <w:t>познавательно</w:t>
            </w:r>
            <w:r>
              <w:rPr>
                <w:rFonts w:ascii="Liberation Serif" w:hAnsi="Liberation Serif"/>
                <w:sz w:val="28"/>
                <w:szCs w:val="28"/>
              </w:rPr>
              <w:t>е</w:t>
            </w:r>
            <w:r w:rsidRPr="00693D93">
              <w:rPr>
                <w:rFonts w:ascii="Liberation Serif" w:hAnsi="Liberation Serif"/>
                <w:sz w:val="28"/>
                <w:szCs w:val="28"/>
              </w:rPr>
              <w:t xml:space="preserve"> занятие для дете</w:t>
            </w:r>
            <w:r>
              <w:rPr>
                <w:rFonts w:ascii="Liberation Serif" w:hAnsi="Liberation Serif"/>
                <w:sz w:val="28"/>
                <w:szCs w:val="28"/>
              </w:rPr>
              <w:t>й старшего дошкольного возраста);</w:t>
            </w:r>
          </w:p>
          <w:p w:rsidR="00CF4153" w:rsidRPr="00693D93" w:rsidRDefault="00CF4153" w:rsidP="004D4420">
            <w:pPr>
              <w:shd w:val="clear" w:color="auto" w:fill="FFFFFF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«Дисциплинированность и бдительность», «Как террористы и экстремисты могут</w:t>
            </w:r>
          </w:p>
          <w:p w:rsidR="00CF4153" w:rsidRPr="00693D93" w:rsidRDefault="00CF4153" w:rsidP="004D4420">
            <w:pPr>
              <w:shd w:val="clear" w:color="auto" w:fill="FFFFFF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использовать детей в своих преступных целях»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(обсуждение д</w:t>
            </w:r>
            <w:r w:rsidRPr="00693D93">
              <w:rPr>
                <w:rFonts w:ascii="Liberation Serif" w:hAnsi="Liberation Serif"/>
                <w:sz w:val="28"/>
                <w:szCs w:val="28"/>
              </w:rPr>
              <w:t>ля сотрудников</w:t>
            </w:r>
            <w:r>
              <w:rPr>
                <w:rFonts w:ascii="Liberation Serif" w:hAnsi="Liberation Serif"/>
                <w:sz w:val="28"/>
                <w:szCs w:val="28"/>
              </w:rPr>
              <w:t>)</w:t>
            </w:r>
            <w:r w:rsidRPr="00693D93">
              <w:rPr>
                <w:rFonts w:ascii="Liberation Serif" w:hAnsi="Liberation Serif"/>
                <w:sz w:val="28"/>
                <w:szCs w:val="28"/>
              </w:rPr>
              <w:t> 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43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03.09.2024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Детский сад № 94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Познавательное занятие в старших дошкольных группах «Миру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693D93">
              <w:rPr>
                <w:rFonts w:ascii="Liberation Serif" w:hAnsi="Liberation Serif"/>
                <w:sz w:val="28"/>
                <w:szCs w:val="28"/>
              </w:rPr>
              <w:t>- да! Терроризму - нет!»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44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03.09.2024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Детский сад № 95</w:t>
            </w:r>
          </w:p>
        </w:tc>
        <w:tc>
          <w:tcPr>
            <w:tcW w:w="6850" w:type="dxa"/>
          </w:tcPr>
          <w:p w:rsidR="00CF415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 xml:space="preserve">Для детей старшего дошкольного возраста познавательные беседы на </w:t>
            </w:r>
            <w:r>
              <w:rPr>
                <w:rFonts w:ascii="Liberation Serif" w:hAnsi="Liberation Serif"/>
                <w:sz w:val="28"/>
                <w:szCs w:val="28"/>
              </w:rPr>
              <w:t>тему: "Мы против терроризма!";</w:t>
            </w:r>
          </w:p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</w:t>
            </w:r>
            <w:r w:rsidRPr="00693D93">
              <w:rPr>
                <w:rFonts w:ascii="Liberation Serif" w:hAnsi="Liberation Serif"/>
                <w:sz w:val="28"/>
                <w:szCs w:val="28"/>
              </w:rPr>
              <w:t>оказательное выступление кинолога с собакой</w:t>
            </w:r>
            <w:r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45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03.09.2024-06.09.2024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Детский сад № 96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shd w:val="clear" w:color="auto" w:fill="FFFFFF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Спортивные с</w:t>
            </w:r>
            <w:r>
              <w:rPr>
                <w:rFonts w:ascii="Liberation Serif" w:hAnsi="Liberation Serif"/>
                <w:sz w:val="28"/>
                <w:szCs w:val="28"/>
              </w:rPr>
              <w:t>оревнования «За спорт! За мир!»;</w:t>
            </w:r>
          </w:p>
          <w:p w:rsidR="00CF4153" w:rsidRPr="00693D93" w:rsidRDefault="00CF4153" w:rsidP="004D4420">
            <w:pPr>
              <w:shd w:val="clear" w:color="auto" w:fill="FFFFFF"/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693D93">
              <w:rPr>
                <w:rFonts w:ascii="Liberation Serif" w:hAnsi="Liberation Serif"/>
                <w:sz w:val="28"/>
                <w:szCs w:val="28"/>
              </w:rPr>
              <w:t xml:space="preserve">Занятия по отработке практических навыков ОБЖ (игры-драматизации «Чрезвычайные ситуации», </w:t>
            </w:r>
            <w:r>
              <w:rPr>
                <w:rFonts w:ascii="Liberation Serif" w:hAnsi="Liberation Serif"/>
                <w:sz w:val="28"/>
                <w:szCs w:val="28"/>
              </w:rPr>
              <w:t>«Знаю.</w:t>
            </w:r>
            <w:proofErr w:type="gramEnd"/>
            <w:r>
              <w:rPr>
                <w:rFonts w:ascii="Liberation Serif" w:hAnsi="Liberation Serif"/>
                <w:sz w:val="28"/>
                <w:szCs w:val="28"/>
              </w:rPr>
              <w:t xml:space="preserve"> Умею. </w:t>
            </w:r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>Делаю»);</w:t>
            </w:r>
            <w:proofErr w:type="gramEnd"/>
          </w:p>
          <w:p w:rsidR="00CF4153" w:rsidRPr="00693D93" w:rsidRDefault="00CF4153" w:rsidP="004D4420">
            <w:pPr>
              <w:shd w:val="clear" w:color="auto" w:fill="FFFFFF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«День дружбы» (воспитание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у</w:t>
            </w:r>
            <w:r w:rsidRPr="00693D93">
              <w:rPr>
                <w:rFonts w:ascii="Liberation Serif" w:hAnsi="Liberation Serif"/>
                <w:sz w:val="28"/>
                <w:szCs w:val="28"/>
              </w:rPr>
              <w:t>важения, 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693D93">
              <w:rPr>
                <w:rFonts w:ascii="Liberation Serif" w:hAnsi="Liberation Serif"/>
                <w:sz w:val="28"/>
                <w:szCs w:val="28"/>
              </w:rPr>
              <w:t>взаимопонимания и любви к близким и к другим народам и странам)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lastRenderedPageBreak/>
              <w:t>46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03.09.2024-05.09.2024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Детский сад № 97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Акция детских рисунков «Я выбираю мир!»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47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03.09.2024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Детский сад № 98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widowControl w:val="0"/>
              <w:tabs>
                <w:tab w:val="left" w:pos="393"/>
              </w:tabs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Познавательное занятие для детей старшего дошкольного возраста "Мир без терроризма"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48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03.09.2024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Детский сад № 100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Познавательно-игровая программа «Мечтают взрослые и дети о безопасности на свете»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49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02.09.2024-06.09.2024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Детский сад № 101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Выставка рисунков «Мирное небо над головой», акция «Голубь мира» в память о детях Беслана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50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02.09.2024-06.09.2024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Детский сад № 102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widowControl w:val="0"/>
              <w:autoSpaceDE w:val="0"/>
              <w:autoSpaceDN w:val="0"/>
              <w:contextualSpacing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Фестиваль детско-родительских работ «Пусть всегда будет мир»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51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03.09.2024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Детский сад № 103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Познавательное мероприятие для детей старшего дошкольного возраста «Мир без терроризма», литературная гостиная совместно с библиотекой семейного чтения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693D93">
              <w:rPr>
                <w:rFonts w:ascii="Liberation Serif" w:hAnsi="Liberation Serif"/>
                <w:sz w:val="28"/>
                <w:szCs w:val="28"/>
              </w:rPr>
              <w:t>«Белый голубь-символ мира»</w:t>
            </w:r>
          </w:p>
          <w:p w:rsidR="00CF4153" w:rsidRPr="00693D93" w:rsidRDefault="00CF4153" w:rsidP="004D442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hyperlink r:id="rId12" w:tgtFrame="_blank" w:history="1">
              <w:r w:rsidRPr="00693D93">
                <w:rPr>
                  <w:rFonts w:ascii="Liberation Serif" w:hAnsi="Liberation Serif"/>
                  <w:sz w:val="28"/>
                  <w:szCs w:val="28"/>
                </w:rPr>
                <w:t>https://vk.com/dou103</w:t>
              </w:r>
            </w:hyperlink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52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03.09.2024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Детский сад № 104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Работа с родителями: обновление стендовой информации. С детьми: беседы, просмотр мультфильмов по теме: «Великая Россия»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53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03.09.2024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Детский сад № 106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Тематическое занятие: «Мы за мир!» (старшая, подготовительная группы)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54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03.09.2024-06.09.2024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Средняя школа № 1</w:t>
            </w:r>
          </w:p>
        </w:tc>
        <w:tc>
          <w:tcPr>
            <w:tcW w:w="6850" w:type="dxa"/>
          </w:tcPr>
          <w:p w:rsidR="00CF415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Конкурс рисунков на асфальте «Мирное небо над головой» для 1-4 классов</w:t>
            </w:r>
            <w:r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CF415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Акция «Мир на ладошке» (изготовление бумажных голубей по трафарету, обведя на бумаге свои ладошки) для 5-7 классов</w:t>
            </w:r>
            <w:r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«Будь бдителен». Презентация учениками  памятки о способах противодействия терроризму.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55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03.09.2024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Средняя школа № 2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 xml:space="preserve">Конкурс рисунков на асфальте «Как прекрасен этот </w:t>
            </w:r>
            <w:r w:rsidRPr="00693D93">
              <w:rPr>
                <w:rFonts w:ascii="Liberation Serif" w:hAnsi="Liberation Serif"/>
                <w:sz w:val="28"/>
                <w:szCs w:val="28"/>
              </w:rPr>
              <w:lastRenderedPageBreak/>
              <w:t>мир!»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lastRenderedPageBreak/>
              <w:t>56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03.09.2024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Средняя школа № 3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Классные часы: «классные часы в 8-11 классах «Мы вместе против террора».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57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03.09.2024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proofErr w:type="spellStart"/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Каменск-Уральская</w:t>
            </w:r>
            <w:proofErr w:type="spellEnd"/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 гимназия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pStyle w:val="af0"/>
              <w:shd w:val="clear" w:color="auto" w:fill="FFFFFF"/>
              <w:spacing w:before="0" w:after="0" w:afterAutospacing="0"/>
              <w:textAlignment w:val="baseline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Урок мира — тема «Мы обязаны помнить»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58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02.09.2024-06.09.2024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Средняя школа № 5</w:t>
            </w:r>
          </w:p>
        </w:tc>
        <w:tc>
          <w:tcPr>
            <w:tcW w:w="6850" w:type="dxa"/>
          </w:tcPr>
          <w:p w:rsidR="00CF4153" w:rsidRPr="008C3C9A" w:rsidRDefault="00CF4153" w:rsidP="004D4420">
            <w:pPr>
              <w:pStyle w:val="af0"/>
              <w:shd w:val="clear" w:color="auto" w:fill="FFFFFF"/>
              <w:spacing w:before="0" w:after="0" w:afterAutospacing="0"/>
              <w:textAlignment w:val="baseline"/>
              <w:rPr>
                <w:rFonts w:ascii="Liberation Serif" w:hAnsi="Liberation Serif"/>
                <w:sz w:val="28"/>
                <w:szCs w:val="28"/>
              </w:rPr>
            </w:pPr>
            <w:r w:rsidRPr="008C3C9A">
              <w:rPr>
                <w:rFonts w:ascii="Liberation Serif" w:hAnsi="Liberation Serif"/>
                <w:bCs/>
                <w:sz w:val="28"/>
                <w:szCs w:val="28"/>
              </w:rPr>
              <w:t>Конкурс рисунков «Мы выступаем за мир!»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59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03.09.2024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Средняя школа № 7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shd w:val="clear" w:color="auto" w:fill="FFFFFF"/>
              <w:ind w:left="-28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Тематический час с просмотром видеоролика;</w:t>
            </w:r>
          </w:p>
          <w:p w:rsidR="00CF4153" w:rsidRPr="00693D93" w:rsidRDefault="00CF4153" w:rsidP="004D4420">
            <w:pPr>
              <w:shd w:val="clear" w:color="auto" w:fill="FFFFFF"/>
              <w:ind w:left="-28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Оформление стенда;</w:t>
            </w:r>
          </w:p>
          <w:p w:rsidR="00CF4153" w:rsidRPr="00693D93" w:rsidRDefault="00CF4153" w:rsidP="004D4420">
            <w:pPr>
              <w:shd w:val="clear" w:color="auto" w:fill="FFFFFF"/>
              <w:ind w:left="-28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Акция «Капля жизни».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60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03.09.2024-06.09.2024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Лицей № 9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Выставки рисунков «Мы выбираем мир!» (1-4 классы);</w:t>
            </w:r>
          </w:p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Тематические классные часы «Мы против террора» (1-11 классы)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61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03.09.2024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Лицей № 10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pStyle w:val="af"/>
              <w:widowControl w:val="0"/>
              <w:autoSpaceDE w:val="0"/>
              <w:autoSpaceDN w:val="0"/>
              <w:spacing w:after="0" w:line="240" w:lineRule="auto"/>
              <w:ind w:left="0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Единый классный час «День солидарности в борьбе с терроризмом»</w:t>
            </w:r>
          </w:p>
          <w:p w:rsidR="00CF4153" w:rsidRPr="00693D93" w:rsidRDefault="00CF4153" w:rsidP="004D4420">
            <w:pPr>
              <w:pStyle w:val="af"/>
              <w:widowControl w:val="0"/>
              <w:autoSpaceDE w:val="0"/>
              <w:autoSpaceDN w:val="0"/>
              <w:spacing w:after="0" w:line="240" w:lineRule="auto"/>
              <w:ind w:left="0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hyperlink r:id="rId13" w:tgtFrame="_blank" w:history="1">
              <w:r w:rsidRPr="00693D93">
                <w:rPr>
                  <w:rFonts w:ascii="Liberation Serif" w:eastAsia="Times New Roman" w:hAnsi="Liberation Serif"/>
                  <w:sz w:val="28"/>
                  <w:szCs w:val="28"/>
                  <w:lang w:eastAsia="ru-RU"/>
                </w:rPr>
                <w:t>https://vk.com/wall-198739790_484</w:t>
              </w:r>
            </w:hyperlink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62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02.09.2024-06.09.2024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Средняя школа № 11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pStyle w:val="af"/>
              <w:widowControl w:val="0"/>
              <w:autoSpaceDE w:val="0"/>
              <w:autoSpaceDN w:val="0"/>
              <w:spacing w:after="0" w:line="240" w:lineRule="auto"/>
              <w:ind w:left="0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«Будь бдителен» - раздача листовок, приуроченных </w:t>
            </w:r>
            <w:proofErr w:type="gramStart"/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к</w:t>
            </w:r>
            <w:proofErr w:type="gramEnd"/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 Дню борьбы с терроризмом.</w:t>
            </w:r>
          </w:p>
          <w:p w:rsidR="00CF4153" w:rsidRPr="00693D93" w:rsidRDefault="00CF4153" w:rsidP="004D4420">
            <w:pPr>
              <w:pStyle w:val="af"/>
              <w:widowControl w:val="0"/>
              <w:autoSpaceDE w:val="0"/>
              <w:autoSpaceDN w:val="0"/>
              <w:spacing w:after="0" w:line="240" w:lineRule="auto"/>
              <w:ind w:left="0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«Мы хотим в мире жить!» Выставка рисунков, посвящённая Дню борьбы с терроризмом</w:t>
            </w:r>
          </w:p>
          <w:p w:rsidR="00CF4153" w:rsidRPr="00693D93" w:rsidRDefault="00CF4153" w:rsidP="004D4420">
            <w:pPr>
              <w:pStyle w:val="af"/>
              <w:widowControl w:val="0"/>
              <w:autoSpaceDE w:val="0"/>
              <w:autoSpaceDN w:val="0"/>
              <w:spacing w:after="0" w:line="240" w:lineRule="auto"/>
              <w:ind w:left="0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«Мы помним тебя, Беслан!» Час памяти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63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03.09.2024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Основная школа № 14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shd w:val="clear" w:color="auto" w:fill="FFFFFF"/>
              <w:ind w:left="-28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 xml:space="preserve">Единый классный час (1 — 9 </w:t>
            </w:r>
            <w:proofErr w:type="spellStart"/>
            <w:r w:rsidRPr="00693D93">
              <w:rPr>
                <w:rFonts w:ascii="Liberation Serif" w:hAnsi="Liberation Serif"/>
                <w:sz w:val="28"/>
                <w:szCs w:val="28"/>
              </w:rPr>
              <w:t>кл</w:t>
            </w:r>
            <w:proofErr w:type="spellEnd"/>
            <w:r w:rsidRPr="00693D93">
              <w:rPr>
                <w:rFonts w:ascii="Liberation Serif" w:hAnsi="Liberation Serif"/>
                <w:sz w:val="28"/>
                <w:szCs w:val="28"/>
              </w:rPr>
              <w:t>.);</w:t>
            </w:r>
          </w:p>
          <w:p w:rsidR="00CF4153" w:rsidRPr="00693D93" w:rsidRDefault="00CF4153" w:rsidP="004D4420">
            <w:pPr>
              <w:shd w:val="clear" w:color="auto" w:fill="FFFFFF"/>
              <w:ind w:left="-28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Размещение информации на официальном сайте школы.</w:t>
            </w:r>
          </w:p>
          <w:p w:rsidR="00CF4153" w:rsidRPr="00693D93" w:rsidRDefault="00CF4153" w:rsidP="004D4420">
            <w:pPr>
              <w:shd w:val="clear" w:color="auto" w:fill="FFFFFF"/>
              <w:ind w:left="-28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Оформление информационного стенда для обучающихся и сотрудников школы.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64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03.09.2024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Средняя школа № 15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shd w:val="clear" w:color="auto" w:fill="FFFFFF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Линейка «</w:t>
            </w:r>
            <w:r w:rsidRPr="00693D93">
              <w:rPr>
                <w:rFonts w:ascii="Liberation Serif" w:hAnsi="Liberation Serif"/>
                <w:sz w:val="28"/>
                <w:szCs w:val="28"/>
              </w:rPr>
              <w:t>Минута памяти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  <w:r w:rsidRPr="00693D93">
              <w:rPr>
                <w:rFonts w:ascii="Liberation Serif" w:hAnsi="Liberation Serif"/>
                <w:sz w:val="28"/>
                <w:szCs w:val="28"/>
              </w:rPr>
              <w:t xml:space="preserve"> (1- 11 классы)</w:t>
            </w:r>
          </w:p>
          <w:p w:rsidR="00CF4153" w:rsidRPr="00693D93" w:rsidRDefault="00CF4153" w:rsidP="004D4420">
            <w:pPr>
              <w:shd w:val="clear" w:color="auto" w:fill="FFFFFF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1-4 классы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693D93">
              <w:rPr>
                <w:rFonts w:ascii="Liberation Serif" w:hAnsi="Liberation Serif"/>
                <w:sz w:val="28"/>
                <w:szCs w:val="28"/>
              </w:rPr>
              <w:t>- линейка, посвященная Дню солидарности.</w:t>
            </w:r>
            <w:r w:rsidRPr="00693D93">
              <w:rPr>
                <w:rFonts w:ascii="Liberation Serif" w:hAnsi="Liberation Serif"/>
                <w:sz w:val="28"/>
                <w:szCs w:val="28"/>
              </w:rPr>
              <w:br/>
              <w:t>5-11 классы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693D93">
              <w:rPr>
                <w:rFonts w:ascii="Liberation Serif" w:hAnsi="Liberation Serif"/>
                <w:sz w:val="28"/>
                <w:szCs w:val="28"/>
              </w:rPr>
              <w:t>- Митинг.</w:t>
            </w:r>
          </w:p>
          <w:p w:rsidR="00CF4153" w:rsidRPr="00693D93" w:rsidRDefault="00CF4153" w:rsidP="004D4420">
            <w:pPr>
              <w:shd w:val="clear" w:color="auto" w:fill="FFFFFF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1- 5 классы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693D93">
              <w:rPr>
                <w:rFonts w:ascii="Liberation Serif" w:hAnsi="Liberation Serif"/>
                <w:sz w:val="28"/>
                <w:szCs w:val="28"/>
              </w:rPr>
              <w:t>- Акция «Голубь мира».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65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03.09.2024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Средняя школа № 16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 xml:space="preserve">Классные часы на тему: «Как нужно вести себя при обнаружении подозрительного предмета, который </w:t>
            </w:r>
            <w:r w:rsidRPr="00693D93">
              <w:rPr>
                <w:rFonts w:ascii="Liberation Serif" w:hAnsi="Liberation Serif"/>
                <w:sz w:val="28"/>
                <w:szCs w:val="28"/>
              </w:rPr>
              <w:lastRenderedPageBreak/>
              <w:t>может оказаться взрывным устройством. Действия при угрозе совершения террористического акта»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lastRenderedPageBreak/>
              <w:t>66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03.09.2024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Средняя школа № 17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Линейка. Почтение памяти погибших при трагических событиях в Беслане. Минута молчания в память о трагедии в Беслане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67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03.09.2024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Средняя школа № 19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pStyle w:val="ConsPlusNormal"/>
              <w:ind w:left="-28"/>
              <w:rPr>
                <w:rFonts w:ascii="Liberation Serif" w:eastAsia="Times New Roman" w:hAnsi="Liberation Serif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/>
                <w:sz w:val="28"/>
                <w:szCs w:val="28"/>
              </w:rPr>
              <w:t>Тематический классный час «Вечная память тебе, Беслан!»</w:t>
            </w:r>
          </w:p>
          <w:p w:rsidR="00CF4153" w:rsidRPr="00693D93" w:rsidRDefault="00CF4153" w:rsidP="004D4420">
            <w:pPr>
              <w:pStyle w:val="ConsPlusNormal"/>
              <w:ind w:left="-28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hyperlink r:id="rId14" w:tgtFrame="_blank" w:history="1">
              <w:r w:rsidRPr="00693D93">
                <w:rPr>
                  <w:rFonts w:ascii="Liberation Serif" w:eastAsia="Times New Roman" w:hAnsi="Liberation Serif"/>
                  <w:sz w:val="28"/>
                  <w:szCs w:val="28"/>
                </w:rPr>
                <w:t>https://vk.com/shkola19_ku</w:t>
              </w:r>
            </w:hyperlink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68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03.09.2024-06.09.2024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Средняя школа № 20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Оформление передвижного информационного стенда, посвящённого памяти жертв террористических событий;</w:t>
            </w:r>
          </w:p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проведение классных часов, посвященных Дню солидарности в борьбе с терроризмом, с использованием видеоматериалов в соответствии с возрастными ограничениями</w:t>
            </w:r>
          </w:p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https://vk.com/club186124739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69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03.09.2024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Средняя школа № 21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Час солидарности «Помнить, чтобы жизнь продолжалась»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70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03.09</w:t>
            </w: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Средняя школа № 22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Линейка «Памяти жертв Беслана»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71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04.09.2024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Средняя школа № 25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Всероссийская акция "Капля жизни" 1-6 класс</w:t>
            </w:r>
          </w:p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Единый классный час "Терроризму - нет, жизн</w:t>
            </w:r>
            <w:proofErr w:type="gramStart"/>
            <w:r w:rsidRPr="00693D93">
              <w:rPr>
                <w:rFonts w:ascii="Liberation Serif" w:hAnsi="Liberation Serif"/>
                <w:sz w:val="28"/>
                <w:szCs w:val="28"/>
              </w:rPr>
              <w:t>и-</w:t>
            </w:r>
            <w:proofErr w:type="gramEnd"/>
            <w:r w:rsidRPr="00693D93">
              <w:rPr>
                <w:rFonts w:ascii="Liberation Serif" w:hAnsi="Liberation Serif"/>
                <w:sz w:val="28"/>
                <w:szCs w:val="28"/>
              </w:rPr>
              <w:t xml:space="preserve"> да! " 7-11 класс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72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03.09.2024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Основная школа № 27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Классный час «Беслан. Трагедия, которую не забыть».</w:t>
            </w:r>
          </w:p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Выставка рисунков «Я рисую МИР»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73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03.09.2024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Средняя школа № 30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Линейка и акция «Капля памяти» (9, 11 класс)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74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ad"/>
              <w:rPr>
                <w:rFonts w:ascii="Liberation Serif" w:eastAsia="Times New Roman" w:hAnsi="Liberation Serif" w:cs="Times New Roman"/>
                <w:szCs w:val="28"/>
                <w:lang w:eastAsia="ru-RU"/>
              </w:rPr>
            </w:pPr>
            <w:r w:rsidRPr="00693D93">
              <w:rPr>
                <w:rFonts w:ascii="Liberation Serif" w:eastAsia="Times New Roman" w:hAnsi="Liberation Serif" w:cs="Times New Roman"/>
                <w:szCs w:val="28"/>
                <w:lang w:eastAsia="ru-RU"/>
              </w:rPr>
              <w:t>03.09.2024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ad"/>
              <w:rPr>
                <w:rFonts w:ascii="Liberation Serif" w:eastAsia="Times New Roman" w:hAnsi="Liberation Serif" w:cs="Times New Roman"/>
                <w:szCs w:val="28"/>
                <w:lang w:eastAsia="ru-RU"/>
              </w:rPr>
            </w:pPr>
            <w:r w:rsidRPr="00693D93">
              <w:rPr>
                <w:rFonts w:ascii="Liberation Serif" w:eastAsia="Times New Roman" w:hAnsi="Liberation Serif" w:cs="Times New Roman"/>
                <w:szCs w:val="28"/>
                <w:lang w:eastAsia="ru-RU"/>
              </w:rPr>
              <w:t>Средняя школа № 31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pStyle w:val="ad"/>
              <w:rPr>
                <w:rFonts w:ascii="Liberation Serif" w:eastAsia="Times New Roman" w:hAnsi="Liberation Serif" w:cs="Times New Roman"/>
                <w:szCs w:val="28"/>
                <w:lang w:eastAsia="ru-RU"/>
              </w:rPr>
            </w:pPr>
            <w:r w:rsidRPr="00693D93">
              <w:rPr>
                <w:rFonts w:ascii="Liberation Serif" w:eastAsia="Times New Roman" w:hAnsi="Liberation Serif" w:cs="Times New Roman"/>
                <w:szCs w:val="28"/>
                <w:lang w:eastAsia="ru-RU"/>
              </w:rPr>
              <w:t>Акция, посвященная дню памяти жертв терроризма «Вместе против террора!»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75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ad"/>
              <w:rPr>
                <w:rFonts w:ascii="Liberation Serif" w:eastAsia="Times New Roman" w:hAnsi="Liberation Serif" w:cs="Times New Roman"/>
                <w:szCs w:val="28"/>
                <w:lang w:eastAsia="ru-RU"/>
              </w:rPr>
            </w:pPr>
            <w:r w:rsidRPr="00693D93">
              <w:rPr>
                <w:rFonts w:ascii="Liberation Serif" w:eastAsia="Times New Roman" w:hAnsi="Liberation Serif" w:cs="Times New Roman"/>
                <w:szCs w:val="28"/>
                <w:lang w:eastAsia="ru-RU"/>
              </w:rPr>
              <w:t>03.09.2024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ad"/>
              <w:rPr>
                <w:rFonts w:ascii="Liberation Serif" w:eastAsia="Times New Roman" w:hAnsi="Liberation Serif" w:cs="Times New Roman"/>
                <w:szCs w:val="28"/>
                <w:lang w:eastAsia="ru-RU"/>
              </w:rPr>
            </w:pPr>
            <w:r w:rsidRPr="00693D93">
              <w:rPr>
                <w:rFonts w:ascii="Liberation Serif" w:eastAsia="Times New Roman" w:hAnsi="Liberation Serif" w:cs="Times New Roman"/>
                <w:szCs w:val="28"/>
                <w:lang w:eastAsia="ru-RU"/>
              </w:rPr>
              <w:t>Средняя школа № 32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Общешкольный классный час, посвященный Дню  солидарности в борьбе с терроризмом: «Что такое терроризм в наши дни?», «Как не стать террористом»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lastRenderedPageBreak/>
              <w:t>76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ad"/>
              <w:rPr>
                <w:rFonts w:ascii="Liberation Serif" w:eastAsia="Times New Roman" w:hAnsi="Liberation Serif" w:cs="Times New Roman"/>
                <w:szCs w:val="28"/>
                <w:lang w:eastAsia="ru-RU"/>
              </w:rPr>
            </w:pPr>
            <w:r w:rsidRPr="00693D93">
              <w:rPr>
                <w:rFonts w:ascii="Liberation Serif" w:eastAsia="Times New Roman" w:hAnsi="Liberation Serif" w:cs="Times New Roman"/>
                <w:szCs w:val="28"/>
                <w:lang w:eastAsia="ru-RU"/>
              </w:rPr>
              <w:t>03.09.2024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ad"/>
              <w:rPr>
                <w:rFonts w:ascii="Liberation Serif" w:eastAsia="Times New Roman" w:hAnsi="Liberation Serif" w:cs="Times New Roman"/>
                <w:szCs w:val="28"/>
                <w:lang w:eastAsia="ru-RU"/>
              </w:rPr>
            </w:pPr>
            <w:r w:rsidRPr="00693D93">
              <w:rPr>
                <w:rFonts w:ascii="Liberation Serif" w:eastAsia="Times New Roman" w:hAnsi="Liberation Serif" w:cs="Times New Roman"/>
                <w:szCs w:val="28"/>
                <w:lang w:eastAsia="ru-RU"/>
              </w:rPr>
              <w:t>Средняя школа № 34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Акция «Дети против терроризма»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77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03.09.2024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Средняя школа № 37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tabs>
                <w:tab w:val="left" w:pos="3315"/>
              </w:tabs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Урок памяти «Беслан — трагедия, которую никто не забудет!»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78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03.09.2024-06.09.2024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Средняя школа № 38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Информационная выставка в школьной библиотеке 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«</w:t>
            </w: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Нет террору!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»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79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03.09.2024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Основная школа № 39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Классный час на тему 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«</w:t>
            </w: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Мы помним…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»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80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03.09.2024- 06.09.2024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Средняя школа № 40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1-5 классы - «Чистое небо над головой» (выставка рисунков)</w:t>
            </w:r>
          </w:p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6-11 классы - «Дети против террора» (классный час)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81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03.09.2024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Средняя школа № 51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Тематическая беседа для учащихся 7-9 классов с инспектором ПДН </w:t>
            </w:r>
            <w:proofErr w:type="spellStart"/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Корниенко</w:t>
            </w:r>
            <w:proofErr w:type="spellEnd"/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 Е.К. на тему «Терроризм! Как не стать жертвой?»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82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03.09.2024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Средняя школа № 60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pStyle w:val="af0"/>
              <w:spacing w:before="0" w:beforeAutospacing="0" w:after="0" w:afterAutospacing="0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Единый классный час  «Будущее без терроризма, терроризм без будущего»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83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03.09.2024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Центр образования «Аксиома»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pStyle w:val="af0"/>
              <w:spacing w:before="0" w:after="0" w:afterAutospacing="0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Линейка Памяти «Беслан, трагедия, которую никто не забудет!»</w:t>
            </w:r>
          </w:p>
        </w:tc>
      </w:tr>
      <w:tr w:rsidR="00CF4153" w:rsidRPr="00693D93" w:rsidTr="004D4420">
        <w:tc>
          <w:tcPr>
            <w:tcW w:w="14675" w:type="dxa"/>
            <w:gridSpan w:val="4"/>
          </w:tcPr>
          <w:p w:rsidR="00CF4153" w:rsidRPr="00693D93" w:rsidRDefault="00CF4153" w:rsidP="004D442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ОМС «Управление культуры Каменск-Уральского городского округа»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ad"/>
              <w:rPr>
                <w:rFonts w:ascii="Liberation Serif" w:eastAsia="Times New Roman" w:hAnsi="Liberation Serif" w:cs="Times New Roman"/>
                <w:szCs w:val="28"/>
                <w:lang w:eastAsia="ru-RU"/>
              </w:rPr>
            </w:pPr>
            <w:r w:rsidRPr="00693D93">
              <w:rPr>
                <w:rFonts w:ascii="Liberation Serif" w:eastAsia="Times New Roman" w:hAnsi="Liberation Serif" w:cs="Times New Roman"/>
                <w:szCs w:val="28"/>
                <w:lang w:eastAsia="ru-RU"/>
              </w:rPr>
              <w:t>03</w:t>
            </w:r>
            <w:r>
              <w:rPr>
                <w:rFonts w:ascii="Liberation Serif" w:eastAsia="Times New Roman" w:hAnsi="Liberation Serif" w:cs="Times New Roman"/>
                <w:szCs w:val="28"/>
                <w:lang w:eastAsia="ru-RU"/>
              </w:rPr>
              <w:t>.09.2024</w:t>
            </w:r>
            <w:r w:rsidRPr="00693D93">
              <w:rPr>
                <w:rFonts w:ascii="Liberation Serif" w:eastAsia="Times New Roman" w:hAnsi="Liberation Serif" w:cs="Times New Roman"/>
                <w:szCs w:val="28"/>
                <w:lang w:eastAsia="ru-RU"/>
              </w:rPr>
              <w:t>-09.09.2</w:t>
            </w:r>
            <w:r>
              <w:rPr>
                <w:rFonts w:ascii="Liberation Serif" w:eastAsia="Times New Roman" w:hAnsi="Liberation Serif" w:cs="Times New Roman"/>
                <w:szCs w:val="28"/>
                <w:lang w:eastAsia="ru-RU"/>
              </w:rPr>
              <w:t>02</w:t>
            </w:r>
            <w:r w:rsidRPr="00693D93">
              <w:rPr>
                <w:rFonts w:ascii="Liberation Serif" w:eastAsia="Times New Roman" w:hAnsi="Liberation Serif" w:cs="Times New Roman"/>
                <w:szCs w:val="28"/>
                <w:lang w:eastAsia="ru-RU"/>
              </w:rPr>
              <w:t>4</w:t>
            </w:r>
          </w:p>
          <w:p w:rsidR="00CF4153" w:rsidRPr="00693D93" w:rsidRDefault="00CF4153" w:rsidP="004D4420">
            <w:pPr>
              <w:pStyle w:val="ad"/>
              <w:rPr>
                <w:rFonts w:ascii="Liberation Serif" w:eastAsia="Times New Roman" w:hAnsi="Liberation Serif" w:cs="Times New Roman"/>
                <w:szCs w:val="28"/>
                <w:lang w:eastAsia="ru-RU"/>
              </w:rPr>
            </w:pP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ad"/>
              <w:rPr>
                <w:rFonts w:ascii="Liberation Serif" w:eastAsia="Times New Roman" w:hAnsi="Liberation Serif" w:cs="Times New Roman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Cs w:val="28"/>
                <w:lang w:eastAsia="ru-RU"/>
              </w:rPr>
              <w:t xml:space="preserve">МАУК </w:t>
            </w:r>
            <w:r w:rsidRPr="00693D93">
              <w:rPr>
                <w:rFonts w:ascii="Liberation Serif" w:eastAsia="Times New Roman" w:hAnsi="Liberation Serif" w:cs="Times New Roman"/>
                <w:szCs w:val="28"/>
                <w:lang w:eastAsia="ru-RU"/>
              </w:rPr>
              <w:t>«Дворец культуры «Юность»</w:t>
            </w:r>
            <w:r>
              <w:rPr>
                <w:rFonts w:ascii="Liberation Serif" w:eastAsia="Times New Roman" w:hAnsi="Liberation Serif" w:cs="Times New Roman"/>
                <w:szCs w:val="28"/>
                <w:lang w:eastAsia="ru-RU"/>
              </w:rPr>
              <w:t xml:space="preserve"> </w:t>
            </w:r>
            <w:proofErr w:type="gramStart"/>
            <w:r w:rsidRPr="00693D93">
              <w:rPr>
                <w:rFonts w:ascii="Liberation Serif" w:eastAsia="Times New Roman" w:hAnsi="Liberation Serif" w:cs="Times New Roman"/>
                <w:szCs w:val="28"/>
                <w:lang w:eastAsia="ru-RU"/>
              </w:rPr>
              <w:t>г</w:t>
            </w:r>
            <w:proofErr w:type="gramEnd"/>
            <w:r w:rsidRPr="00693D93">
              <w:rPr>
                <w:rFonts w:ascii="Liberation Serif" w:eastAsia="Times New Roman" w:hAnsi="Liberation Serif" w:cs="Times New Roman"/>
                <w:szCs w:val="28"/>
                <w:lang w:eastAsia="ru-RU"/>
              </w:rPr>
              <w:t>. Каменска-Уральского»,</w:t>
            </w:r>
          </w:p>
          <w:p w:rsidR="00CF4153" w:rsidRPr="00693D93" w:rsidRDefault="00CF4153" w:rsidP="004D4420">
            <w:pPr>
              <w:pStyle w:val="ad"/>
              <w:rPr>
                <w:rFonts w:ascii="Liberation Serif" w:eastAsia="Times New Roman" w:hAnsi="Liberation Serif" w:cs="Times New Roman"/>
                <w:szCs w:val="28"/>
                <w:lang w:eastAsia="ru-RU"/>
              </w:rPr>
            </w:pPr>
            <w:r w:rsidRPr="00693D93">
              <w:rPr>
                <w:rFonts w:ascii="Liberation Serif" w:eastAsia="Times New Roman" w:hAnsi="Liberation Serif" w:cs="Times New Roman"/>
                <w:szCs w:val="28"/>
                <w:lang w:eastAsia="ru-RU"/>
              </w:rPr>
              <w:t>пр. Победы, 2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pStyle w:val="ad"/>
              <w:rPr>
                <w:rFonts w:ascii="Liberation Serif" w:eastAsia="Times New Roman" w:hAnsi="Liberation Serif" w:cs="Times New Roman"/>
                <w:szCs w:val="28"/>
                <w:lang w:eastAsia="ru-RU"/>
              </w:rPr>
            </w:pPr>
            <w:r w:rsidRPr="00693D93">
              <w:rPr>
                <w:rFonts w:ascii="Liberation Serif" w:eastAsia="Times New Roman" w:hAnsi="Liberation Serif" w:cs="Times New Roman"/>
                <w:szCs w:val="28"/>
                <w:lang w:eastAsia="ru-RU"/>
              </w:rPr>
              <w:t>«Дети рисуют мир»</w:t>
            </w:r>
            <w:r>
              <w:rPr>
                <w:rFonts w:ascii="Liberation Serif" w:eastAsia="Times New Roman" w:hAnsi="Liberation Serif" w:cs="Times New Roman"/>
                <w:szCs w:val="28"/>
                <w:lang w:eastAsia="ru-RU"/>
              </w:rPr>
              <w:t xml:space="preserve"> п</w:t>
            </w:r>
            <w:r w:rsidRPr="00693D93">
              <w:rPr>
                <w:rFonts w:ascii="Liberation Serif" w:eastAsia="Times New Roman" w:hAnsi="Liberation Serif" w:cs="Times New Roman"/>
                <w:szCs w:val="28"/>
                <w:lang w:eastAsia="ru-RU"/>
              </w:rPr>
              <w:t>резентация рисунков</w:t>
            </w:r>
          </w:p>
          <w:p w:rsidR="00CF4153" w:rsidRPr="00693D93" w:rsidRDefault="00CF4153" w:rsidP="004D4420">
            <w:pPr>
              <w:pStyle w:val="ad"/>
              <w:rPr>
                <w:rFonts w:ascii="Liberation Serif" w:eastAsia="Times New Roman" w:hAnsi="Liberation Serif" w:cs="Times New Roman"/>
                <w:szCs w:val="28"/>
                <w:lang w:eastAsia="ru-RU"/>
              </w:rPr>
            </w:pP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ad"/>
              <w:rPr>
                <w:rFonts w:ascii="Liberation Serif" w:eastAsia="Times New Roman" w:hAnsi="Liberation Serif" w:cs="Times New Roman"/>
                <w:szCs w:val="28"/>
                <w:lang w:eastAsia="ru-RU"/>
              </w:rPr>
            </w:pPr>
            <w:r w:rsidRPr="00693D93">
              <w:rPr>
                <w:rFonts w:ascii="Liberation Serif" w:eastAsia="Times New Roman" w:hAnsi="Liberation Serif" w:cs="Times New Roman"/>
                <w:szCs w:val="28"/>
                <w:lang w:eastAsia="ru-RU"/>
              </w:rPr>
              <w:t>03.09.</w:t>
            </w:r>
            <w:r>
              <w:rPr>
                <w:rFonts w:ascii="Liberation Serif" w:eastAsia="Times New Roman" w:hAnsi="Liberation Serif" w:cs="Times New Roman"/>
                <w:szCs w:val="28"/>
                <w:lang w:eastAsia="ru-RU"/>
              </w:rPr>
              <w:t>20</w:t>
            </w:r>
            <w:r w:rsidRPr="00693D93">
              <w:rPr>
                <w:rFonts w:ascii="Liberation Serif" w:eastAsia="Times New Roman" w:hAnsi="Liberation Serif" w:cs="Times New Roman"/>
                <w:szCs w:val="28"/>
                <w:lang w:eastAsia="ru-RU"/>
              </w:rPr>
              <w:t>24</w:t>
            </w:r>
          </w:p>
          <w:p w:rsidR="00CF4153" w:rsidRPr="00693D93" w:rsidRDefault="00CF4153" w:rsidP="004D4420">
            <w:pPr>
              <w:pStyle w:val="ad"/>
              <w:rPr>
                <w:rFonts w:ascii="Liberation Serif" w:eastAsia="Times New Roman" w:hAnsi="Liberation Serif" w:cs="Times New Roman"/>
                <w:szCs w:val="28"/>
                <w:lang w:eastAsia="ru-RU"/>
              </w:rPr>
            </w:pP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ad"/>
              <w:rPr>
                <w:rFonts w:ascii="Liberation Serif" w:eastAsia="Times New Roman" w:hAnsi="Liberation Serif" w:cs="Times New Roman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Cs w:val="28"/>
                <w:lang w:eastAsia="ru-RU"/>
              </w:rPr>
              <w:t xml:space="preserve">МАУК </w:t>
            </w:r>
            <w:r w:rsidRPr="00693D93">
              <w:rPr>
                <w:rFonts w:ascii="Liberation Serif" w:eastAsia="Times New Roman" w:hAnsi="Liberation Serif" w:cs="Times New Roman"/>
                <w:szCs w:val="28"/>
                <w:lang w:eastAsia="ru-RU"/>
              </w:rPr>
              <w:t>«Дворец культуры «Юность»</w:t>
            </w:r>
          </w:p>
          <w:p w:rsidR="00CF4153" w:rsidRPr="00693D93" w:rsidRDefault="00CF4153" w:rsidP="004D4420">
            <w:pPr>
              <w:pStyle w:val="ad"/>
              <w:rPr>
                <w:rFonts w:ascii="Liberation Serif" w:eastAsia="Times New Roman" w:hAnsi="Liberation Serif" w:cs="Times New Roman"/>
                <w:szCs w:val="28"/>
                <w:lang w:eastAsia="ru-RU"/>
              </w:rPr>
            </w:pPr>
            <w:r w:rsidRPr="00693D93">
              <w:rPr>
                <w:rFonts w:ascii="Liberation Serif" w:eastAsia="Times New Roman" w:hAnsi="Liberation Serif" w:cs="Times New Roman"/>
                <w:szCs w:val="28"/>
                <w:lang w:eastAsia="ru-RU"/>
              </w:rPr>
              <w:t>г. Каменска-Уральского»</w:t>
            </w:r>
          </w:p>
          <w:p w:rsidR="00CF4153" w:rsidRPr="00693D93" w:rsidRDefault="00CF4153" w:rsidP="004D4420">
            <w:pPr>
              <w:pStyle w:val="ad"/>
              <w:rPr>
                <w:rFonts w:ascii="Liberation Serif" w:eastAsia="Times New Roman" w:hAnsi="Liberation Serif" w:cs="Times New Roman"/>
                <w:szCs w:val="28"/>
                <w:lang w:eastAsia="ru-RU"/>
              </w:rPr>
            </w:pPr>
            <w:r w:rsidRPr="00693D93">
              <w:rPr>
                <w:rFonts w:ascii="Liberation Serif" w:eastAsia="Times New Roman" w:hAnsi="Liberation Serif" w:cs="Times New Roman"/>
                <w:szCs w:val="28"/>
                <w:lang w:eastAsia="ru-RU"/>
              </w:rPr>
              <w:t>пр. Победы, 2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pStyle w:val="ad"/>
              <w:rPr>
                <w:rFonts w:ascii="Liberation Serif" w:eastAsia="Times New Roman" w:hAnsi="Liberation Serif" w:cs="Times New Roman"/>
                <w:szCs w:val="28"/>
                <w:lang w:eastAsia="ru-RU"/>
              </w:rPr>
            </w:pPr>
            <w:r w:rsidRPr="00693D93">
              <w:rPr>
                <w:rFonts w:ascii="Liberation Serif" w:eastAsia="Times New Roman" w:hAnsi="Liberation Serif" w:cs="Times New Roman"/>
                <w:szCs w:val="28"/>
                <w:lang w:eastAsia="ru-RU"/>
              </w:rPr>
              <w:t>Просветительская программа</w:t>
            </w:r>
            <w:r>
              <w:rPr>
                <w:rFonts w:ascii="Liberation Serif" w:eastAsia="Times New Roman" w:hAnsi="Liberation Serif" w:cs="Times New Roman"/>
                <w:szCs w:val="28"/>
                <w:lang w:eastAsia="ru-RU"/>
              </w:rPr>
              <w:t xml:space="preserve"> </w:t>
            </w:r>
            <w:r w:rsidRPr="00693D93">
              <w:rPr>
                <w:rFonts w:ascii="Liberation Serif" w:eastAsia="Times New Roman" w:hAnsi="Liberation Serif" w:cs="Times New Roman"/>
                <w:szCs w:val="28"/>
                <w:lang w:eastAsia="ru-RU"/>
              </w:rPr>
              <w:t>«Терроризм – Всемирное ЗЛО»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02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.09.2024</w:t>
            </w: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-06.09.2024</w:t>
            </w:r>
          </w:p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МАУК «Д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етский культурный центр</w:t>
            </w: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»</w:t>
            </w:r>
          </w:p>
          <w:p w:rsidR="00CF4153" w:rsidRPr="00693D93" w:rsidRDefault="00CF4153" w:rsidP="004D442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г. Каменск-Уральский,</w:t>
            </w:r>
          </w:p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ул. Каменская, 33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«Под небом </w:t>
            </w:r>
            <w:proofErr w:type="spellStart"/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голубым</w:t>
            </w:r>
            <w:proofErr w:type="spellEnd"/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»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 в</w:t>
            </w: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ыставка студии изобразительного искусства ко Дню солидарности в борьбе с терроризмом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03.09.2024</w:t>
            </w:r>
          </w:p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lastRenderedPageBreak/>
              <w:t xml:space="preserve">Социальная сеть </w:t>
            </w: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lastRenderedPageBreak/>
              <w:t>«</w:t>
            </w:r>
            <w:proofErr w:type="spellStart"/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ВКонтакте</w:t>
            </w:r>
            <w:proofErr w:type="spellEnd"/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»</w:t>
            </w:r>
          </w:p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Официальная страница</w:t>
            </w:r>
          </w:p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МАУК «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Детский культурный центр</w:t>
            </w: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»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lastRenderedPageBreak/>
              <w:t>Публикация поста в социальной сети «</w:t>
            </w:r>
            <w:proofErr w:type="spellStart"/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ВКонтакте</w:t>
            </w:r>
            <w:proofErr w:type="spellEnd"/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», </w:t>
            </w: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lastRenderedPageBreak/>
              <w:t>направленная на сохранение памяти о трагических событиях в Беслане, а также разъяснение сущности терроризма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 </w:t>
            </w:r>
            <w:hyperlink r:id="rId15" w:history="1">
              <w:r w:rsidRPr="008C3C9A">
                <w:rPr>
                  <w:rFonts w:ascii="Liberation Serif" w:eastAsia="Times New Roman" w:hAnsi="Liberation Serif" w:cs="Times New Roman"/>
                  <w:sz w:val="28"/>
                  <w:szCs w:val="28"/>
                </w:rPr>
                <w:t>https://vk.com/mauk96</w:t>
              </w:r>
            </w:hyperlink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5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06.09.2024</w:t>
            </w:r>
          </w:p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МАУК «Д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етский культурный центр</w:t>
            </w: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»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  </w:t>
            </w: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у Римского фонтана на площади Горького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«Урал – наш общий дом!» 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к</w:t>
            </w: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онцертно-развлекательная программа ко Дню народов Среднего Урала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6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01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.09.2024</w:t>
            </w: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-15.09.2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02</w:t>
            </w: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4</w:t>
            </w:r>
          </w:p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МАУК «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Центральная библиотечная сеть</w:t>
            </w: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»</w:t>
            </w:r>
          </w:p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Библиотека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 </w:t>
            </w: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№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 </w:t>
            </w: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16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Выставка-панорама «Без права на повтор»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7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02.09.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20</w:t>
            </w: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Центр бокса «Витязь»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Тематическая беседа «Мы хотим жить в мире»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02.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09.2024</w:t>
            </w: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-06.09.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20</w:t>
            </w: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24</w:t>
            </w:r>
          </w:p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Библиотека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 </w:t>
            </w: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№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 </w:t>
            </w: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17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Показ видеоролика «Терроризм - зло против человечества»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02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.09.2024</w:t>
            </w: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-03.09.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20</w:t>
            </w: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24</w:t>
            </w:r>
          </w:p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Средняя школа № 20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Беседа, раздача листовок «Терроризм – угроза обществу»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10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11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02.09.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20</w:t>
            </w: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24</w:t>
            </w:r>
          </w:p>
          <w:p w:rsidR="00CF4153" w:rsidRPr="00693D93" w:rsidRDefault="00CF4153" w:rsidP="004D4420">
            <w:pPr>
              <w:pStyle w:val="11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11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Библиотека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 </w:t>
            </w: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№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 </w:t>
            </w: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Памятка «Терроризм – глобальная проблема современности».  «Знай. Умей. Будь готов!»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11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11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02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.09.2024</w:t>
            </w: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-06.09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.20</w:t>
            </w: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11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Библиотека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 </w:t>
            </w: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№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 </w:t>
            </w: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Акция «Мир в ладонях»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12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03.09.2024</w:t>
            </w:r>
          </w:p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Спортивный комплекс «Факел»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Тематическая беседа «Мы хотим жить в мире»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13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04.09.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20</w:t>
            </w: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Библиотека №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 </w:t>
            </w: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13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Мастер – класс «Голубь мира»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14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03.09.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20</w:t>
            </w: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Уральский колледж экономики и права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Тематическая беседа</w:t>
            </w: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 «Людям России хочется мира»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15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03.09.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20</w:t>
            </w: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24</w:t>
            </w:r>
          </w:p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Социальные сети библиотеки №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 </w:t>
            </w: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16</w:t>
            </w:r>
          </w:p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</w:p>
        </w:tc>
        <w:tc>
          <w:tcPr>
            <w:tcW w:w="6850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Памятка «Террор – правила безопасности»</w:t>
            </w:r>
          </w:p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hyperlink r:id="rId16" w:history="1">
              <w:r w:rsidRPr="008C3C9A">
                <w:rPr>
                  <w:rFonts w:ascii="Liberation Serif" w:eastAsia="Times New Roman" w:hAnsi="Liberation Serif" w:cs="Times New Roman"/>
                  <w:sz w:val="28"/>
                  <w:szCs w:val="28"/>
                </w:rPr>
                <w:t>https://vk.com/biblioteka_16_cnk</w:t>
              </w:r>
            </w:hyperlink>
          </w:p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hyperlink r:id="rId17" w:history="1">
              <w:r w:rsidRPr="008C3C9A">
                <w:rPr>
                  <w:rFonts w:ascii="Liberation Serif" w:eastAsia="Times New Roman" w:hAnsi="Liberation Serif" w:cs="Times New Roman"/>
                  <w:sz w:val="28"/>
                  <w:szCs w:val="28"/>
                </w:rPr>
                <w:t>https://ok.ru/profile/577420998430</w:t>
              </w:r>
            </w:hyperlink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16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03.09.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20</w:t>
            </w: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Средняя школа № 37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Устный журнал «Мы хотим в мире жить»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17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03.09.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20</w:t>
            </w: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Улицы п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ос</w:t>
            </w: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. Чкалова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Акция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 </w:t>
            </w: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 «Россия против террора!»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18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03.09.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20</w:t>
            </w: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24</w:t>
            </w:r>
          </w:p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Средняя школа № 37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Час памяти  </w:t>
            </w:r>
          </w:p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«Плачут дождём небеса»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19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03.09.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20</w:t>
            </w: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24</w:t>
            </w:r>
          </w:p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Средняя школа № 3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Беседа-инструктаж 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 </w:t>
            </w: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«3 сентября – День памяти детей Беслана»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20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11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03.09.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20</w:t>
            </w: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24</w:t>
            </w:r>
          </w:p>
          <w:p w:rsidR="00CF4153" w:rsidRPr="00693D93" w:rsidRDefault="00CF4153" w:rsidP="004D4420">
            <w:pPr>
              <w:pStyle w:val="11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11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Пешеходная аллея по ул. </w:t>
            </w:r>
            <w:proofErr w:type="spellStart"/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Тевосяна</w:t>
            </w:r>
            <w:proofErr w:type="spellEnd"/>
          </w:p>
        </w:tc>
        <w:tc>
          <w:tcPr>
            <w:tcW w:w="6850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Акция «Россия против террора»</w:t>
            </w:r>
          </w:p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21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03.09.2024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МБУДО «ДШИ № 1»</w:t>
            </w:r>
          </w:p>
          <w:p w:rsidR="00CF4153" w:rsidRPr="00693D93" w:rsidRDefault="00CF4153" w:rsidP="004D442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г. Каменск-Уральский,</w:t>
            </w:r>
          </w:p>
          <w:p w:rsidR="00CF4153" w:rsidRPr="00693D93" w:rsidRDefault="00CF4153" w:rsidP="004D442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ул</w:t>
            </w:r>
            <w:proofErr w:type="gramStart"/>
            <w:r w:rsidRPr="00693D93">
              <w:rPr>
                <w:rFonts w:ascii="Liberation Serif" w:hAnsi="Liberation Serif"/>
                <w:sz w:val="28"/>
                <w:szCs w:val="28"/>
              </w:rPr>
              <w:t>.М</w:t>
            </w:r>
            <w:proofErr w:type="gramEnd"/>
            <w:r w:rsidRPr="00693D93">
              <w:rPr>
                <w:rFonts w:ascii="Liberation Serif" w:hAnsi="Liberation Serif"/>
                <w:sz w:val="28"/>
                <w:szCs w:val="28"/>
              </w:rPr>
              <w:t>ичурина, 10</w:t>
            </w:r>
          </w:p>
        </w:tc>
        <w:tc>
          <w:tcPr>
            <w:tcW w:w="6850" w:type="dxa"/>
          </w:tcPr>
          <w:p w:rsidR="00CF415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Информационная минутка на групповых зан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ятиях. Формат проведения </w:t>
            </w:r>
            <w:proofErr w:type="spellStart"/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офлайн</w:t>
            </w:r>
            <w:proofErr w:type="spellEnd"/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 «Будущее без терр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оризма, терроризм без будущего»;</w:t>
            </w:r>
          </w:p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Информационная минутка в социальных сетях группе </w:t>
            </w:r>
            <w:proofErr w:type="spellStart"/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ВКонтакте</w:t>
            </w:r>
            <w:proofErr w:type="spellEnd"/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 «Будущее без терроризма, терроризм без будущего»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, формат проведения </w:t>
            </w:r>
            <w:proofErr w:type="spellStart"/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онлайн</w:t>
            </w:r>
            <w:proofErr w:type="spellEnd"/>
          </w:p>
          <w:p w:rsidR="00CF4153" w:rsidRDefault="00CF4153" w:rsidP="004D4420">
            <w:pPr>
              <w:pStyle w:val="ConsPlusNormal"/>
            </w:pPr>
            <w:hyperlink r:id="rId18" w:history="1">
              <w:r w:rsidRPr="008C3C9A">
                <w:rPr>
                  <w:rFonts w:ascii="Liberation Serif" w:eastAsia="Times New Roman" w:hAnsi="Liberation Serif" w:cs="Times New Roman"/>
                  <w:sz w:val="28"/>
                  <w:szCs w:val="28"/>
                </w:rPr>
                <w:t>https://vk.com/public197865448</w:t>
              </w:r>
            </w:hyperlink>
            <w:r>
              <w:t>;</w:t>
            </w:r>
          </w:p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Урок рисунков, посвященный дню солидарности в борьбе с терроризмом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 </w:t>
            </w: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«Мир в моем окне»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.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22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03.09.2024</w:t>
            </w:r>
          </w:p>
        </w:tc>
        <w:tc>
          <w:tcPr>
            <w:tcW w:w="3766" w:type="dxa"/>
          </w:tcPr>
          <w:p w:rsidR="00CF415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proofErr w:type="gramStart"/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МАУК</w:t>
            </w: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 «</w:t>
            </w:r>
            <w:proofErr w:type="spellStart"/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Досуговый</w:t>
            </w:r>
            <w:proofErr w:type="spellEnd"/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 комплекс «Современник» города Каменска - Уральского» (МАУК «ДК «Современник»</w:t>
            </w:r>
            <w:proofErr w:type="gramEnd"/>
          </w:p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 г</w:t>
            </w:r>
            <w:proofErr w:type="gramStart"/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.К</w:t>
            </w:r>
            <w:proofErr w:type="gramEnd"/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аменск-Уральский,</w:t>
            </w:r>
          </w:p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ул. Лермонтова, д. 133</w:t>
            </w:r>
          </w:p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</w:p>
        </w:tc>
        <w:tc>
          <w:tcPr>
            <w:tcW w:w="6850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«Терроризму - нет». Размещение ролика социальной направленности на странице учреждения в социальной сети </w:t>
            </w:r>
            <w:proofErr w:type="spellStart"/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ВКонтакте</w:t>
            </w:r>
            <w:proofErr w:type="spellEnd"/>
          </w:p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hyperlink r:id="rId19" w:history="1">
              <w:r w:rsidRPr="008C3C9A">
                <w:rPr>
                  <w:rFonts w:ascii="Liberation Serif" w:eastAsia="Times New Roman" w:hAnsi="Liberation Serif" w:cs="Times New Roman"/>
                  <w:sz w:val="28"/>
                  <w:szCs w:val="28"/>
                </w:rPr>
                <w:t>https://vk.com/sovremennik_ku</w:t>
              </w:r>
            </w:hyperlink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23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03.09.2024</w:t>
            </w:r>
          </w:p>
        </w:tc>
        <w:tc>
          <w:tcPr>
            <w:tcW w:w="3766" w:type="dxa"/>
          </w:tcPr>
          <w:p w:rsidR="00CF415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МАУК «ДК «Современник»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 совместно со Средней школой № 21</w:t>
            </w:r>
          </w:p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г</w:t>
            </w:r>
            <w:proofErr w:type="gramStart"/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.К</w:t>
            </w:r>
            <w:proofErr w:type="gramEnd"/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аменск-Уральский,</w:t>
            </w:r>
          </w:p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ул. Лермонтова, д. 185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«День солидарности борьбы с т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ерроризмом». Информационный час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24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29.08.2024-03.09.2024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МАУК «Краеведческий музей», официальная страница в группе </w:t>
            </w:r>
            <w:proofErr w:type="spellStart"/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ВКонтакте</w:t>
            </w:r>
            <w:proofErr w:type="spellEnd"/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.</w:t>
            </w:r>
          </w:p>
        </w:tc>
        <w:tc>
          <w:tcPr>
            <w:tcW w:w="6850" w:type="dxa"/>
          </w:tcPr>
          <w:p w:rsidR="00CF415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Размещение памяток по антитеррору</w:t>
            </w: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, как 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противостоять угрозе терроризма;</w:t>
            </w:r>
          </w:p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Видео-</w:t>
            </w: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урок «Действия при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 угрозе террористического акта»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25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24.08.2024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Группы в социальных сетях </w:t>
            </w: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lastRenderedPageBreak/>
              <w:t>учреждения МАУК «СКЦ», ЦКР «Клевер»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Размещение профилактических видеороликов о </w:t>
            </w:r>
            <w:r w:rsidRPr="00693D93">
              <w:rPr>
                <w:rFonts w:ascii="Liberation Serif" w:hAnsi="Liberation Serif"/>
                <w:sz w:val="28"/>
                <w:szCs w:val="28"/>
              </w:rPr>
              <w:lastRenderedPageBreak/>
              <w:t>противодействи</w:t>
            </w:r>
            <w:r>
              <w:rPr>
                <w:rFonts w:ascii="Liberation Serif" w:hAnsi="Liberation Serif"/>
                <w:sz w:val="28"/>
                <w:szCs w:val="28"/>
              </w:rPr>
              <w:t>и</w:t>
            </w:r>
            <w:r w:rsidRPr="00693D93">
              <w:rPr>
                <w:rFonts w:ascii="Liberation Serif" w:hAnsi="Liberation Serif"/>
                <w:sz w:val="28"/>
                <w:szCs w:val="28"/>
              </w:rPr>
              <w:t xml:space="preserve"> идеологии терроризма </w:t>
            </w:r>
            <w:hyperlink r:id="rId20" w:history="1">
              <w:r w:rsidRPr="008C3C9A">
                <w:rPr>
                  <w:rFonts w:ascii="Liberation Serif" w:hAnsi="Liberation Serif"/>
                  <w:sz w:val="28"/>
                  <w:szCs w:val="28"/>
                </w:rPr>
                <w:t>https://vk.com/skc66</w:t>
              </w:r>
            </w:hyperlink>
          </w:p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hyperlink r:id="rId21" w:history="1">
              <w:r w:rsidRPr="008C3C9A">
                <w:rPr>
                  <w:rFonts w:ascii="Liberation Serif" w:eastAsia="Times New Roman" w:hAnsi="Liberation Serif" w:cs="Times New Roman"/>
                  <w:sz w:val="28"/>
                  <w:szCs w:val="28"/>
                </w:rPr>
                <w:t>https://vk.com/clever_ku</w:t>
              </w:r>
            </w:hyperlink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26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03.09.2024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Малый зал, МАУК «СКЦ»</w:t>
            </w:r>
          </w:p>
          <w:p w:rsidR="00CF4153" w:rsidRPr="00693D93" w:rsidRDefault="00CF4153" w:rsidP="004D442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 xml:space="preserve">г. Каменск-Уральский, </w:t>
            </w:r>
            <w:proofErr w:type="spellStart"/>
            <w:proofErr w:type="gramStart"/>
            <w:r w:rsidRPr="00693D93">
              <w:rPr>
                <w:rFonts w:ascii="Liberation Serif" w:hAnsi="Liberation Serif"/>
                <w:sz w:val="28"/>
                <w:szCs w:val="28"/>
              </w:rPr>
              <w:t>ул</w:t>
            </w:r>
            <w:proofErr w:type="spellEnd"/>
            <w:proofErr w:type="gramEnd"/>
            <w:r w:rsidRPr="00693D93">
              <w:rPr>
                <w:rFonts w:ascii="Liberation Serif" w:hAnsi="Liberation Serif"/>
                <w:sz w:val="28"/>
                <w:szCs w:val="28"/>
              </w:rPr>
              <w:t xml:space="preserve"> Ленина, 3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693D93">
              <w:rPr>
                <w:rFonts w:ascii="Liberation Serif" w:hAnsi="Liberation Serif"/>
                <w:sz w:val="28"/>
                <w:szCs w:val="28"/>
              </w:rPr>
              <w:t>6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Тема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тические беседы со школьниками </w:t>
            </w: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«Террору - нет»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27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07.09.2024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Подиум у ЦКР «Клевер»</w:t>
            </w:r>
          </w:p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Ул</w:t>
            </w:r>
            <w:proofErr w:type="gramStart"/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.К</w:t>
            </w:r>
            <w:proofErr w:type="gramEnd"/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утузова, 21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 xml:space="preserve">Профилактическая акция для молодежи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693D93">
              <w:rPr>
                <w:rFonts w:ascii="Liberation Serif" w:hAnsi="Liberation Serif"/>
                <w:sz w:val="28"/>
                <w:szCs w:val="28"/>
              </w:rPr>
              <w:t>«НЕТ терроризму»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28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03.09.2024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МАУК «ДК «Металлург»</w:t>
            </w:r>
          </w:p>
          <w:p w:rsidR="00CF4153" w:rsidRPr="00693D93" w:rsidRDefault="00CF4153" w:rsidP="004D442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г. Каменск-Уральский,</w:t>
            </w:r>
          </w:p>
          <w:p w:rsidR="00CF4153" w:rsidRPr="00693D93" w:rsidRDefault="00CF4153" w:rsidP="004D442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ул</w:t>
            </w:r>
            <w:proofErr w:type="gramStart"/>
            <w:r w:rsidRPr="00693D93">
              <w:rPr>
                <w:rFonts w:ascii="Liberation Serif" w:hAnsi="Liberation Serif"/>
                <w:sz w:val="28"/>
                <w:szCs w:val="28"/>
              </w:rPr>
              <w:t>.Т</w:t>
            </w:r>
            <w:proofErr w:type="gramEnd"/>
            <w:r w:rsidRPr="00693D93">
              <w:rPr>
                <w:rFonts w:ascii="Liberation Serif" w:hAnsi="Liberation Serif"/>
                <w:sz w:val="28"/>
                <w:szCs w:val="28"/>
              </w:rPr>
              <w:t>рудовые резервы, 8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«Главное - помнить» п</w:t>
            </w:r>
            <w:r w:rsidRPr="00693D93">
              <w:rPr>
                <w:rFonts w:ascii="Liberation Serif" w:hAnsi="Liberation Serif"/>
                <w:sz w:val="28"/>
                <w:szCs w:val="28"/>
              </w:rPr>
              <w:t>амятное мероприятие, посвященное памяти жертв погибших в Беслане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93D93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29</w:t>
            </w:r>
          </w:p>
        </w:tc>
        <w:tc>
          <w:tcPr>
            <w:tcW w:w="3224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28.08.2024</w:t>
            </w:r>
          </w:p>
        </w:tc>
        <w:tc>
          <w:tcPr>
            <w:tcW w:w="3766" w:type="dxa"/>
          </w:tcPr>
          <w:p w:rsidR="00CF4153" w:rsidRPr="00693D93" w:rsidRDefault="00CF4153" w:rsidP="004D442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г. Каменск-Уральский,</w:t>
            </w:r>
          </w:p>
          <w:p w:rsidR="00CF4153" w:rsidRPr="00693D93" w:rsidRDefault="00CF4153" w:rsidP="004D442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ул. Алюминиевая, 47</w:t>
            </w:r>
          </w:p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МАУК</w:t>
            </w: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 «Театр драмы </w:t>
            </w:r>
            <w:proofErr w:type="gramStart"/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г</w:t>
            </w:r>
            <w:proofErr w:type="gramEnd"/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. Каменска-Уральского», малый зал</w:t>
            </w:r>
          </w:p>
        </w:tc>
        <w:tc>
          <w:tcPr>
            <w:tcW w:w="6850" w:type="dxa"/>
          </w:tcPr>
          <w:p w:rsidR="00CF4153" w:rsidRPr="00693D93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93D93">
              <w:rPr>
                <w:rFonts w:ascii="Liberation Serif" w:eastAsia="Times New Roman" w:hAnsi="Liberation Serif" w:cs="Times New Roman"/>
                <w:sz w:val="28"/>
                <w:szCs w:val="28"/>
              </w:rPr>
              <w:t>Беседа с коллективом МАУК «Театр драмы» антитеррористической направленности</w:t>
            </w:r>
          </w:p>
        </w:tc>
      </w:tr>
      <w:tr w:rsidR="00CF4153" w:rsidRPr="00693D93" w:rsidTr="004D4420">
        <w:tc>
          <w:tcPr>
            <w:tcW w:w="14675" w:type="dxa"/>
            <w:gridSpan w:val="4"/>
          </w:tcPr>
          <w:p w:rsidR="00CF4153" w:rsidRPr="00693D93" w:rsidRDefault="00CF4153" w:rsidP="004D442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93D93">
              <w:rPr>
                <w:rFonts w:ascii="Liberation Serif" w:hAnsi="Liberation Serif"/>
                <w:sz w:val="28"/>
                <w:szCs w:val="28"/>
              </w:rPr>
              <w:t>МКУ «Центр молодежной политики»</w:t>
            </w:r>
          </w:p>
        </w:tc>
      </w:tr>
      <w:tr w:rsidR="00CF4153" w:rsidRPr="00693D93" w:rsidTr="004D4420">
        <w:tc>
          <w:tcPr>
            <w:tcW w:w="835" w:type="dxa"/>
          </w:tcPr>
          <w:p w:rsidR="00CF4153" w:rsidRPr="00684FC4" w:rsidRDefault="00CF4153" w:rsidP="004D4420">
            <w:pPr>
              <w:rPr>
                <w:rFonts w:ascii="Liberation Serif" w:hAnsi="Liberation Serif"/>
                <w:sz w:val="28"/>
                <w:szCs w:val="28"/>
              </w:rPr>
            </w:pPr>
            <w:r w:rsidRPr="00684FC4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3224" w:type="dxa"/>
          </w:tcPr>
          <w:p w:rsidR="00CF4153" w:rsidRPr="00684FC4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84FC4">
              <w:rPr>
                <w:rFonts w:ascii="Liberation Serif" w:eastAsia="Times New Roman" w:hAnsi="Liberation Serif" w:cs="Times New Roman"/>
                <w:sz w:val="28"/>
                <w:szCs w:val="28"/>
              </w:rPr>
              <w:t>29.08.2024</w:t>
            </w:r>
          </w:p>
        </w:tc>
        <w:tc>
          <w:tcPr>
            <w:tcW w:w="3766" w:type="dxa"/>
          </w:tcPr>
          <w:p w:rsidR="00CF4153" w:rsidRPr="00684FC4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84FC4">
              <w:rPr>
                <w:rFonts w:ascii="Liberation Serif" w:eastAsia="Times New Roman" w:hAnsi="Liberation Serif" w:cs="Times New Roman"/>
                <w:sz w:val="28"/>
                <w:szCs w:val="28"/>
              </w:rPr>
              <w:t>Молодежное пространство «Двор»</w:t>
            </w:r>
          </w:p>
        </w:tc>
        <w:tc>
          <w:tcPr>
            <w:tcW w:w="6850" w:type="dxa"/>
          </w:tcPr>
          <w:p w:rsidR="00CF4153" w:rsidRPr="00684FC4" w:rsidRDefault="00CF4153" w:rsidP="004D4420">
            <w:pPr>
              <w:pStyle w:val="ConsPlusNormal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84FC4">
              <w:rPr>
                <w:rFonts w:ascii="Liberation Serif" w:eastAsia="Times New Roman" w:hAnsi="Liberation Serif" w:cs="Times New Roman"/>
                <w:sz w:val="28"/>
                <w:szCs w:val="28"/>
              </w:rPr>
              <w:t>Выставка рисунков «Дети рисуют мир или защитите нас от фашизма и мирового терроризма»</w:t>
            </w:r>
          </w:p>
        </w:tc>
      </w:tr>
    </w:tbl>
    <w:p w:rsidR="00CF4153" w:rsidRPr="00693D93" w:rsidRDefault="00CF4153" w:rsidP="00CF4153">
      <w:pPr>
        <w:jc w:val="both"/>
        <w:rPr>
          <w:rFonts w:ascii="Liberation Serif" w:hAnsi="Liberation Serif"/>
          <w:sz w:val="28"/>
          <w:szCs w:val="28"/>
        </w:rPr>
      </w:pPr>
    </w:p>
    <w:p w:rsidR="00CF4153" w:rsidRDefault="00CF4153" w:rsidP="00CF4153">
      <w:pPr>
        <w:jc w:val="center"/>
        <w:rPr>
          <w:rFonts w:ascii="Liberation Serif" w:hAnsi="Liberation Serif"/>
          <w:sz w:val="28"/>
          <w:szCs w:val="28"/>
        </w:rPr>
      </w:pPr>
    </w:p>
    <w:p w:rsidR="00CF4153" w:rsidRDefault="00CF4153" w:rsidP="00CF4153">
      <w:pPr>
        <w:jc w:val="center"/>
        <w:rPr>
          <w:rFonts w:ascii="Liberation Serif" w:hAnsi="Liberation Serif"/>
          <w:sz w:val="28"/>
          <w:szCs w:val="28"/>
        </w:rPr>
      </w:pPr>
    </w:p>
    <w:p w:rsidR="00456D5D" w:rsidRPr="00CC6BCD" w:rsidRDefault="00374F10" w:rsidP="00CF4153">
      <w:pPr>
        <w:ind w:left="9072"/>
        <w:jc w:val="both"/>
        <w:rPr>
          <w:rFonts w:ascii="Liberation Serif" w:hAnsi="Liberation Serif"/>
          <w:sz w:val="28"/>
          <w:szCs w:val="28"/>
        </w:rPr>
      </w:pPr>
      <w:r w:rsidRPr="00CC6BCD">
        <w:rPr>
          <w:rFonts w:ascii="Liberation Serif" w:hAnsi="Liberation Serif"/>
          <w:sz w:val="28"/>
          <w:szCs w:val="28"/>
        </w:rPr>
        <w:t xml:space="preserve"> </w:t>
      </w:r>
    </w:p>
    <w:sectPr w:rsidR="00456D5D" w:rsidRPr="00CC6BCD" w:rsidSect="00CF4153">
      <w:headerReference w:type="first" r:id="rId22"/>
      <w:pgSz w:w="16838" w:h="11906" w:orient="landscape"/>
      <w:pgMar w:top="1276" w:right="678" w:bottom="567" w:left="1701" w:header="709" w:footer="709" w:gutter="0"/>
      <w:pgNumType w:start="2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0237" w:rsidRDefault="00A10237" w:rsidP="00AF14F7">
      <w:r>
        <w:separator/>
      </w:r>
    </w:p>
  </w:endnote>
  <w:endnote w:type="continuationSeparator" w:id="1">
    <w:p w:rsidR="00A10237" w:rsidRDefault="00A10237" w:rsidP="00AF14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Arial Unicode MS"/>
    <w:panose1 w:val="00000000000000000000"/>
    <w:charset w:val="CC"/>
    <w:family w:val="auto"/>
    <w:notTrueType/>
    <w:pitch w:val="default"/>
    <w:sig w:usb0="00000203" w:usb1="080E0000" w:usb2="00000010" w:usb3="00000000" w:csb0="00040005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0237" w:rsidRDefault="00A10237" w:rsidP="00AF14F7">
      <w:r>
        <w:separator/>
      </w:r>
    </w:p>
  </w:footnote>
  <w:footnote w:type="continuationSeparator" w:id="1">
    <w:p w:rsidR="00A10237" w:rsidRDefault="00A10237" w:rsidP="00AF14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46393"/>
      <w:docPartObj>
        <w:docPartGallery w:val="Page Numbers (Top of Page)"/>
        <w:docPartUnique/>
      </w:docPartObj>
    </w:sdtPr>
    <w:sdtContent>
      <w:p w:rsidR="00821866" w:rsidRDefault="00B65785">
        <w:pPr>
          <w:pStyle w:val="a8"/>
          <w:jc w:val="center"/>
        </w:pPr>
        <w:fldSimple w:instr=" PAGE   \* MERGEFORMAT ">
          <w:r w:rsidR="00821866">
            <w:rPr>
              <w:noProof/>
            </w:rPr>
            <w:t>1</w:t>
          </w:r>
        </w:fldSimple>
      </w:p>
    </w:sdtContent>
  </w:sdt>
  <w:p w:rsidR="00821866" w:rsidRDefault="00821866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28813"/>
      <w:docPartObj>
        <w:docPartGallery w:val="Page Numbers (Top of Page)"/>
        <w:docPartUnique/>
      </w:docPartObj>
    </w:sdtPr>
    <w:sdtContent>
      <w:p w:rsidR="00CF4153" w:rsidRDefault="00CF4153">
        <w:pPr>
          <w:pStyle w:val="a8"/>
          <w:jc w:val="center"/>
        </w:pPr>
        <w:fldSimple w:instr=" PAGE   \* MERGEFORMAT ">
          <w:r w:rsidR="00216EBD">
            <w:rPr>
              <w:noProof/>
            </w:rPr>
            <w:t>2</w:t>
          </w:r>
        </w:fldSimple>
      </w:p>
    </w:sdtContent>
  </w:sdt>
  <w:p w:rsidR="00821866" w:rsidRDefault="00821866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7A4E0E"/>
    <w:multiLevelType w:val="multilevel"/>
    <w:tmpl w:val="89748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54A64E1"/>
    <w:multiLevelType w:val="multilevel"/>
    <w:tmpl w:val="D436BB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C826C9A"/>
    <w:multiLevelType w:val="multilevel"/>
    <w:tmpl w:val="29D09A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13313"/>
  </w:hdrShapeDefaults>
  <w:footnotePr>
    <w:footnote w:id="0"/>
    <w:footnote w:id="1"/>
  </w:footnotePr>
  <w:endnotePr>
    <w:endnote w:id="0"/>
    <w:endnote w:id="1"/>
  </w:endnotePr>
  <w:compat/>
  <w:rsids>
    <w:rsidRoot w:val="006145AD"/>
    <w:rsid w:val="00017B93"/>
    <w:rsid w:val="0003093E"/>
    <w:rsid w:val="00034F8F"/>
    <w:rsid w:val="000356DE"/>
    <w:rsid w:val="000A4C0E"/>
    <w:rsid w:val="000D725E"/>
    <w:rsid w:val="000F3DD0"/>
    <w:rsid w:val="00101474"/>
    <w:rsid w:val="00103B92"/>
    <w:rsid w:val="0012024C"/>
    <w:rsid w:val="00133698"/>
    <w:rsid w:val="00134E5D"/>
    <w:rsid w:val="0015561D"/>
    <w:rsid w:val="00165CB2"/>
    <w:rsid w:val="00170E76"/>
    <w:rsid w:val="001816D6"/>
    <w:rsid w:val="00191811"/>
    <w:rsid w:val="00195B7C"/>
    <w:rsid w:val="001B3481"/>
    <w:rsid w:val="001F3724"/>
    <w:rsid w:val="00214933"/>
    <w:rsid w:val="00216EBD"/>
    <w:rsid w:val="0023226A"/>
    <w:rsid w:val="00235F85"/>
    <w:rsid w:val="00241938"/>
    <w:rsid w:val="002454BC"/>
    <w:rsid w:val="00272722"/>
    <w:rsid w:val="002E6D58"/>
    <w:rsid w:val="002F2BA3"/>
    <w:rsid w:val="00301773"/>
    <w:rsid w:val="00311136"/>
    <w:rsid w:val="003155C7"/>
    <w:rsid w:val="003201FB"/>
    <w:rsid w:val="00352B7E"/>
    <w:rsid w:val="00374C89"/>
    <w:rsid w:val="00374F10"/>
    <w:rsid w:val="00382002"/>
    <w:rsid w:val="003A7080"/>
    <w:rsid w:val="003F6459"/>
    <w:rsid w:val="00406D10"/>
    <w:rsid w:val="00456D5D"/>
    <w:rsid w:val="00482164"/>
    <w:rsid w:val="0048268F"/>
    <w:rsid w:val="004929AF"/>
    <w:rsid w:val="004B69B3"/>
    <w:rsid w:val="004B7565"/>
    <w:rsid w:val="004C3D72"/>
    <w:rsid w:val="004F1BF0"/>
    <w:rsid w:val="004F4246"/>
    <w:rsid w:val="005267A8"/>
    <w:rsid w:val="00536788"/>
    <w:rsid w:val="00541A0B"/>
    <w:rsid w:val="00542847"/>
    <w:rsid w:val="00542916"/>
    <w:rsid w:val="00564D50"/>
    <w:rsid w:val="00584739"/>
    <w:rsid w:val="005D366B"/>
    <w:rsid w:val="005E07DA"/>
    <w:rsid w:val="006145AD"/>
    <w:rsid w:val="00627862"/>
    <w:rsid w:val="00631937"/>
    <w:rsid w:val="00635B23"/>
    <w:rsid w:val="0065787D"/>
    <w:rsid w:val="006705E0"/>
    <w:rsid w:val="006808C2"/>
    <w:rsid w:val="00684FC4"/>
    <w:rsid w:val="00693D93"/>
    <w:rsid w:val="006B1C3F"/>
    <w:rsid w:val="006B7D03"/>
    <w:rsid w:val="006C6C5E"/>
    <w:rsid w:val="00702165"/>
    <w:rsid w:val="00720985"/>
    <w:rsid w:val="0072786A"/>
    <w:rsid w:val="007535F3"/>
    <w:rsid w:val="00782126"/>
    <w:rsid w:val="007A595D"/>
    <w:rsid w:val="007C1B05"/>
    <w:rsid w:val="007C62C8"/>
    <w:rsid w:val="00814948"/>
    <w:rsid w:val="00821866"/>
    <w:rsid w:val="0083242F"/>
    <w:rsid w:val="0083594B"/>
    <w:rsid w:val="00864A2F"/>
    <w:rsid w:val="00871148"/>
    <w:rsid w:val="00896CBC"/>
    <w:rsid w:val="008B4A42"/>
    <w:rsid w:val="008C0E41"/>
    <w:rsid w:val="008C3C9A"/>
    <w:rsid w:val="00913639"/>
    <w:rsid w:val="00913FFC"/>
    <w:rsid w:val="00940497"/>
    <w:rsid w:val="00956960"/>
    <w:rsid w:val="00975A1C"/>
    <w:rsid w:val="009A725C"/>
    <w:rsid w:val="009B2C45"/>
    <w:rsid w:val="009B5611"/>
    <w:rsid w:val="009F542B"/>
    <w:rsid w:val="00A10237"/>
    <w:rsid w:val="00A1076A"/>
    <w:rsid w:val="00A26589"/>
    <w:rsid w:val="00A35AB8"/>
    <w:rsid w:val="00A51D71"/>
    <w:rsid w:val="00AC5919"/>
    <w:rsid w:val="00AF14F7"/>
    <w:rsid w:val="00B33BD1"/>
    <w:rsid w:val="00B41C91"/>
    <w:rsid w:val="00B443E8"/>
    <w:rsid w:val="00B65785"/>
    <w:rsid w:val="00B67442"/>
    <w:rsid w:val="00B87359"/>
    <w:rsid w:val="00B95DBC"/>
    <w:rsid w:val="00BA7870"/>
    <w:rsid w:val="00BC77AC"/>
    <w:rsid w:val="00BD73B9"/>
    <w:rsid w:val="00BF6E52"/>
    <w:rsid w:val="00C155CD"/>
    <w:rsid w:val="00C30327"/>
    <w:rsid w:val="00C3267D"/>
    <w:rsid w:val="00C529BC"/>
    <w:rsid w:val="00C55198"/>
    <w:rsid w:val="00C8290F"/>
    <w:rsid w:val="00C95E92"/>
    <w:rsid w:val="00CA14D7"/>
    <w:rsid w:val="00CA33DB"/>
    <w:rsid w:val="00CA6F56"/>
    <w:rsid w:val="00CC6BCD"/>
    <w:rsid w:val="00CF4153"/>
    <w:rsid w:val="00CF7251"/>
    <w:rsid w:val="00D35A39"/>
    <w:rsid w:val="00D35A49"/>
    <w:rsid w:val="00D46873"/>
    <w:rsid w:val="00D67D7C"/>
    <w:rsid w:val="00D74D4E"/>
    <w:rsid w:val="00D8454F"/>
    <w:rsid w:val="00D921D5"/>
    <w:rsid w:val="00DB6DFC"/>
    <w:rsid w:val="00DE4BE7"/>
    <w:rsid w:val="00E22896"/>
    <w:rsid w:val="00E37216"/>
    <w:rsid w:val="00E561CF"/>
    <w:rsid w:val="00E72C6A"/>
    <w:rsid w:val="00E812FB"/>
    <w:rsid w:val="00E84CF1"/>
    <w:rsid w:val="00E90159"/>
    <w:rsid w:val="00E9037A"/>
    <w:rsid w:val="00ED4DA5"/>
    <w:rsid w:val="00EE4587"/>
    <w:rsid w:val="00F129BF"/>
    <w:rsid w:val="00F20F42"/>
    <w:rsid w:val="00F259A8"/>
    <w:rsid w:val="00F41FB6"/>
    <w:rsid w:val="00F71B28"/>
    <w:rsid w:val="00F86E03"/>
    <w:rsid w:val="00F93B83"/>
    <w:rsid w:val="00FA194B"/>
    <w:rsid w:val="00FA3C20"/>
    <w:rsid w:val="00FB6170"/>
    <w:rsid w:val="00FC5728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rsid w:val="00FA3C20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rsid w:val="00AF14F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F14F7"/>
  </w:style>
  <w:style w:type="paragraph" w:styleId="aa">
    <w:name w:val="footer"/>
    <w:basedOn w:val="a"/>
    <w:link w:val="ab"/>
    <w:uiPriority w:val="99"/>
    <w:rsid w:val="00AF14F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F14F7"/>
  </w:style>
  <w:style w:type="paragraph" w:customStyle="1" w:styleId="ConsPlusTitle">
    <w:name w:val="ConsPlusTitle"/>
    <w:rsid w:val="00F86E03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  <w:style w:type="paragraph" w:customStyle="1" w:styleId="ConsPlusNormal">
    <w:name w:val="ConsPlusNormal"/>
    <w:uiPriority w:val="99"/>
    <w:qFormat/>
    <w:rsid w:val="005E07DA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table" w:styleId="ac">
    <w:name w:val="Table Grid"/>
    <w:basedOn w:val="a1"/>
    <w:uiPriority w:val="59"/>
    <w:rsid w:val="005E07DA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 Spacing"/>
    <w:uiPriority w:val="1"/>
    <w:qFormat/>
    <w:rsid w:val="005E07DA"/>
    <w:rPr>
      <w:rFonts w:eastAsiaTheme="minorHAnsi" w:cstheme="minorBidi"/>
      <w:sz w:val="28"/>
      <w:szCs w:val="22"/>
      <w:lang w:eastAsia="en-US"/>
    </w:rPr>
  </w:style>
  <w:style w:type="character" w:styleId="ae">
    <w:name w:val="Hyperlink"/>
    <w:basedOn w:val="a0"/>
    <w:uiPriority w:val="99"/>
    <w:unhideWhenUsed/>
    <w:rsid w:val="005E07DA"/>
    <w:rPr>
      <w:color w:val="0000FF" w:themeColor="hyperlink"/>
      <w:u w:val="single"/>
    </w:rPr>
  </w:style>
  <w:style w:type="character" w:customStyle="1" w:styleId="extendedtext-short">
    <w:name w:val="extendedtext-short"/>
    <w:basedOn w:val="a0"/>
    <w:rsid w:val="005E07DA"/>
  </w:style>
  <w:style w:type="paragraph" w:styleId="af">
    <w:name w:val="List Paragraph"/>
    <w:basedOn w:val="a"/>
    <w:uiPriority w:val="34"/>
    <w:qFormat/>
    <w:rsid w:val="005E07D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2">
    <w:name w:val="c2"/>
    <w:basedOn w:val="a"/>
    <w:rsid w:val="005E07DA"/>
    <w:pPr>
      <w:spacing w:before="100" w:beforeAutospacing="1" w:after="100" w:afterAutospacing="1"/>
    </w:pPr>
    <w:rPr>
      <w:sz w:val="24"/>
      <w:szCs w:val="24"/>
    </w:rPr>
  </w:style>
  <w:style w:type="character" w:customStyle="1" w:styleId="c1">
    <w:name w:val="c1"/>
    <w:basedOn w:val="a0"/>
    <w:rsid w:val="005E07DA"/>
  </w:style>
  <w:style w:type="paragraph" w:styleId="af0">
    <w:name w:val="Normal (Web)"/>
    <w:basedOn w:val="a"/>
    <w:uiPriority w:val="99"/>
    <w:unhideWhenUsed/>
    <w:rsid w:val="005E07DA"/>
    <w:pPr>
      <w:spacing w:before="100" w:beforeAutospacing="1" w:after="100" w:afterAutospacing="1"/>
    </w:pPr>
    <w:rPr>
      <w:sz w:val="24"/>
      <w:szCs w:val="24"/>
    </w:rPr>
  </w:style>
  <w:style w:type="character" w:customStyle="1" w:styleId="layout">
    <w:name w:val="layout"/>
    <w:basedOn w:val="a0"/>
    <w:rsid w:val="005E07DA"/>
  </w:style>
  <w:style w:type="paragraph" w:customStyle="1" w:styleId="11">
    <w:name w:val="Без интервала1"/>
    <w:uiPriority w:val="1"/>
    <w:qFormat/>
    <w:rsid w:val="008B4A42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1">
    <w:name w:val="Strong"/>
    <w:basedOn w:val="a0"/>
    <w:uiPriority w:val="22"/>
    <w:qFormat/>
    <w:rsid w:val="008B4A42"/>
    <w:rPr>
      <w:b/>
      <w:bCs/>
    </w:rPr>
  </w:style>
  <w:style w:type="character" w:customStyle="1" w:styleId="fontstyle01">
    <w:name w:val="fontstyle01"/>
    <w:basedOn w:val="a0"/>
    <w:rsid w:val="008B4A42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10">
    <w:name w:val="Заголовок 1 Знак"/>
    <w:basedOn w:val="a0"/>
    <w:link w:val="1"/>
    <w:rsid w:val="00CF4153"/>
    <w:rPr>
      <w:b/>
      <w:iCs/>
      <w:sz w:val="28"/>
      <w:szCs w:val="28"/>
    </w:rPr>
  </w:style>
  <w:style w:type="character" w:customStyle="1" w:styleId="a5">
    <w:name w:val="Основной текст с отступом Знак"/>
    <w:basedOn w:val="a0"/>
    <w:link w:val="a4"/>
    <w:rsid w:val="00CF4153"/>
    <w:rPr>
      <w:sz w:val="25"/>
      <w:szCs w:val="24"/>
    </w:rPr>
  </w:style>
  <w:style w:type="character" w:styleId="af2">
    <w:name w:val="FollowedHyperlink"/>
    <w:basedOn w:val="a0"/>
    <w:uiPriority w:val="99"/>
    <w:unhideWhenUsed/>
    <w:rsid w:val="00CF415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vk.com/wall-198739790_484" TargetMode="External"/><Relationship Id="rId18" Type="http://schemas.openxmlformats.org/officeDocument/2006/relationships/hyperlink" Target="https://vk.com/public197865448" TargetMode="External"/><Relationship Id="rId3" Type="http://schemas.openxmlformats.org/officeDocument/2006/relationships/styles" Target="styles.xml"/><Relationship Id="rId21" Type="http://schemas.openxmlformats.org/officeDocument/2006/relationships/hyperlink" Target="https://vk.com/clever_ku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vk.com/dou103" TargetMode="External"/><Relationship Id="rId17" Type="http://schemas.openxmlformats.org/officeDocument/2006/relationships/hyperlink" Target="https://ok.ru/profile/577420998430" TargetMode="External"/><Relationship Id="rId46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hyperlink" Target="https://vk.com/biblioteka_16_cnk" TargetMode="External"/><Relationship Id="rId20" Type="http://schemas.openxmlformats.org/officeDocument/2006/relationships/hyperlink" Target="https://vk.com/skc66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yandex.ru/video/preview/16124977748252739554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vk.com/mauk96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kupidonia.ru/viktoriny/test-antiterroristicheskaja-bezopasnost" TargetMode="External"/><Relationship Id="rId19" Type="http://schemas.openxmlformats.org/officeDocument/2006/relationships/hyperlink" Target="https://vk.com/sovremennik_ku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s://vk.com/shkola19_ku" TargetMode="External"/><Relationship Id="rId22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50;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60071C-1C6A-47A3-9EDD-F240ED66F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15</Pages>
  <Words>2832</Words>
  <Characters>19530</Characters>
  <Application>Microsoft Office Word</Application>
  <DocSecurity>0</DocSecurity>
  <Lines>162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22318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Podolina</cp:lastModifiedBy>
  <cp:revision>2</cp:revision>
  <cp:lastPrinted>2024-08-27T07:19:00Z</cp:lastPrinted>
  <dcterms:created xsi:type="dcterms:W3CDTF">2024-08-28T04:41:00Z</dcterms:created>
  <dcterms:modified xsi:type="dcterms:W3CDTF">2024-08-28T04:41:00Z</dcterms:modified>
</cp:coreProperties>
</file>