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508B0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3508B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F1865" w:rsidRDefault="002F18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3508B0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C712AC">
        <w:rPr>
          <w:rFonts w:ascii="Liberation Serif" w:hAnsi="Liberation Serif" w:cs="Liberation Serif"/>
          <w:sz w:val="28"/>
          <w:szCs w:val="28"/>
        </w:rPr>
        <w:t>09.10.2024</w: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  №</w:t>
      </w:r>
      <w:r w:rsidR="00C712AC">
        <w:rPr>
          <w:rFonts w:ascii="Liberation Serif" w:hAnsi="Liberation Serif" w:cs="Liberation Serif"/>
          <w:sz w:val="28"/>
          <w:szCs w:val="28"/>
        </w:rPr>
        <w:t xml:space="preserve"> 709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4B44FB" w:rsidRPr="009432A4" w:rsidRDefault="00B476FA" w:rsidP="004B44FB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О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pacing w:val="1"/>
          <w:sz w:val="28"/>
          <w:szCs w:val="28"/>
        </w:rPr>
        <w:t>в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е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ении</w:t>
      </w:r>
      <w:r w:rsidR="00390B0A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изм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н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ий</w:t>
      </w:r>
      <w:r w:rsidR="00390B0A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в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Ре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с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муницип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а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л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ь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ных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мар</w:t>
      </w:r>
      <w:r w:rsidR="004B44FB" w:rsidRPr="008A25EC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ов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4B44FB" w:rsidRPr="008A25EC">
        <w:rPr>
          <w:rFonts w:ascii="Liberation Serif" w:hAnsi="Liberation Serif"/>
          <w:b/>
          <w:bCs/>
          <w:spacing w:val="1"/>
          <w:sz w:val="28"/>
          <w:szCs w:val="28"/>
        </w:rPr>
        <w:t>г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ляр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ых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п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ев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озок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в</w:t>
      </w:r>
      <w:r w:rsidR="006C4AA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Кам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н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="004B44FB" w:rsidRPr="008A25EC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-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рал</w:t>
      </w:r>
      <w:r w:rsidR="004B44FB" w:rsidRPr="008A25EC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="004B44FB" w:rsidRPr="008A25EC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4B44FB" w:rsidRPr="008A25EC">
        <w:rPr>
          <w:rFonts w:ascii="Liberation Serif" w:hAnsi="Liberation Serif"/>
          <w:b/>
          <w:bCs/>
          <w:sz w:val="28"/>
          <w:szCs w:val="28"/>
        </w:rPr>
        <w:t>ом городском округе</w:t>
      </w:r>
    </w:p>
    <w:p w:rsidR="00910E30" w:rsidRPr="00D60086" w:rsidRDefault="00910E30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</w:p>
    <w:p w:rsidR="00910E30" w:rsidRPr="00D60086" w:rsidRDefault="00910E30" w:rsidP="00910E30">
      <w:pPr>
        <w:spacing w:before="3" w:line="200" w:lineRule="exact"/>
        <w:rPr>
          <w:rFonts w:ascii="Liberation Serif" w:hAnsi="Liberation Serif"/>
          <w:sz w:val="28"/>
          <w:szCs w:val="28"/>
        </w:rPr>
      </w:pPr>
    </w:p>
    <w:p w:rsidR="00910E30" w:rsidRPr="006C42CE" w:rsidRDefault="00910E30" w:rsidP="00A817A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/>
          <w:sz w:val="28"/>
          <w:szCs w:val="28"/>
        </w:rPr>
        <w:tab/>
      </w:r>
      <w:r w:rsidRPr="00B22097">
        <w:rPr>
          <w:rFonts w:ascii="Liberation Serif" w:hAnsi="Liberation Serif"/>
          <w:sz w:val="28"/>
          <w:szCs w:val="28"/>
        </w:rPr>
        <w:t>В соответстви</w:t>
      </w:r>
      <w:r w:rsidR="009D6FE0" w:rsidRPr="00B22097">
        <w:rPr>
          <w:rFonts w:ascii="Liberation Serif" w:hAnsi="Liberation Serif"/>
          <w:sz w:val="28"/>
          <w:szCs w:val="28"/>
        </w:rPr>
        <w:t xml:space="preserve">и </w:t>
      </w:r>
      <w:r w:rsidRPr="00B22097">
        <w:rPr>
          <w:rFonts w:ascii="Liberation Serif" w:hAnsi="Liberation Serif"/>
          <w:sz w:val="28"/>
          <w:szCs w:val="28"/>
        </w:rPr>
        <w:t>со статьей 16 Федерального</w:t>
      </w:r>
      <w:r w:rsidR="009D6FE0" w:rsidRPr="00B22097">
        <w:rPr>
          <w:rFonts w:ascii="Liberation Serif" w:hAnsi="Liberation Serif"/>
          <w:sz w:val="28"/>
          <w:szCs w:val="28"/>
        </w:rPr>
        <w:t xml:space="preserve"> закона от 6 октября 2003 года </w:t>
      </w:r>
      <w:r w:rsidR="00C67C7A" w:rsidRPr="00B22097">
        <w:rPr>
          <w:rFonts w:ascii="Liberation Serif" w:hAnsi="Liberation Serif"/>
          <w:sz w:val="28"/>
          <w:szCs w:val="28"/>
        </w:rPr>
        <w:t xml:space="preserve">№ </w:t>
      </w:r>
      <w:r w:rsidRPr="00B22097">
        <w:rPr>
          <w:rFonts w:ascii="Liberation Serif" w:hAnsi="Liberation Serif"/>
          <w:sz w:val="28"/>
          <w:szCs w:val="28"/>
        </w:rPr>
        <w:t>131-ФЗ «Об общих принципах организации местно</w:t>
      </w:r>
      <w:r w:rsidR="009D6FE0" w:rsidRPr="00B22097">
        <w:rPr>
          <w:rFonts w:ascii="Liberation Serif" w:hAnsi="Liberation Serif"/>
          <w:sz w:val="28"/>
          <w:szCs w:val="28"/>
        </w:rPr>
        <w:t xml:space="preserve">го самоуправления в Российской  </w:t>
      </w:r>
      <w:r w:rsidRPr="00B22097">
        <w:rPr>
          <w:rFonts w:ascii="Liberation Serif" w:hAnsi="Liberation Serif"/>
          <w:sz w:val="28"/>
          <w:szCs w:val="28"/>
        </w:rPr>
        <w:t>Федераци</w:t>
      </w:r>
      <w:r w:rsidR="009D6FE0" w:rsidRPr="00B22097">
        <w:rPr>
          <w:rFonts w:ascii="Liberation Serif" w:hAnsi="Liberation Serif"/>
          <w:sz w:val="28"/>
          <w:szCs w:val="28"/>
        </w:rPr>
        <w:t xml:space="preserve">и»,  </w:t>
      </w:r>
      <w:r w:rsidRPr="00B22097">
        <w:rPr>
          <w:rFonts w:ascii="Liberation Serif" w:hAnsi="Liberation Serif"/>
          <w:sz w:val="28"/>
          <w:szCs w:val="28"/>
        </w:rPr>
        <w:t>стать</w:t>
      </w:r>
      <w:r w:rsidR="00DB4DC2" w:rsidRPr="00B22097">
        <w:rPr>
          <w:rFonts w:ascii="Liberation Serif" w:hAnsi="Liberation Serif"/>
          <w:sz w:val="28"/>
          <w:szCs w:val="28"/>
        </w:rPr>
        <w:t>ями</w:t>
      </w:r>
      <w:r w:rsidR="009121FD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25</w:t>
      </w:r>
      <w:r w:rsidR="009D6FE0" w:rsidRPr="00B22097">
        <w:rPr>
          <w:rFonts w:ascii="Liberation Serif" w:hAnsi="Liberation Serif"/>
          <w:sz w:val="28"/>
          <w:szCs w:val="28"/>
        </w:rPr>
        <w:t>,</w:t>
      </w:r>
      <w:r w:rsidR="00390B0A">
        <w:rPr>
          <w:rFonts w:ascii="Liberation Serif" w:hAnsi="Liberation Serif"/>
          <w:sz w:val="28"/>
          <w:szCs w:val="28"/>
        </w:rPr>
        <w:t xml:space="preserve"> </w:t>
      </w:r>
      <w:r w:rsidR="00DB4DC2" w:rsidRPr="00B22097">
        <w:rPr>
          <w:rFonts w:ascii="Liberation Serif" w:hAnsi="Liberation Serif"/>
          <w:sz w:val="28"/>
          <w:szCs w:val="28"/>
        </w:rPr>
        <w:t>26</w:t>
      </w:r>
      <w:r w:rsidR="009D6FE0" w:rsidRPr="00B22097">
        <w:rPr>
          <w:rFonts w:ascii="Liberation Serif" w:hAnsi="Liberation Serif"/>
          <w:sz w:val="28"/>
          <w:szCs w:val="28"/>
        </w:rPr>
        <w:t xml:space="preserve"> Федерального закона </w:t>
      </w:r>
      <w:r w:rsidRPr="00B22097">
        <w:rPr>
          <w:rFonts w:ascii="Liberation Serif" w:hAnsi="Liberation Serif"/>
          <w:sz w:val="28"/>
          <w:szCs w:val="28"/>
        </w:rPr>
        <w:t xml:space="preserve">от 13 июля </w:t>
      </w:r>
      <w:r w:rsidRPr="006C42CE">
        <w:rPr>
          <w:rFonts w:ascii="Liberation Serif" w:hAnsi="Liberation Serif"/>
          <w:sz w:val="28"/>
          <w:szCs w:val="28"/>
        </w:rPr>
        <w:t>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2B56A6" w:rsidRPr="006C42CE">
        <w:rPr>
          <w:rFonts w:ascii="Liberation Serif" w:hAnsi="Liberation Serif"/>
          <w:sz w:val="28"/>
          <w:szCs w:val="28"/>
        </w:rPr>
        <w:t xml:space="preserve">, </w:t>
      </w:r>
      <w:r w:rsidR="00B476FA">
        <w:rPr>
          <w:rFonts w:ascii="Liberation Serif" w:hAnsi="Liberation Serif" w:cs="Liberation Serif"/>
          <w:sz w:val="28"/>
          <w:szCs w:val="28"/>
        </w:rPr>
        <w:t>на основании подпункта 4  пункта 2.2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 Положения об организации транспортного обслуживания населения по муниципальным маршрутам регулярных перевозок на территории </w:t>
      </w:r>
      <w:r w:rsidR="00FE7BCA" w:rsidRPr="006C42CE">
        <w:rPr>
          <w:rFonts w:ascii="Liberation Serif" w:hAnsi="Liberation Serif" w:cs="Liberation Serif"/>
          <w:sz w:val="28"/>
          <w:szCs w:val="28"/>
        </w:rPr>
        <w:t>К</w:t>
      </w:r>
      <w:r w:rsidR="002B56A6" w:rsidRPr="006C42CE">
        <w:rPr>
          <w:rFonts w:ascii="Liberation Serif" w:hAnsi="Liberation Serif" w:cs="Liberation Serif"/>
          <w:sz w:val="28"/>
          <w:szCs w:val="28"/>
        </w:rPr>
        <w:t>аменск-</w:t>
      </w:r>
      <w:r w:rsidR="00FE7BCA" w:rsidRPr="006C42CE">
        <w:rPr>
          <w:rFonts w:ascii="Liberation Serif" w:hAnsi="Liberation Serif" w:cs="Liberation Serif"/>
          <w:sz w:val="28"/>
          <w:szCs w:val="28"/>
        </w:rPr>
        <w:t>У</w:t>
      </w:r>
      <w:r w:rsidR="002B56A6" w:rsidRPr="006C42CE">
        <w:rPr>
          <w:rFonts w:ascii="Liberation Serif" w:hAnsi="Liberation Serif" w:cs="Liberation Serif"/>
          <w:sz w:val="28"/>
          <w:szCs w:val="28"/>
        </w:rPr>
        <w:t>ральского городского округа</w:t>
      </w:r>
      <w:r w:rsidR="009432A4">
        <w:rPr>
          <w:rFonts w:ascii="Liberation Serif" w:hAnsi="Liberation Serif" w:cs="Liberation Serif"/>
          <w:sz w:val="28"/>
          <w:szCs w:val="28"/>
        </w:rPr>
        <w:t xml:space="preserve">, утвержденного постановлением  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FE7BCA" w:rsidRPr="006C42CE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2B56A6" w:rsidRPr="006C42CE">
        <w:rPr>
          <w:rFonts w:ascii="Liberation Serif" w:hAnsi="Liberation Serif" w:cs="Liberation Serif"/>
          <w:sz w:val="28"/>
          <w:szCs w:val="28"/>
        </w:rPr>
        <w:t>Каменск</w:t>
      </w:r>
      <w:r w:rsidR="00FE7BCA" w:rsidRPr="006C42CE">
        <w:rPr>
          <w:rFonts w:ascii="Liberation Serif" w:hAnsi="Liberation Serif" w:cs="Liberation Serif"/>
          <w:sz w:val="28"/>
          <w:szCs w:val="28"/>
        </w:rPr>
        <w:t>а</w:t>
      </w:r>
      <w:r w:rsidR="002B56A6" w:rsidRPr="006C42CE">
        <w:rPr>
          <w:rFonts w:ascii="Liberation Serif" w:hAnsi="Liberation Serif" w:cs="Liberation Serif"/>
          <w:sz w:val="28"/>
          <w:szCs w:val="28"/>
        </w:rPr>
        <w:t>-Уральского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CD7CB4">
        <w:rPr>
          <w:rFonts w:ascii="Liberation Serif" w:hAnsi="Liberation Serif" w:cs="Liberation Serif"/>
          <w:sz w:val="28"/>
          <w:szCs w:val="28"/>
        </w:rPr>
        <w:t>от 02.03.2017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 № 150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города 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Каменска-Уральского 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от 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27.02.2018 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155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12.02.2019 </w:t>
      </w:r>
      <w:hyperlink r:id="rId10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101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12.08.2019 </w:t>
      </w:r>
      <w:hyperlink r:id="rId11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644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12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459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</w:t>
      </w:r>
      <w:r w:rsidR="00B40D0D" w:rsidRPr="006C42CE">
        <w:rPr>
          <w:rFonts w:ascii="Liberation Serif" w:hAnsi="Liberation Serif" w:cs="Liberation Serif"/>
          <w:sz w:val="28"/>
          <w:szCs w:val="28"/>
        </w:rPr>
        <w:t>п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Каменск-Уральского городского округа от 25.12.2020 </w:t>
      </w:r>
      <w:hyperlink r:id="rId13" w:history="1">
        <w:r w:rsidR="00B40D0D" w:rsidRPr="006C42CE">
          <w:rPr>
            <w:rFonts w:ascii="Liberation Serif" w:hAnsi="Liberation Serif" w:cs="Liberation Serif"/>
            <w:sz w:val="28"/>
            <w:szCs w:val="28"/>
          </w:rPr>
          <w:t>№</w:t>
        </w:r>
        <w:r w:rsidR="009121FD" w:rsidRPr="006C42CE">
          <w:rPr>
            <w:rFonts w:ascii="Liberation Serif" w:hAnsi="Liberation Serif" w:cs="Liberation Serif"/>
            <w:sz w:val="28"/>
            <w:szCs w:val="28"/>
          </w:rPr>
          <w:t xml:space="preserve"> 994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18.05.2022 </w:t>
      </w:r>
      <w:hyperlink r:id="rId14" w:history="1">
        <w:r w:rsidR="00B40D0D" w:rsidRPr="006C42CE">
          <w:rPr>
            <w:rFonts w:ascii="Liberation Serif" w:hAnsi="Liberation Serif" w:cs="Liberation Serif"/>
            <w:sz w:val="28"/>
            <w:szCs w:val="28"/>
          </w:rPr>
          <w:t>№</w:t>
        </w:r>
        <w:r w:rsidR="009121FD" w:rsidRPr="006C42CE">
          <w:rPr>
            <w:rFonts w:ascii="Liberation Serif" w:hAnsi="Liberation Serif" w:cs="Liberation Serif"/>
            <w:sz w:val="28"/>
            <w:szCs w:val="28"/>
          </w:rPr>
          <w:t xml:space="preserve"> 310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) </w:t>
      </w:r>
      <w:r w:rsidR="002B56A6" w:rsidRPr="006C42CE">
        <w:rPr>
          <w:rFonts w:ascii="Liberation Serif" w:hAnsi="Liberation Serif" w:cs="Liberation Serif"/>
          <w:sz w:val="28"/>
          <w:szCs w:val="28"/>
        </w:rPr>
        <w:t>«</w:t>
      </w:r>
      <w:r w:rsidR="002B56A6" w:rsidRPr="006C42CE">
        <w:rPr>
          <w:rFonts w:ascii="Liberation Serif" w:hAnsi="Liberation Serif"/>
          <w:sz w:val="28"/>
          <w:szCs w:val="28"/>
        </w:rPr>
        <w:t xml:space="preserve">Об утверждении </w:t>
      </w:r>
      <w:r w:rsidR="005B7A6D">
        <w:rPr>
          <w:rFonts w:ascii="Liberation Serif" w:hAnsi="Liberation Serif"/>
          <w:sz w:val="28"/>
          <w:szCs w:val="28"/>
        </w:rPr>
        <w:t>П</w:t>
      </w:r>
      <w:r w:rsidR="002B56A6" w:rsidRPr="006C42CE">
        <w:rPr>
          <w:rFonts w:ascii="Liberation Serif" w:hAnsi="Liberation Serif"/>
          <w:sz w:val="28"/>
          <w:szCs w:val="28"/>
        </w:rPr>
        <w:t xml:space="preserve">оложения об организации транспортного обслуживания населения по муниципальным маршрутам регулярных перевозок на территории </w:t>
      </w:r>
      <w:r w:rsidR="00FE7BCA" w:rsidRPr="006C42CE">
        <w:rPr>
          <w:rFonts w:ascii="Liberation Serif" w:hAnsi="Liberation Serif"/>
          <w:sz w:val="28"/>
          <w:szCs w:val="28"/>
        </w:rPr>
        <w:t>К</w:t>
      </w:r>
      <w:r w:rsidR="002B56A6" w:rsidRPr="006C42CE">
        <w:rPr>
          <w:rFonts w:ascii="Liberation Serif" w:hAnsi="Liberation Serif"/>
          <w:sz w:val="28"/>
          <w:szCs w:val="28"/>
        </w:rPr>
        <w:t>аменск-</w:t>
      </w:r>
      <w:r w:rsidR="00FE7BCA" w:rsidRPr="006C42CE">
        <w:rPr>
          <w:rFonts w:ascii="Liberation Serif" w:hAnsi="Liberation Serif"/>
          <w:sz w:val="28"/>
          <w:szCs w:val="28"/>
        </w:rPr>
        <w:t>У</w:t>
      </w:r>
      <w:r w:rsidR="002B56A6" w:rsidRPr="006C42CE">
        <w:rPr>
          <w:rFonts w:ascii="Liberation Serif" w:hAnsi="Liberation Serif"/>
          <w:sz w:val="28"/>
          <w:szCs w:val="28"/>
        </w:rPr>
        <w:t>ральского городского округа»</w:t>
      </w:r>
      <w:r w:rsidR="00CD7CB4">
        <w:rPr>
          <w:rFonts w:ascii="Liberation Serif" w:hAnsi="Liberation Serif"/>
          <w:sz w:val="28"/>
          <w:szCs w:val="28"/>
        </w:rPr>
        <w:t>,</w:t>
      </w:r>
      <w:r w:rsidR="006C4AA4">
        <w:rPr>
          <w:rFonts w:ascii="Liberation Serif" w:hAnsi="Liberation Serif"/>
          <w:sz w:val="28"/>
          <w:szCs w:val="28"/>
        </w:rPr>
        <w:t xml:space="preserve"> </w:t>
      </w:r>
      <w:r w:rsidRPr="006C42CE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DB4DC2" w:rsidRPr="006C42CE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910E30" w:rsidRPr="006C42CE" w:rsidRDefault="00910E30" w:rsidP="00A817A4">
      <w:pPr>
        <w:pStyle w:val="11"/>
        <w:ind w:left="0"/>
        <w:jc w:val="both"/>
        <w:rPr>
          <w:rFonts w:ascii="Liberation Serif" w:hAnsi="Liberation Serif"/>
          <w:lang w:val="ru-RU"/>
        </w:rPr>
      </w:pPr>
      <w:r w:rsidRPr="006C42CE">
        <w:rPr>
          <w:rFonts w:ascii="Liberation Serif" w:hAnsi="Liberation Serif"/>
          <w:lang w:val="ru-RU"/>
        </w:rPr>
        <w:t>ПОСТАНОВЛ</w:t>
      </w:r>
      <w:r w:rsidR="00DB4DC2" w:rsidRPr="006C42CE">
        <w:rPr>
          <w:rFonts w:ascii="Liberation Serif" w:hAnsi="Liberation Serif"/>
          <w:lang w:val="ru-RU"/>
        </w:rPr>
        <w:t>ЕТ</w:t>
      </w:r>
      <w:r w:rsidRPr="006C42CE">
        <w:rPr>
          <w:rFonts w:ascii="Liberation Serif" w:hAnsi="Liberation Serif"/>
          <w:lang w:val="ru-RU"/>
        </w:rPr>
        <w:t>:</w:t>
      </w:r>
    </w:p>
    <w:p w:rsidR="00EF4274" w:rsidRDefault="00D81081" w:rsidP="005D28E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 xml:space="preserve">1. </w:t>
      </w:r>
      <w:r w:rsidR="00EF4274" w:rsidRPr="006C42CE">
        <w:rPr>
          <w:rFonts w:ascii="Liberation Serif" w:hAnsi="Liberation Serif" w:cs="Liberation Serif"/>
          <w:sz w:val="28"/>
          <w:szCs w:val="28"/>
        </w:rPr>
        <w:t>Внести в Реестр муниципальных маршрутов</w:t>
      </w:r>
      <w:r w:rsidR="00EF4274">
        <w:rPr>
          <w:rFonts w:ascii="Liberation Serif" w:hAnsi="Liberation Serif" w:cs="Liberation Serif"/>
          <w:sz w:val="28"/>
          <w:szCs w:val="28"/>
        </w:rPr>
        <w:t>, утвержденный</w:t>
      </w:r>
      <w:r w:rsidR="00EF4274" w:rsidRPr="00393BA8">
        <w:rPr>
          <w:rFonts w:ascii="Liberation Serif" w:hAnsi="Liberation Serif" w:cs="Liberation Serif"/>
          <w:sz w:val="28"/>
          <w:szCs w:val="28"/>
        </w:rPr>
        <w:t xml:space="preserve"> постановлением Администрации Каменск-Уральского городского округа от 15.01.2021 № 14 (в редакции постановлений Администрации Каменск-Уральского городского округа </w:t>
      </w:r>
      <w:r w:rsidR="00EF4274">
        <w:rPr>
          <w:rFonts w:ascii="Liberation Serif" w:hAnsi="Liberation Serif"/>
          <w:spacing w:val="-6"/>
          <w:sz w:val="28"/>
          <w:szCs w:val="28"/>
        </w:rPr>
        <w:t>от 02.07.2024 № 457</w:t>
      </w:r>
      <w:r w:rsidR="00EF4274">
        <w:rPr>
          <w:rFonts w:ascii="Liberation Serif" w:hAnsi="Liberation Serif" w:cs="Liberation Serif"/>
          <w:sz w:val="28"/>
          <w:szCs w:val="28"/>
        </w:rPr>
        <w:t>, от  03.10.2024  № 691</w:t>
      </w:r>
      <w:r w:rsidR="00EF4274" w:rsidRPr="00393BA8">
        <w:rPr>
          <w:rFonts w:ascii="Liberation Serif" w:hAnsi="Liberation Serif" w:cs="Liberation Serif"/>
          <w:sz w:val="28"/>
          <w:szCs w:val="28"/>
        </w:rPr>
        <w:t>) «Об утверждении Реестра муниципальных маршрутов регулярных перевозок в Каменск-Уральском городском округе»</w:t>
      </w:r>
      <w:r w:rsidR="00EF4274" w:rsidRPr="006C42CE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EF4274">
        <w:rPr>
          <w:rFonts w:ascii="Liberation Serif" w:hAnsi="Liberation Serif" w:cs="Liberation Serif"/>
          <w:sz w:val="28"/>
          <w:szCs w:val="28"/>
        </w:rPr>
        <w:t>- Реестр</w:t>
      </w:r>
      <w:r w:rsidR="00EF4274" w:rsidRPr="006C42CE">
        <w:rPr>
          <w:rFonts w:ascii="Liberation Serif" w:hAnsi="Liberation Serif" w:cs="Liberation Serif"/>
          <w:sz w:val="28"/>
          <w:szCs w:val="28"/>
        </w:rPr>
        <w:t>)</w:t>
      </w:r>
      <w:r w:rsidR="00EF4274">
        <w:rPr>
          <w:rFonts w:ascii="Liberation Serif" w:hAnsi="Liberation Serif" w:cs="Liberation Serif"/>
          <w:sz w:val="28"/>
          <w:szCs w:val="28"/>
        </w:rPr>
        <w:t xml:space="preserve"> </w:t>
      </w:r>
      <w:r w:rsidR="00EF4274" w:rsidRPr="006C42CE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EF4274">
        <w:rPr>
          <w:rFonts w:ascii="Liberation Serif" w:hAnsi="Liberation Serif" w:cs="Liberation Serif"/>
          <w:sz w:val="28"/>
          <w:szCs w:val="28"/>
        </w:rPr>
        <w:t>:</w:t>
      </w:r>
    </w:p>
    <w:p w:rsidR="00C44B5F" w:rsidRPr="00F62768" w:rsidRDefault="00924CA6" w:rsidP="00530C8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F62768">
        <w:rPr>
          <w:rFonts w:ascii="Liberation Serif" w:hAnsi="Liberation Serif"/>
          <w:sz w:val="28"/>
          <w:szCs w:val="28"/>
        </w:rPr>
        <w:t xml:space="preserve">1) </w:t>
      </w:r>
      <w:r w:rsidR="005D28EC" w:rsidRPr="00F62768">
        <w:rPr>
          <w:rFonts w:ascii="Liberation Serif" w:hAnsi="Liberation Serif"/>
          <w:sz w:val="28"/>
          <w:szCs w:val="28"/>
        </w:rPr>
        <w:t xml:space="preserve">в </w:t>
      </w:r>
      <w:r w:rsidR="00A0454A" w:rsidRPr="00F62768">
        <w:rPr>
          <w:rFonts w:ascii="Liberation Serif" w:hAnsi="Liberation Serif" w:cs="Liberation Serif"/>
          <w:sz w:val="28"/>
          <w:szCs w:val="28"/>
        </w:rPr>
        <w:t>столб</w:t>
      </w:r>
      <w:r w:rsidR="005D28EC" w:rsidRPr="00F62768">
        <w:rPr>
          <w:rFonts w:ascii="Liberation Serif" w:hAnsi="Liberation Serif" w:cs="Liberation Serif"/>
          <w:sz w:val="28"/>
          <w:szCs w:val="28"/>
        </w:rPr>
        <w:t>це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EF4274">
        <w:rPr>
          <w:rFonts w:ascii="Liberation Serif" w:hAnsi="Liberation Serif" w:cs="Liberation Serif"/>
          <w:sz w:val="28"/>
          <w:szCs w:val="28"/>
        </w:rPr>
        <w:t>13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653D70" w:rsidRPr="00F62768">
        <w:rPr>
          <w:rFonts w:ascii="Liberation Serif" w:hAnsi="Liberation Serif" w:cs="Liberation Serif"/>
          <w:sz w:val="28"/>
          <w:szCs w:val="28"/>
        </w:rPr>
        <w:t>строк</w:t>
      </w:r>
      <w:r w:rsidR="00A0454A" w:rsidRPr="00F62768">
        <w:rPr>
          <w:rFonts w:ascii="Liberation Serif" w:hAnsi="Liberation Serif" w:cs="Liberation Serif"/>
          <w:sz w:val="28"/>
          <w:szCs w:val="28"/>
        </w:rPr>
        <w:t>и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EF4274">
        <w:rPr>
          <w:rFonts w:ascii="Liberation Serif" w:hAnsi="Liberation Serif" w:cs="Liberation Serif"/>
          <w:sz w:val="28"/>
          <w:szCs w:val="28"/>
        </w:rPr>
        <w:t>5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4B44FB" w:rsidRPr="00F62768">
        <w:rPr>
          <w:rFonts w:ascii="Liberation Serif" w:hAnsi="Liberation Serif" w:cs="Liberation Serif"/>
          <w:sz w:val="28"/>
          <w:szCs w:val="28"/>
        </w:rPr>
        <w:t>Реестр</w:t>
      </w:r>
      <w:r w:rsidR="00A0454A" w:rsidRPr="00F62768">
        <w:rPr>
          <w:rFonts w:ascii="Liberation Serif" w:hAnsi="Liberation Serif" w:cs="Liberation Serif"/>
          <w:sz w:val="28"/>
          <w:szCs w:val="28"/>
        </w:rPr>
        <w:t>а</w:t>
      </w:r>
      <w:r w:rsidR="004B44FB" w:rsidRPr="00F62768">
        <w:rPr>
          <w:rFonts w:ascii="Liberation Serif" w:hAnsi="Liberation Serif" w:cs="Liberation Serif"/>
          <w:sz w:val="28"/>
          <w:szCs w:val="28"/>
        </w:rPr>
        <w:t xml:space="preserve"> </w:t>
      </w:r>
      <w:r w:rsidR="00236AEE" w:rsidRPr="00F62768">
        <w:rPr>
          <w:rFonts w:ascii="Liberation Serif" w:hAnsi="Liberation Serif" w:cs="Liberation Serif"/>
          <w:sz w:val="28"/>
          <w:szCs w:val="28"/>
        </w:rPr>
        <w:t xml:space="preserve"> слов</w:t>
      </w:r>
      <w:r w:rsidR="00D77DFF" w:rsidRPr="00F62768">
        <w:rPr>
          <w:rFonts w:ascii="Liberation Serif" w:hAnsi="Liberation Serif" w:cs="Liberation Serif"/>
          <w:sz w:val="28"/>
          <w:szCs w:val="28"/>
        </w:rPr>
        <w:t>а</w:t>
      </w:r>
      <w:r w:rsidR="00236AEE" w:rsidRPr="00F62768">
        <w:rPr>
          <w:rFonts w:ascii="Liberation Serif" w:hAnsi="Liberation Serif" w:cs="Liberation Serif"/>
          <w:sz w:val="28"/>
          <w:szCs w:val="28"/>
        </w:rPr>
        <w:t xml:space="preserve"> «</w:t>
      </w:r>
      <w:r w:rsidR="00EF4274">
        <w:rPr>
          <w:rFonts w:ascii="Liberation Serif" w:hAnsi="Liberation Serif" w:cs="Liberation Serif"/>
          <w:sz w:val="28"/>
          <w:szCs w:val="28"/>
        </w:rPr>
        <w:t>5 лет-ТС</w:t>
      </w:r>
      <w:r w:rsidR="00D77DFF" w:rsidRPr="00F62768">
        <w:rPr>
          <w:rFonts w:ascii="Liberation Serif" w:hAnsi="Liberation Serif" w:cs="Liberation Serif"/>
          <w:sz w:val="28"/>
          <w:szCs w:val="28"/>
        </w:rPr>
        <w:t>» заменить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0A007C" w:rsidRPr="00F62768">
        <w:rPr>
          <w:rFonts w:ascii="Liberation Serif" w:hAnsi="Liberation Serif" w:cs="Liberation Serif"/>
          <w:sz w:val="28"/>
          <w:szCs w:val="28"/>
        </w:rPr>
        <w:t>словами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236AEE" w:rsidRPr="00F62768">
        <w:rPr>
          <w:rFonts w:ascii="Liberation Serif" w:hAnsi="Liberation Serif" w:cs="Liberation Serif"/>
          <w:sz w:val="28"/>
          <w:szCs w:val="28"/>
        </w:rPr>
        <w:t>«</w:t>
      </w:r>
      <w:r w:rsidR="00EF4274">
        <w:rPr>
          <w:rFonts w:ascii="Liberation Serif" w:hAnsi="Liberation Serif"/>
          <w:sz w:val="28"/>
          <w:szCs w:val="28"/>
        </w:rPr>
        <w:t>5 лет – 1 ТС</w:t>
      </w:r>
      <w:r w:rsidR="00236AEE" w:rsidRPr="00F62768">
        <w:rPr>
          <w:rFonts w:ascii="Liberation Serif" w:hAnsi="Liberation Serif" w:cs="Liberation Serif"/>
          <w:sz w:val="28"/>
          <w:szCs w:val="28"/>
        </w:rPr>
        <w:t>»</w:t>
      </w:r>
      <w:r w:rsidR="00C44B5F" w:rsidRPr="00F62768">
        <w:rPr>
          <w:rFonts w:ascii="Liberation Serif" w:hAnsi="Liberation Serif" w:cs="Liberation Serif"/>
          <w:sz w:val="28"/>
          <w:szCs w:val="28"/>
        </w:rPr>
        <w:t>;</w:t>
      </w:r>
    </w:p>
    <w:p w:rsidR="00C44B5F" w:rsidRPr="005804EC" w:rsidRDefault="00D77DFF" w:rsidP="00530C86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F62768">
        <w:rPr>
          <w:rFonts w:ascii="Liberation Serif" w:hAnsi="Liberation Serif" w:cs="Liberation Serif"/>
          <w:sz w:val="28"/>
          <w:szCs w:val="28"/>
        </w:rPr>
        <w:t>2</w:t>
      </w:r>
      <w:r w:rsidR="00C44B5F" w:rsidRPr="00F62768">
        <w:rPr>
          <w:rFonts w:ascii="Liberation Serif" w:hAnsi="Liberation Serif" w:cs="Liberation Serif"/>
          <w:sz w:val="28"/>
          <w:szCs w:val="28"/>
        </w:rPr>
        <w:t xml:space="preserve">) </w:t>
      </w:r>
      <w:r w:rsidR="005D28EC" w:rsidRPr="00F62768">
        <w:rPr>
          <w:rFonts w:ascii="Liberation Serif" w:hAnsi="Liberation Serif" w:cs="Liberation Serif"/>
          <w:sz w:val="28"/>
          <w:szCs w:val="28"/>
        </w:rPr>
        <w:t xml:space="preserve">в </w:t>
      </w:r>
      <w:r w:rsidR="00C44B5F" w:rsidRPr="00F62768">
        <w:rPr>
          <w:rFonts w:ascii="Liberation Serif" w:hAnsi="Liberation Serif" w:cs="Liberation Serif"/>
          <w:sz w:val="28"/>
          <w:szCs w:val="28"/>
        </w:rPr>
        <w:t>столб</w:t>
      </w:r>
      <w:r w:rsidR="005D28EC" w:rsidRPr="00F62768">
        <w:rPr>
          <w:rFonts w:ascii="Liberation Serif" w:hAnsi="Liberation Serif" w:cs="Liberation Serif"/>
          <w:sz w:val="28"/>
          <w:szCs w:val="28"/>
        </w:rPr>
        <w:t>це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EF4274">
        <w:rPr>
          <w:rFonts w:ascii="Liberation Serif" w:hAnsi="Liberation Serif" w:cs="Liberation Serif"/>
          <w:sz w:val="28"/>
          <w:szCs w:val="28"/>
        </w:rPr>
        <w:t>12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EF4274">
        <w:rPr>
          <w:rFonts w:ascii="Liberation Serif" w:hAnsi="Liberation Serif" w:cs="Liberation Serif"/>
          <w:sz w:val="28"/>
          <w:szCs w:val="28"/>
        </w:rPr>
        <w:t>10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Реестра </w:t>
      </w:r>
      <w:r w:rsidR="00D87E2A">
        <w:rPr>
          <w:rFonts w:ascii="Liberation Serif" w:hAnsi="Liberation Serif" w:cs="Liberation Serif"/>
          <w:sz w:val="28"/>
          <w:szCs w:val="28"/>
        </w:rPr>
        <w:t>цифру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D87E2A">
        <w:rPr>
          <w:rFonts w:ascii="Liberation Serif" w:hAnsi="Liberation Serif" w:cs="Liberation Serif"/>
          <w:sz w:val="28"/>
          <w:szCs w:val="28"/>
        </w:rPr>
        <w:t>7</w:t>
      </w:r>
      <w:r w:rsidR="009A6E25" w:rsidRPr="000A007C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hAnsi="Liberation Serif" w:cs="Liberation Serif"/>
          <w:sz w:val="28"/>
          <w:szCs w:val="28"/>
        </w:rPr>
        <w:t>заменить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D87E2A">
        <w:rPr>
          <w:rFonts w:ascii="Liberation Serif" w:hAnsi="Liberation Serif" w:cs="Liberation Serif"/>
          <w:sz w:val="28"/>
          <w:szCs w:val="28"/>
        </w:rPr>
        <w:t>цифрой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906820" w:rsidRPr="00906820">
        <w:rPr>
          <w:rFonts w:ascii="Liberation Serif" w:hAnsi="Liberation Serif" w:cs="Liberation Serif"/>
          <w:sz w:val="28"/>
          <w:szCs w:val="28"/>
        </w:rPr>
        <w:t>«</w:t>
      </w:r>
      <w:r w:rsidR="00D87E2A">
        <w:rPr>
          <w:rFonts w:ascii="Liberation Serif" w:hAnsi="Liberation Serif"/>
          <w:sz w:val="28"/>
          <w:szCs w:val="28"/>
        </w:rPr>
        <w:t>5</w:t>
      </w:r>
      <w:r w:rsidR="00906820" w:rsidRPr="00906820">
        <w:rPr>
          <w:rFonts w:ascii="Liberation Serif" w:hAnsi="Liberation Serif"/>
          <w:sz w:val="28"/>
          <w:szCs w:val="28"/>
        </w:rPr>
        <w:t>»</w:t>
      </w:r>
      <w:r w:rsidR="009A6E25" w:rsidRPr="00906820">
        <w:rPr>
          <w:rFonts w:ascii="Liberation Serif" w:hAnsi="Liberation Serif" w:cs="Liberation Serif"/>
          <w:sz w:val="28"/>
          <w:szCs w:val="28"/>
        </w:rPr>
        <w:t>;</w:t>
      </w:r>
    </w:p>
    <w:p w:rsidR="000D4797" w:rsidRPr="003C3708" w:rsidRDefault="00906820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44B5F" w:rsidRPr="000A007C">
        <w:rPr>
          <w:rFonts w:ascii="Liberation Serif" w:hAnsi="Liberation Serif" w:cs="Liberation Serif"/>
          <w:sz w:val="28"/>
          <w:szCs w:val="28"/>
        </w:rPr>
        <w:t>) столб</w:t>
      </w:r>
      <w:r w:rsidR="00492B62">
        <w:rPr>
          <w:rFonts w:ascii="Liberation Serif" w:hAnsi="Liberation Serif" w:cs="Liberation Serif"/>
          <w:sz w:val="28"/>
          <w:szCs w:val="28"/>
        </w:rPr>
        <w:t>ец</w:t>
      </w:r>
      <w:r w:rsidR="00390B0A">
        <w:rPr>
          <w:rFonts w:ascii="Liberation Serif" w:hAnsi="Liberation Serif" w:cs="Liberation Serif"/>
          <w:sz w:val="28"/>
          <w:szCs w:val="28"/>
        </w:rPr>
        <w:t xml:space="preserve"> </w:t>
      </w:r>
      <w:r w:rsidR="00367D85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6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492B62">
        <w:rPr>
          <w:rFonts w:ascii="Liberation Serif" w:hAnsi="Liberation Serif" w:cs="Liberation Serif"/>
          <w:sz w:val="28"/>
          <w:szCs w:val="28"/>
        </w:rPr>
        <w:t>13 Реестра дополнить датой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367D85" w:rsidRPr="00367D85">
        <w:rPr>
          <w:rFonts w:ascii="Liberation Serif" w:hAnsi="Liberation Serif"/>
          <w:sz w:val="28"/>
          <w:szCs w:val="28"/>
        </w:rPr>
        <w:t>07.10.2024</w:t>
      </w:r>
      <w:r w:rsidR="00B508A0" w:rsidRPr="00906820">
        <w:rPr>
          <w:rFonts w:ascii="Liberation Serif" w:hAnsi="Liberation Serif" w:cs="Liberation Serif"/>
          <w:sz w:val="28"/>
          <w:szCs w:val="28"/>
        </w:rPr>
        <w:t>»</w:t>
      </w:r>
      <w:r w:rsidR="000D4797" w:rsidRPr="00906820">
        <w:rPr>
          <w:rFonts w:ascii="Liberation Serif" w:hAnsi="Liberation Serif" w:cs="Liberation Serif"/>
          <w:sz w:val="28"/>
          <w:szCs w:val="28"/>
        </w:rPr>
        <w:t>;</w:t>
      </w:r>
    </w:p>
    <w:p w:rsidR="00BA4BC5" w:rsidRPr="00367D85" w:rsidRDefault="00906820" w:rsidP="00367D85">
      <w:pPr>
        <w:ind w:firstLine="708"/>
        <w:jc w:val="both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92B62">
        <w:rPr>
          <w:rFonts w:ascii="Liberation Serif" w:hAnsi="Liberation Serif" w:cs="Liberation Serif"/>
          <w:sz w:val="28"/>
          <w:szCs w:val="28"/>
        </w:rPr>
        <w:t>) столбец</w:t>
      </w:r>
      <w:r w:rsidR="00367D85">
        <w:rPr>
          <w:rFonts w:ascii="Liberation Serif" w:hAnsi="Liberation Serif" w:cs="Liberation Serif"/>
          <w:sz w:val="28"/>
          <w:szCs w:val="28"/>
        </w:rPr>
        <w:t xml:space="preserve"> 17</w:t>
      </w:r>
      <w:r w:rsidR="00367D85" w:rsidRPr="000A007C"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492B62">
        <w:rPr>
          <w:rFonts w:ascii="Liberation Serif" w:hAnsi="Liberation Serif" w:cs="Liberation Serif"/>
          <w:sz w:val="28"/>
          <w:szCs w:val="28"/>
        </w:rPr>
        <w:t>13 Реестра дополнить</w:t>
      </w:r>
      <w:r w:rsidR="00367D85">
        <w:rPr>
          <w:rFonts w:ascii="Liberation Serif" w:hAnsi="Liberation Serif" w:cs="Liberation Serif"/>
          <w:sz w:val="28"/>
          <w:szCs w:val="28"/>
        </w:rPr>
        <w:t xml:space="preserve"> слов</w:t>
      </w:r>
      <w:r w:rsidR="00367D85" w:rsidRPr="00390B0A">
        <w:rPr>
          <w:rFonts w:ascii="Liberation Serif" w:hAnsi="Liberation Serif" w:cs="Liberation Serif"/>
          <w:sz w:val="28"/>
          <w:szCs w:val="28"/>
        </w:rPr>
        <w:t>а</w:t>
      </w:r>
      <w:r w:rsidR="00492B62">
        <w:rPr>
          <w:rFonts w:ascii="Liberation Serif" w:hAnsi="Liberation Serif" w:cs="Liberation Serif"/>
          <w:sz w:val="28"/>
          <w:szCs w:val="28"/>
        </w:rPr>
        <w:t>ми</w:t>
      </w:r>
      <w:r w:rsidR="00367D85">
        <w:rPr>
          <w:rFonts w:ascii="Liberation Serif" w:hAnsi="Liberation Serif" w:cs="Liberation Serif"/>
          <w:sz w:val="28"/>
          <w:szCs w:val="28"/>
        </w:rPr>
        <w:t xml:space="preserve"> «</w:t>
      </w:r>
      <w:r w:rsidR="00367D85" w:rsidRPr="00367D85">
        <w:rPr>
          <w:rFonts w:ascii="Liberation Serif" w:hAnsi="Liberation Serif"/>
          <w:sz w:val="28"/>
          <w:szCs w:val="28"/>
        </w:rPr>
        <w:t>Общество с ограниченной ответственностью «ТехноПром» (624000, Свердловская обл., г.Арамиль, ул. Набережная, д.6-В, офис 1,  ИНН 6685004357)</w:t>
      </w:r>
      <w:r w:rsidR="00367D85" w:rsidRPr="00906820">
        <w:rPr>
          <w:rFonts w:ascii="Liberation Serif" w:hAnsi="Liberation Serif" w:cs="Liberation Serif"/>
          <w:sz w:val="28"/>
          <w:szCs w:val="28"/>
        </w:rPr>
        <w:t>»</w:t>
      </w:r>
      <w:r w:rsidR="00367D85">
        <w:rPr>
          <w:rFonts w:ascii="Liberation Serif" w:hAnsi="Liberation Serif" w:cs="Liberation Serif"/>
          <w:sz w:val="28"/>
          <w:szCs w:val="28"/>
        </w:rPr>
        <w:t>.</w:t>
      </w:r>
    </w:p>
    <w:p w:rsidR="00EF4274" w:rsidRDefault="00EF4274" w:rsidP="00D81081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 xml:space="preserve">2. </w:t>
      </w:r>
      <w:r w:rsidRPr="00EF4274">
        <w:rPr>
          <w:rFonts w:ascii="Liberation Serif" w:hAnsi="Liberation Serif"/>
          <w:lang w:val="ru-RU"/>
        </w:rPr>
        <w:t xml:space="preserve">Разместить настоящее постановление на официальном сайте </w:t>
      </w:r>
      <w:r w:rsidRPr="00EF4274">
        <w:rPr>
          <w:rFonts w:ascii="Liberation Serif" w:hAnsi="Liberation Serif"/>
          <w:lang w:val="ru-RU"/>
        </w:rPr>
        <w:lastRenderedPageBreak/>
        <w:t>муниципального образования.</w:t>
      </w:r>
    </w:p>
    <w:p w:rsidR="004B44FB" w:rsidRPr="00B22097" w:rsidRDefault="00EF4274" w:rsidP="00D81081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>3</w:t>
      </w:r>
      <w:r w:rsidR="00390B0A">
        <w:rPr>
          <w:rFonts w:ascii="Liberation Serif" w:hAnsi="Liberation Serif"/>
          <w:lang w:val="ru-RU"/>
        </w:rPr>
        <w:t xml:space="preserve">. </w:t>
      </w:r>
      <w:r w:rsidR="004B44FB" w:rsidRPr="00B22097">
        <w:rPr>
          <w:rFonts w:ascii="Liberation Serif" w:hAnsi="Liberation Serif"/>
          <w:spacing w:val="-1"/>
          <w:lang w:val="ru-RU"/>
        </w:rPr>
        <w:t>К</w:t>
      </w:r>
      <w:r w:rsidR="004B44FB" w:rsidRPr="00B22097">
        <w:rPr>
          <w:rFonts w:ascii="Liberation Serif" w:hAnsi="Liberation Serif"/>
          <w:lang w:val="ru-RU"/>
        </w:rPr>
        <w:t>онтро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ь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1"/>
          <w:lang w:val="ru-RU"/>
        </w:rPr>
        <w:t>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полн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насто</w:t>
      </w:r>
      <w:r w:rsidR="004B44FB" w:rsidRPr="00B22097">
        <w:rPr>
          <w:rFonts w:ascii="Liberation Serif" w:hAnsi="Liberation Serif"/>
          <w:spacing w:val="-1"/>
          <w:lang w:val="ru-RU"/>
        </w:rPr>
        <w:t>яще</w:t>
      </w:r>
      <w:r w:rsidR="004B44FB" w:rsidRPr="00B22097">
        <w:rPr>
          <w:rFonts w:ascii="Liberation Serif" w:hAnsi="Liberation Serif"/>
          <w:lang w:val="ru-RU"/>
        </w:rPr>
        <w:t>го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по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т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новл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во</w:t>
      </w:r>
      <w:r w:rsidR="004B44FB" w:rsidRPr="00B22097">
        <w:rPr>
          <w:rFonts w:ascii="Liberation Serif" w:hAnsi="Liberation Serif"/>
          <w:spacing w:val="-1"/>
          <w:lang w:val="ru-RU"/>
        </w:rPr>
        <w:t>з</w:t>
      </w:r>
      <w:r w:rsidR="004B44FB" w:rsidRPr="00B22097">
        <w:rPr>
          <w:rFonts w:ascii="Liberation Serif" w:hAnsi="Liberation Serif"/>
          <w:lang w:val="ru-RU"/>
        </w:rPr>
        <w:t>ложить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рвого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за</w:t>
      </w:r>
      <w:r w:rsidR="004B44FB" w:rsidRPr="00B22097">
        <w:rPr>
          <w:rFonts w:ascii="Liberation Serif" w:hAnsi="Liberation Serif"/>
          <w:lang w:val="ru-RU"/>
        </w:rPr>
        <w:t>м</w:t>
      </w:r>
      <w:r w:rsidR="004B44FB" w:rsidRPr="00B22097">
        <w:rPr>
          <w:rFonts w:ascii="Liberation Serif" w:hAnsi="Liberation Serif"/>
          <w:spacing w:val="-1"/>
          <w:lang w:val="ru-RU"/>
        </w:rPr>
        <w:t>ес</w:t>
      </w:r>
      <w:r w:rsidR="004B44FB" w:rsidRPr="00B22097">
        <w:rPr>
          <w:rFonts w:ascii="Liberation Serif" w:hAnsi="Liberation Serif"/>
          <w:lang w:val="ru-RU"/>
        </w:rPr>
        <w:t>ти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е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я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гл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вы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д</w:t>
      </w:r>
      <w:r w:rsidR="004B44FB" w:rsidRPr="00B22097">
        <w:rPr>
          <w:rFonts w:ascii="Liberation Serif" w:hAnsi="Liberation Serif"/>
          <w:spacing w:val="-1"/>
          <w:lang w:val="ru-RU"/>
        </w:rPr>
        <w:t>м</w:t>
      </w:r>
      <w:r w:rsidR="004B44FB" w:rsidRPr="00B22097">
        <w:rPr>
          <w:rFonts w:ascii="Liberation Serif" w:hAnsi="Liberation Serif"/>
          <w:lang w:val="ru-RU"/>
        </w:rPr>
        <w:t>ини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р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ции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городского округа</w:t>
      </w:r>
      <w:r w:rsidR="00390B0A">
        <w:rPr>
          <w:rFonts w:ascii="Liberation Serif" w:hAnsi="Liberation Serif"/>
          <w:lang w:val="ru-RU"/>
        </w:rPr>
        <w:t xml:space="preserve"> </w:t>
      </w:r>
      <w:r w:rsidR="000912D1">
        <w:rPr>
          <w:rFonts w:ascii="Liberation Serif" w:hAnsi="Liberation Serif"/>
          <w:spacing w:val="-1"/>
          <w:lang w:val="ru-RU"/>
        </w:rPr>
        <w:t>Горенкова В</w:t>
      </w:r>
      <w:r w:rsidR="004B44FB" w:rsidRPr="00B22097">
        <w:rPr>
          <w:rFonts w:ascii="Liberation Serif" w:hAnsi="Liberation Serif"/>
          <w:spacing w:val="-1"/>
          <w:lang w:val="ru-RU"/>
        </w:rPr>
        <w:t>.В.</w:t>
      </w:r>
    </w:p>
    <w:p w:rsidR="004B44FB" w:rsidRDefault="004B44FB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CF0554" w:rsidRDefault="00CF0554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8A0744" w:rsidRPr="00410359" w:rsidRDefault="00133698" w:rsidP="00A817A4">
      <w:pPr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60086">
        <w:rPr>
          <w:rFonts w:ascii="Liberation Serif" w:hAnsi="Liberation Serif" w:cs="Liberation Serif"/>
          <w:sz w:val="28"/>
          <w:szCs w:val="28"/>
        </w:rPr>
        <w:br/>
      </w:r>
      <w:r w:rsidR="00720985" w:rsidRPr="00D6008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3064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6008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53064C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F4246" w:rsidRPr="00D60086">
        <w:rPr>
          <w:rFonts w:ascii="Liberation Serif" w:hAnsi="Liberation Serif" w:cs="Liberation Serif"/>
          <w:sz w:val="28"/>
          <w:szCs w:val="28"/>
        </w:rPr>
        <w:t>А</w:t>
      </w:r>
      <w:r w:rsidRPr="00D60086">
        <w:rPr>
          <w:rFonts w:ascii="Liberation Serif" w:hAnsi="Liberation Serif" w:cs="Liberation Serif"/>
          <w:sz w:val="28"/>
          <w:szCs w:val="28"/>
        </w:rPr>
        <w:t>.</w:t>
      </w:r>
      <w:r w:rsidR="008A0744">
        <w:rPr>
          <w:rFonts w:ascii="Liberation Serif" w:hAnsi="Liberation Serif" w:cs="Liberation Serif"/>
          <w:sz w:val="28"/>
          <w:szCs w:val="28"/>
        </w:rPr>
        <w:t>А.</w:t>
      </w:r>
      <w:bookmarkStart w:id="0" w:name="_GoBack"/>
      <w:bookmarkEnd w:id="0"/>
      <w:r w:rsidR="00910E30" w:rsidRPr="00D60086">
        <w:rPr>
          <w:rFonts w:ascii="Liberation Serif" w:hAnsi="Liberation Serif" w:cs="Liberation Serif"/>
          <w:sz w:val="28"/>
          <w:szCs w:val="28"/>
        </w:rPr>
        <w:t>Г</w:t>
      </w:r>
      <w:r w:rsidR="00BB6AE9" w:rsidRPr="00D60086">
        <w:rPr>
          <w:rFonts w:ascii="Liberation Serif" w:hAnsi="Liberation Serif" w:cs="Liberation Serif"/>
          <w:sz w:val="28"/>
          <w:szCs w:val="28"/>
        </w:rPr>
        <w:t>ера</w:t>
      </w:r>
      <w:r w:rsidR="00910E30" w:rsidRPr="00D60086">
        <w:rPr>
          <w:rFonts w:ascii="Liberation Serif" w:hAnsi="Liberation Serif" w:cs="Liberation Serif"/>
          <w:sz w:val="28"/>
          <w:szCs w:val="28"/>
        </w:rPr>
        <w:t>симо</w:t>
      </w:r>
      <w:r w:rsidR="008A0744">
        <w:rPr>
          <w:rFonts w:ascii="Liberation Serif" w:hAnsi="Liberation Serif" w:cs="Liberation Serif"/>
          <w:sz w:val="28"/>
          <w:szCs w:val="28"/>
        </w:rPr>
        <w:t>в</w:t>
      </w:r>
    </w:p>
    <w:sectPr w:rsidR="008A0744" w:rsidRPr="00410359" w:rsidSect="00A44402">
      <w:headerReference w:type="default" r:id="rId15"/>
      <w:type w:val="continuous"/>
      <w:pgSz w:w="11920" w:h="16836"/>
      <w:pgMar w:top="568" w:right="580" w:bottom="851" w:left="1701" w:header="567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F42" w:rsidRDefault="00C44F42" w:rsidP="005C159C">
      <w:r>
        <w:separator/>
      </w:r>
    </w:p>
  </w:endnote>
  <w:endnote w:type="continuationSeparator" w:id="1">
    <w:p w:rsidR="00C44F42" w:rsidRDefault="00C44F42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F42" w:rsidRDefault="00C44F42" w:rsidP="005C159C">
      <w:r>
        <w:separator/>
      </w:r>
    </w:p>
  </w:footnote>
  <w:footnote w:type="continuationSeparator" w:id="1">
    <w:p w:rsidR="00C44F42" w:rsidRDefault="00C44F42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901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A0A3B" w:rsidRPr="002A0A3B" w:rsidRDefault="003508B0">
        <w:pPr>
          <w:pStyle w:val="a9"/>
          <w:jc w:val="center"/>
          <w:rPr>
            <w:sz w:val="24"/>
            <w:szCs w:val="24"/>
          </w:rPr>
        </w:pPr>
        <w:r w:rsidRPr="002A0A3B">
          <w:rPr>
            <w:sz w:val="24"/>
            <w:szCs w:val="24"/>
          </w:rPr>
          <w:fldChar w:fldCharType="begin"/>
        </w:r>
        <w:r w:rsidR="002A0A3B" w:rsidRPr="002A0A3B">
          <w:rPr>
            <w:sz w:val="24"/>
            <w:szCs w:val="24"/>
          </w:rPr>
          <w:instrText xml:space="preserve"> PAGE   \* MERGEFORMAT </w:instrText>
        </w:r>
        <w:r w:rsidRPr="002A0A3B">
          <w:rPr>
            <w:sz w:val="24"/>
            <w:szCs w:val="24"/>
          </w:rPr>
          <w:fldChar w:fldCharType="separate"/>
        </w:r>
        <w:r w:rsidR="00C712AC">
          <w:rPr>
            <w:noProof/>
            <w:sz w:val="24"/>
            <w:szCs w:val="24"/>
          </w:rPr>
          <w:t>2</w:t>
        </w:r>
        <w:r w:rsidRPr="002A0A3B">
          <w:rPr>
            <w:sz w:val="24"/>
            <w:szCs w:val="24"/>
          </w:rPr>
          <w:fldChar w:fldCharType="end"/>
        </w:r>
      </w:p>
    </w:sdtContent>
  </w:sdt>
  <w:p w:rsidR="002F1865" w:rsidRPr="00410359" w:rsidRDefault="002F1865" w:rsidP="00410359">
    <w:pPr>
      <w:pStyle w:val="a9"/>
      <w:tabs>
        <w:tab w:val="clear" w:pos="4677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35C21"/>
    <w:multiLevelType w:val="hybridMultilevel"/>
    <w:tmpl w:val="3522CD54"/>
    <w:lvl w:ilvl="0" w:tplc="50869A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E30"/>
    <w:rsid w:val="0001103F"/>
    <w:rsid w:val="00014999"/>
    <w:rsid w:val="00015C7A"/>
    <w:rsid w:val="000171F4"/>
    <w:rsid w:val="00020FD3"/>
    <w:rsid w:val="00023A3C"/>
    <w:rsid w:val="00024908"/>
    <w:rsid w:val="000254C9"/>
    <w:rsid w:val="000274E7"/>
    <w:rsid w:val="00027520"/>
    <w:rsid w:val="00033FE8"/>
    <w:rsid w:val="00063ACA"/>
    <w:rsid w:val="00072988"/>
    <w:rsid w:val="00074A44"/>
    <w:rsid w:val="00074BE0"/>
    <w:rsid w:val="0008219B"/>
    <w:rsid w:val="00083776"/>
    <w:rsid w:val="000912D1"/>
    <w:rsid w:val="000A007C"/>
    <w:rsid w:val="000B1DE8"/>
    <w:rsid w:val="000D4797"/>
    <w:rsid w:val="000D64C1"/>
    <w:rsid w:val="000D7179"/>
    <w:rsid w:val="000E431B"/>
    <w:rsid w:val="000E5B5B"/>
    <w:rsid w:val="000F28A9"/>
    <w:rsid w:val="000F3AE4"/>
    <w:rsid w:val="000F3BA7"/>
    <w:rsid w:val="00105C61"/>
    <w:rsid w:val="00110508"/>
    <w:rsid w:val="001106E3"/>
    <w:rsid w:val="001201F8"/>
    <w:rsid w:val="00121BEA"/>
    <w:rsid w:val="0012624A"/>
    <w:rsid w:val="00130A10"/>
    <w:rsid w:val="00133698"/>
    <w:rsid w:val="00144A42"/>
    <w:rsid w:val="00144D05"/>
    <w:rsid w:val="001524FF"/>
    <w:rsid w:val="00162CAE"/>
    <w:rsid w:val="001648E7"/>
    <w:rsid w:val="001656FF"/>
    <w:rsid w:val="00170031"/>
    <w:rsid w:val="00171300"/>
    <w:rsid w:val="0018268E"/>
    <w:rsid w:val="00184F07"/>
    <w:rsid w:val="00185820"/>
    <w:rsid w:val="0019292B"/>
    <w:rsid w:val="0019673A"/>
    <w:rsid w:val="001A08F2"/>
    <w:rsid w:val="001B02B6"/>
    <w:rsid w:val="001B0689"/>
    <w:rsid w:val="001B0E67"/>
    <w:rsid w:val="001B3E26"/>
    <w:rsid w:val="001B5D21"/>
    <w:rsid w:val="001B6DB2"/>
    <w:rsid w:val="001D3ADD"/>
    <w:rsid w:val="001D5156"/>
    <w:rsid w:val="001F3E3D"/>
    <w:rsid w:val="001F70B6"/>
    <w:rsid w:val="0021102F"/>
    <w:rsid w:val="00215E1F"/>
    <w:rsid w:val="00216744"/>
    <w:rsid w:val="00230BF5"/>
    <w:rsid w:val="0023226A"/>
    <w:rsid w:val="00236AEE"/>
    <w:rsid w:val="00237F47"/>
    <w:rsid w:val="00250ABE"/>
    <w:rsid w:val="00262FEE"/>
    <w:rsid w:val="0026436E"/>
    <w:rsid w:val="002831D0"/>
    <w:rsid w:val="00286685"/>
    <w:rsid w:val="00286B2B"/>
    <w:rsid w:val="00291EC5"/>
    <w:rsid w:val="00294A3E"/>
    <w:rsid w:val="002A0A3B"/>
    <w:rsid w:val="002A5164"/>
    <w:rsid w:val="002A58F1"/>
    <w:rsid w:val="002B2AA1"/>
    <w:rsid w:val="002B3A75"/>
    <w:rsid w:val="002B5195"/>
    <w:rsid w:val="002B56A6"/>
    <w:rsid w:val="002B6297"/>
    <w:rsid w:val="002D2830"/>
    <w:rsid w:val="002D7D7C"/>
    <w:rsid w:val="002E0A77"/>
    <w:rsid w:val="002F1865"/>
    <w:rsid w:val="002F2C2E"/>
    <w:rsid w:val="002F7EAC"/>
    <w:rsid w:val="00300F4A"/>
    <w:rsid w:val="00301773"/>
    <w:rsid w:val="0030397D"/>
    <w:rsid w:val="00307DBE"/>
    <w:rsid w:val="00311136"/>
    <w:rsid w:val="00313565"/>
    <w:rsid w:val="003145B2"/>
    <w:rsid w:val="00324B72"/>
    <w:rsid w:val="00325CCE"/>
    <w:rsid w:val="003268DC"/>
    <w:rsid w:val="003423F6"/>
    <w:rsid w:val="00342648"/>
    <w:rsid w:val="003508B0"/>
    <w:rsid w:val="00352B7E"/>
    <w:rsid w:val="003548DA"/>
    <w:rsid w:val="0036012B"/>
    <w:rsid w:val="00363C58"/>
    <w:rsid w:val="00367D85"/>
    <w:rsid w:val="00374551"/>
    <w:rsid w:val="00374C89"/>
    <w:rsid w:val="00383CB9"/>
    <w:rsid w:val="00383D53"/>
    <w:rsid w:val="00387694"/>
    <w:rsid w:val="00390B0A"/>
    <w:rsid w:val="00393BA8"/>
    <w:rsid w:val="00394D0F"/>
    <w:rsid w:val="00396C56"/>
    <w:rsid w:val="003A2703"/>
    <w:rsid w:val="003A4086"/>
    <w:rsid w:val="003B3F40"/>
    <w:rsid w:val="003B6AD8"/>
    <w:rsid w:val="003C0218"/>
    <w:rsid w:val="003C3708"/>
    <w:rsid w:val="003C4DC2"/>
    <w:rsid w:val="003D0A6B"/>
    <w:rsid w:val="003D34A3"/>
    <w:rsid w:val="003E6489"/>
    <w:rsid w:val="003F295D"/>
    <w:rsid w:val="003F6459"/>
    <w:rsid w:val="00401C98"/>
    <w:rsid w:val="00404E96"/>
    <w:rsid w:val="00410359"/>
    <w:rsid w:val="004232A7"/>
    <w:rsid w:val="00426744"/>
    <w:rsid w:val="00431DB1"/>
    <w:rsid w:val="00432686"/>
    <w:rsid w:val="00434D0E"/>
    <w:rsid w:val="00444881"/>
    <w:rsid w:val="004466DC"/>
    <w:rsid w:val="00446F50"/>
    <w:rsid w:val="004470AD"/>
    <w:rsid w:val="00447485"/>
    <w:rsid w:val="004477EC"/>
    <w:rsid w:val="0045136F"/>
    <w:rsid w:val="00452EEC"/>
    <w:rsid w:val="00461D90"/>
    <w:rsid w:val="00463548"/>
    <w:rsid w:val="00471341"/>
    <w:rsid w:val="004714C4"/>
    <w:rsid w:val="00480D68"/>
    <w:rsid w:val="00492B62"/>
    <w:rsid w:val="00494E43"/>
    <w:rsid w:val="004A1D3A"/>
    <w:rsid w:val="004B2307"/>
    <w:rsid w:val="004B44FB"/>
    <w:rsid w:val="004B4584"/>
    <w:rsid w:val="004B4ADC"/>
    <w:rsid w:val="004C26C0"/>
    <w:rsid w:val="004C3D72"/>
    <w:rsid w:val="004D1AB7"/>
    <w:rsid w:val="004D5756"/>
    <w:rsid w:val="004D6A4A"/>
    <w:rsid w:val="004D6D7F"/>
    <w:rsid w:val="004F04FC"/>
    <w:rsid w:val="004F1BF0"/>
    <w:rsid w:val="004F4246"/>
    <w:rsid w:val="004F4D7B"/>
    <w:rsid w:val="00503821"/>
    <w:rsid w:val="00506ACE"/>
    <w:rsid w:val="005168EB"/>
    <w:rsid w:val="0053064C"/>
    <w:rsid w:val="00530C86"/>
    <w:rsid w:val="00535DC8"/>
    <w:rsid w:val="00536788"/>
    <w:rsid w:val="00546133"/>
    <w:rsid w:val="00546AA9"/>
    <w:rsid w:val="0055001B"/>
    <w:rsid w:val="00552C1B"/>
    <w:rsid w:val="00573641"/>
    <w:rsid w:val="00575FA5"/>
    <w:rsid w:val="00576BD0"/>
    <w:rsid w:val="005804EC"/>
    <w:rsid w:val="00594AF3"/>
    <w:rsid w:val="005A1339"/>
    <w:rsid w:val="005A421F"/>
    <w:rsid w:val="005A627C"/>
    <w:rsid w:val="005B7A6D"/>
    <w:rsid w:val="005C159C"/>
    <w:rsid w:val="005C50AC"/>
    <w:rsid w:val="005C5E73"/>
    <w:rsid w:val="005D28EC"/>
    <w:rsid w:val="005E79A0"/>
    <w:rsid w:val="005F601E"/>
    <w:rsid w:val="00602E48"/>
    <w:rsid w:val="00604E5D"/>
    <w:rsid w:val="00611C4C"/>
    <w:rsid w:val="00616230"/>
    <w:rsid w:val="00622F63"/>
    <w:rsid w:val="00623282"/>
    <w:rsid w:val="00624C5A"/>
    <w:rsid w:val="006279C1"/>
    <w:rsid w:val="00631767"/>
    <w:rsid w:val="006319C9"/>
    <w:rsid w:val="00632DF1"/>
    <w:rsid w:val="00633379"/>
    <w:rsid w:val="00635790"/>
    <w:rsid w:val="00643F66"/>
    <w:rsid w:val="00653D70"/>
    <w:rsid w:val="00661368"/>
    <w:rsid w:val="0066180E"/>
    <w:rsid w:val="00663DFF"/>
    <w:rsid w:val="006778F9"/>
    <w:rsid w:val="0068202B"/>
    <w:rsid w:val="00696D88"/>
    <w:rsid w:val="006A02D3"/>
    <w:rsid w:val="006A3182"/>
    <w:rsid w:val="006A3D6F"/>
    <w:rsid w:val="006A5362"/>
    <w:rsid w:val="006C02CA"/>
    <w:rsid w:val="006C42CE"/>
    <w:rsid w:val="006C4AA4"/>
    <w:rsid w:val="006C6A7C"/>
    <w:rsid w:val="006C6C5E"/>
    <w:rsid w:val="006D3936"/>
    <w:rsid w:val="006E22A8"/>
    <w:rsid w:val="006E2BE1"/>
    <w:rsid w:val="006F412F"/>
    <w:rsid w:val="00702165"/>
    <w:rsid w:val="007024D5"/>
    <w:rsid w:val="00703643"/>
    <w:rsid w:val="007114C4"/>
    <w:rsid w:val="0071388E"/>
    <w:rsid w:val="00720985"/>
    <w:rsid w:val="0073079D"/>
    <w:rsid w:val="00735C90"/>
    <w:rsid w:val="00740497"/>
    <w:rsid w:val="00745130"/>
    <w:rsid w:val="0074785F"/>
    <w:rsid w:val="00753D41"/>
    <w:rsid w:val="0076448E"/>
    <w:rsid w:val="00765794"/>
    <w:rsid w:val="00772871"/>
    <w:rsid w:val="00775938"/>
    <w:rsid w:val="007827AF"/>
    <w:rsid w:val="007936D3"/>
    <w:rsid w:val="007946B5"/>
    <w:rsid w:val="00796D5A"/>
    <w:rsid w:val="007A4BA4"/>
    <w:rsid w:val="007A52F9"/>
    <w:rsid w:val="007B1F59"/>
    <w:rsid w:val="007C0CD3"/>
    <w:rsid w:val="007C6391"/>
    <w:rsid w:val="007D4021"/>
    <w:rsid w:val="007D7CB5"/>
    <w:rsid w:val="007D7F12"/>
    <w:rsid w:val="007E386C"/>
    <w:rsid w:val="007F213A"/>
    <w:rsid w:val="00800E5D"/>
    <w:rsid w:val="00802D83"/>
    <w:rsid w:val="0081741B"/>
    <w:rsid w:val="008229C3"/>
    <w:rsid w:val="0083594B"/>
    <w:rsid w:val="008433E6"/>
    <w:rsid w:val="0084475A"/>
    <w:rsid w:val="008506CD"/>
    <w:rsid w:val="00850B82"/>
    <w:rsid w:val="008510C6"/>
    <w:rsid w:val="00854495"/>
    <w:rsid w:val="008556E0"/>
    <w:rsid w:val="00860846"/>
    <w:rsid w:val="00871148"/>
    <w:rsid w:val="00874365"/>
    <w:rsid w:val="00876EC4"/>
    <w:rsid w:val="00877405"/>
    <w:rsid w:val="0088132B"/>
    <w:rsid w:val="00886E78"/>
    <w:rsid w:val="00887A04"/>
    <w:rsid w:val="00896CBC"/>
    <w:rsid w:val="008A0744"/>
    <w:rsid w:val="008A25EC"/>
    <w:rsid w:val="008A365E"/>
    <w:rsid w:val="008B4FE9"/>
    <w:rsid w:val="008B6C7B"/>
    <w:rsid w:val="008C0DD3"/>
    <w:rsid w:val="008C0E41"/>
    <w:rsid w:val="008E6FFC"/>
    <w:rsid w:val="008F1AC5"/>
    <w:rsid w:val="008F3683"/>
    <w:rsid w:val="008F3FAE"/>
    <w:rsid w:val="008F6871"/>
    <w:rsid w:val="00906820"/>
    <w:rsid w:val="00910E30"/>
    <w:rsid w:val="00910F72"/>
    <w:rsid w:val="009121FD"/>
    <w:rsid w:val="00923111"/>
    <w:rsid w:val="00924CA6"/>
    <w:rsid w:val="00926B43"/>
    <w:rsid w:val="00930360"/>
    <w:rsid w:val="009366EE"/>
    <w:rsid w:val="00937EE2"/>
    <w:rsid w:val="00937F1C"/>
    <w:rsid w:val="00942B3D"/>
    <w:rsid w:val="009432A4"/>
    <w:rsid w:val="00946799"/>
    <w:rsid w:val="00952281"/>
    <w:rsid w:val="00952D05"/>
    <w:rsid w:val="00956960"/>
    <w:rsid w:val="0096156F"/>
    <w:rsid w:val="00971DB8"/>
    <w:rsid w:val="00975A1C"/>
    <w:rsid w:val="00981F67"/>
    <w:rsid w:val="009832BD"/>
    <w:rsid w:val="00990751"/>
    <w:rsid w:val="00991EB9"/>
    <w:rsid w:val="009A6E25"/>
    <w:rsid w:val="009B1430"/>
    <w:rsid w:val="009B27A0"/>
    <w:rsid w:val="009B73AF"/>
    <w:rsid w:val="009C1E89"/>
    <w:rsid w:val="009C29B2"/>
    <w:rsid w:val="009D6FE0"/>
    <w:rsid w:val="009E11BE"/>
    <w:rsid w:val="009E1202"/>
    <w:rsid w:val="009F51ED"/>
    <w:rsid w:val="00A0454A"/>
    <w:rsid w:val="00A1076A"/>
    <w:rsid w:val="00A12754"/>
    <w:rsid w:val="00A14F6D"/>
    <w:rsid w:val="00A16C4E"/>
    <w:rsid w:val="00A17105"/>
    <w:rsid w:val="00A20747"/>
    <w:rsid w:val="00A234E1"/>
    <w:rsid w:val="00A26589"/>
    <w:rsid w:val="00A26A4A"/>
    <w:rsid w:val="00A272CD"/>
    <w:rsid w:val="00A35DE8"/>
    <w:rsid w:val="00A43112"/>
    <w:rsid w:val="00A44402"/>
    <w:rsid w:val="00A51400"/>
    <w:rsid w:val="00A60201"/>
    <w:rsid w:val="00A628CA"/>
    <w:rsid w:val="00A629BC"/>
    <w:rsid w:val="00A653BE"/>
    <w:rsid w:val="00A72EDF"/>
    <w:rsid w:val="00A733C0"/>
    <w:rsid w:val="00A8074B"/>
    <w:rsid w:val="00A817A4"/>
    <w:rsid w:val="00A96C4F"/>
    <w:rsid w:val="00AA21B7"/>
    <w:rsid w:val="00AA5581"/>
    <w:rsid w:val="00AB4781"/>
    <w:rsid w:val="00AB4D24"/>
    <w:rsid w:val="00AB717C"/>
    <w:rsid w:val="00AC7AC8"/>
    <w:rsid w:val="00AD31F5"/>
    <w:rsid w:val="00AD3D61"/>
    <w:rsid w:val="00AD67D1"/>
    <w:rsid w:val="00AD6C95"/>
    <w:rsid w:val="00AE5B91"/>
    <w:rsid w:val="00AF0C14"/>
    <w:rsid w:val="00B03846"/>
    <w:rsid w:val="00B04BD2"/>
    <w:rsid w:val="00B071DB"/>
    <w:rsid w:val="00B1089F"/>
    <w:rsid w:val="00B12336"/>
    <w:rsid w:val="00B13D9A"/>
    <w:rsid w:val="00B165C8"/>
    <w:rsid w:val="00B22097"/>
    <w:rsid w:val="00B23472"/>
    <w:rsid w:val="00B31284"/>
    <w:rsid w:val="00B36927"/>
    <w:rsid w:val="00B40D0D"/>
    <w:rsid w:val="00B476FA"/>
    <w:rsid w:val="00B508A0"/>
    <w:rsid w:val="00B543E9"/>
    <w:rsid w:val="00B56E2A"/>
    <w:rsid w:val="00B6107D"/>
    <w:rsid w:val="00B61431"/>
    <w:rsid w:val="00B651F7"/>
    <w:rsid w:val="00B75082"/>
    <w:rsid w:val="00B85ECC"/>
    <w:rsid w:val="00B86373"/>
    <w:rsid w:val="00B91D93"/>
    <w:rsid w:val="00B9392B"/>
    <w:rsid w:val="00B947BA"/>
    <w:rsid w:val="00B95DBC"/>
    <w:rsid w:val="00BA04D1"/>
    <w:rsid w:val="00BA2DD7"/>
    <w:rsid w:val="00BA4BC5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7B33"/>
    <w:rsid w:val="00BE16A0"/>
    <w:rsid w:val="00BF6E52"/>
    <w:rsid w:val="00C009A4"/>
    <w:rsid w:val="00C152B3"/>
    <w:rsid w:val="00C15CD3"/>
    <w:rsid w:val="00C16204"/>
    <w:rsid w:val="00C17618"/>
    <w:rsid w:val="00C21EE4"/>
    <w:rsid w:val="00C32082"/>
    <w:rsid w:val="00C44B5F"/>
    <w:rsid w:val="00C44F42"/>
    <w:rsid w:val="00C52E08"/>
    <w:rsid w:val="00C53CBC"/>
    <w:rsid w:val="00C55198"/>
    <w:rsid w:val="00C664DE"/>
    <w:rsid w:val="00C67C7A"/>
    <w:rsid w:val="00C711BC"/>
    <w:rsid w:val="00C712AC"/>
    <w:rsid w:val="00C7182D"/>
    <w:rsid w:val="00C73428"/>
    <w:rsid w:val="00C777AB"/>
    <w:rsid w:val="00C8290F"/>
    <w:rsid w:val="00C8420C"/>
    <w:rsid w:val="00C93F99"/>
    <w:rsid w:val="00CA14D7"/>
    <w:rsid w:val="00CA1834"/>
    <w:rsid w:val="00CA58C9"/>
    <w:rsid w:val="00CC41A7"/>
    <w:rsid w:val="00CD0BD2"/>
    <w:rsid w:val="00CD24AD"/>
    <w:rsid w:val="00CD34F2"/>
    <w:rsid w:val="00CD5FFC"/>
    <w:rsid w:val="00CD7CB4"/>
    <w:rsid w:val="00CF0554"/>
    <w:rsid w:val="00CF7251"/>
    <w:rsid w:val="00D00C07"/>
    <w:rsid w:val="00D01AE0"/>
    <w:rsid w:val="00D0293E"/>
    <w:rsid w:val="00D128C6"/>
    <w:rsid w:val="00D14358"/>
    <w:rsid w:val="00D14602"/>
    <w:rsid w:val="00D324C2"/>
    <w:rsid w:val="00D3432D"/>
    <w:rsid w:val="00D344CA"/>
    <w:rsid w:val="00D445B9"/>
    <w:rsid w:val="00D46873"/>
    <w:rsid w:val="00D50068"/>
    <w:rsid w:val="00D60086"/>
    <w:rsid w:val="00D628C1"/>
    <w:rsid w:val="00D639A4"/>
    <w:rsid w:val="00D77DFF"/>
    <w:rsid w:val="00D81081"/>
    <w:rsid w:val="00D81521"/>
    <w:rsid w:val="00D87E2A"/>
    <w:rsid w:val="00D921D5"/>
    <w:rsid w:val="00DB0ED6"/>
    <w:rsid w:val="00DB25C3"/>
    <w:rsid w:val="00DB313D"/>
    <w:rsid w:val="00DB43DA"/>
    <w:rsid w:val="00DB4DC2"/>
    <w:rsid w:val="00DD4243"/>
    <w:rsid w:val="00DE06D7"/>
    <w:rsid w:val="00DE4BE7"/>
    <w:rsid w:val="00DF0BFD"/>
    <w:rsid w:val="00DF331A"/>
    <w:rsid w:val="00DF71D3"/>
    <w:rsid w:val="00DF72C8"/>
    <w:rsid w:val="00E039EE"/>
    <w:rsid w:val="00E06C75"/>
    <w:rsid w:val="00E2334C"/>
    <w:rsid w:val="00E264FF"/>
    <w:rsid w:val="00E27A98"/>
    <w:rsid w:val="00E31A8A"/>
    <w:rsid w:val="00E43E9A"/>
    <w:rsid w:val="00E52CAA"/>
    <w:rsid w:val="00E54718"/>
    <w:rsid w:val="00E60AE3"/>
    <w:rsid w:val="00E67031"/>
    <w:rsid w:val="00E75E66"/>
    <w:rsid w:val="00E76415"/>
    <w:rsid w:val="00E86E64"/>
    <w:rsid w:val="00E91CD4"/>
    <w:rsid w:val="00E9216E"/>
    <w:rsid w:val="00E92648"/>
    <w:rsid w:val="00EA083E"/>
    <w:rsid w:val="00EB0673"/>
    <w:rsid w:val="00EB1078"/>
    <w:rsid w:val="00EC4D1F"/>
    <w:rsid w:val="00ED4DA5"/>
    <w:rsid w:val="00EE40DC"/>
    <w:rsid w:val="00EE4587"/>
    <w:rsid w:val="00EF4274"/>
    <w:rsid w:val="00EF5AB0"/>
    <w:rsid w:val="00F12576"/>
    <w:rsid w:val="00F129BF"/>
    <w:rsid w:val="00F165B1"/>
    <w:rsid w:val="00F23850"/>
    <w:rsid w:val="00F23E5C"/>
    <w:rsid w:val="00F301DC"/>
    <w:rsid w:val="00F37DCF"/>
    <w:rsid w:val="00F40199"/>
    <w:rsid w:val="00F54B7F"/>
    <w:rsid w:val="00F57718"/>
    <w:rsid w:val="00F601CD"/>
    <w:rsid w:val="00F60397"/>
    <w:rsid w:val="00F62768"/>
    <w:rsid w:val="00FA194B"/>
    <w:rsid w:val="00FA3C20"/>
    <w:rsid w:val="00FA5326"/>
    <w:rsid w:val="00FA611D"/>
    <w:rsid w:val="00FB22F4"/>
    <w:rsid w:val="00FC0B9B"/>
    <w:rsid w:val="00FD7DEC"/>
    <w:rsid w:val="00FE224B"/>
    <w:rsid w:val="00FE7AC4"/>
    <w:rsid w:val="00FE7BCA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25587756050C00B5855BCB188D273035FFC9059DD66798C9D202E6136CDA7D716E66FF0960F0A7BDD17AAF21534B2172BC1FC4557FC00A11BC17075Z407D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25587756050C00B5855BCB188D273035FFC9059DD6873889F2A2E6136CDA7D716E66FF0960F0A7BDD17AAF21534B2172BC1FC4557FC00A11BC17075Z407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5587756050C00B5855BCB188D273035FFC9059DD6A7D8896202E6136CDA7D716E66FF0960F0A7BDD17AAF21534B2172BC1FC4557FC00A11BC17075Z407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25587756050C00B5855BCB188D273035FFC9059DD6B7F89962A2E6136CDA7D716E66FF0960F0A7BDD17AAF21534B2172BC1FC4557FC00A11BC17075Z407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5587756050C00B5855BCB188D273035FFC9059DD6E738A9E202E6136CDA7D716E66FF0960F0A7BDD17AAF21534B2172BC1FC4557FC00A11BC17075Z407D" TargetMode="External"/><Relationship Id="rId14" Type="http://schemas.openxmlformats.org/officeDocument/2006/relationships/hyperlink" Target="consultantplus://offline/ref=325587756050C00B5855BCB188D273035FFC9059DC6D73889A2E2E6136CDA7D716E66FF0960F0A7BDD17AAF21534B2172BC1FC4557FC00A11BC17075Z407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BDA16-3326-4579-B66F-907EFD992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6</cp:revision>
  <cp:lastPrinted>2022-05-30T03:57:00Z</cp:lastPrinted>
  <dcterms:created xsi:type="dcterms:W3CDTF">2024-10-15T03:25:00Z</dcterms:created>
  <dcterms:modified xsi:type="dcterms:W3CDTF">2024-10-17T06:44:00Z</dcterms:modified>
</cp:coreProperties>
</file>