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57C3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57C3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20132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57C3E" w:rsidP="00133698">
      <w:pPr>
        <w:spacing w:before="400"/>
        <w:rPr>
          <w:rFonts w:ascii="Liberation Serif" w:hAnsi="Liberation Serif" w:cs="Liberation Serif"/>
          <w:sz w:val="24"/>
        </w:rPr>
      </w:pPr>
      <w:r w:rsidRPr="00F57C3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72AF2">
        <w:rPr>
          <w:rFonts w:ascii="Liberation Serif" w:hAnsi="Liberation Serif" w:cs="Liberation Serif"/>
          <w:sz w:val="24"/>
        </w:rPr>
        <w:t xml:space="preserve"> </w:t>
      </w:r>
      <w:r w:rsidR="00D013DE">
        <w:rPr>
          <w:rFonts w:ascii="Liberation Serif" w:hAnsi="Liberation Serif" w:cs="Liberation Serif"/>
          <w:sz w:val="24"/>
        </w:rPr>
        <w:t xml:space="preserve"> 04.12.2024</w:t>
      </w:r>
      <w:r w:rsidR="00572AF2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013DE">
        <w:rPr>
          <w:rFonts w:ascii="Liberation Serif" w:hAnsi="Liberation Serif" w:cs="Liberation Serif"/>
          <w:sz w:val="24"/>
        </w:rPr>
        <w:t xml:space="preserve"> 865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721C7" w:rsidRDefault="00B721C7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внесении  изменений в </w:t>
      </w:r>
      <w:hyperlink r:id="rId8" w:history="1">
        <w:r w:rsidRPr="00223C2E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721C7" w:rsidP="00B721C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9" w:history="1">
        <w:r w:rsidRPr="00223C2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223C2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 </w:t>
      </w:r>
      <w:r w:rsidR="00FA3221">
        <w:rPr>
          <w:rFonts w:ascii="Liberation Serif" w:hAnsi="Liberation Serif" w:cs="Liberation Serif"/>
          <w:sz w:val="28"/>
          <w:szCs w:val="28"/>
        </w:rPr>
        <w:t xml:space="preserve">и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в целях уточнения учетных данных автомобильных дорог общего пользования местного значения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6862C4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="003F2B34" w:rsidRPr="00223C2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</w:t>
      </w:r>
      <w:r w:rsidR="00402F89">
        <w:rPr>
          <w:rFonts w:ascii="Liberation Serif" w:hAnsi="Liberation Serif" w:cs="Liberation Serif"/>
          <w:sz w:val="28"/>
          <w:szCs w:val="28"/>
        </w:rPr>
        <w:t xml:space="preserve">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округа, утвержденный постановлением Администрации города Каменска-Уральского от 22.03.2013 </w:t>
      </w:r>
      <w:r w:rsidR="003F2B34">
        <w:rPr>
          <w:rFonts w:ascii="Liberation Serif" w:hAnsi="Liberation Serif" w:cs="Liberation Serif"/>
          <w:sz w:val="28"/>
          <w:szCs w:val="28"/>
        </w:rPr>
        <w:t xml:space="preserve">  </w:t>
      </w:r>
      <w:r w:rsidR="003F2B34" w:rsidRPr="00223C2E">
        <w:rPr>
          <w:rFonts w:ascii="Liberation Serif" w:hAnsi="Liberation Serif" w:cs="Liberation Serif"/>
          <w:sz w:val="28"/>
          <w:szCs w:val="28"/>
        </w:rPr>
        <w:t>№ 383 (в редакции постановлени</w:t>
      </w:r>
      <w:r w:rsidR="004760CF">
        <w:rPr>
          <w:rFonts w:ascii="Liberation Serif" w:hAnsi="Liberation Serif" w:cs="Liberation Serif"/>
          <w:sz w:val="28"/>
          <w:szCs w:val="28"/>
        </w:rPr>
        <w:t>я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  <w:r w:rsidR="003F2B34">
        <w:rPr>
          <w:rFonts w:ascii="Liberation Serif" w:hAnsi="Liberation Serif" w:cs="Liberation Serif"/>
          <w:sz w:val="28"/>
          <w:szCs w:val="28"/>
        </w:rPr>
        <w:t>от 04.03.2024 № 143</w:t>
      </w:r>
      <w:r w:rsidR="003F2B34" w:rsidRPr="00223C2E">
        <w:rPr>
          <w:rFonts w:ascii="Liberation Serif" w:hAnsi="Liberation Serif" w:cs="Liberation Serif"/>
          <w:sz w:val="28"/>
          <w:szCs w:val="28"/>
        </w:rPr>
        <w:t>) «Об утверждении Перечня автомобильных дорог общего пользования местного значения Каменск-Уральского городского округа»</w:t>
      </w:r>
      <w:r w:rsidR="006862C4">
        <w:rPr>
          <w:rFonts w:ascii="Liberation Serif" w:hAnsi="Liberation Serif" w:cs="Liberation Serif"/>
          <w:sz w:val="28"/>
          <w:szCs w:val="28"/>
        </w:rPr>
        <w:t xml:space="preserve"> (далее – Перечень), следующие изме</w:t>
      </w:r>
      <w:r w:rsidR="00206F57">
        <w:rPr>
          <w:rFonts w:ascii="Liberation Serif" w:hAnsi="Liberation Serif" w:cs="Liberation Serif"/>
          <w:sz w:val="28"/>
          <w:szCs w:val="28"/>
        </w:rPr>
        <w:t>не</w:t>
      </w:r>
      <w:r w:rsidR="006862C4">
        <w:rPr>
          <w:rFonts w:ascii="Liberation Serif" w:hAnsi="Liberation Serif" w:cs="Liberation Serif"/>
          <w:sz w:val="28"/>
          <w:szCs w:val="28"/>
        </w:rPr>
        <w:t>ния</w:t>
      </w:r>
      <w:r w:rsidR="003F2B34">
        <w:rPr>
          <w:rFonts w:ascii="Liberation Serif" w:hAnsi="Liberation Serif" w:cs="Liberation Serif"/>
          <w:sz w:val="28"/>
          <w:szCs w:val="28"/>
        </w:rPr>
        <w:t>:</w:t>
      </w:r>
    </w:p>
    <w:p w:rsidR="00EC5C20" w:rsidRDefault="00EC5C20" w:rsidP="00EC5C2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в столбце 3 строки 15 </w:t>
      </w:r>
      <w:r w:rsidR="002211C6">
        <w:rPr>
          <w:rFonts w:ascii="Liberation Serif" w:hAnsi="Liberation Serif" w:cs="Liberation Serif"/>
          <w:sz w:val="28"/>
          <w:szCs w:val="28"/>
        </w:rPr>
        <w:t xml:space="preserve">Перечня </w:t>
      </w:r>
      <w:r>
        <w:rPr>
          <w:rFonts w:ascii="Liberation Serif" w:hAnsi="Liberation Serif" w:cs="Liberation Serif"/>
          <w:sz w:val="28"/>
          <w:szCs w:val="28"/>
        </w:rPr>
        <w:t>слова «по Соборной площади» заменить словами «к зданию ул.</w:t>
      </w:r>
      <w:r w:rsidR="002211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Кунавина,2»;</w:t>
      </w:r>
    </w:p>
    <w:p w:rsidR="007D460E" w:rsidRDefault="007D460E" w:rsidP="00EC5C2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столбце 4 строки 15 Перечня цифры «0,096» заменить цифрами «0,298»;</w:t>
      </w:r>
    </w:p>
    <w:p w:rsidR="00EC5C20" w:rsidRDefault="007D460E" w:rsidP="00EC5C2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C5C20">
        <w:rPr>
          <w:rFonts w:ascii="Liberation Serif" w:hAnsi="Liberation Serif" w:cs="Liberation Serif"/>
          <w:sz w:val="28"/>
          <w:szCs w:val="28"/>
        </w:rPr>
        <w:t xml:space="preserve">) в столбце 3 строки 20 </w:t>
      </w:r>
      <w:r w:rsidR="002211C6">
        <w:rPr>
          <w:rFonts w:ascii="Liberation Serif" w:hAnsi="Liberation Serif" w:cs="Liberation Serif"/>
          <w:sz w:val="28"/>
          <w:szCs w:val="28"/>
        </w:rPr>
        <w:t xml:space="preserve">Перечня </w:t>
      </w:r>
      <w:r w:rsidR="00EC5C20">
        <w:rPr>
          <w:rFonts w:ascii="Liberation Serif" w:hAnsi="Liberation Serif" w:cs="Liberation Serif"/>
          <w:sz w:val="28"/>
          <w:szCs w:val="28"/>
        </w:rPr>
        <w:t xml:space="preserve">слова «в направлении с. </w:t>
      </w:r>
      <w:proofErr w:type="spellStart"/>
      <w:r w:rsidR="00EC5C20">
        <w:rPr>
          <w:rFonts w:ascii="Liberation Serif" w:hAnsi="Liberation Serif" w:cs="Liberation Serif"/>
          <w:sz w:val="28"/>
          <w:szCs w:val="28"/>
        </w:rPr>
        <w:t>Травянское</w:t>
      </w:r>
      <w:proofErr w:type="spellEnd"/>
      <w:r w:rsidR="00EC5C20">
        <w:rPr>
          <w:rFonts w:ascii="Liberation Serif" w:hAnsi="Liberation Serif" w:cs="Liberation Serif"/>
          <w:sz w:val="28"/>
          <w:szCs w:val="28"/>
        </w:rPr>
        <w:t xml:space="preserve"> до автодороги </w:t>
      </w:r>
      <w:proofErr w:type="gramStart"/>
      <w:r w:rsidR="00EC5C20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="00EC5C20">
        <w:rPr>
          <w:rFonts w:ascii="Liberation Serif" w:hAnsi="Liberation Serif" w:cs="Liberation Serif"/>
          <w:sz w:val="28"/>
          <w:szCs w:val="28"/>
        </w:rPr>
        <w:t>. Камышлов - г. Каменск-Уральский» заменить словами «до войсковой части»;</w:t>
      </w:r>
    </w:p>
    <w:p w:rsidR="00EC5C20" w:rsidRDefault="00F00086" w:rsidP="00EC5C2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B1802">
        <w:rPr>
          <w:rFonts w:ascii="Liberation Serif" w:hAnsi="Liberation Serif" w:cs="Liberation Serif"/>
          <w:sz w:val="28"/>
          <w:szCs w:val="28"/>
        </w:rPr>
        <w:t>) после строки 27 дополнить Перечень строкой 27.1 следующего содержания</w:t>
      </w:r>
      <w:r w:rsidR="0088678A">
        <w:rPr>
          <w:rFonts w:ascii="Liberation Serif" w:hAnsi="Liberation Serif" w:cs="Liberation Serif"/>
          <w:sz w:val="28"/>
          <w:szCs w:val="28"/>
        </w:rPr>
        <w:t xml:space="preserve">: 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88678A" w:rsidRPr="00C81201" w:rsidTr="002D0C16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78A" w:rsidRPr="00C81201" w:rsidRDefault="0088678A" w:rsidP="0088678A">
            <w:pPr>
              <w:tabs>
                <w:tab w:val="center" w:pos="405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С-00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78A" w:rsidRPr="00C81201" w:rsidRDefault="0088678A" w:rsidP="0088678A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 ул. Ленина до здания ул.</w:t>
            </w:r>
            <w:r w:rsidR="00CD330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Рябова,4а (ГИБДД)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8678A" w:rsidRPr="00C81201" w:rsidRDefault="0088678A" w:rsidP="008867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</w:tr>
    </w:tbl>
    <w:p w:rsidR="00FF1A04" w:rsidRDefault="00FF1A04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6862C4" w:rsidRDefault="004760CF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F2B34">
        <w:rPr>
          <w:rFonts w:ascii="Liberation Serif" w:hAnsi="Liberation Serif" w:cs="Liberation Serif"/>
          <w:sz w:val="28"/>
          <w:szCs w:val="28"/>
        </w:rPr>
        <w:t xml:space="preserve">) </w:t>
      </w:r>
      <w:r w:rsidR="006862C4">
        <w:rPr>
          <w:rFonts w:ascii="Liberation Serif" w:hAnsi="Liberation Serif" w:cs="Liberation Serif"/>
          <w:sz w:val="28"/>
          <w:szCs w:val="28"/>
        </w:rPr>
        <w:t xml:space="preserve">после строки 32 дополнить Перечень </w:t>
      </w:r>
      <w:r w:rsidR="00C65C24">
        <w:rPr>
          <w:rFonts w:ascii="Liberation Serif" w:hAnsi="Liberation Serif" w:cs="Liberation Serif"/>
          <w:sz w:val="28"/>
          <w:szCs w:val="28"/>
        </w:rPr>
        <w:t>строк</w:t>
      </w:r>
      <w:r w:rsidR="006862C4">
        <w:rPr>
          <w:rFonts w:ascii="Liberation Serif" w:hAnsi="Liberation Serif" w:cs="Liberation Serif"/>
          <w:sz w:val="28"/>
          <w:szCs w:val="28"/>
        </w:rPr>
        <w:t>ой 32.1 следующего содержания: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3F2B34" w:rsidRPr="007C0A39" w:rsidTr="00FB2EB2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2B34" w:rsidRPr="00C81201" w:rsidRDefault="003F2B34" w:rsidP="00FB2E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32.1.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F2B34" w:rsidRPr="00C81201" w:rsidRDefault="003F2B34" w:rsidP="00FB2E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F2B34" w:rsidRPr="00C81201" w:rsidRDefault="003F2B34" w:rsidP="00FB2EB2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2B34" w:rsidRPr="00C81201" w:rsidRDefault="003F2B34" w:rsidP="002211C6">
            <w:pPr>
              <w:tabs>
                <w:tab w:val="center" w:pos="405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С-003</w:t>
            </w:r>
            <w:r w:rsidR="002211C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F2B34" w:rsidRPr="00C81201" w:rsidRDefault="00B7544E" w:rsidP="00FB2EB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2B34" w:rsidRPr="00C81201" w:rsidRDefault="002211C6" w:rsidP="00FB2EB2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B7544E">
              <w:rPr>
                <w:rFonts w:ascii="Liberation Serif" w:hAnsi="Liberation Serif" w:cs="Liberation Serif"/>
                <w:sz w:val="24"/>
                <w:szCs w:val="24"/>
              </w:rPr>
              <w:t xml:space="preserve">т ул.1-я </w:t>
            </w:r>
            <w:proofErr w:type="spellStart"/>
            <w:r w:rsidR="00B7544E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="00B7544E">
              <w:rPr>
                <w:rFonts w:ascii="Liberation Serif" w:hAnsi="Liberation Serif" w:cs="Liberation Serif"/>
                <w:sz w:val="24"/>
                <w:szCs w:val="24"/>
              </w:rPr>
              <w:t xml:space="preserve"> до границ</w:t>
            </w:r>
            <w:r w:rsidR="006B5D23"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="00B7544E">
              <w:rPr>
                <w:rFonts w:ascii="Liberation Serif" w:hAnsi="Liberation Serif" w:cs="Liberation Serif"/>
                <w:sz w:val="24"/>
                <w:szCs w:val="24"/>
              </w:rPr>
              <w:t xml:space="preserve"> МО Каменск-Уральский городской округ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2B34" w:rsidRPr="00C81201" w:rsidRDefault="003F2B34" w:rsidP="00B7544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B7544E">
              <w:rPr>
                <w:rFonts w:ascii="Liberation Serif" w:hAnsi="Liberation Serif" w:cs="Liberation Serif"/>
                <w:sz w:val="24"/>
                <w:szCs w:val="24"/>
              </w:rPr>
              <w:t>600</w:t>
            </w:r>
          </w:p>
        </w:tc>
      </w:tr>
    </w:tbl>
    <w:p w:rsidR="00B7544E" w:rsidRDefault="00B7544E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B7544E" w:rsidRDefault="004760CF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6</w:t>
      </w:r>
      <w:r w:rsidR="00B7544E">
        <w:rPr>
          <w:rFonts w:ascii="Liberation Serif" w:hAnsi="Liberation Serif" w:cs="Liberation Serif"/>
          <w:sz w:val="28"/>
          <w:szCs w:val="28"/>
        </w:rPr>
        <w:t>) в столбце 4 строки 41 Перечня цифры «0,865» заменить цифрами «0,961»;</w:t>
      </w:r>
    </w:p>
    <w:p w:rsidR="00B7544E" w:rsidRDefault="006B5D23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B7544E">
        <w:rPr>
          <w:rFonts w:ascii="Liberation Serif" w:hAnsi="Liberation Serif" w:cs="Liberation Serif"/>
          <w:sz w:val="28"/>
          <w:szCs w:val="28"/>
        </w:rPr>
        <w:t>) после строки 46 дополнить Перечень строкой 46.1 следующего содержания</w:t>
      </w:r>
      <w:r w:rsidR="00CD3304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B7544E" w:rsidRPr="007C0A39" w:rsidTr="002D0C16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544E" w:rsidRPr="007C0A39" w:rsidRDefault="00B7544E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175D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544E" w:rsidRPr="007C0A39" w:rsidRDefault="00B7544E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544E" w:rsidRPr="007C0A39" w:rsidRDefault="00B7544E" w:rsidP="002D0C16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544E" w:rsidRPr="007C0A39" w:rsidRDefault="00B7544E" w:rsidP="00CD33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04</w:t>
            </w:r>
            <w:r w:rsidR="00CD330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544E" w:rsidRPr="007C0A39" w:rsidRDefault="00B7544E" w:rsidP="002D0C1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544E" w:rsidRPr="007C0A39" w:rsidRDefault="00B7544E" w:rsidP="00B7544E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 войсковой части до границ</w:t>
            </w:r>
            <w:r w:rsidR="006B5D23"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МО Каменск-Уральский городской округ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544E" w:rsidRPr="007C0A39" w:rsidRDefault="00B7544E" w:rsidP="00B7544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0,975</w:t>
            </w:r>
          </w:p>
        </w:tc>
      </w:tr>
    </w:tbl>
    <w:p w:rsidR="009E1B77" w:rsidRDefault="006B5D23" w:rsidP="009E1B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CD3304">
        <w:rPr>
          <w:rFonts w:ascii="Liberation Serif" w:hAnsi="Liberation Serif" w:cs="Liberation Serif"/>
          <w:sz w:val="28"/>
          <w:szCs w:val="28"/>
        </w:rPr>
        <w:t xml:space="preserve">) после строки </w:t>
      </w:r>
      <w:r w:rsidR="00EE6C32">
        <w:rPr>
          <w:rFonts w:ascii="Liberation Serif" w:hAnsi="Liberation Serif" w:cs="Liberation Serif"/>
          <w:sz w:val="28"/>
          <w:szCs w:val="28"/>
        </w:rPr>
        <w:t xml:space="preserve">54 дополнить Перечень строкой </w:t>
      </w:r>
      <w:r w:rsidR="009E1B77">
        <w:rPr>
          <w:rFonts w:ascii="Liberation Serif" w:hAnsi="Liberation Serif" w:cs="Liberation Serif"/>
          <w:sz w:val="28"/>
          <w:szCs w:val="28"/>
        </w:rPr>
        <w:t>54.1</w:t>
      </w:r>
      <w:r w:rsidR="009E1B77" w:rsidRPr="009E1B77">
        <w:rPr>
          <w:rFonts w:ascii="Liberation Serif" w:hAnsi="Liberation Serif" w:cs="Liberation Serif"/>
          <w:sz w:val="28"/>
          <w:szCs w:val="28"/>
        </w:rPr>
        <w:t xml:space="preserve"> </w:t>
      </w:r>
      <w:r w:rsidR="009E1B77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CD3304" w:rsidRPr="007C0A39" w:rsidTr="00D42003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D3304" w:rsidRPr="007C0A39" w:rsidRDefault="00EE6C32" w:rsidP="00D4200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  <w:r w:rsidR="00CD3304"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D3304" w:rsidRPr="007C0A39" w:rsidRDefault="00CD3304" w:rsidP="00D4200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D3304" w:rsidRPr="007C0A39" w:rsidRDefault="00CD3304" w:rsidP="00D42003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D3304" w:rsidRPr="007C0A39" w:rsidRDefault="00CD3304" w:rsidP="00E360B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</w:t>
            </w:r>
            <w:r w:rsidR="00E360B6">
              <w:rPr>
                <w:rFonts w:ascii="Liberation Serif" w:hAnsi="Liberation Serif" w:cs="Liberation Serif"/>
                <w:sz w:val="24"/>
                <w:szCs w:val="24"/>
              </w:rPr>
              <w:t>058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D3304" w:rsidRPr="007C0A39" w:rsidRDefault="00CD3304" w:rsidP="00D420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D3304" w:rsidRPr="007C0A39" w:rsidRDefault="00CD3304" w:rsidP="00EE6C32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r w:rsidR="00EE6C32">
              <w:rPr>
                <w:rFonts w:ascii="Liberation Serif" w:hAnsi="Liberation Serif" w:cs="Liberation Serif"/>
                <w:sz w:val="24"/>
                <w:szCs w:val="24"/>
              </w:rPr>
              <w:t>Парковая к зданию ул. Ленина,6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EE6C32">
              <w:rPr>
                <w:rFonts w:ascii="Liberation Serif" w:hAnsi="Liberation Serif" w:cs="Liberation Serif"/>
                <w:sz w:val="24"/>
                <w:szCs w:val="24"/>
              </w:rPr>
              <w:t>(КУРТ)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3304" w:rsidRPr="007C0A39" w:rsidRDefault="00CD3304" w:rsidP="00E360B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E360B6">
              <w:rPr>
                <w:rFonts w:ascii="Liberation Serif" w:hAnsi="Liberation Serif" w:cs="Liberation Serif"/>
                <w:sz w:val="24"/>
                <w:szCs w:val="24"/>
              </w:rPr>
              <w:t>033</w:t>
            </w:r>
          </w:p>
        </w:tc>
      </w:tr>
    </w:tbl>
    <w:p w:rsidR="00B7544E" w:rsidRDefault="00B7544E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3F2B0F" w:rsidRDefault="006B5D23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3F2B0F">
        <w:rPr>
          <w:rFonts w:ascii="Liberation Serif" w:hAnsi="Liberation Serif" w:cs="Liberation Serif"/>
          <w:sz w:val="28"/>
          <w:szCs w:val="28"/>
        </w:rPr>
        <w:t>) в столбце 4 строки 118 Перечня цифры «0,420» заменить цифрами «0,534»;</w:t>
      </w:r>
    </w:p>
    <w:p w:rsidR="00F8071C" w:rsidRDefault="006B5D23" w:rsidP="00F8071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F8071C">
        <w:rPr>
          <w:rFonts w:ascii="Liberation Serif" w:hAnsi="Liberation Serif" w:cs="Liberation Serif"/>
          <w:sz w:val="28"/>
          <w:szCs w:val="28"/>
        </w:rPr>
        <w:t>)  в столбце 4 строки 227 Перечня цифры «1,809» заменить цифрами «2,674»;</w:t>
      </w:r>
    </w:p>
    <w:p w:rsidR="00693528" w:rsidRDefault="006B5D23" w:rsidP="006935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693528">
        <w:rPr>
          <w:rFonts w:ascii="Liberation Serif" w:hAnsi="Liberation Serif" w:cs="Liberation Serif"/>
          <w:sz w:val="28"/>
          <w:szCs w:val="28"/>
        </w:rPr>
        <w:t>) после строки 237 дополнить Перечень строкой 237.1 следующего содержания:</w:t>
      </w:r>
    </w:p>
    <w:tbl>
      <w:tblPr>
        <w:tblW w:w="9639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693528" w:rsidRPr="007C0A39" w:rsidTr="002D0C16">
        <w:trPr>
          <w:trHeight w:val="300"/>
        </w:trPr>
        <w:tc>
          <w:tcPr>
            <w:tcW w:w="851" w:type="dxa"/>
            <w:tcBorders>
              <w:right w:val="single" w:sz="6" w:space="0" w:color="auto"/>
            </w:tcBorders>
            <w:shd w:val="clear" w:color="auto" w:fill="auto"/>
            <w:hideMark/>
          </w:tcPr>
          <w:p w:rsidR="00693528" w:rsidRPr="007C0A39" w:rsidRDefault="00693528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237.1.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693528" w:rsidRPr="007C0A39" w:rsidRDefault="00693528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693528" w:rsidRPr="007C0A39" w:rsidRDefault="00693528" w:rsidP="002D0C16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93528" w:rsidRPr="007C0A39" w:rsidRDefault="00693528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:rsidR="00693528" w:rsidRPr="007C0A39" w:rsidRDefault="00F00086" w:rsidP="002D0C1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93528" w:rsidRDefault="00693528" w:rsidP="0069352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 пожарным резервуарам с разворотной площадкой,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расположенный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районе дома </w:t>
            </w:r>
          </w:p>
          <w:p w:rsidR="00693528" w:rsidRDefault="00693528" w:rsidP="0069352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ул. Юбилейная, 2  </w:t>
            </w:r>
          </w:p>
          <w:p w:rsidR="00693528" w:rsidRPr="007C0A39" w:rsidRDefault="00693528" w:rsidP="0069352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593" w:type="dxa"/>
            <w:tcBorders>
              <w:left w:val="single" w:sz="6" w:space="0" w:color="auto"/>
            </w:tcBorders>
            <w:shd w:val="clear" w:color="auto" w:fill="auto"/>
            <w:vAlign w:val="bottom"/>
            <w:hideMark/>
          </w:tcPr>
          <w:p w:rsidR="00693528" w:rsidRPr="007C0A39" w:rsidRDefault="00693528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0,203</w:t>
            </w:r>
          </w:p>
        </w:tc>
      </w:tr>
    </w:tbl>
    <w:p w:rsidR="006A7770" w:rsidRDefault="006A7770" w:rsidP="006A777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6B5D2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 после строки 238 дополнить Перечень строкой 238.1 следующего содержания: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6A7770" w:rsidRPr="007C0A39" w:rsidTr="002D0C16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238.1.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Героев Отечества от ул. Октябрьская до ул. Каменская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7770" w:rsidRPr="007C0A39" w:rsidRDefault="006A7770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0,484</w:t>
            </w:r>
          </w:p>
        </w:tc>
      </w:tr>
    </w:tbl>
    <w:p w:rsidR="00F8071C" w:rsidRDefault="00F8071C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3F2B34" w:rsidRPr="003F2B34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F2B34" w:rsidRPr="00223C2E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3F2B34" w:rsidRPr="003F2B34">
        <w:rPr>
          <w:rFonts w:ascii="Liberation Serif" w:hAnsi="Liberation Serif" w:cs="Liberation Serif"/>
          <w:sz w:val="28"/>
          <w:szCs w:val="28"/>
        </w:rPr>
        <w:t xml:space="preserve">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3F2B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3F2B34">
        <w:rPr>
          <w:rFonts w:ascii="Liberation Serif" w:hAnsi="Liberation Serif" w:cs="Liberation Serif"/>
          <w:sz w:val="28"/>
          <w:szCs w:val="28"/>
        </w:rPr>
        <w:t xml:space="preserve"> В</w:t>
      </w:r>
      <w:r w:rsidR="003F2B34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B53CD0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CD0" w:rsidRDefault="00B53CD0" w:rsidP="00B53CD0">
      <w:r>
        <w:separator/>
      </w:r>
    </w:p>
  </w:endnote>
  <w:endnote w:type="continuationSeparator" w:id="1">
    <w:p w:rsidR="00B53CD0" w:rsidRDefault="00B53CD0" w:rsidP="00B5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CD0" w:rsidRDefault="00B53CD0" w:rsidP="00B53CD0">
      <w:r>
        <w:separator/>
      </w:r>
    </w:p>
  </w:footnote>
  <w:footnote w:type="continuationSeparator" w:id="1">
    <w:p w:rsidR="00B53CD0" w:rsidRDefault="00B53CD0" w:rsidP="00B53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9570"/>
      <w:docPartObj>
        <w:docPartGallery w:val="Page Numbers (Top of Page)"/>
        <w:docPartUnique/>
      </w:docPartObj>
    </w:sdtPr>
    <w:sdtContent>
      <w:p w:rsidR="00B53CD0" w:rsidRDefault="00B53CD0">
        <w:pPr>
          <w:pStyle w:val="a8"/>
          <w:jc w:val="center"/>
        </w:pPr>
        <w:fldSimple w:instr=" PAGE   \* MERGEFORMAT ">
          <w:r w:rsidR="00DF0F4B">
            <w:rPr>
              <w:noProof/>
            </w:rPr>
            <w:t>2</w:t>
          </w:r>
        </w:fldSimple>
      </w:p>
    </w:sdtContent>
  </w:sdt>
  <w:p w:rsidR="00B53CD0" w:rsidRDefault="00B53CD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1324"/>
    <w:rsid w:val="00010608"/>
    <w:rsid w:val="000A54DC"/>
    <w:rsid w:val="00133698"/>
    <w:rsid w:val="00182DA1"/>
    <w:rsid w:val="00201324"/>
    <w:rsid w:val="00206F57"/>
    <w:rsid w:val="002211C6"/>
    <w:rsid w:val="0023226A"/>
    <w:rsid w:val="00262FEE"/>
    <w:rsid w:val="002D7ED0"/>
    <w:rsid w:val="002F77C9"/>
    <w:rsid w:val="00301773"/>
    <w:rsid w:val="00311136"/>
    <w:rsid w:val="00352B7E"/>
    <w:rsid w:val="00374C89"/>
    <w:rsid w:val="003C51FD"/>
    <w:rsid w:val="003E4747"/>
    <w:rsid w:val="003F2B0F"/>
    <w:rsid w:val="003F2B34"/>
    <w:rsid w:val="003F6459"/>
    <w:rsid w:val="00402F89"/>
    <w:rsid w:val="004760CF"/>
    <w:rsid w:val="004C3D72"/>
    <w:rsid w:val="004D710B"/>
    <w:rsid w:val="004F1BF0"/>
    <w:rsid w:val="004F4246"/>
    <w:rsid w:val="005071CF"/>
    <w:rsid w:val="00536788"/>
    <w:rsid w:val="00571B0C"/>
    <w:rsid w:val="00572AF2"/>
    <w:rsid w:val="005C05EC"/>
    <w:rsid w:val="005D4166"/>
    <w:rsid w:val="006862C4"/>
    <w:rsid w:val="00693528"/>
    <w:rsid w:val="006A7770"/>
    <w:rsid w:val="006B5D23"/>
    <w:rsid w:val="006C6C5E"/>
    <w:rsid w:val="006E2BE1"/>
    <w:rsid w:val="00702165"/>
    <w:rsid w:val="00720985"/>
    <w:rsid w:val="00761552"/>
    <w:rsid w:val="007D460E"/>
    <w:rsid w:val="007F2E1F"/>
    <w:rsid w:val="00807C03"/>
    <w:rsid w:val="0083594B"/>
    <w:rsid w:val="008442E4"/>
    <w:rsid w:val="008556E0"/>
    <w:rsid w:val="00871148"/>
    <w:rsid w:val="008737F9"/>
    <w:rsid w:val="0088678A"/>
    <w:rsid w:val="00896CBC"/>
    <w:rsid w:val="008C0E41"/>
    <w:rsid w:val="008F0A1D"/>
    <w:rsid w:val="00956960"/>
    <w:rsid w:val="00975A1C"/>
    <w:rsid w:val="009E1B77"/>
    <w:rsid w:val="00A1076A"/>
    <w:rsid w:val="00A1693D"/>
    <w:rsid w:val="00A26589"/>
    <w:rsid w:val="00A364FD"/>
    <w:rsid w:val="00B53CD0"/>
    <w:rsid w:val="00B721C7"/>
    <w:rsid w:val="00B7544E"/>
    <w:rsid w:val="00B91D93"/>
    <w:rsid w:val="00B95DBC"/>
    <w:rsid w:val="00BA7870"/>
    <w:rsid w:val="00BC77AC"/>
    <w:rsid w:val="00BF6E52"/>
    <w:rsid w:val="00C07016"/>
    <w:rsid w:val="00C55198"/>
    <w:rsid w:val="00C65C24"/>
    <w:rsid w:val="00C8290F"/>
    <w:rsid w:val="00CA14D7"/>
    <w:rsid w:val="00CD11A6"/>
    <w:rsid w:val="00CD3304"/>
    <w:rsid w:val="00CF7251"/>
    <w:rsid w:val="00D013DE"/>
    <w:rsid w:val="00D175D0"/>
    <w:rsid w:val="00D46873"/>
    <w:rsid w:val="00D55B76"/>
    <w:rsid w:val="00D921D5"/>
    <w:rsid w:val="00DB1802"/>
    <w:rsid w:val="00DE4BE7"/>
    <w:rsid w:val="00DF0F4B"/>
    <w:rsid w:val="00E360B6"/>
    <w:rsid w:val="00E66B3C"/>
    <w:rsid w:val="00E83DBA"/>
    <w:rsid w:val="00EC5C20"/>
    <w:rsid w:val="00ED4DA5"/>
    <w:rsid w:val="00EE4587"/>
    <w:rsid w:val="00EE6C32"/>
    <w:rsid w:val="00F00086"/>
    <w:rsid w:val="00F129BF"/>
    <w:rsid w:val="00F21053"/>
    <w:rsid w:val="00F57C3E"/>
    <w:rsid w:val="00F8071C"/>
    <w:rsid w:val="00FA194B"/>
    <w:rsid w:val="00FA3221"/>
    <w:rsid w:val="00FA3C20"/>
    <w:rsid w:val="00FD7DEC"/>
    <w:rsid w:val="00FE224B"/>
    <w:rsid w:val="00FE7AC4"/>
    <w:rsid w:val="00FF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C5C20"/>
    <w:pPr>
      <w:ind w:left="720"/>
      <w:contextualSpacing/>
    </w:pPr>
  </w:style>
  <w:style w:type="paragraph" w:styleId="a8">
    <w:name w:val="header"/>
    <w:basedOn w:val="a"/>
    <w:link w:val="a9"/>
    <w:uiPriority w:val="99"/>
    <w:rsid w:val="00B53C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3CD0"/>
  </w:style>
  <w:style w:type="paragraph" w:styleId="aa">
    <w:name w:val="footer"/>
    <w:basedOn w:val="a"/>
    <w:link w:val="ab"/>
    <w:rsid w:val="00B53C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3C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5C833697D19003C73D567FDD1DA39C27E6A4D4E84FB12E1B0BA16FA1F0466A0B56E1A85B9A22A74FFC2087F4BFFB994B4A247F0ACC5E1EkDU4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C5167-7321-4E0B-A8C9-31F7C7AA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10</TotalTime>
  <Pages>2</Pages>
  <Words>398</Words>
  <Characters>3084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2024-11-25T05:19:00Z</cp:lastPrinted>
  <dcterms:created xsi:type="dcterms:W3CDTF">2024-12-04T05:24:00Z</dcterms:created>
  <dcterms:modified xsi:type="dcterms:W3CDTF">2024-12-04T05:24:00Z</dcterms:modified>
</cp:coreProperties>
</file>