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6142E2">
        <w:rPr>
          <w:sz w:val="24"/>
        </w:rPr>
        <w:t xml:space="preserve"> </w:t>
      </w:r>
      <w:r w:rsidR="003021D8">
        <w:rPr>
          <w:sz w:val="24"/>
        </w:rPr>
        <w:t>04.12.2024</w:t>
      </w:r>
      <w:r w:rsidR="006142E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5E0BC7">
        <w:rPr>
          <w:sz w:val="24"/>
        </w:rPr>
        <w:t xml:space="preserve"> </w:t>
      </w:r>
      <w:r w:rsidR="003021D8">
        <w:rPr>
          <w:sz w:val="24"/>
        </w:rPr>
        <w:t>1515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</w:t>
      </w:r>
      <w:r w:rsidR="00BA63C9">
        <w:rPr>
          <w:b/>
          <w:sz w:val="28"/>
          <w:szCs w:val="28"/>
        </w:rPr>
        <w:t xml:space="preserve">переулок </w:t>
      </w:r>
      <w:r w:rsidR="006142E2">
        <w:rPr>
          <w:b/>
          <w:sz w:val="28"/>
          <w:szCs w:val="28"/>
        </w:rPr>
        <w:t>Розы Люксембург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6142E2">
        <w:rPr>
          <w:b/>
          <w:sz w:val="28"/>
          <w:szCs w:val="28"/>
        </w:rPr>
        <w:t>9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52190C">
        <w:rPr>
          <w:sz w:val="28"/>
          <w:szCs w:val="28"/>
        </w:rPr>
        <w:t>0</w:t>
      </w:r>
      <w:r w:rsidR="0039262B">
        <w:rPr>
          <w:sz w:val="28"/>
          <w:szCs w:val="28"/>
        </w:rPr>
        <w:t>3</w:t>
      </w:r>
      <w:r w:rsidR="00A54276">
        <w:rPr>
          <w:sz w:val="28"/>
          <w:szCs w:val="28"/>
        </w:rPr>
        <w:t>.</w:t>
      </w:r>
      <w:r w:rsidR="006142E2">
        <w:rPr>
          <w:sz w:val="28"/>
          <w:szCs w:val="28"/>
        </w:rPr>
        <w:t>12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A65044">
        <w:rPr>
          <w:sz w:val="28"/>
          <w:szCs w:val="28"/>
        </w:rPr>
        <w:t>4</w:t>
      </w:r>
      <w:r w:rsidR="00D13B01" w:rsidRPr="00D13B01">
        <w:rPr>
          <w:sz w:val="28"/>
          <w:szCs w:val="28"/>
        </w:rPr>
        <w:t xml:space="preserve"> № </w:t>
      </w:r>
      <w:r w:rsidR="006142E2">
        <w:rPr>
          <w:sz w:val="28"/>
          <w:szCs w:val="28"/>
        </w:rPr>
        <w:t>863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</w:t>
      </w:r>
      <w:r w:rsidR="00BA63C9">
        <w:rPr>
          <w:sz w:val="28"/>
          <w:szCs w:val="28"/>
        </w:rPr>
        <w:t xml:space="preserve">переулок </w:t>
      </w:r>
      <w:r w:rsidR="006142E2">
        <w:rPr>
          <w:sz w:val="28"/>
          <w:szCs w:val="28"/>
        </w:rPr>
        <w:t>Розы Люксембург</w:t>
      </w:r>
      <w:r w:rsidR="00D13B01" w:rsidRPr="00D13B01">
        <w:rPr>
          <w:sz w:val="28"/>
          <w:szCs w:val="28"/>
        </w:rPr>
        <w:t>, д</w:t>
      </w:r>
      <w:r w:rsidR="00A65044">
        <w:rPr>
          <w:sz w:val="28"/>
          <w:szCs w:val="28"/>
        </w:rPr>
        <w:t xml:space="preserve">. </w:t>
      </w:r>
      <w:r w:rsidR="006142E2">
        <w:rPr>
          <w:sz w:val="28"/>
          <w:szCs w:val="28"/>
        </w:rPr>
        <w:t>9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</w:t>
      </w:r>
      <w:r w:rsidR="00BA63C9" w:rsidRPr="00BA63C9">
        <w:rPr>
          <w:sz w:val="28"/>
          <w:szCs w:val="28"/>
        </w:rPr>
        <w:t xml:space="preserve">переулок </w:t>
      </w:r>
      <w:r w:rsidR="006142E2">
        <w:rPr>
          <w:sz w:val="28"/>
          <w:szCs w:val="28"/>
        </w:rPr>
        <w:t>Розы Люксембург</w:t>
      </w:r>
      <w:r w:rsidR="00BA63C9" w:rsidRPr="00BA63C9">
        <w:rPr>
          <w:sz w:val="28"/>
          <w:szCs w:val="28"/>
        </w:rPr>
        <w:t xml:space="preserve">, д. </w:t>
      </w:r>
      <w:r w:rsidR="006142E2">
        <w:rPr>
          <w:sz w:val="28"/>
          <w:szCs w:val="28"/>
        </w:rPr>
        <w:t>9</w:t>
      </w:r>
      <w:r w:rsidRPr="00BA63C9">
        <w:rPr>
          <w:sz w:val="28"/>
          <w:szCs w:val="28"/>
        </w:rPr>
        <w:t>,</w:t>
      </w:r>
      <w:r w:rsidRPr="00D56C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BA63C9">
        <w:rPr>
          <w:sz w:val="28"/>
        </w:rPr>
        <w:t>0</w:t>
      </w:r>
      <w:r w:rsidR="006142E2">
        <w:rPr>
          <w:sz w:val="28"/>
        </w:rPr>
        <w:t>13</w:t>
      </w:r>
      <w:r w:rsidR="00D13B01" w:rsidRPr="00D13B01">
        <w:rPr>
          <w:sz w:val="28"/>
        </w:rPr>
        <w:t>:</w:t>
      </w:r>
      <w:r w:rsidR="006142E2">
        <w:rPr>
          <w:sz w:val="28"/>
        </w:rPr>
        <w:t>120</w:t>
      </w:r>
      <w:r w:rsidR="00D13B01" w:rsidRPr="00D13B01">
        <w:rPr>
          <w:sz w:val="28"/>
        </w:rPr>
        <w:t xml:space="preserve"> по адресу: Свердловская область, город Каменск-Уральский, </w:t>
      </w:r>
      <w:r w:rsidR="00BA63C9" w:rsidRPr="00BA63C9">
        <w:rPr>
          <w:sz w:val="28"/>
        </w:rPr>
        <w:t xml:space="preserve">переулок </w:t>
      </w:r>
      <w:r w:rsidR="006142E2">
        <w:rPr>
          <w:sz w:val="28"/>
        </w:rPr>
        <w:t>Розы Люксембург</w:t>
      </w:r>
      <w:r w:rsidR="00BA63C9" w:rsidRPr="00BA63C9">
        <w:rPr>
          <w:sz w:val="28"/>
        </w:rPr>
        <w:t xml:space="preserve">, д. </w:t>
      </w:r>
      <w:r w:rsidR="006142E2">
        <w:rPr>
          <w:sz w:val="28"/>
        </w:rPr>
        <w:t>9</w:t>
      </w:r>
      <w:r w:rsidR="00D13B01" w:rsidRPr="00BA63C9">
        <w:rPr>
          <w:sz w:val="28"/>
        </w:rPr>
        <w:t>,</w:t>
      </w:r>
      <w:r w:rsidR="00D13B01" w:rsidRPr="00D13B01">
        <w:rPr>
          <w:sz w:val="28"/>
        </w:rPr>
        <w:t xml:space="preserve"> с видом разрешенного использования – </w:t>
      </w:r>
      <w:r w:rsidR="001E36D0">
        <w:rPr>
          <w:sz w:val="28"/>
        </w:rPr>
        <w:t>для размещения многоквартирных жилых домов</w:t>
      </w:r>
      <w:r w:rsidR="00D13B01" w:rsidRPr="00D13B01">
        <w:rPr>
          <w:sz w:val="28"/>
        </w:rPr>
        <w:t>, и расположенные на нем объект</w:t>
      </w:r>
      <w:r w:rsidR="00E23579">
        <w:rPr>
          <w:sz w:val="28"/>
        </w:rPr>
        <w:t>ы недвижимости (жилые помещения</w:t>
      </w:r>
      <w:r w:rsidR="0039262B">
        <w:rPr>
          <w:sz w:val="28"/>
        </w:rPr>
        <w:t xml:space="preserve"> № </w:t>
      </w:r>
      <w:r w:rsidR="006142E2">
        <w:rPr>
          <w:sz w:val="28"/>
        </w:rPr>
        <w:t>3</w:t>
      </w:r>
      <w:r w:rsidR="0039262B">
        <w:rPr>
          <w:sz w:val="28"/>
        </w:rPr>
        <w:t xml:space="preserve">, </w:t>
      </w:r>
      <w:r w:rsidR="008879AA">
        <w:rPr>
          <w:sz w:val="28"/>
        </w:rPr>
        <w:t>№</w:t>
      </w:r>
      <w:r w:rsidR="0039262B">
        <w:rPr>
          <w:sz w:val="28"/>
        </w:rPr>
        <w:t xml:space="preserve">5, </w:t>
      </w:r>
      <w:r w:rsidR="006142E2">
        <w:rPr>
          <w:sz w:val="28"/>
        </w:rPr>
        <w:t>№8, № 9</w:t>
      </w:r>
      <w:r w:rsidR="00BA63C9">
        <w:rPr>
          <w:sz w:val="28"/>
        </w:rPr>
        <w:t>)</w:t>
      </w:r>
      <w:r w:rsidR="00D13B01" w:rsidRPr="00D13B01">
        <w:rPr>
          <w:sz w:val="28"/>
        </w:rPr>
        <w:t xml:space="preserve">,  расположенные в аварийном жилом доме по адресу: Свердловская область, город Каменск-Уральский, </w:t>
      </w:r>
      <w:r w:rsidR="00BA63C9" w:rsidRPr="00BA63C9">
        <w:rPr>
          <w:sz w:val="28"/>
        </w:rPr>
        <w:t xml:space="preserve">переулок </w:t>
      </w:r>
      <w:r w:rsidR="006142E2">
        <w:rPr>
          <w:sz w:val="28"/>
        </w:rPr>
        <w:t>Розы Люксембург</w:t>
      </w:r>
      <w:r w:rsidR="00BA63C9" w:rsidRPr="00BA63C9">
        <w:rPr>
          <w:sz w:val="28"/>
        </w:rPr>
        <w:t xml:space="preserve">, д. </w:t>
      </w:r>
      <w:r w:rsidR="006142E2">
        <w:rPr>
          <w:sz w:val="28"/>
        </w:rPr>
        <w:t>9</w:t>
      </w:r>
      <w:r w:rsidR="00D13B01" w:rsidRPr="00BA63C9">
        <w:rPr>
          <w:sz w:val="28"/>
        </w:rPr>
        <w:t>)</w:t>
      </w:r>
      <w:r w:rsidR="00D13B01" w:rsidRPr="00D13B01">
        <w:rPr>
          <w:sz w:val="28"/>
        </w:rPr>
        <w:t>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A437A"/>
    <w:rsid w:val="00133698"/>
    <w:rsid w:val="001D0B63"/>
    <w:rsid w:val="001E36D0"/>
    <w:rsid w:val="0023226A"/>
    <w:rsid w:val="00301773"/>
    <w:rsid w:val="003021D8"/>
    <w:rsid w:val="0031022A"/>
    <w:rsid w:val="00311136"/>
    <w:rsid w:val="00352B7E"/>
    <w:rsid w:val="00353280"/>
    <w:rsid w:val="00373B96"/>
    <w:rsid w:val="00374C89"/>
    <w:rsid w:val="0039262B"/>
    <w:rsid w:val="003F6459"/>
    <w:rsid w:val="004C3D72"/>
    <w:rsid w:val="004F1BF0"/>
    <w:rsid w:val="004F4246"/>
    <w:rsid w:val="0052190C"/>
    <w:rsid w:val="00536788"/>
    <w:rsid w:val="00567DE9"/>
    <w:rsid w:val="00574328"/>
    <w:rsid w:val="005E0BC7"/>
    <w:rsid w:val="006142E2"/>
    <w:rsid w:val="0069021D"/>
    <w:rsid w:val="006C6C5E"/>
    <w:rsid w:val="00702165"/>
    <w:rsid w:val="00720985"/>
    <w:rsid w:val="007F24CD"/>
    <w:rsid w:val="0083594B"/>
    <w:rsid w:val="00871148"/>
    <w:rsid w:val="008879AA"/>
    <w:rsid w:val="00896CBC"/>
    <w:rsid w:val="008C0E41"/>
    <w:rsid w:val="008C51F3"/>
    <w:rsid w:val="00956960"/>
    <w:rsid w:val="00975A1C"/>
    <w:rsid w:val="009B586A"/>
    <w:rsid w:val="00A1076A"/>
    <w:rsid w:val="00A26589"/>
    <w:rsid w:val="00A54276"/>
    <w:rsid w:val="00A65044"/>
    <w:rsid w:val="00B95DBC"/>
    <w:rsid w:val="00BA63C9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133F9"/>
    <w:rsid w:val="00E23579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1225FBB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74A7B-6B9C-41B1-88FD-B24075BDA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2024-04-10T05:44:00Z</cp:lastPrinted>
  <dcterms:created xsi:type="dcterms:W3CDTF">2024-12-04T11:07:00Z</dcterms:created>
  <dcterms:modified xsi:type="dcterms:W3CDTF">2024-12-06T07:53:00Z</dcterms:modified>
</cp:coreProperties>
</file>