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00C8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00C8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25003" w:rsidRDefault="00F2500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00C84" w:rsidP="00133698">
      <w:pPr>
        <w:spacing w:before="400"/>
        <w:rPr>
          <w:rFonts w:ascii="Liberation Serif" w:hAnsi="Liberation Serif" w:cs="Liberation Serif"/>
          <w:sz w:val="24"/>
        </w:rPr>
      </w:pPr>
      <w:r w:rsidRPr="00100C8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F329B">
        <w:rPr>
          <w:rFonts w:ascii="Liberation Serif" w:hAnsi="Liberation Serif" w:cs="Liberation Serif"/>
          <w:sz w:val="24"/>
        </w:rPr>
        <w:t xml:space="preserve">  </w:t>
      </w:r>
      <w:r w:rsidR="00D26297">
        <w:rPr>
          <w:rFonts w:ascii="Liberation Serif" w:hAnsi="Liberation Serif" w:cs="Liberation Serif"/>
          <w:sz w:val="24"/>
        </w:rPr>
        <w:t>10.12.2024</w:t>
      </w:r>
      <w:r w:rsidR="00AF329B">
        <w:rPr>
          <w:rFonts w:ascii="Liberation Serif" w:hAnsi="Liberation Serif" w:cs="Liberation Serif"/>
          <w:sz w:val="24"/>
        </w:rPr>
        <w:t xml:space="preserve">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26297">
        <w:rPr>
          <w:rFonts w:ascii="Liberation Serif" w:hAnsi="Liberation Serif" w:cs="Liberation Serif"/>
          <w:sz w:val="24"/>
        </w:rPr>
        <w:t>894</w:t>
      </w:r>
      <w:r w:rsidR="00AF329B">
        <w:rPr>
          <w:rFonts w:ascii="Liberation Serif" w:hAnsi="Liberation Serif" w:cs="Liberation Serif"/>
          <w:sz w:val="24"/>
        </w:rPr>
        <w:t xml:space="preserve">            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BA6EDD">
        <w:rPr>
          <w:rFonts w:ascii="Liberation Serif" w:hAnsi="Liberation Serif"/>
          <w:b/>
          <w:sz w:val="28"/>
        </w:rPr>
        <w:t>5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28.05.2018 № 446 «Об утверждении Плана (дорожной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857B1">
        <w:rPr>
          <w:rFonts w:ascii="Liberation Serif" w:hAnsi="Liberation Serif"/>
          <w:sz w:val="28"/>
          <w:szCs w:val="28"/>
        </w:rPr>
        <w:t>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87C22" w:rsidRPr="00D857B1">
        <w:rPr>
          <w:rFonts w:ascii="Liberation Serif" w:hAnsi="Liberation Serif"/>
          <w:sz w:val="28"/>
          <w:szCs w:val="28"/>
        </w:rPr>
        <w:t>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BA6EDD">
        <w:rPr>
          <w:rFonts w:ascii="Liberation Serif" w:hAnsi="Liberation Serif"/>
          <w:sz w:val="28"/>
        </w:rPr>
        <w:t>5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C87C22" w:rsidP="00DC71A0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EE7ED9" w:rsidRDefault="00EE7ED9" w:rsidP="00C87C2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  <w:r w:rsidR="00F06DA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F06DA2">
              <w:rPr>
                <w:rFonts w:ascii="Liberation Serif" w:hAnsi="Liberation Serif"/>
                <w:sz w:val="28"/>
                <w:szCs w:val="28"/>
              </w:rPr>
              <w:t>10.12.2024</w:t>
            </w:r>
            <w:r w:rsidR="00E84DF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F06DA2">
              <w:rPr>
                <w:rFonts w:ascii="Liberation Serif" w:hAnsi="Liberation Serif"/>
                <w:sz w:val="28"/>
                <w:szCs w:val="28"/>
              </w:rPr>
              <w:t>894</w:t>
            </w:r>
            <w:r w:rsidR="001145C7">
              <w:rPr>
                <w:rFonts w:ascii="Liberation Serif" w:hAnsi="Liberation Serif"/>
                <w:sz w:val="28"/>
                <w:szCs w:val="28"/>
              </w:rPr>
              <w:t xml:space="preserve">         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 w:rsidR="00BA6EDD">
              <w:rPr>
                <w:rFonts w:ascii="Liberation Serif" w:hAnsi="Liberation Serif"/>
                <w:sz w:val="28"/>
              </w:rPr>
              <w:t>5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C87C22" w:rsidRDefault="00C87C22" w:rsidP="00DC71A0">
            <w:pPr>
              <w:rPr>
                <w:sz w:val="28"/>
                <w:szCs w:val="28"/>
              </w:rPr>
            </w:pPr>
          </w:p>
        </w:tc>
      </w:tr>
    </w:tbl>
    <w:p w:rsidR="00675AC9" w:rsidRDefault="00675AC9" w:rsidP="00D857B1">
      <w:pPr>
        <w:jc w:val="center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BA6EDD">
        <w:rPr>
          <w:rFonts w:ascii="Liberation Serif" w:hAnsi="Liberation Serif"/>
          <w:sz w:val="28"/>
          <w:szCs w:val="28"/>
        </w:rPr>
        <w:t>5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9123CD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E8F" w:rsidRPr="005D6E8F" w:rsidRDefault="007D02B4" w:rsidP="005D6E8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Постановление Администрации Каменск-Уральского городского округа от 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14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11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.202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2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740</w:t>
            </w:r>
            <w:r w:rsidR="005D6E8F">
              <w:t xml:space="preserve"> (</w:t>
            </w:r>
            <w:r w:rsidR="005D6E8F" w:rsidRPr="005D6E8F">
              <w:rPr>
                <w:rFonts w:ascii="Liberation Serif" w:hAnsi="Liberation Serif"/>
                <w:sz w:val="24"/>
                <w:szCs w:val="24"/>
              </w:rPr>
              <w:t>в ред</w:t>
            </w:r>
            <w:r w:rsidR="005D6E8F">
              <w:rPr>
                <w:rFonts w:ascii="Liberation Serif" w:hAnsi="Liberation Serif"/>
                <w:sz w:val="24"/>
                <w:szCs w:val="24"/>
              </w:rPr>
              <w:t>акции п</w:t>
            </w:r>
            <w:r w:rsidR="005D6E8F" w:rsidRPr="005D6E8F">
              <w:rPr>
                <w:rFonts w:ascii="Liberation Serif" w:hAnsi="Liberation Serif"/>
                <w:sz w:val="24"/>
                <w:szCs w:val="24"/>
              </w:rPr>
              <w:t>остановления Администрации Каменск-Уральского городского округа</w:t>
            </w:r>
            <w:proofErr w:type="gramEnd"/>
          </w:p>
          <w:p w:rsidR="00DC71A0" w:rsidRPr="0021513A" w:rsidRDefault="005D6E8F" w:rsidP="005D6E8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D6E8F">
              <w:rPr>
                <w:rFonts w:ascii="Liberation Serif" w:hAnsi="Liberation Serif"/>
                <w:sz w:val="24"/>
                <w:szCs w:val="24"/>
              </w:rPr>
              <w:t xml:space="preserve">от 15.06.2023 </w:t>
            </w: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5D6E8F">
              <w:rPr>
                <w:rFonts w:ascii="Liberation Serif" w:hAnsi="Liberation Serif"/>
                <w:sz w:val="24"/>
                <w:szCs w:val="24"/>
              </w:rPr>
              <w:t xml:space="preserve"> 384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44524" w:rsidRPr="0021513A">
              <w:rPr>
                <w:rFonts w:ascii="Liberation Serif" w:hAnsi="Liberation Serif"/>
                <w:sz w:val="24"/>
                <w:szCs w:val="24"/>
              </w:rPr>
              <w:t>«Об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 xml:space="preserve"> утверждении Административного регламента предоставления муниципальной услуги по признанию молодых семей</w:t>
            </w:r>
            <w:r w:rsidR="00B52EF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="00B52EF7" w:rsidRPr="00B52EF7">
              <w:rPr>
                <w:rFonts w:ascii="Liberation Serif" w:hAnsi="Liberation Serif"/>
                <w:sz w:val="24"/>
                <w:szCs w:val="24"/>
              </w:rPr>
              <w:t>нуждающимися</w:t>
            </w:r>
            <w:proofErr w:type="gramEnd"/>
            <w:r w:rsidR="00B52EF7" w:rsidRPr="00B52EF7">
              <w:rPr>
                <w:rFonts w:ascii="Liberation Serif" w:hAnsi="Liberation Serif"/>
                <w:sz w:val="24"/>
                <w:szCs w:val="24"/>
              </w:rPr>
              <w:t xml:space="preserve"> в улучшении жилищных условий на территории Каменск-Уральского городского округа</w:t>
            </w:r>
            <w:r w:rsidR="00A44524" w:rsidRPr="0021513A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42239F" w:rsidP="009200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79592B" w:rsidRDefault="00DC71A0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B52EF7">
              <w:rPr>
                <w:rFonts w:ascii="Liberation Serif" w:hAnsi="Liberation Serif"/>
                <w:sz w:val="24"/>
                <w:szCs w:val="24"/>
              </w:rPr>
              <w:t>09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644EB3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5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C71A0" w:rsidRPr="0079592B" w:rsidRDefault="00DC71A0" w:rsidP="00BA6ED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1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0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E71CB1" w:rsidRPr="0079592B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5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CD" w:rsidRPr="0079592B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DC71A0" w:rsidRPr="0079592B" w:rsidRDefault="00A837B1" w:rsidP="009123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123CD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21513A" w:rsidRDefault="0042239F" w:rsidP="00F250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Решение Думы Каменск-Уральского городского округа от 11.10.2022 № 159</w:t>
            </w:r>
            <w:r w:rsidR="00876B7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5A5B">
              <w:rPr>
                <w:rFonts w:ascii="Liberation Serif" w:hAnsi="Liberation Serif"/>
                <w:sz w:val="24"/>
                <w:szCs w:val="24"/>
              </w:rPr>
              <w:t>(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>ред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акции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р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>ешений Думы Каменск-Уральского городского округа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от 16.11.2022 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№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166, от 14.12.2022 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№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173, от 17.04.2024 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№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333,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от 16.10.2024 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 xml:space="preserve">      №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413</w:t>
            </w:r>
            <w:r w:rsidR="00F25003">
              <w:rPr>
                <w:rFonts w:ascii="Liberation Serif" w:hAnsi="Liberation Serif"/>
                <w:sz w:val="24"/>
                <w:szCs w:val="24"/>
              </w:rPr>
              <w:t>)</w:t>
            </w:r>
            <w:r w:rsidR="00F25003" w:rsidRPr="00F250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76B7D">
              <w:rPr>
                <w:rFonts w:ascii="Liberation Serif" w:hAnsi="Liberation Serif"/>
                <w:sz w:val="24"/>
                <w:szCs w:val="24"/>
              </w:rPr>
              <w:t xml:space="preserve">«О дополнительных мерах социальной поддержки детей граждан Российской Федерации, принимающих (принимавших) участие в специальной военной операции на территории Украины, Донецкой Народной </w:t>
            </w:r>
            <w:r w:rsidR="00876B7D">
              <w:rPr>
                <w:rFonts w:ascii="Liberation Serif" w:hAnsi="Liberation Serif"/>
                <w:sz w:val="24"/>
                <w:szCs w:val="24"/>
              </w:rPr>
              <w:lastRenderedPageBreak/>
              <w:t>Республики, Луганской Народной республики, Запорожской области и Херсонской области»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Pr="0079592B" w:rsidRDefault="00F25003" w:rsidP="00702FB8">
            <w:pPr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3F" w:rsidRPr="0079592B" w:rsidRDefault="00DC71A0" w:rsidP="00C025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B52EF7">
              <w:rPr>
                <w:rFonts w:ascii="Liberation Serif" w:hAnsi="Liberation Serif"/>
                <w:sz w:val="24"/>
                <w:szCs w:val="24"/>
              </w:rPr>
              <w:t>17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60980">
              <w:rPr>
                <w:rFonts w:ascii="Liberation Serif" w:hAnsi="Liberation Serif"/>
                <w:sz w:val="24"/>
                <w:szCs w:val="24"/>
              </w:rPr>
              <w:t>2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 xml:space="preserve">5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79592B" w:rsidRDefault="00DC71A0" w:rsidP="00B52E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B52EF7">
              <w:rPr>
                <w:rFonts w:ascii="Liberation Serif" w:hAnsi="Liberation Serif"/>
                <w:sz w:val="24"/>
                <w:szCs w:val="24"/>
              </w:rPr>
              <w:t>17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 w:rsidR="000E0C8C">
              <w:rPr>
                <w:rFonts w:ascii="Liberation Serif" w:hAnsi="Liberation Serif"/>
                <w:sz w:val="24"/>
                <w:szCs w:val="24"/>
              </w:rPr>
              <w:t>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BA6EDD">
              <w:rPr>
                <w:rFonts w:ascii="Liberation Serif" w:hAnsi="Liberation Serif"/>
                <w:sz w:val="24"/>
                <w:szCs w:val="24"/>
              </w:rPr>
              <w:t>5</w:t>
            </w:r>
            <w:r w:rsidR="00C0253F" w:rsidRPr="0079592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 w:rsidRPr="0079592B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B52EF7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 w:rsidP="003B03EC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Приказ начальника Управления образования от 25.03.2024 № 103 «Об утверждении Административного регламента предоставления муниципальной услуги «Организация отдыха детей в каникулярное время»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.2025 года</w:t>
            </w:r>
          </w:p>
          <w:p w:rsidR="00B52EF7" w:rsidRDefault="00B52EF7" w:rsidP="003B03E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04</w:t>
            </w:r>
            <w:r>
              <w:rPr>
                <w:rFonts w:ascii="Liberation Serif" w:hAnsi="Liberation Serif"/>
                <w:sz w:val="24"/>
                <w:szCs w:val="24"/>
              </w:rPr>
              <w:t>.2025 года</w:t>
            </w:r>
          </w:p>
        </w:tc>
      </w:tr>
      <w:tr w:rsidR="00B52EF7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B52EF7" w:rsidRPr="0079592B" w:rsidRDefault="003B03EC" w:rsidP="000410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B52EF7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21513A" w:rsidRDefault="00B52EF7" w:rsidP="00DF3F6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Приказ </w:t>
            </w:r>
            <w:r>
              <w:rPr>
                <w:rFonts w:ascii="Liberation Serif" w:hAnsi="Liberation Serif"/>
                <w:sz w:val="24"/>
                <w:szCs w:val="24"/>
              </w:rPr>
              <w:t>органа местного самоуправления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«Комитет по архитектуре и градостроительству Каменск-Уральского городского округа» от 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22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12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 № 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172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 xml:space="preserve">(в 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>ред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акции п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>риказа Комитета по архитектуре и градостроительству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 xml:space="preserve">Каменск-Уральского городского округа от 27.06.2023 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№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 xml:space="preserve"> 78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)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«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«</w:t>
            </w:r>
            <w:r w:rsidR="00DF3F6E" w:rsidRPr="00DF3F6E">
              <w:rPr>
                <w:rFonts w:ascii="Liberation Serif" w:hAnsi="Liberation Serif"/>
                <w:sz w:val="24"/>
                <w:szCs w:val="24"/>
              </w:rPr>
              <w:t>Перевод жилого помещения в нежилое помещение и нежилого помещения в жилое помещение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B52EF7" w:rsidRPr="0079592B" w:rsidRDefault="00B52EF7" w:rsidP="0004106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180" w:rsidRDefault="00850180" w:rsidP="00390A6F">
      <w:r>
        <w:separator/>
      </w:r>
    </w:p>
  </w:endnote>
  <w:endnote w:type="continuationSeparator" w:id="1">
    <w:p w:rsidR="00850180" w:rsidRDefault="00850180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180" w:rsidRDefault="00850180" w:rsidP="00390A6F">
      <w:r>
        <w:separator/>
      </w:r>
    </w:p>
  </w:footnote>
  <w:footnote w:type="continuationSeparator" w:id="1">
    <w:p w:rsidR="00850180" w:rsidRDefault="00850180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F25003" w:rsidRDefault="00100C84">
        <w:pPr>
          <w:pStyle w:val="a9"/>
          <w:jc w:val="center"/>
        </w:pPr>
        <w:fldSimple w:instr=" PAGE   \* MERGEFORMAT ">
          <w:r w:rsidR="00F06DA2">
            <w:rPr>
              <w:noProof/>
            </w:rPr>
            <w:t>2</w:t>
          </w:r>
        </w:fldSimple>
      </w:p>
    </w:sdtContent>
  </w:sdt>
  <w:p w:rsidR="00F25003" w:rsidRDefault="00F2500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71A0"/>
    <w:rsid w:val="00010608"/>
    <w:rsid w:val="0001195C"/>
    <w:rsid w:val="00060980"/>
    <w:rsid w:val="000E0C8C"/>
    <w:rsid w:val="00100C84"/>
    <w:rsid w:val="00100F8A"/>
    <w:rsid w:val="001145C7"/>
    <w:rsid w:val="00133698"/>
    <w:rsid w:val="0014441C"/>
    <w:rsid w:val="0014615F"/>
    <w:rsid w:val="001575E3"/>
    <w:rsid w:val="0016068E"/>
    <w:rsid w:val="001A225C"/>
    <w:rsid w:val="001B3C77"/>
    <w:rsid w:val="001D4DC0"/>
    <w:rsid w:val="0021513A"/>
    <w:rsid w:val="0023226A"/>
    <w:rsid w:val="00262FEE"/>
    <w:rsid w:val="00292972"/>
    <w:rsid w:val="00293DD0"/>
    <w:rsid w:val="002E03D6"/>
    <w:rsid w:val="002E5CC2"/>
    <w:rsid w:val="003010B1"/>
    <w:rsid w:val="00301773"/>
    <w:rsid w:val="00311136"/>
    <w:rsid w:val="00343A17"/>
    <w:rsid w:val="00352B7E"/>
    <w:rsid w:val="00354845"/>
    <w:rsid w:val="00374C89"/>
    <w:rsid w:val="00390A6F"/>
    <w:rsid w:val="003A746B"/>
    <w:rsid w:val="003B03EC"/>
    <w:rsid w:val="003F6459"/>
    <w:rsid w:val="00401A57"/>
    <w:rsid w:val="004110DA"/>
    <w:rsid w:val="0042239F"/>
    <w:rsid w:val="004270AE"/>
    <w:rsid w:val="0044111E"/>
    <w:rsid w:val="00457593"/>
    <w:rsid w:val="0046471F"/>
    <w:rsid w:val="004655B4"/>
    <w:rsid w:val="00471AB1"/>
    <w:rsid w:val="00485A5B"/>
    <w:rsid w:val="00492DC1"/>
    <w:rsid w:val="004B0876"/>
    <w:rsid w:val="004C3D72"/>
    <w:rsid w:val="004F1BF0"/>
    <w:rsid w:val="004F4246"/>
    <w:rsid w:val="00536788"/>
    <w:rsid w:val="00550F93"/>
    <w:rsid w:val="00562F1D"/>
    <w:rsid w:val="005D1066"/>
    <w:rsid w:val="005D6E8F"/>
    <w:rsid w:val="005F2B5D"/>
    <w:rsid w:val="006162C0"/>
    <w:rsid w:val="00644EB3"/>
    <w:rsid w:val="00675AC9"/>
    <w:rsid w:val="006C6C5E"/>
    <w:rsid w:val="006E2BE1"/>
    <w:rsid w:val="00702165"/>
    <w:rsid w:val="00702FB8"/>
    <w:rsid w:val="00720985"/>
    <w:rsid w:val="007506D9"/>
    <w:rsid w:val="00761552"/>
    <w:rsid w:val="00761CA0"/>
    <w:rsid w:val="0079592B"/>
    <w:rsid w:val="007A4174"/>
    <w:rsid w:val="007C6BFB"/>
    <w:rsid w:val="007D02B4"/>
    <w:rsid w:val="007E481B"/>
    <w:rsid w:val="0083594B"/>
    <w:rsid w:val="00835C52"/>
    <w:rsid w:val="008437D4"/>
    <w:rsid w:val="00850180"/>
    <w:rsid w:val="00850C54"/>
    <w:rsid w:val="008556E0"/>
    <w:rsid w:val="00856C2A"/>
    <w:rsid w:val="00871148"/>
    <w:rsid w:val="00876B7D"/>
    <w:rsid w:val="00896CBC"/>
    <w:rsid w:val="008A1FB4"/>
    <w:rsid w:val="008A3243"/>
    <w:rsid w:val="008B0AF4"/>
    <w:rsid w:val="008C0E41"/>
    <w:rsid w:val="008C7875"/>
    <w:rsid w:val="008C799C"/>
    <w:rsid w:val="009011C3"/>
    <w:rsid w:val="00904208"/>
    <w:rsid w:val="009123CD"/>
    <w:rsid w:val="0092005A"/>
    <w:rsid w:val="00926BC5"/>
    <w:rsid w:val="00956960"/>
    <w:rsid w:val="00975A1C"/>
    <w:rsid w:val="009772ED"/>
    <w:rsid w:val="009A7D62"/>
    <w:rsid w:val="009F7BA8"/>
    <w:rsid w:val="00A1076A"/>
    <w:rsid w:val="00A26589"/>
    <w:rsid w:val="00A44524"/>
    <w:rsid w:val="00A44F47"/>
    <w:rsid w:val="00A837B1"/>
    <w:rsid w:val="00AA4C50"/>
    <w:rsid w:val="00AB558C"/>
    <w:rsid w:val="00AF329B"/>
    <w:rsid w:val="00B52EF7"/>
    <w:rsid w:val="00B91D93"/>
    <w:rsid w:val="00B95DBC"/>
    <w:rsid w:val="00BA6EDD"/>
    <w:rsid w:val="00BA7870"/>
    <w:rsid w:val="00BC77AC"/>
    <w:rsid w:val="00BF6E52"/>
    <w:rsid w:val="00C0253F"/>
    <w:rsid w:val="00C161EA"/>
    <w:rsid w:val="00C55198"/>
    <w:rsid w:val="00C675E2"/>
    <w:rsid w:val="00C7235F"/>
    <w:rsid w:val="00C8290F"/>
    <w:rsid w:val="00C87C22"/>
    <w:rsid w:val="00CA14D7"/>
    <w:rsid w:val="00CD11A6"/>
    <w:rsid w:val="00CF7251"/>
    <w:rsid w:val="00D0581F"/>
    <w:rsid w:val="00D26297"/>
    <w:rsid w:val="00D32A36"/>
    <w:rsid w:val="00D4573F"/>
    <w:rsid w:val="00D45A7A"/>
    <w:rsid w:val="00D46873"/>
    <w:rsid w:val="00D52680"/>
    <w:rsid w:val="00D56827"/>
    <w:rsid w:val="00D857B1"/>
    <w:rsid w:val="00D85E2E"/>
    <w:rsid w:val="00D921D5"/>
    <w:rsid w:val="00DC71A0"/>
    <w:rsid w:val="00DE4BE7"/>
    <w:rsid w:val="00DF2CC8"/>
    <w:rsid w:val="00DF3F6E"/>
    <w:rsid w:val="00E71CB1"/>
    <w:rsid w:val="00E767E5"/>
    <w:rsid w:val="00E84DF4"/>
    <w:rsid w:val="00ED4DA5"/>
    <w:rsid w:val="00EE4587"/>
    <w:rsid w:val="00EE7A63"/>
    <w:rsid w:val="00EE7ED9"/>
    <w:rsid w:val="00EF51D1"/>
    <w:rsid w:val="00F06DA2"/>
    <w:rsid w:val="00F129BF"/>
    <w:rsid w:val="00F25003"/>
    <w:rsid w:val="00F2523C"/>
    <w:rsid w:val="00F970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5CBB8-4449-41E4-9C87-BC2137792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524</Words>
  <Characters>4421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2024-12-09T05:08:00Z</cp:lastPrinted>
  <dcterms:created xsi:type="dcterms:W3CDTF">2024-12-11T05:40:00Z</dcterms:created>
  <dcterms:modified xsi:type="dcterms:W3CDTF">2024-12-11T06:09:00Z</dcterms:modified>
</cp:coreProperties>
</file>