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EF350D" w:rsidP="00627E42">
      <w:pPr>
        <w:pStyle w:val="1"/>
        <w:rPr>
          <w:bCs/>
          <w:iCs w:val="0"/>
        </w:rPr>
      </w:pPr>
      <w:r w:rsidRPr="00EF350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40822" w:rsidRDefault="00E40822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EF350D" w:rsidP="007855AA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 xml:space="preserve">от </w:t>
      </w:r>
      <w:r w:rsidR="00627E42">
        <w:rPr>
          <w:rFonts w:ascii="Liberation Serif" w:hAnsi="Liberation Serif"/>
          <w:sz w:val="28"/>
          <w:szCs w:val="28"/>
        </w:rPr>
        <w:t>20.12.2024 № 950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>
        <w:rPr>
          <w:rFonts w:ascii="Liberation Serif" w:hAnsi="Liberation Serif"/>
          <w:b/>
        </w:rPr>
        <w:t xml:space="preserve">культуры </w:t>
      </w:r>
      <w:r w:rsidRPr="00FB4A74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7E30BF" w:rsidRPr="009A2966" w:rsidRDefault="00FB4A74" w:rsidP="007E30BF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492010" w:rsidRPr="0053029E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53029E">
        <w:rPr>
          <w:rFonts w:ascii="Liberation Serif" w:hAnsi="Liberation Serif"/>
          <w:b w:val="0"/>
          <w:sz w:val="28"/>
          <w:szCs w:val="28"/>
        </w:rPr>
        <w:t xml:space="preserve"> с </w:t>
      </w:r>
      <w:r w:rsidR="00546449">
        <w:rPr>
          <w:rFonts w:ascii="Liberation Serif" w:hAnsi="Liberation Serif"/>
          <w:b w:val="0"/>
          <w:sz w:val="28"/>
          <w:szCs w:val="28"/>
        </w:rPr>
        <w:t>решением</w:t>
      </w:r>
      <w:r w:rsidR="006F2363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53029E">
        <w:rPr>
          <w:rFonts w:ascii="Liberation Serif" w:hAnsi="Liberation Serif"/>
          <w:b w:val="0"/>
          <w:sz w:val="28"/>
          <w:szCs w:val="28"/>
        </w:rPr>
        <w:t xml:space="preserve">    </w:t>
      </w:r>
      <w:r w:rsidR="00546449">
        <w:rPr>
          <w:rFonts w:ascii="Liberation Serif" w:hAnsi="Liberation Serif"/>
          <w:b w:val="0"/>
          <w:sz w:val="28"/>
          <w:szCs w:val="28"/>
        </w:rPr>
        <w:t>от 06.12.2023 № 304</w:t>
      </w:r>
      <w:r w:rsidR="00A67269">
        <w:rPr>
          <w:rFonts w:ascii="Liberation Serif" w:hAnsi="Liberation Serif"/>
          <w:b w:val="0"/>
          <w:sz w:val="28"/>
          <w:szCs w:val="28"/>
        </w:rPr>
        <w:t xml:space="preserve"> </w:t>
      </w:r>
      <w:r w:rsidR="0020334F">
        <w:rPr>
          <w:rFonts w:ascii="Liberation Serif" w:hAnsi="Liberation Serif"/>
          <w:b w:val="0"/>
          <w:sz w:val="28"/>
          <w:szCs w:val="28"/>
        </w:rPr>
        <w:t>(в редакции решений</w:t>
      </w:r>
      <w:r w:rsidR="00F62BB2" w:rsidRPr="00546449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</w:t>
      </w:r>
      <w:r w:rsidR="007E30BF">
        <w:rPr>
          <w:rFonts w:ascii="Liberation Serif" w:hAnsi="Liberation Serif"/>
          <w:b w:val="0"/>
          <w:sz w:val="28"/>
          <w:szCs w:val="28"/>
        </w:rPr>
        <w:t xml:space="preserve"> </w:t>
      </w:r>
      <w:r w:rsidR="0020334F">
        <w:rPr>
          <w:rFonts w:ascii="Liberation Serif" w:hAnsi="Liberation Serif"/>
          <w:b w:val="0"/>
          <w:sz w:val="28"/>
          <w:szCs w:val="28"/>
        </w:rPr>
        <w:t>от 18.09.2024 № 397, от 20.11.2024 № 425</w:t>
      </w:r>
      <w:r w:rsidR="00F62BB2" w:rsidRPr="0053029E">
        <w:rPr>
          <w:rFonts w:ascii="Liberation Serif" w:hAnsi="Liberation Serif"/>
          <w:b w:val="0"/>
          <w:sz w:val="28"/>
          <w:szCs w:val="28"/>
        </w:rPr>
        <w:t>)</w:t>
      </w:r>
      <w:r w:rsidR="0053029E">
        <w:rPr>
          <w:rFonts w:ascii="Liberation Serif" w:hAnsi="Liberation Serif"/>
          <w:b w:val="0"/>
          <w:sz w:val="28"/>
          <w:szCs w:val="28"/>
        </w:rPr>
        <w:t xml:space="preserve"> </w:t>
      </w:r>
      <w:r w:rsidR="00F47946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</w:t>
      </w:r>
      <w:r w:rsidR="00F47946">
        <w:rPr>
          <w:rFonts w:ascii="Liberation Serif" w:hAnsi="Liberation Serif"/>
          <w:b w:val="0"/>
          <w:sz w:val="28"/>
          <w:szCs w:val="28"/>
        </w:rPr>
        <w:t>родского округа на 2024 год  и  плановый период 2025 и 2026</w:t>
      </w:r>
      <w:r w:rsidR="00F47946" w:rsidRPr="0053029E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F80124" w:rsidRPr="0053029E">
        <w:rPr>
          <w:rFonts w:ascii="Liberation Serif" w:hAnsi="Liberation Serif"/>
          <w:b w:val="0"/>
          <w:sz w:val="28"/>
          <w:szCs w:val="28"/>
        </w:rPr>
        <w:t>,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 в целях уточнения объемов ф</w:t>
      </w:r>
      <w:r w:rsidR="007E30BF">
        <w:rPr>
          <w:rFonts w:ascii="Liberation Serif" w:hAnsi="Liberation Serif"/>
          <w:b w:val="0"/>
          <w:sz w:val="28"/>
          <w:szCs w:val="28"/>
        </w:rPr>
        <w:t>инансирования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7E30BF">
        <w:rPr>
          <w:rFonts w:ascii="Liberation Serif" w:hAnsi="Liberation Serif"/>
          <w:b w:val="0"/>
          <w:sz w:val="28"/>
          <w:szCs w:val="28"/>
        </w:rPr>
        <w:t>и корректировки целевых показателей</w:t>
      </w:r>
      <w:r w:rsidR="007E30BF" w:rsidRPr="003E3FB1">
        <w:rPr>
          <w:rFonts w:ascii="Liberation Serif" w:hAnsi="Liberation Serif"/>
          <w:b w:val="0"/>
          <w:sz w:val="28"/>
          <w:szCs w:val="28"/>
        </w:rPr>
        <w:t xml:space="preserve"> и</w:t>
      </w:r>
      <w:r w:rsidR="007E30BF">
        <w:rPr>
          <w:rFonts w:ascii="Liberation Serif" w:hAnsi="Liberation Serif"/>
          <w:b w:val="0"/>
          <w:sz w:val="28"/>
          <w:szCs w:val="28"/>
        </w:rPr>
        <w:t xml:space="preserve"> 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>мероприятий муниципальной программы «Развитие физической культуры  и спорта в Каменск-Уральском городском округе на 2020-2026 годы», утвержденной постановлением Администрации города Каменска-Уральского от 10.10.2019 № 836,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 xml:space="preserve">и спорта в Каменск-Уральском городском округе на 2020-2026 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>муниципальная программа), утвержденную постановлением Администрации города Каменска-Уральского от 10.10.2019 №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836 (в редакции постановлений Администрации города  Каменска-Уральского от 28.01.2020  №  63, от 29.05.2020 </w:t>
      </w:r>
      <w:r w:rsidR="00190C9C">
        <w:rPr>
          <w:rFonts w:ascii="Liberation Serif" w:hAnsi="Liberation Serif"/>
        </w:rPr>
        <w:t xml:space="preserve">         </w:t>
      </w:r>
      <w:r w:rsidRPr="009A2966">
        <w:rPr>
          <w:rFonts w:ascii="Liberation Serif" w:hAnsi="Liberation Serif"/>
        </w:rPr>
        <w:t xml:space="preserve">№ 407, </w:t>
      </w:r>
      <w:r w:rsidRPr="009A2966">
        <w:rPr>
          <w:rFonts w:ascii="Liberation Serif" w:hAnsi="Liberation Serif"/>
          <w:color w:val="000000"/>
        </w:rPr>
        <w:t xml:space="preserve">постановлений Администрации Каменск - Уральского городского округа     </w:t>
      </w:r>
      <w:r w:rsidRPr="009A2966">
        <w:rPr>
          <w:rFonts w:ascii="Liberation Serif" w:hAnsi="Liberation Serif"/>
        </w:rPr>
        <w:t xml:space="preserve">от 19.10.2020 № 787, от 30.12.2020  № 1044, от 27.04.2021 № 336,  от 18.06.2021  </w:t>
      </w:r>
      <w:r w:rsidR="004B23B8">
        <w:rPr>
          <w:rFonts w:ascii="Liberation Serif" w:hAnsi="Liberation Serif"/>
        </w:rPr>
        <w:t xml:space="preserve">    </w:t>
      </w:r>
      <w:r w:rsidRPr="009A2966">
        <w:rPr>
          <w:rFonts w:ascii="Liberation Serif" w:hAnsi="Liberation Serif"/>
        </w:rPr>
        <w:t xml:space="preserve">          № 510, от 10.12.2021 № 948, от 31.01.2022 № 52</w:t>
      </w:r>
      <w:r>
        <w:rPr>
          <w:rFonts w:ascii="Liberation Serif" w:hAnsi="Liberation Serif"/>
        </w:rPr>
        <w:t>, от 06.06.2022 № 376, от 28.10.2022 № 721, от 13.01.2023 №</w:t>
      </w:r>
      <w:r w:rsidR="004B7F82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15</w:t>
      </w:r>
      <w:r w:rsidR="00A30753">
        <w:rPr>
          <w:rFonts w:ascii="Liberation Serif" w:hAnsi="Liberation Serif"/>
        </w:rPr>
        <w:t xml:space="preserve">, </w:t>
      </w:r>
      <w:r w:rsidR="00A30753" w:rsidRPr="00A30753">
        <w:rPr>
          <w:rFonts w:ascii="Liberation Serif" w:hAnsi="Liberation Serif"/>
        </w:rPr>
        <w:t>от 12.05.2023 № 284</w:t>
      </w:r>
      <w:r w:rsidR="00F47946">
        <w:rPr>
          <w:rFonts w:ascii="Liberation Serif" w:hAnsi="Liberation Serif"/>
        </w:rPr>
        <w:t xml:space="preserve">, от 26.10.2023 </w:t>
      </w:r>
      <w:r w:rsidR="00F47946" w:rsidRPr="00885F20">
        <w:rPr>
          <w:rFonts w:ascii="Liberation Serif" w:hAnsi="Liberation Serif"/>
        </w:rPr>
        <w:t>№</w:t>
      </w:r>
      <w:r w:rsidR="00F47946">
        <w:rPr>
          <w:rFonts w:ascii="Liberation Serif" w:hAnsi="Liberation Serif"/>
        </w:rPr>
        <w:t xml:space="preserve"> 686</w:t>
      </w:r>
      <w:r w:rsidR="00500BFD">
        <w:rPr>
          <w:rFonts w:ascii="Liberation Serif" w:hAnsi="Liberation Serif"/>
        </w:rPr>
        <w:t>, от 27.02.2024 № 132</w:t>
      </w:r>
      <w:r w:rsidR="007E30BF">
        <w:rPr>
          <w:rFonts w:ascii="Liberation Serif" w:hAnsi="Liberation Serif"/>
        </w:rPr>
        <w:t>, от 14.05.2024 № 307</w:t>
      </w:r>
      <w:r w:rsidR="0020334F">
        <w:rPr>
          <w:rFonts w:ascii="Liberation Serif" w:hAnsi="Liberation Serif"/>
        </w:rPr>
        <w:t>, от 05.07.2024 № 465</w:t>
      </w:r>
      <w:r w:rsidRPr="009A2966">
        <w:rPr>
          <w:rFonts w:ascii="Liberation Serif" w:hAnsi="Liberation Serif"/>
        </w:rPr>
        <w:t xml:space="preserve">), следующие изменения: </w:t>
      </w:r>
    </w:p>
    <w:p w:rsidR="008A1B93" w:rsidRDefault="00AD17D0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1) строку</w:t>
      </w:r>
      <w:r w:rsidR="00990153">
        <w:rPr>
          <w:rFonts w:ascii="Liberation Serif" w:hAnsi="Liberation Serif"/>
        </w:rPr>
        <w:t xml:space="preserve">  </w:t>
      </w:r>
      <w:r w:rsidR="008A1B93">
        <w:rPr>
          <w:rFonts w:ascii="Liberation Serif" w:hAnsi="Liberation Serif"/>
        </w:rPr>
        <w:t>«</w:t>
      </w:r>
      <w:r w:rsidR="008A1B93" w:rsidRPr="00EC1FC8">
        <w:rPr>
          <w:rFonts w:ascii="Liberation Serif" w:hAnsi="Liberation Serif"/>
        </w:rPr>
        <w:t>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7E30BF" w:rsidRPr="00EC1FC8" w:rsidRDefault="007E30BF" w:rsidP="007E30B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2</w:t>
      </w:r>
      <w:r w:rsidRPr="00EC1FC8">
        <w:rPr>
          <w:rFonts w:ascii="Liberation Serif" w:hAnsi="Liberation Serif"/>
          <w:sz w:val="28"/>
          <w:szCs w:val="28"/>
        </w:rPr>
        <w:t xml:space="preserve">) </w:t>
      </w:r>
      <w:r w:rsidR="0020334F">
        <w:rPr>
          <w:rFonts w:ascii="Liberation Serif" w:hAnsi="Liberation Serif"/>
          <w:sz w:val="28"/>
          <w:szCs w:val="28"/>
        </w:rPr>
        <w:t>строки 6</w:t>
      </w:r>
      <w:r>
        <w:rPr>
          <w:rFonts w:ascii="Liberation Serif" w:hAnsi="Liberation Serif"/>
          <w:sz w:val="28"/>
          <w:szCs w:val="28"/>
        </w:rPr>
        <w:t>.1. и</w:t>
      </w:r>
      <w:r w:rsidRPr="00EC1FC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7.1.</w:t>
      </w:r>
      <w:r w:rsidRPr="00EC1FC8">
        <w:rPr>
          <w:rFonts w:ascii="Liberation Serif" w:hAnsi="Liberation Serif"/>
          <w:sz w:val="28"/>
          <w:szCs w:val="28"/>
        </w:rPr>
        <w:t xml:space="preserve"> Приложения № 1 к муниципальной программе «Цели, задачи, целевые показатели реализации муниципальной программы «Развитие физической культуры и спорта в Каменск-Уральском городском округе на 2020-2026 годы» изложить в следующей редакции:</w:t>
      </w:r>
    </w:p>
    <w:p w:rsidR="007E30BF" w:rsidRPr="00EC1FC8" w:rsidRDefault="007E30BF" w:rsidP="007E30BF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tbl>
      <w:tblPr>
        <w:tblW w:w="10348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126"/>
        <w:gridCol w:w="567"/>
        <w:gridCol w:w="850"/>
        <w:gridCol w:w="851"/>
        <w:gridCol w:w="850"/>
        <w:gridCol w:w="851"/>
        <w:gridCol w:w="850"/>
        <w:gridCol w:w="851"/>
        <w:gridCol w:w="850"/>
        <w:gridCol w:w="1134"/>
      </w:tblGrid>
      <w:tr w:rsidR="0020334F" w:rsidRPr="0076166C" w:rsidTr="007E30BF">
        <w:trPr>
          <w:trHeight w:val="416"/>
          <w:tblCellSpacing w:w="5" w:type="nil"/>
        </w:trPr>
        <w:tc>
          <w:tcPr>
            <w:tcW w:w="568" w:type="dxa"/>
          </w:tcPr>
          <w:p w:rsidR="0020334F" w:rsidRPr="006B27A0" w:rsidRDefault="0020334F" w:rsidP="007E30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20334F" w:rsidRPr="00EC48EB" w:rsidRDefault="0020334F" w:rsidP="0020334F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48EB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18</w:t>
            </w:r>
          </w:p>
          <w:p w:rsidR="0020334F" w:rsidRPr="00EC48EB" w:rsidRDefault="0020334F" w:rsidP="0020334F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48EB">
              <w:rPr>
                <w:rFonts w:ascii="Liberation Serif" w:hAnsi="Liberation Serif" w:cs="Liberation Serif"/>
                <w:sz w:val="24"/>
                <w:szCs w:val="24"/>
              </w:rPr>
              <w:t xml:space="preserve">Доля детей и подростков муниципальных </w:t>
            </w:r>
            <w:r w:rsidRPr="00EC48E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спортивных школ, получивших услуги по организации отдыха и оздоровления, от общей численности </w:t>
            </w:r>
            <w:r w:rsidR="00DB15BC">
              <w:rPr>
                <w:rFonts w:ascii="Liberation Serif" w:hAnsi="Liberation Serif" w:cs="Liberation Serif"/>
                <w:sz w:val="24"/>
                <w:szCs w:val="24"/>
              </w:rPr>
              <w:t>обучающихся</w:t>
            </w:r>
          </w:p>
          <w:p w:rsidR="0020334F" w:rsidRPr="006B27A0" w:rsidRDefault="0020334F" w:rsidP="0020334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EC48EB">
              <w:rPr>
                <w:rFonts w:ascii="Liberation Serif" w:hAnsi="Liberation Serif" w:cs="Liberation Serif"/>
                <w:sz w:val="24"/>
                <w:szCs w:val="24"/>
              </w:rPr>
              <w:t>муниципальных спортивных школ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20334F" w:rsidRPr="006B27A0" w:rsidRDefault="0020334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50" w:type="dxa"/>
          </w:tcPr>
          <w:p w:rsidR="0020334F" w:rsidRPr="006B27A0" w:rsidRDefault="0020334F" w:rsidP="0020334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20334F" w:rsidRPr="006B27A0" w:rsidRDefault="0020334F" w:rsidP="0020334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13,2</w:t>
            </w:r>
          </w:p>
        </w:tc>
        <w:tc>
          <w:tcPr>
            <w:tcW w:w="850" w:type="dxa"/>
          </w:tcPr>
          <w:p w:rsidR="0020334F" w:rsidRPr="006B27A0" w:rsidRDefault="0020334F" w:rsidP="0020334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851" w:type="dxa"/>
          </w:tcPr>
          <w:p w:rsidR="0020334F" w:rsidRPr="006B27A0" w:rsidRDefault="0020334F" w:rsidP="0020334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20334F" w:rsidRPr="006B27A0" w:rsidRDefault="0020334F" w:rsidP="0020334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20334F" w:rsidRPr="006B27A0" w:rsidRDefault="0020334F" w:rsidP="0020334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14,0</w:t>
            </w:r>
          </w:p>
        </w:tc>
        <w:tc>
          <w:tcPr>
            <w:tcW w:w="850" w:type="dxa"/>
          </w:tcPr>
          <w:p w:rsidR="0020334F" w:rsidRPr="006B27A0" w:rsidRDefault="0020334F" w:rsidP="0020334F">
            <w:pPr>
              <w:pStyle w:val="ConsPlusCell"/>
              <w:ind w:left="-303" w:firstLine="303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14,0</w:t>
            </w:r>
          </w:p>
        </w:tc>
        <w:tc>
          <w:tcPr>
            <w:tcW w:w="1134" w:type="dxa"/>
          </w:tcPr>
          <w:p w:rsidR="0020334F" w:rsidRPr="0020334F" w:rsidRDefault="0020334F" w:rsidP="004C2FB7">
            <w:pPr>
              <w:pStyle w:val="ConsPlusCell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20334F">
              <w:rPr>
                <w:rFonts w:ascii="Liberation Serif" w:hAnsi="Liberation Serif"/>
                <w:sz w:val="20"/>
                <w:szCs w:val="20"/>
              </w:rPr>
              <w:t xml:space="preserve">на основе данных ежегодного годового отчета об итогах </w:t>
            </w:r>
            <w:r w:rsidRPr="0020334F">
              <w:rPr>
                <w:rFonts w:ascii="Liberation Serif" w:hAnsi="Liberation Serif"/>
                <w:sz w:val="20"/>
                <w:szCs w:val="20"/>
              </w:rPr>
              <w:lastRenderedPageBreak/>
              <w:t>деятельности учреждений спорта</w:t>
            </w:r>
          </w:p>
        </w:tc>
      </w:tr>
      <w:tr w:rsidR="0020334F" w:rsidRPr="0076166C" w:rsidTr="007E30BF">
        <w:trPr>
          <w:trHeight w:val="416"/>
          <w:tblCellSpacing w:w="5" w:type="nil"/>
        </w:trPr>
        <w:tc>
          <w:tcPr>
            <w:tcW w:w="568" w:type="dxa"/>
          </w:tcPr>
          <w:p w:rsidR="0020334F" w:rsidRPr="006B27A0" w:rsidRDefault="0020334F" w:rsidP="007E30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2126" w:type="dxa"/>
          </w:tcPr>
          <w:p w:rsidR="0020334F" w:rsidRPr="006B27A0" w:rsidRDefault="0020334F" w:rsidP="007E30B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19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20334F" w:rsidRPr="006B27A0" w:rsidRDefault="0020334F" w:rsidP="007E30BF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567" w:type="dxa"/>
          </w:tcPr>
          <w:p w:rsidR="0020334F" w:rsidRPr="006B27A0" w:rsidRDefault="0020334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850" w:type="dxa"/>
          </w:tcPr>
          <w:p w:rsidR="0020334F" w:rsidRPr="006B27A0" w:rsidRDefault="0020334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165</w:t>
            </w:r>
          </w:p>
        </w:tc>
        <w:tc>
          <w:tcPr>
            <w:tcW w:w="851" w:type="dxa"/>
          </w:tcPr>
          <w:p w:rsidR="0020334F" w:rsidRPr="006B27A0" w:rsidRDefault="0020334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165</w:t>
            </w:r>
          </w:p>
        </w:tc>
        <w:tc>
          <w:tcPr>
            <w:tcW w:w="850" w:type="dxa"/>
          </w:tcPr>
          <w:p w:rsidR="0020334F" w:rsidRPr="006B27A0" w:rsidRDefault="0020334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851" w:type="dxa"/>
          </w:tcPr>
          <w:p w:rsidR="0020334F" w:rsidRPr="006B27A0" w:rsidRDefault="0020334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850" w:type="dxa"/>
          </w:tcPr>
          <w:p w:rsidR="0020334F" w:rsidRPr="006B27A0" w:rsidRDefault="0020334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20334F" w:rsidRPr="006B27A0" w:rsidRDefault="0020334F" w:rsidP="007E30B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>
              <w:rPr>
                <w:rFonts w:ascii="Liberation Serif" w:hAnsi="Liberation Serif"/>
                <w:sz w:val="24"/>
                <w:szCs w:val="24"/>
              </w:rPr>
              <w:t>310</w:t>
            </w:r>
          </w:p>
        </w:tc>
        <w:tc>
          <w:tcPr>
            <w:tcW w:w="850" w:type="dxa"/>
          </w:tcPr>
          <w:p w:rsidR="0020334F" w:rsidRPr="006B27A0" w:rsidRDefault="0020334F" w:rsidP="007E30B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>
              <w:rPr>
                <w:rFonts w:ascii="Liberation Serif" w:hAnsi="Liberation Serif"/>
                <w:sz w:val="24"/>
                <w:szCs w:val="24"/>
              </w:rPr>
              <w:t>320</w:t>
            </w:r>
          </w:p>
        </w:tc>
        <w:tc>
          <w:tcPr>
            <w:tcW w:w="1134" w:type="dxa"/>
          </w:tcPr>
          <w:p w:rsidR="0020334F" w:rsidRPr="007E30BF" w:rsidRDefault="0020334F" w:rsidP="007E30BF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7E30BF">
              <w:rPr>
                <w:rFonts w:ascii="Liberation Serif" w:hAnsi="Liberation Serif"/>
                <w:sz w:val="20"/>
                <w:szCs w:val="20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</w:tbl>
    <w:p w:rsidR="00DD4E71" w:rsidRPr="009A2966" w:rsidRDefault="008A1B93" w:rsidP="007855AA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 </w:t>
      </w:r>
      <w:r w:rsidR="007E30BF">
        <w:rPr>
          <w:rFonts w:ascii="Liberation Serif" w:hAnsi="Liberation Serif"/>
        </w:rPr>
        <w:t>3</w:t>
      </w:r>
      <w:r w:rsidR="00DD4E71" w:rsidRPr="009A2966">
        <w:rPr>
          <w:rFonts w:ascii="Liberation Serif" w:hAnsi="Liberation Serif"/>
        </w:rPr>
        <w:t>) Приложен</w:t>
      </w:r>
      <w:r>
        <w:rPr>
          <w:rFonts w:ascii="Liberation Serif" w:hAnsi="Liberation Serif"/>
        </w:rPr>
        <w:t>ие № 2</w:t>
      </w:r>
      <w:r w:rsidR="00DD4E71" w:rsidRPr="009A2966">
        <w:rPr>
          <w:rFonts w:ascii="Liberation Serif" w:hAnsi="Liberation Serif"/>
        </w:rPr>
        <w:t xml:space="preserve">  к муниципальной программе  «План мероприятий по выполнению муниципальной программы «Развитие физической культуры и спорта в Каменск-Уральском городском округе на 2020-2026 годы»  изложить в новой  </w:t>
      </w:r>
      <w:r w:rsidR="007855AA">
        <w:rPr>
          <w:rFonts w:ascii="Liberation Serif" w:hAnsi="Liberation Serif"/>
        </w:rPr>
        <w:t>редакции согласно Приложению № 2</w:t>
      </w:r>
      <w:r w:rsidR="00DD4E71" w:rsidRPr="009A2966">
        <w:rPr>
          <w:rFonts w:ascii="Liberation Serif" w:hAnsi="Liberation Serif"/>
        </w:rPr>
        <w:t xml:space="preserve"> к настоящему постановлению.</w:t>
      </w:r>
    </w:p>
    <w:p w:rsidR="009B5583" w:rsidRPr="009A2966" w:rsidRDefault="009B5583" w:rsidP="009B558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9B5583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DB15BC" w:rsidRDefault="00DB15BC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9B5583" w:rsidRDefault="007E30BF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</w:t>
      </w:r>
      <w:r w:rsidR="009B5583" w:rsidRPr="009A2966">
        <w:rPr>
          <w:rFonts w:ascii="Liberation Serif" w:hAnsi="Liberation Serif"/>
          <w:sz w:val="28"/>
          <w:szCs w:val="28"/>
        </w:rPr>
        <w:t xml:space="preserve">ава </w:t>
      </w:r>
      <w:r w:rsidR="009B5583" w:rsidRPr="009A2966">
        <w:rPr>
          <w:rFonts w:ascii="Liberation Serif" w:hAnsi="Liberation Serif"/>
          <w:sz w:val="28"/>
          <w:szCs w:val="28"/>
        </w:rPr>
        <w:tab/>
      </w:r>
      <w:r w:rsidR="009B5583" w:rsidRPr="009A296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</w:t>
      </w:r>
      <w:r w:rsidR="006C6FFE">
        <w:rPr>
          <w:rFonts w:ascii="Liberation Serif" w:hAnsi="Liberation Serif"/>
          <w:sz w:val="28"/>
          <w:szCs w:val="28"/>
        </w:rPr>
        <w:t xml:space="preserve">      </w:t>
      </w:r>
      <w:r w:rsidR="009B5583" w:rsidRPr="009A2966">
        <w:rPr>
          <w:rFonts w:ascii="Liberation Serif" w:hAnsi="Liberation Serif"/>
          <w:sz w:val="28"/>
          <w:szCs w:val="28"/>
        </w:rPr>
        <w:t xml:space="preserve">   </w:t>
      </w:r>
      <w:r w:rsidR="00DB15BC">
        <w:rPr>
          <w:rFonts w:ascii="Liberation Serif" w:hAnsi="Liberation Serif"/>
          <w:sz w:val="28"/>
          <w:szCs w:val="28"/>
        </w:rPr>
        <w:t xml:space="preserve">   </w:t>
      </w:r>
      <w:r w:rsidR="009B5583" w:rsidRPr="009A2966">
        <w:rPr>
          <w:rFonts w:ascii="Liberation Serif" w:hAnsi="Liberation Serif"/>
          <w:sz w:val="28"/>
          <w:szCs w:val="28"/>
        </w:rPr>
        <w:t xml:space="preserve">         </w:t>
      </w:r>
      <w:r w:rsidR="00DB15BC">
        <w:rPr>
          <w:rFonts w:ascii="Liberation Serif" w:hAnsi="Liberation Serif"/>
          <w:sz w:val="28"/>
          <w:szCs w:val="28"/>
        </w:rPr>
        <w:t xml:space="preserve"> </w:t>
      </w:r>
      <w:r w:rsidR="009B5583" w:rsidRPr="009A2966">
        <w:rPr>
          <w:rFonts w:ascii="Liberation Serif" w:hAnsi="Liberation Serif"/>
          <w:sz w:val="28"/>
          <w:szCs w:val="28"/>
        </w:rPr>
        <w:t>А.А. Герасимов</w:t>
      </w:r>
    </w:p>
    <w:p w:rsidR="004C2FB7" w:rsidRPr="009A2966" w:rsidRDefault="00DB15BC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40822" w:rsidRDefault="00E40822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A139D" w:rsidRDefault="00FA139D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491ABB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627E42">
        <w:rPr>
          <w:rFonts w:ascii="Liberation Serif" w:hAnsi="Liberation Serif"/>
          <w:sz w:val="28"/>
          <w:szCs w:val="28"/>
        </w:rPr>
        <w:t>20.12.2024 № 950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8A1B93" w:rsidRPr="009A2966" w:rsidTr="0099471B">
        <w:trPr>
          <w:tblCellSpacing w:w="5" w:type="nil"/>
        </w:trPr>
        <w:tc>
          <w:tcPr>
            <w:tcW w:w="4536" w:type="dxa"/>
          </w:tcPr>
          <w:p w:rsidR="008A1B93" w:rsidRPr="00491ABB" w:rsidRDefault="008A1B93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Объемы финансирования </w:t>
            </w:r>
            <w:r w:rsidRPr="00491ABB">
              <w:rPr>
                <w:rFonts w:ascii="Liberation Serif" w:hAnsi="Liberation Serif"/>
              </w:rPr>
              <w:t xml:space="preserve">муниципальной программы,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</w:rPr>
            </w:pPr>
            <w:r w:rsidRPr="00491ABB">
              <w:rPr>
                <w:rFonts w:ascii="Liberation Serif" w:hAnsi="Liberation Serif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5670" w:type="dxa"/>
          </w:tcPr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B93B41">
              <w:rPr>
                <w:rFonts w:ascii="Liberation Serif" w:hAnsi="Liberation Serif"/>
              </w:rPr>
              <w:t>3</w:t>
            </w:r>
            <w:r w:rsidR="00AC52B5">
              <w:rPr>
                <w:rFonts w:ascii="Liberation Serif" w:hAnsi="Liberation Serif"/>
              </w:rPr>
              <w:t> 844 889,7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Pr="009A2966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28 980,9</w:t>
            </w:r>
          </w:p>
          <w:p w:rsidR="008A1B93" w:rsidRPr="009A2966" w:rsidRDefault="001D547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401 5</w:t>
            </w:r>
            <w:r w:rsidR="004B40A6">
              <w:rPr>
                <w:rFonts w:ascii="Liberation Serif" w:hAnsi="Liberation Serif"/>
                <w:color w:val="000000"/>
              </w:rPr>
              <w:t>93</w:t>
            </w:r>
            <w:r>
              <w:rPr>
                <w:rFonts w:ascii="Liberation Serif" w:hAnsi="Liberation Serif"/>
                <w:color w:val="000000"/>
              </w:rPr>
              <w:t>,0</w:t>
            </w:r>
          </w:p>
          <w:p w:rsidR="008A1B93" w:rsidRPr="009A2966" w:rsidRDefault="00D3483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2024 г. – </w:t>
            </w:r>
            <w:r w:rsidR="00AC52B5">
              <w:rPr>
                <w:rFonts w:ascii="Liberation Serif" w:hAnsi="Liberation Serif"/>
                <w:color w:val="000000"/>
              </w:rPr>
              <w:t>724 693,8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DE5749">
              <w:rPr>
                <w:rFonts w:ascii="Liberation Serif" w:hAnsi="Liberation Serif"/>
                <w:color w:val="000000"/>
              </w:rPr>
              <w:t>25 г.-  1 026 381,6</w:t>
            </w:r>
          </w:p>
          <w:p w:rsidR="008A1B93" w:rsidRPr="009A2966" w:rsidRDefault="00DE5749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534 530,5</w:t>
            </w:r>
          </w:p>
          <w:p w:rsidR="00AC52B5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</w:p>
          <w:p w:rsidR="00AC52B5" w:rsidRDefault="00AC52B5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федеральный бюджет- 37 200,0</w:t>
            </w:r>
          </w:p>
          <w:p w:rsidR="00AC52B5" w:rsidRDefault="00AC52B5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C52B5" w:rsidRPr="009A2966" w:rsidRDefault="00AC52B5" w:rsidP="00AC52B5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 – 0,0</w:t>
            </w:r>
          </w:p>
          <w:p w:rsidR="00AC52B5" w:rsidRPr="009A2966" w:rsidRDefault="00AC52B5" w:rsidP="00AC52B5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>21 г. – 0,0</w:t>
            </w:r>
          </w:p>
          <w:p w:rsidR="00AC52B5" w:rsidRPr="009A2966" w:rsidRDefault="00AC52B5" w:rsidP="00AC52B5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>
              <w:rPr>
                <w:rFonts w:ascii="Liberation Serif" w:hAnsi="Liberation Serif"/>
              </w:rPr>
              <w:t>0,0</w:t>
            </w:r>
          </w:p>
          <w:p w:rsidR="00AC52B5" w:rsidRPr="009A2966" w:rsidRDefault="00AC52B5" w:rsidP="00AC52B5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0,0</w:t>
            </w:r>
          </w:p>
          <w:p w:rsidR="00AC52B5" w:rsidRPr="009A2966" w:rsidRDefault="00AC52B5" w:rsidP="00AC52B5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 – 37 200,0</w:t>
            </w:r>
          </w:p>
          <w:p w:rsidR="00AC52B5" w:rsidRPr="009A2966" w:rsidRDefault="00AC52B5" w:rsidP="00AC52B5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>25 г.-  0,0</w:t>
            </w:r>
          </w:p>
          <w:p w:rsidR="008A1B93" w:rsidRPr="009A2966" w:rsidRDefault="00AC52B5" w:rsidP="00AC52B5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0,0</w:t>
            </w:r>
            <w:r w:rsidR="008A1B93" w:rsidRPr="009A2966">
              <w:rPr>
                <w:rFonts w:ascii="Liberation Serif" w:hAnsi="Liberation Serif"/>
                <w:color w:val="000000"/>
              </w:rPr>
              <w:tab/>
            </w:r>
          </w:p>
          <w:p w:rsidR="008A1B93" w:rsidRPr="009A2966" w:rsidRDefault="00AC52B5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459 580,1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г.-</w:t>
            </w:r>
            <w:r w:rsidR="008A1B93" w:rsidRPr="009A2966">
              <w:rPr>
                <w:rFonts w:ascii="Liberation Serif" w:hAnsi="Liberation Serif"/>
                <w:color w:val="000000"/>
              </w:rPr>
              <w:t xml:space="preserve"> 357,6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г.- 7 067,1</w:t>
            </w:r>
          </w:p>
          <w:p w:rsidR="008A1B93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 г.-</w:t>
            </w:r>
            <w:r w:rsidR="008A1B93">
              <w:rPr>
                <w:rFonts w:ascii="Liberation Serif" w:hAnsi="Liberation Serif"/>
                <w:color w:val="000000"/>
              </w:rPr>
              <w:t xml:space="preserve"> 7 006,4</w:t>
            </w:r>
          </w:p>
          <w:p w:rsidR="008A1B93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г.- 7 358,3</w:t>
            </w:r>
          </w:p>
          <w:p w:rsidR="008A1B93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2024 г.- </w:t>
            </w:r>
            <w:r w:rsidR="00AC52B5">
              <w:rPr>
                <w:rFonts w:ascii="Liberation Serif" w:hAnsi="Liberation Serif"/>
                <w:color w:val="000000"/>
              </w:rPr>
              <w:t>84 423,6</w:t>
            </w:r>
          </w:p>
          <w:p w:rsidR="008A1B93" w:rsidRDefault="00AC52B5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 -</w:t>
            </w:r>
            <w:r w:rsidR="00DE5749">
              <w:rPr>
                <w:rFonts w:ascii="Liberation Serif" w:hAnsi="Liberation Serif"/>
                <w:color w:val="000000"/>
              </w:rPr>
              <w:t xml:space="preserve"> 353 367,1</w:t>
            </w:r>
          </w:p>
          <w:p w:rsidR="008A1B93" w:rsidRPr="00DE25E8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г.-</w:t>
            </w:r>
            <w:r w:rsidR="008A1B93">
              <w:rPr>
                <w:rFonts w:ascii="Liberation Serif" w:hAnsi="Liberation Serif"/>
                <w:color w:val="000000"/>
              </w:rPr>
              <w:t xml:space="preserve"> 0,0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D34834">
              <w:rPr>
                <w:rFonts w:ascii="Liberation Serif" w:hAnsi="Liberation Serif"/>
                <w:color w:val="000000"/>
              </w:rPr>
              <w:t xml:space="preserve">- </w:t>
            </w:r>
            <w:r w:rsidR="00AC52B5">
              <w:rPr>
                <w:rFonts w:ascii="Liberation Serif" w:hAnsi="Liberation Serif"/>
                <w:color w:val="000000"/>
              </w:rPr>
              <w:t>3 343 136,1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442 883,1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Pr="009A2966">
              <w:rPr>
                <w:rFonts w:ascii="Liberation Serif" w:hAnsi="Liberation Serif"/>
              </w:rPr>
              <w:t>376 981,1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>
              <w:rPr>
                <w:rFonts w:ascii="Liberation Serif" w:hAnsi="Liberation Serif"/>
                <w:color w:val="000000"/>
              </w:rPr>
              <w:t xml:space="preserve"> 321 264,0</w:t>
            </w:r>
          </w:p>
          <w:p w:rsidR="008A1B93" w:rsidRPr="009A2966" w:rsidRDefault="004B40A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393 524,2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</w:t>
            </w:r>
            <w:r w:rsidR="00AC52B5">
              <w:rPr>
                <w:rFonts w:ascii="Liberation Serif" w:hAnsi="Liberation Serif"/>
                <w:color w:val="000000"/>
              </w:rPr>
              <w:t>602 359,7</w:t>
            </w:r>
          </w:p>
          <w:p w:rsidR="008A1B93" w:rsidRPr="009A2966" w:rsidRDefault="00DE5749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г.-  672 304,0</w:t>
            </w:r>
          </w:p>
          <w:p w:rsidR="008A1B93" w:rsidRPr="009A2966" w:rsidRDefault="00DE5749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533 820,0</w:t>
            </w:r>
          </w:p>
          <w:p w:rsidR="00AC52B5" w:rsidRDefault="00D3483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</w:t>
            </w:r>
            <w:r w:rsidR="00AC52B5">
              <w:rPr>
                <w:rFonts w:ascii="Liberation Serif" w:hAnsi="Liberation Serif"/>
                <w:color w:val="000000"/>
              </w:rPr>
              <w:t>небюджетные источники – 4 973,5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lastRenderedPageBreak/>
              <w:t xml:space="preserve"> 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2020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 w:rsidR="00D34834">
              <w:rPr>
                <w:rFonts w:ascii="Liberation Serif" w:hAnsi="Liberation Serif"/>
                <w:color w:val="000000"/>
              </w:rPr>
              <w:t xml:space="preserve"> </w:t>
            </w:r>
            <w:r w:rsidR="00AC52B5">
              <w:rPr>
                <w:rFonts w:ascii="Liberation Serif" w:hAnsi="Liberation Serif"/>
                <w:color w:val="000000"/>
              </w:rPr>
              <w:t>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7E30BF">
          <w:headerReference w:type="even" r:id="rId9"/>
          <w:headerReference w:type="default" r:id="rId10"/>
          <w:headerReference w:type="first" r:id="rId11"/>
          <w:pgSz w:w="11906" w:h="16838" w:code="9"/>
          <w:pgMar w:top="993" w:right="424" w:bottom="851" w:left="1361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B93B41">
        <w:rPr>
          <w:rFonts w:ascii="Liberation Serif" w:hAnsi="Liberation Serif"/>
          <w:sz w:val="28"/>
          <w:szCs w:val="28"/>
        </w:rPr>
        <w:t xml:space="preserve"> </w:t>
      </w:r>
      <w:r w:rsidR="00627E42">
        <w:rPr>
          <w:rFonts w:ascii="Liberation Serif" w:hAnsi="Liberation Serif"/>
          <w:sz w:val="28"/>
          <w:szCs w:val="28"/>
        </w:rPr>
        <w:t>20.12.2024 № 950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313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"/>
        <w:gridCol w:w="2799"/>
        <w:gridCol w:w="1417"/>
        <w:gridCol w:w="1276"/>
        <w:gridCol w:w="1276"/>
        <w:gridCol w:w="1276"/>
        <w:gridCol w:w="1275"/>
        <w:gridCol w:w="1276"/>
        <w:gridCol w:w="1418"/>
        <w:gridCol w:w="1180"/>
        <w:gridCol w:w="1220"/>
      </w:tblGrid>
      <w:tr w:rsidR="0020334F" w:rsidRPr="00157EF8" w:rsidTr="002E12B9">
        <w:trPr>
          <w:trHeight w:val="645"/>
        </w:trPr>
        <w:tc>
          <w:tcPr>
            <w:tcW w:w="900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799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394" w:type="dxa"/>
            <w:gridSpan w:val="8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Объем финансирования, тыс. рублей</w:t>
            </w:r>
          </w:p>
        </w:tc>
        <w:tc>
          <w:tcPr>
            <w:tcW w:w="1220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157EF8">
              <w:rPr>
                <w:rFonts w:ascii="Liberation Serif" w:hAnsi="Liberation Serif" w:cs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20334F" w:rsidRPr="00157EF8" w:rsidTr="002E12B9">
        <w:trPr>
          <w:trHeight w:val="230"/>
        </w:trPr>
        <w:tc>
          <w:tcPr>
            <w:tcW w:w="900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99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 xml:space="preserve">2022 год 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2024 год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2025 год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2026 год</w:t>
            </w:r>
          </w:p>
        </w:tc>
        <w:tc>
          <w:tcPr>
            <w:tcW w:w="1220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0334F" w:rsidRPr="00157EF8" w:rsidTr="002E12B9">
        <w:trPr>
          <w:trHeight w:val="390"/>
        </w:trPr>
        <w:tc>
          <w:tcPr>
            <w:tcW w:w="900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99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20" w:type="dxa"/>
            <w:vMerge/>
            <w:vAlign w:val="center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1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6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9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10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11</w:t>
            </w:r>
          </w:p>
        </w:tc>
      </w:tr>
      <w:tr w:rsidR="0020334F" w:rsidRPr="00157EF8" w:rsidTr="002E12B9">
        <w:trPr>
          <w:trHeight w:val="1068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муниципальной программе, в том числе: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844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889,70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443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951,20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384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758,70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328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980,90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401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593,00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724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693,80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026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381,60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534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530,50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343</w:t>
            </w:r>
            <w:r w:rsidR="002E12B9" w:rsidRPr="00157EF8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136,10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442 883,10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376 981,10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393 524,20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602 359,70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672 304,00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533 820,00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459 580,10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84 423,60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353 367,10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  <w:r w:rsidR="002E12B9" w:rsidRPr="00157EF8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37 200,00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</w:p>
        </w:tc>
      </w:tr>
      <w:tr w:rsidR="0020334F" w:rsidRPr="00157EF8" w:rsidTr="002E12B9">
        <w:trPr>
          <w:trHeight w:val="349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leftChars="-1" w:hangingChars="1" w:hanging="2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14413" w:type="dxa"/>
            <w:gridSpan w:val="10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>Прочие нужды</w:t>
            </w:r>
          </w:p>
        </w:tc>
      </w:tr>
      <w:tr w:rsidR="002E12B9" w:rsidRPr="00157EF8" w:rsidTr="002E12B9">
        <w:trPr>
          <w:trHeight w:val="613"/>
        </w:trPr>
        <w:tc>
          <w:tcPr>
            <w:tcW w:w="900" w:type="dxa"/>
            <w:shd w:val="clear" w:color="auto" w:fill="auto"/>
            <w:hideMark/>
          </w:tcPr>
          <w:p w:rsidR="002E12B9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2799" w:type="dxa"/>
            <w:shd w:val="clear" w:color="auto" w:fill="auto"/>
            <w:hideMark/>
          </w:tcPr>
          <w:p w:rsidR="002E12B9" w:rsidRPr="00157EF8" w:rsidRDefault="002E12B9" w:rsidP="002E12B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  <w:r w:rsid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17" w:type="dxa"/>
            <w:shd w:val="clear" w:color="auto" w:fill="auto"/>
            <w:hideMark/>
          </w:tcPr>
          <w:p w:rsidR="002E12B9" w:rsidRPr="00157EF8" w:rsidRDefault="002E12B9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2 499 047,20</w:t>
            </w:r>
          </w:p>
        </w:tc>
        <w:tc>
          <w:tcPr>
            <w:tcW w:w="1276" w:type="dxa"/>
            <w:shd w:val="clear" w:color="auto" w:fill="auto"/>
            <w:hideMark/>
          </w:tcPr>
          <w:p w:rsidR="002E12B9" w:rsidRPr="00157EF8" w:rsidRDefault="002E12B9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393 951,20</w:t>
            </w:r>
          </w:p>
        </w:tc>
        <w:tc>
          <w:tcPr>
            <w:tcW w:w="1276" w:type="dxa"/>
            <w:shd w:val="clear" w:color="auto" w:fill="auto"/>
            <w:hideMark/>
          </w:tcPr>
          <w:p w:rsidR="002E12B9" w:rsidRPr="00157EF8" w:rsidRDefault="002E12B9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348 079,70</w:t>
            </w:r>
          </w:p>
        </w:tc>
        <w:tc>
          <w:tcPr>
            <w:tcW w:w="1276" w:type="dxa"/>
            <w:shd w:val="clear" w:color="auto" w:fill="auto"/>
            <w:hideMark/>
          </w:tcPr>
          <w:p w:rsidR="002E12B9" w:rsidRPr="00157EF8" w:rsidRDefault="002E12B9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328 980,90</w:t>
            </w:r>
          </w:p>
        </w:tc>
        <w:tc>
          <w:tcPr>
            <w:tcW w:w="1275" w:type="dxa"/>
            <w:shd w:val="clear" w:color="auto" w:fill="auto"/>
            <w:hideMark/>
          </w:tcPr>
          <w:p w:rsidR="002E12B9" w:rsidRPr="00157EF8" w:rsidRDefault="002E12B9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401 593,00</w:t>
            </w:r>
          </w:p>
        </w:tc>
        <w:tc>
          <w:tcPr>
            <w:tcW w:w="1276" w:type="dxa"/>
            <w:shd w:val="clear" w:color="auto" w:fill="auto"/>
            <w:hideMark/>
          </w:tcPr>
          <w:p w:rsidR="002E12B9" w:rsidRPr="00157EF8" w:rsidRDefault="002E12B9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626 593,80</w:t>
            </w:r>
          </w:p>
        </w:tc>
        <w:tc>
          <w:tcPr>
            <w:tcW w:w="1418" w:type="dxa"/>
            <w:shd w:val="clear" w:color="auto" w:fill="auto"/>
            <w:hideMark/>
          </w:tcPr>
          <w:p w:rsidR="002E12B9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370 128,30</w:t>
            </w:r>
          </w:p>
        </w:tc>
        <w:tc>
          <w:tcPr>
            <w:tcW w:w="1180" w:type="dxa"/>
            <w:shd w:val="clear" w:color="auto" w:fill="auto"/>
            <w:hideMark/>
          </w:tcPr>
          <w:p w:rsidR="002E12B9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29 720,30</w:t>
            </w:r>
          </w:p>
        </w:tc>
        <w:tc>
          <w:tcPr>
            <w:tcW w:w="1220" w:type="dxa"/>
            <w:shd w:val="clear" w:color="auto" w:fill="auto"/>
            <w:hideMark/>
          </w:tcPr>
          <w:p w:rsidR="002E12B9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2 419 330,70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392 883,10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340 302,10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393 524,20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572 929,70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369 417,80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29 009,80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37 543,00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15 753,60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  <w:r w:rsidR="002E12B9" w:rsidRPr="00157EF8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37 200,00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</w:p>
        </w:tc>
      </w:tr>
      <w:tr w:rsidR="0020334F" w:rsidRPr="00157EF8" w:rsidTr="002E12B9">
        <w:trPr>
          <w:trHeight w:val="312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E12B9">
            <w:pPr>
              <w:ind w:leftChars="-1" w:hangingChars="1" w:hanging="2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409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1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1 369 077,70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246 707,20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369 807,20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172 733,70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961,50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17, 18,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19,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20,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21</w:t>
            </w:r>
          </w:p>
        </w:tc>
      </w:tr>
      <w:tr w:rsidR="0020334F" w:rsidRPr="00157EF8" w:rsidTr="002E12B9">
        <w:trPr>
          <w:trHeight w:val="39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1 369 077,70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246 707,20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369 807,20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172 733,70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961,50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4866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  <w:r w:rsidR="002E12B9" w:rsidRPr="00157EF8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1.1</w:t>
            </w:r>
            <w:r w:rsidR="002E12B9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Обеспечение осуществления оплаты труда работников муниципальных организаций дополнительного образования и муниципальных образовательных организаций высшего образования с учетом установленных указами Президента Российской Федерации показателей соотношения заработной платы для данных категорий работников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4 362,40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4 362,40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17, 18,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19,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20,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21</w:t>
            </w:r>
          </w:p>
        </w:tc>
      </w:tr>
      <w:tr w:rsidR="0020334F" w:rsidRPr="00157EF8" w:rsidTr="002E12B9">
        <w:trPr>
          <w:trHeight w:val="33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14</w:t>
            </w:r>
            <w:r w:rsidR="0020334F" w:rsidRPr="00157EF8"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4 362,40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4 362,40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739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lastRenderedPageBreak/>
              <w:t>15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</w:t>
            </w:r>
            <w:r w:rsidR="002E12B9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</w:t>
            </w:r>
            <w:r w:rsidR="002E12B9" w:rsidRPr="00157EF8">
              <w:rPr>
                <w:rFonts w:ascii="Liberation Serif" w:hAnsi="Liberation Serif" w:cs="Liberation Serif"/>
                <w:sz w:val="24"/>
                <w:szCs w:val="24"/>
              </w:rPr>
              <w:t>спортивного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резерва для сборных команд Российской Федерации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17, 18,19,20,21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185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2.1</w:t>
            </w:r>
            <w:r w:rsidR="002E12B9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Государственная поддержка организаций, входящих в систему подготовки, на условиях софинансирования федерального бюджета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4 204,20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650,00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929,30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1 139,00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17, 18,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19,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20,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21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1 261,30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195,00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278,80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341,70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2 942,90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455,00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650,50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797,30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1362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. Создание спортивной площадки для одного или нескольких видов спорта  («Богатырек»)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noWrap/>
            <w:hideMark/>
          </w:tcPr>
          <w:p w:rsidR="0020334F" w:rsidRPr="00157EF8" w:rsidRDefault="0020334F" w:rsidP="004B5E80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4,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15, 22</w:t>
            </w:r>
          </w:p>
        </w:tc>
      </w:tr>
      <w:tr w:rsidR="0020334F" w:rsidRPr="00157EF8" w:rsidTr="002E12B9">
        <w:trPr>
          <w:trHeight w:val="36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157EF8">
        <w:trPr>
          <w:trHeight w:val="1018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3.1</w:t>
            </w:r>
            <w:r w:rsidR="00FA6355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Устан</w:t>
            </w:r>
            <w:r w:rsidR="002E12B9" w:rsidRPr="00157EF8">
              <w:rPr>
                <w:rFonts w:ascii="Liberation Serif" w:hAnsi="Liberation Serif" w:cs="Liberation Serif"/>
                <w:sz w:val="24"/>
                <w:szCs w:val="24"/>
              </w:rPr>
              <w:t>овка малой архитектурной формы «Арка «Урал-Сибирь»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4,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5, 6</w:t>
            </w:r>
          </w:p>
        </w:tc>
      </w:tr>
      <w:tr w:rsidR="0020334F" w:rsidRPr="00157EF8" w:rsidTr="002E12B9">
        <w:trPr>
          <w:trHeight w:val="36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98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lastRenderedPageBreak/>
              <w:t>25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E12B9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</w:t>
            </w:r>
            <w:r w:rsidR="0020334F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3.2</w:t>
            </w: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="0020334F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="0020334F"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образовании</w:t>
            </w:r>
            <w:r w:rsidR="0020334F"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, расположенных на территории Свердловской области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4,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5, 6</w:t>
            </w:r>
          </w:p>
        </w:tc>
      </w:tr>
      <w:tr w:rsidR="0020334F" w:rsidRPr="00157EF8" w:rsidTr="002E12B9">
        <w:trPr>
          <w:trHeight w:val="267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8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27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1894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685 888,80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66 877,30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115 432,50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87 677,10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115 727,20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137 866,40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160 912,40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1 395,90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7, 8,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9, 10, 12,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13,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14,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15, 16</w:t>
            </w:r>
          </w:p>
        </w:tc>
      </w:tr>
      <w:tr w:rsidR="0020334F" w:rsidRPr="00157EF8" w:rsidTr="002E12B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680 915,30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66 166,80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114 722,00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86 966,60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115 016,70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137 155,90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685,40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83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E12B9">
            <w:pPr>
              <w:ind w:leftChars="-1" w:hangingChars="1" w:hanging="2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16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4.1</w:t>
            </w:r>
            <w:r w:rsidR="002E12B9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564,70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92,60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340,80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11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169,40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27,80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102,20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395,30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64,80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238,60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172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lastRenderedPageBreak/>
              <w:t>34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4.2</w:t>
            </w:r>
            <w:r w:rsidR="002E12B9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Содержание общественных территорий, </w:t>
            </w:r>
            <w:r w:rsidR="002E12B9" w:rsidRPr="00157EF8">
              <w:rPr>
                <w:rFonts w:ascii="Liberation Serif" w:hAnsi="Liberation Serif" w:cs="Liberation Serif"/>
                <w:sz w:val="24"/>
                <w:szCs w:val="24"/>
              </w:rPr>
              <w:t>благоустроенных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в рамках </w:t>
            </w:r>
            <w:r w:rsidR="002E12B9" w:rsidRPr="00157EF8">
              <w:rPr>
                <w:rFonts w:ascii="Liberation Serif" w:hAnsi="Liberation Serif" w:cs="Liberation Serif"/>
                <w:sz w:val="24"/>
                <w:szCs w:val="24"/>
              </w:rPr>
              <w:t>национального проекта «Жилье и городская среда»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6 331,50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1 920,00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1 996,80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76,70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4, 5, 6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35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6 331,50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1 920,00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1 996,80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76,70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36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827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4.3.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региональных проектов по развитию общественной территории муниципального образования, в том числе мероприятий по обустройству туристского центра города на условиях софинасирования из федерального бюджета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44 400,00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44 400,00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1, 2, 3, 4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38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4 400,00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4 400,00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1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39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2 800,00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2 800,00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1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  <w:r w:rsidR="002E12B9" w:rsidRPr="00157EF8">
              <w:rPr>
                <w:rFonts w:ascii="Liberation Serif" w:hAnsi="Liberation Serif" w:cs="Liberation Serif"/>
              </w:rPr>
              <w:t>40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E12B9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федеральный</w:t>
            </w:r>
            <w:r w:rsidR="0020334F" w:rsidRPr="00157EF8">
              <w:rPr>
                <w:rFonts w:ascii="Liberation Serif" w:hAnsi="Liberation Serif" w:cs="Liberation Serif"/>
              </w:rPr>
              <w:t xml:space="preserve">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37 200,00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1571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41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E12B9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</w:t>
            </w:r>
            <w:r w:rsidR="0020334F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4.4.                       </w:t>
            </w:r>
            <w:r w:rsidR="0020334F" w:rsidRPr="00157EF8">
              <w:rPr>
                <w:rFonts w:ascii="Liberation Serif" w:hAnsi="Liberation Serif" w:cs="Liberation Serif"/>
                <w:sz w:val="24"/>
                <w:szCs w:val="24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25 797,00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DB15BC" w:rsidP="0020334F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25 797,00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1, 2, 3, 4</w:t>
            </w:r>
          </w:p>
        </w:tc>
      </w:tr>
      <w:tr w:rsidR="0020334F" w:rsidRPr="00157EF8" w:rsidTr="002E12B9">
        <w:trPr>
          <w:trHeight w:val="31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42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25 797,00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25 797,00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023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lastRenderedPageBreak/>
              <w:t>43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</w:t>
            </w:r>
            <w:r w:rsidR="002E12B9" w:rsidRPr="00157EF8">
              <w:rPr>
                <w:rFonts w:ascii="Liberation Serif" w:hAnsi="Liberation Serif" w:cs="Liberation Serif"/>
                <w:sz w:val="24"/>
                <w:szCs w:val="24"/>
              </w:rPr>
              <w:t>каникулярное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время, включая мероприятия по обеспечению безопасности жизни и здоровья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49 053,80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9 209,60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11 719,00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11 038,20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11 887,00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44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25 503,00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5 362,80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5 551,80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4 838,20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4 550,20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45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23 550,80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3 846,80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6 167,20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7 336,80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422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46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834,60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301,50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</w:t>
            </w:r>
          </w:p>
        </w:tc>
      </w:tr>
      <w:tr w:rsidR="0020334F" w:rsidRPr="00157EF8" w:rsidTr="002E12B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47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335,50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171,10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499,10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130,40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423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49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6.1</w:t>
            </w:r>
            <w:r w:rsidR="00FA6355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416,00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202,00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</w:t>
            </w:r>
          </w:p>
        </w:tc>
      </w:tr>
      <w:tr w:rsidR="0020334F" w:rsidRPr="00157EF8" w:rsidTr="002E12B9">
        <w:trPr>
          <w:trHeight w:val="338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 xml:space="preserve">       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274,60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60,60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51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00"/>
        </w:trPr>
        <w:tc>
          <w:tcPr>
            <w:tcW w:w="15313" w:type="dxa"/>
            <w:gridSpan w:val="11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lastRenderedPageBreak/>
              <w:t xml:space="preserve">Общепрограммные расходы </w:t>
            </w:r>
          </w:p>
        </w:tc>
      </w:tr>
      <w:tr w:rsidR="0020334F" w:rsidRPr="00157EF8" w:rsidTr="002E12B9">
        <w:trPr>
          <w:trHeight w:val="945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52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sz w:val="24"/>
                <w:szCs w:val="24"/>
              </w:rPr>
              <w:t>Всего по общепрограммным расходам, в том числе</w:t>
            </w:r>
            <w:r w:rsidR="00157EF8" w:rsidRPr="00157EF8">
              <w:rPr>
                <w:rFonts w:ascii="Liberation Serif" w:hAnsi="Liberation Serif" w:cs="Liberation Serif"/>
                <w:b/>
                <w:sz w:val="24"/>
                <w:szCs w:val="24"/>
              </w:rPr>
              <w:t>: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166 862,40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24 127,70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28 761,70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29 285,40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27 286,20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166 862,40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24 127,70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28 761,70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29 285,40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27 286,20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3044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54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106 289,30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15 150,70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18 181,00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18 433,00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24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2E12B9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55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106 289,30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15 150,70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18 181,00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18 433,00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157EF8">
        <w:trPr>
          <w:trHeight w:val="1433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FA6355" w:rsidP="00FA6355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60 573,10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8 977,00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10 580,70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10 852,40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8 116,10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19,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20</w:t>
            </w:r>
          </w:p>
        </w:tc>
      </w:tr>
      <w:tr w:rsidR="0020334F" w:rsidRPr="00157EF8" w:rsidTr="00FA635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FA6355" w:rsidP="00FA6355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57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60 573,10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8 977,00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10 580,70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10 852,40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8 116,10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FA6355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20334F" w:rsidP="00FA635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93" w:type="dxa"/>
            <w:gridSpan w:val="9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157EF8">
              <w:rPr>
                <w:rFonts w:ascii="Liberation Serif" w:hAnsi="Liberation Serif" w:cs="Liberation Serif"/>
                <w:b/>
                <w:bCs/>
              </w:rPr>
              <w:t xml:space="preserve">Капитальные вложения 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</w:p>
        </w:tc>
      </w:tr>
      <w:tr w:rsidR="0020334F" w:rsidRPr="00157EF8" w:rsidTr="00FA6355">
        <w:trPr>
          <w:trHeight w:val="930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FA6355" w:rsidP="00FA6355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58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капитальным вложениям, в том числе</w:t>
            </w:r>
            <w:r w:rsidR="00FA6355"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:</w:t>
            </w: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1 345 842,50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98 100,00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656 253,30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504 810,20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FA635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FA6355" w:rsidP="00FA6355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59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923 805,40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29 430,00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302 886,20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504 810,20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FA6355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60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422 037,10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68 670,00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353 367,10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 </w:t>
            </w:r>
          </w:p>
        </w:tc>
      </w:tr>
      <w:tr w:rsidR="0020334F" w:rsidRPr="00157EF8" w:rsidTr="00FA6355">
        <w:trPr>
          <w:trHeight w:val="1464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FA6355" w:rsidP="00FA6355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61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>Рек</w:t>
            </w:r>
            <w:r w:rsidR="00FA6355" w:rsidRPr="00157EF8">
              <w:rPr>
                <w:rFonts w:ascii="Liberation Serif" w:hAnsi="Liberation Serif" w:cs="Liberation Serif"/>
                <w:sz w:val="24"/>
                <w:szCs w:val="24"/>
              </w:rPr>
              <w:t>онструкция лыжно-лодочной базы «Металлист»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(Центр гребного спорта)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4,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15</w:t>
            </w:r>
          </w:p>
        </w:tc>
      </w:tr>
      <w:tr w:rsidR="0020334F" w:rsidRPr="00157EF8" w:rsidTr="00FA635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FA6355" w:rsidP="00FA6355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lastRenderedPageBreak/>
              <w:t>62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FA6355">
        <w:trPr>
          <w:trHeight w:val="3007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FA6355" w:rsidP="00FA6355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63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10.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</w:t>
            </w:r>
            <w:r w:rsidR="00FA6355" w:rsidRPr="00157EF8">
              <w:rPr>
                <w:rFonts w:ascii="Liberation Serif" w:hAnsi="Liberation Serif" w:cs="Liberation Serif"/>
                <w:sz w:val="24"/>
                <w:szCs w:val="24"/>
              </w:rPr>
              <w:t>эксплуатацию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объекта спортивной инфраструктуры муниципальной собственности для занятий физкультурой и спортом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656 253,30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151 443,10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504 810,20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4,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5, 6,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7, 19,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22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0334F" w:rsidRPr="00157EF8" w:rsidRDefault="00FA6355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64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656 253,30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151 443,10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504 810,20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FA6355">
        <w:trPr>
          <w:trHeight w:val="2960"/>
        </w:trPr>
        <w:tc>
          <w:tcPr>
            <w:tcW w:w="900" w:type="dxa"/>
            <w:shd w:val="clear" w:color="auto" w:fill="auto"/>
            <w:hideMark/>
          </w:tcPr>
          <w:p w:rsidR="0020334F" w:rsidRPr="00157EF8" w:rsidRDefault="00FA6355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65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7EF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10.1. 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</w:t>
            </w:r>
            <w:r w:rsidR="00FA6355" w:rsidRPr="00157EF8">
              <w:rPr>
                <w:rFonts w:ascii="Liberation Serif" w:hAnsi="Liberation Serif" w:cs="Liberation Serif"/>
                <w:sz w:val="24"/>
                <w:szCs w:val="24"/>
              </w:rPr>
              <w:t>эксплуатацию</w:t>
            </w:r>
            <w:r w:rsidRPr="00157EF8">
              <w:rPr>
                <w:rFonts w:ascii="Liberation Serif" w:hAnsi="Liberation Serif" w:cs="Liberation Serif"/>
                <w:sz w:val="24"/>
                <w:szCs w:val="24"/>
              </w:rPr>
              <w:t xml:space="preserve">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602 910,20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98 100,00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504 810,20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3,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4,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5, 6,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7, 19,</w:t>
            </w:r>
            <w:r w:rsidR="004B5E80">
              <w:rPr>
                <w:rFonts w:ascii="Liberation Serif" w:hAnsi="Liberation Serif" w:cs="Liberation Serif"/>
              </w:rPr>
              <w:t xml:space="preserve"> </w:t>
            </w:r>
            <w:r w:rsidRPr="00157EF8">
              <w:rPr>
                <w:rFonts w:ascii="Liberation Serif" w:hAnsi="Liberation Serif" w:cs="Liberation Serif"/>
              </w:rPr>
              <w:t>22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20334F" w:rsidRPr="00157EF8" w:rsidRDefault="00FA6355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66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180 873,10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29 430,00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151 443,10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  <w:tr w:rsidR="0020334F" w:rsidRPr="00157EF8" w:rsidTr="002E12B9">
        <w:trPr>
          <w:trHeight w:val="255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0334F" w:rsidRPr="00157EF8" w:rsidRDefault="00FA6355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67</w:t>
            </w:r>
          </w:p>
        </w:tc>
        <w:tc>
          <w:tcPr>
            <w:tcW w:w="2799" w:type="dxa"/>
            <w:shd w:val="clear" w:color="auto" w:fill="auto"/>
            <w:hideMark/>
          </w:tcPr>
          <w:p w:rsidR="0020334F" w:rsidRPr="00157EF8" w:rsidRDefault="0020334F" w:rsidP="0020334F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422 037,10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68 670,00</w:t>
            </w:r>
          </w:p>
        </w:tc>
        <w:tc>
          <w:tcPr>
            <w:tcW w:w="1418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353 367,10</w:t>
            </w:r>
          </w:p>
        </w:tc>
        <w:tc>
          <w:tcPr>
            <w:tcW w:w="1180" w:type="dxa"/>
            <w:shd w:val="clear" w:color="auto" w:fill="auto"/>
            <w:hideMark/>
          </w:tcPr>
          <w:p w:rsidR="0020334F" w:rsidRPr="00157EF8" w:rsidRDefault="0020334F" w:rsidP="0020334F">
            <w:pPr>
              <w:jc w:val="right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20334F" w:rsidRPr="00157EF8" w:rsidRDefault="0020334F" w:rsidP="0020334F">
            <w:pPr>
              <w:jc w:val="center"/>
              <w:rPr>
                <w:rFonts w:ascii="Liberation Serif" w:hAnsi="Liberation Serif" w:cs="Liberation Serif"/>
              </w:rPr>
            </w:pPr>
            <w:r w:rsidRPr="00157EF8">
              <w:rPr>
                <w:rFonts w:ascii="Liberation Serif" w:hAnsi="Liberation Serif" w:cs="Liberation Serif"/>
              </w:rPr>
              <w:t>х</w:t>
            </w:r>
          </w:p>
        </w:tc>
      </w:tr>
    </w:tbl>
    <w:p w:rsidR="00374FA9" w:rsidRPr="00F772A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sectPr w:rsidR="00374FA9" w:rsidRPr="00F913ED" w:rsidSect="00F913E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8D8" w:rsidRDefault="004658D8" w:rsidP="00955101">
      <w:r>
        <w:separator/>
      </w:r>
    </w:p>
  </w:endnote>
  <w:endnote w:type="continuationSeparator" w:id="1">
    <w:p w:rsidR="004658D8" w:rsidRDefault="004658D8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8D8" w:rsidRDefault="004658D8" w:rsidP="00955101">
      <w:r>
        <w:separator/>
      </w:r>
    </w:p>
  </w:footnote>
  <w:footnote w:type="continuationSeparator" w:id="1">
    <w:p w:rsidR="004658D8" w:rsidRDefault="004658D8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E40822" w:rsidRDefault="00EF350D">
        <w:pPr>
          <w:pStyle w:val="aa"/>
          <w:jc w:val="center"/>
        </w:pPr>
        <w:fldSimple w:instr="PAGE   \* MERGEFORMAT">
          <w:r w:rsidR="00E40822">
            <w:rPr>
              <w:noProof/>
            </w:rPr>
            <w:t>4</w:t>
          </w:r>
        </w:fldSimple>
      </w:p>
    </w:sdtContent>
  </w:sdt>
  <w:p w:rsidR="00E40822" w:rsidRDefault="00E40822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E40822" w:rsidRDefault="00EF350D">
        <w:pPr>
          <w:pStyle w:val="aa"/>
          <w:jc w:val="center"/>
        </w:pPr>
        <w:fldSimple w:instr=" PAGE   \* MERGEFORMAT ">
          <w:r w:rsidR="00B27D65">
            <w:rPr>
              <w:noProof/>
            </w:rPr>
            <w:t>4</w:t>
          </w:r>
        </w:fldSimple>
      </w:p>
    </w:sdtContent>
  </w:sdt>
  <w:p w:rsidR="00E40822" w:rsidRDefault="00E40822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822" w:rsidRDefault="00E40822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822" w:rsidRDefault="00EF350D">
    <w:pPr>
      <w:pStyle w:val="aa"/>
      <w:jc w:val="center"/>
    </w:pPr>
    <w:fldSimple w:instr=" PAGE   \* MERGEFORMAT ">
      <w:r w:rsidR="00B27D65">
        <w:rPr>
          <w:noProof/>
        </w:rPr>
        <w:t>12</w:t>
      </w:r>
    </w:fldSimple>
  </w:p>
  <w:p w:rsidR="00E40822" w:rsidRDefault="00E40822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27330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26D9B"/>
    <w:rsid w:val="0004091B"/>
    <w:rsid w:val="00045FB7"/>
    <w:rsid w:val="00051647"/>
    <w:rsid w:val="00051D30"/>
    <w:rsid w:val="000524D0"/>
    <w:rsid w:val="00054B24"/>
    <w:rsid w:val="0005773A"/>
    <w:rsid w:val="00061FF2"/>
    <w:rsid w:val="000766C7"/>
    <w:rsid w:val="000870CC"/>
    <w:rsid w:val="000A15E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32B9"/>
    <w:rsid w:val="0010369E"/>
    <w:rsid w:val="00104DC6"/>
    <w:rsid w:val="00106E04"/>
    <w:rsid w:val="00112A54"/>
    <w:rsid w:val="00112EAF"/>
    <w:rsid w:val="001179D2"/>
    <w:rsid w:val="001259D9"/>
    <w:rsid w:val="00126109"/>
    <w:rsid w:val="001267AB"/>
    <w:rsid w:val="00130589"/>
    <w:rsid w:val="00133698"/>
    <w:rsid w:val="00134BD4"/>
    <w:rsid w:val="00137954"/>
    <w:rsid w:val="00140D38"/>
    <w:rsid w:val="001414BD"/>
    <w:rsid w:val="001415A4"/>
    <w:rsid w:val="0014390A"/>
    <w:rsid w:val="00157EF8"/>
    <w:rsid w:val="001611FE"/>
    <w:rsid w:val="00161CFA"/>
    <w:rsid w:val="001712EB"/>
    <w:rsid w:val="00173E61"/>
    <w:rsid w:val="00176502"/>
    <w:rsid w:val="00177E9A"/>
    <w:rsid w:val="00190C9C"/>
    <w:rsid w:val="00195E83"/>
    <w:rsid w:val="001A2EB1"/>
    <w:rsid w:val="001B1377"/>
    <w:rsid w:val="001C19CC"/>
    <w:rsid w:val="001C2EFC"/>
    <w:rsid w:val="001C536C"/>
    <w:rsid w:val="001D3D7A"/>
    <w:rsid w:val="001D547D"/>
    <w:rsid w:val="001E11E6"/>
    <w:rsid w:val="001E3347"/>
    <w:rsid w:val="001E44AE"/>
    <w:rsid w:val="001E5539"/>
    <w:rsid w:val="001F2F4F"/>
    <w:rsid w:val="001F3F63"/>
    <w:rsid w:val="001F59F7"/>
    <w:rsid w:val="001F6ADA"/>
    <w:rsid w:val="0020334F"/>
    <w:rsid w:val="00205CE6"/>
    <w:rsid w:val="002113FE"/>
    <w:rsid w:val="00215D89"/>
    <w:rsid w:val="00217B07"/>
    <w:rsid w:val="002302BD"/>
    <w:rsid w:val="0023226A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B4CAD"/>
    <w:rsid w:val="002C1B4C"/>
    <w:rsid w:val="002C2617"/>
    <w:rsid w:val="002C426C"/>
    <w:rsid w:val="002D257E"/>
    <w:rsid w:val="002D2CB2"/>
    <w:rsid w:val="002E06D6"/>
    <w:rsid w:val="002E12B9"/>
    <w:rsid w:val="002E6C8F"/>
    <w:rsid w:val="002F0BE5"/>
    <w:rsid w:val="002F55FF"/>
    <w:rsid w:val="002F6DA7"/>
    <w:rsid w:val="00301773"/>
    <w:rsid w:val="00306DB1"/>
    <w:rsid w:val="00311136"/>
    <w:rsid w:val="00312A26"/>
    <w:rsid w:val="00321640"/>
    <w:rsid w:val="00330F77"/>
    <w:rsid w:val="00332D21"/>
    <w:rsid w:val="00345167"/>
    <w:rsid w:val="0034740C"/>
    <w:rsid w:val="0035001E"/>
    <w:rsid w:val="00352B7E"/>
    <w:rsid w:val="00360490"/>
    <w:rsid w:val="00361D1C"/>
    <w:rsid w:val="00365A86"/>
    <w:rsid w:val="00366621"/>
    <w:rsid w:val="0037266A"/>
    <w:rsid w:val="00374C89"/>
    <w:rsid w:val="00374FA9"/>
    <w:rsid w:val="00385E86"/>
    <w:rsid w:val="00385E9C"/>
    <w:rsid w:val="0039489B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839"/>
    <w:rsid w:val="003E2D74"/>
    <w:rsid w:val="003F11E1"/>
    <w:rsid w:val="003F2658"/>
    <w:rsid w:val="003F3C69"/>
    <w:rsid w:val="003F4C21"/>
    <w:rsid w:val="003F6459"/>
    <w:rsid w:val="00405EC2"/>
    <w:rsid w:val="00410BB5"/>
    <w:rsid w:val="0041438A"/>
    <w:rsid w:val="004169EB"/>
    <w:rsid w:val="004204DB"/>
    <w:rsid w:val="0042054C"/>
    <w:rsid w:val="004266AE"/>
    <w:rsid w:val="00433884"/>
    <w:rsid w:val="0043504E"/>
    <w:rsid w:val="004417FC"/>
    <w:rsid w:val="00447658"/>
    <w:rsid w:val="00451CE4"/>
    <w:rsid w:val="0045594B"/>
    <w:rsid w:val="00460A7B"/>
    <w:rsid w:val="004658D8"/>
    <w:rsid w:val="0046731C"/>
    <w:rsid w:val="00467333"/>
    <w:rsid w:val="0048104D"/>
    <w:rsid w:val="00487683"/>
    <w:rsid w:val="004878E5"/>
    <w:rsid w:val="00491ABB"/>
    <w:rsid w:val="00492010"/>
    <w:rsid w:val="0049640A"/>
    <w:rsid w:val="004A3E0A"/>
    <w:rsid w:val="004A4893"/>
    <w:rsid w:val="004A7D0B"/>
    <w:rsid w:val="004B23B8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D6CF2"/>
    <w:rsid w:val="004E7827"/>
    <w:rsid w:val="004F1BF0"/>
    <w:rsid w:val="004F4165"/>
    <w:rsid w:val="004F4246"/>
    <w:rsid w:val="00500BFD"/>
    <w:rsid w:val="00501E88"/>
    <w:rsid w:val="00502E48"/>
    <w:rsid w:val="00506788"/>
    <w:rsid w:val="00523DDA"/>
    <w:rsid w:val="005269F0"/>
    <w:rsid w:val="0053029E"/>
    <w:rsid w:val="0053199D"/>
    <w:rsid w:val="005351FA"/>
    <w:rsid w:val="00536788"/>
    <w:rsid w:val="005419C4"/>
    <w:rsid w:val="00546449"/>
    <w:rsid w:val="00552AD3"/>
    <w:rsid w:val="005631FA"/>
    <w:rsid w:val="005729FC"/>
    <w:rsid w:val="0058294D"/>
    <w:rsid w:val="0058455E"/>
    <w:rsid w:val="0058491B"/>
    <w:rsid w:val="00584A71"/>
    <w:rsid w:val="005857A7"/>
    <w:rsid w:val="00585C8D"/>
    <w:rsid w:val="0059119D"/>
    <w:rsid w:val="0059253F"/>
    <w:rsid w:val="0059625C"/>
    <w:rsid w:val="005B4DC7"/>
    <w:rsid w:val="005B539D"/>
    <w:rsid w:val="005C0271"/>
    <w:rsid w:val="005C279A"/>
    <w:rsid w:val="005C5B39"/>
    <w:rsid w:val="005D17D0"/>
    <w:rsid w:val="005D49F8"/>
    <w:rsid w:val="005D74C4"/>
    <w:rsid w:val="005E2AE3"/>
    <w:rsid w:val="005E556B"/>
    <w:rsid w:val="005F0CF1"/>
    <w:rsid w:val="005F5DE4"/>
    <w:rsid w:val="005F6A12"/>
    <w:rsid w:val="006054A8"/>
    <w:rsid w:val="00605E6C"/>
    <w:rsid w:val="00607211"/>
    <w:rsid w:val="006112EF"/>
    <w:rsid w:val="0061643E"/>
    <w:rsid w:val="006218EF"/>
    <w:rsid w:val="00627E42"/>
    <w:rsid w:val="006338C4"/>
    <w:rsid w:val="006372D5"/>
    <w:rsid w:val="00643236"/>
    <w:rsid w:val="00646D96"/>
    <w:rsid w:val="00647E23"/>
    <w:rsid w:val="00651869"/>
    <w:rsid w:val="00651C5C"/>
    <w:rsid w:val="0065512B"/>
    <w:rsid w:val="0066188F"/>
    <w:rsid w:val="00662F9A"/>
    <w:rsid w:val="00681E3C"/>
    <w:rsid w:val="00683351"/>
    <w:rsid w:val="00683981"/>
    <w:rsid w:val="00684BFE"/>
    <w:rsid w:val="00684C5C"/>
    <w:rsid w:val="006B15B7"/>
    <w:rsid w:val="006C5819"/>
    <w:rsid w:val="006C6C5E"/>
    <w:rsid w:val="006C6FFE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1DF1"/>
    <w:rsid w:val="00736711"/>
    <w:rsid w:val="007375CD"/>
    <w:rsid w:val="00740EDE"/>
    <w:rsid w:val="00741D45"/>
    <w:rsid w:val="007463CD"/>
    <w:rsid w:val="00747B92"/>
    <w:rsid w:val="0075343B"/>
    <w:rsid w:val="007556F2"/>
    <w:rsid w:val="0076166C"/>
    <w:rsid w:val="0077420B"/>
    <w:rsid w:val="00774BCB"/>
    <w:rsid w:val="00776FA3"/>
    <w:rsid w:val="0078057D"/>
    <w:rsid w:val="007855AA"/>
    <w:rsid w:val="00785716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4DB9"/>
    <w:rsid w:val="007E5A49"/>
    <w:rsid w:val="007E7563"/>
    <w:rsid w:val="007F1006"/>
    <w:rsid w:val="007F1B3A"/>
    <w:rsid w:val="00805B80"/>
    <w:rsid w:val="00806F09"/>
    <w:rsid w:val="00807A8B"/>
    <w:rsid w:val="00810A38"/>
    <w:rsid w:val="008261E9"/>
    <w:rsid w:val="008304BA"/>
    <w:rsid w:val="00830925"/>
    <w:rsid w:val="00833B1D"/>
    <w:rsid w:val="0083594B"/>
    <w:rsid w:val="00836242"/>
    <w:rsid w:val="00840555"/>
    <w:rsid w:val="00840E3D"/>
    <w:rsid w:val="00856904"/>
    <w:rsid w:val="00866351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B08AA"/>
    <w:rsid w:val="008B60B8"/>
    <w:rsid w:val="008C0BF3"/>
    <w:rsid w:val="008C0E41"/>
    <w:rsid w:val="008C28E3"/>
    <w:rsid w:val="008C4C23"/>
    <w:rsid w:val="008D18CB"/>
    <w:rsid w:val="008D5130"/>
    <w:rsid w:val="008D73F5"/>
    <w:rsid w:val="008E532A"/>
    <w:rsid w:val="008E7B72"/>
    <w:rsid w:val="008F03E4"/>
    <w:rsid w:val="008F4E28"/>
    <w:rsid w:val="0090441C"/>
    <w:rsid w:val="009129A2"/>
    <w:rsid w:val="00930F91"/>
    <w:rsid w:val="009465F2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966"/>
    <w:rsid w:val="009B5583"/>
    <w:rsid w:val="009C57B4"/>
    <w:rsid w:val="009C6A39"/>
    <w:rsid w:val="009D2FE9"/>
    <w:rsid w:val="009E0EDC"/>
    <w:rsid w:val="009F3CB4"/>
    <w:rsid w:val="009F3FB2"/>
    <w:rsid w:val="009F4045"/>
    <w:rsid w:val="009F5604"/>
    <w:rsid w:val="00A0471C"/>
    <w:rsid w:val="00A05E42"/>
    <w:rsid w:val="00A1076A"/>
    <w:rsid w:val="00A11E3F"/>
    <w:rsid w:val="00A153B4"/>
    <w:rsid w:val="00A201F6"/>
    <w:rsid w:val="00A23946"/>
    <w:rsid w:val="00A26589"/>
    <w:rsid w:val="00A301F4"/>
    <w:rsid w:val="00A30753"/>
    <w:rsid w:val="00A330B5"/>
    <w:rsid w:val="00A3416F"/>
    <w:rsid w:val="00A353F4"/>
    <w:rsid w:val="00A42270"/>
    <w:rsid w:val="00A52721"/>
    <w:rsid w:val="00A535B9"/>
    <w:rsid w:val="00A55DCD"/>
    <w:rsid w:val="00A6344A"/>
    <w:rsid w:val="00A65784"/>
    <w:rsid w:val="00A66641"/>
    <w:rsid w:val="00A67269"/>
    <w:rsid w:val="00A677EB"/>
    <w:rsid w:val="00A72FB2"/>
    <w:rsid w:val="00A75DE8"/>
    <w:rsid w:val="00A76C45"/>
    <w:rsid w:val="00A81D24"/>
    <w:rsid w:val="00A82551"/>
    <w:rsid w:val="00A839F1"/>
    <w:rsid w:val="00A85D7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52B5"/>
    <w:rsid w:val="00AD002A"/>
    <w:rsid w:val="00AD17D0"/>
    <w:rsid w:val="00AD3C1B"/>
    <w:rsid w:val="00AD552D"/>
    <w:rsid w:val="00AE217B"/>
    <w:rsid w:val="00AE2EEE"/>
    <w:rsid w:val="00AE766A"/>
    <w:rsid w:val="00AF114B"/>
    <w:rsid w:val="00AF3CBB"/>
    <w:rsid w:val="00AF3CD4"/>
    <w:rsid w:val="00AF6E98"/>
    <w:rsid w:val="00B00453"/>
    <w:rsid w:val="00B017E6"/>
    <w:rsid w:val="00B03B28"/>
    <w:rsid w:val="00B07289"/>
    <w:rsid w:val="00B07F23"/>
    <w:rsid w:val="00B12AF2"/>
    <w:rsid w:val="00B12C0F"/>
    <w:rsid w:val="00B12FE6"/>
    <w:rsid w:val="00B25C70"/>
    <w:rsid w:val="00B27D65"/>
    <w:rsid w:val="00B36C7E"/>
    <w:rsid w:val="00B408B2"/>
    <w:rsid w:val="00B428C2"/>
    <w:rsid w:val="00B61C24"/>
    <w:rsid w:val="00B663FD"/>
    <w:rsid w:val="00B71AD0"/>
    <w:rsid w:val="00B759C1"/>
    <w:rsid w:val="00B8118D"/>
    <w:rsid w:val="00B820F4"/>
    <w:rsid w:val="00B93B41"/>
    <w:rsid w:val="00B950BB"/>
    <w:rsid w:val="00B95DBC"/>
    <w:rsid w:val="00B97173"/>
    <w:rsid w:val="00B977C6"/>
    <w:rsid w:val="00BA7870"/>
    <w:rsid w:val="00BB6B22"/>
    <w:rsid w:val="00BB7CC0"/>
    <w:rsid w:val="00BC4AB7"/>
    <w:rsid w:val="00BC5F2B"/>
    <w:rsid w:val="00BC7707"/>
    <w:rsid w:val="00BC77AC"/>
    <w:rsid w:val="00BD2E3C"/>
    <w:rsid w:val="00BE2892"/>
    <w:rsid w:val="00BE379F"/>
    <w:rsid w:val="00BF0346"/>
    <w:rsid w:val="00BF6DFD"/>
    <w:rsid w:val="00BF6E52"/>
    <w:rsid w:val="00C0730B"/>
    <w:rsid w:val="00C1096B"/>
    <w:rsid w:val="00C1225A"/>
    <w:rsid w:val="00C125D7"/>
    <w:rsid w:val="00C2541F"/>
    <w:rsid w:val="00C26BCC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1EFE"/>
    <w:rsid w:val="00CF6950"/>
    <w:rsid w:val="00CF7251"/>
    <w:rsid w:val="00CF77AF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32A36"/>
    <w:rsid w:val="00D34834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921D5"/>
    <w:rsid w:val="00DA20F8"/>
    <w:rsid w:val="00DA59BE"/>
    <w:rsid w:val="00DB15BC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58AA"/>
    <w:rsid w:val="00DF7658"/>
    <w:rsid w:val="00E00863"/>
    <w:rsid w:val="00E1327C"/>
    <w:rsid w:val="00E14FC2"/>
    <w:rsid w:val="00E15667"/>
    <w:rsid w:val="00E16D25"/>
    <w:rsid w:val="00E21EE2"/>
    <w:rsid w:val="00E252A8"/>
    <w:rsid w:val="00E315E3"/>
    <w:rsid w:val="00E35D8D"/>
    <w:rsid w:val="00E37AC6"/>
    <w:rsid w:val="00E40822"/>
    <w:rsid w:val="00E4159B"/>
    <w:rsid w:val="00E45F1B"/>
    <w:rsid w:val="00E47951"/>
    <w:rsid w:val="00E503B1"/>
    <w:rsid w:val="00E513C4"/>
    <w:rsid w:val="00E5334D"/>
    <w:rsid w:val="00E605A7"/>
    <w:rsid w:val="00E654CA"/>
    <w:rsid w:val="00E66B21"/>
    <w:rsid w:val="00E67C84"/>
    <w:rsid w:val="00E715FE"/>
    <w:rsid w:val="00E8154A"/>
    <w:rsid w:val="00E84366"/>
    <w:rsid w:val="00E8614C"/>
    <w:rsid w:val="00E878E5"/>
    <w:rsid w:val="00E90954"/>
    <w:rsid w:val="00E92944"/>
    <w:rsid w:val="00E9500D"/>
    <w:rsid w:val="00EA0DEC"/>
    <w:rsid w:val="00EA0EC8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525C"/>
    <w:rsid w:val="00F22BCC"/>
    <w:rsid w:val="00F23B9A"/>
    <w:rsid w:val="00F25082"/>
    <w:rsid w:val="00F2606F"/>
    <w:rsid w:val="00F26E9B"/>
    <w:rsid w:val="00F31C96"/>
    <w:rsid w:val="00F404A4"/>
    <w:rsid w:val="00F44EF0"/>
    <w:rsid w:val="00F454F0"/>
    <w:rsid w:val="00F4553D"/>
    <w:rsid w:val="00F47946"/>
    <w:rsid w:val="00F47CE2"/>
    <w:rsid w:val="00F53034"/>
    <w:rsid w:val="00F56E99"/>
    <w:rsid w:val="00F6272B"/>
    <w:rsid w:val="00F62BB2"/>
    <w:rsid w:val="00F632AB"/>
    <w:rsid w:val="00F63AF5"/>
    <w:rsid w:val="00F70662"/>
    <w:rsid w:val="00F772AC"/>
    <w:rsid w:val="00F80124"/>
    <w:rsid w:val="00F8057E"/>
    <w:rsid w:val="00F8248E"/>
    <w:rsid w:val="00F913ED"/>
    <w:rsid w:val="00FA139D"/>
    <w:rsid w:val="00FA194B"/>
    <w:rsid w:val="00FA3C20"/>
    <w:rsid w:val="00FA6355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DBC2B-FE05-43F3-9C8C-F721822EC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191</TotalTime>
  <Pages>1</Pages>
  <Words>2064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SpecOMS02</cp:lastModifiedBy>
  <cp:revision>15</cp:revision>
  <cp:lastPrinted>2024-12-06T05:42:00Z</cp:lastPrinted>
  <dcterms:created xsi:type="dcterms:W3CDTF">2024-12-05T07:49:00Z</dcterms:created>
  <dcterms:modified xsi:type="dcterms:W3CDTF">2024-12-20T11:06:00Z</dcterms:modified>
</cp:coreProperties>
</file>