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700F" w:rsidRDefault="008D700F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8D700F" w:rsidRDefault="008D700F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F9C6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329C8">
        <w:rPr>
          <w:sz w:val="24"/>
        </w:rPr>
        <w:t xml:space="preserve"> </w:t>
      </w:r>
      <w:r w:rsidR="00B00F07">
        <w:rPr>
          <w:sz w:val="24"/>
        </w:rPr>
        <w:t>10.01.2025</w:t>
      </w:r>
      <w:r w:rsidR="00445EAA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B00F07">
        <w:rPr>
          <w:sz w:val="24"/>
        </w:rPr>
        <w:t>10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6F0" w:rsidRPr="00393B98" w:rsidRDefault="005016F0" w:rsidP="005016F0">
      <w:pPr>
        <w:pStyle w:val="ab"/>
        <w:rPr>
          <w:b/>
          <w:szCs w:val="28"/>
        </w:rPr>
      </w:pPr>
      <w:r w:rsidRPr="00393B98">
        <w:rPr>
          <w:b/>
          <w:szCs w:val="28"/>
        </w:rPr>
        <w:t xml:space="preserve">Об </w:t>
      </w:r>
      <w:proofErr w:type="gramStart"/>
      <w:r w:rsidRPr="00393B98">
        <w:rPr>
          <w:b/>
          <w:szCs w:val="28"/>
        </w:rPr>
        <w:t>утверждении  списков</w:t>
      </w:r>
      <w:proofErr w:type="gramEnd"/>
      <w:r w:rsidRPr="00393B98">
        <w:rPr>
          <w:b/>
          <w:szCs w:val="28"/>
        </w:rPr>
        <w:t xml:space="preserve">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:rsidR="005A621A" w:rsidRPr="00393B98" w:rsidRDefault="00783404" w:rsidP="005016F0">
      <w:pPr>
        <w:pStyle w:val="a7"/>
        <w:ind w:firstLine="709"/>
        <w:rPr>
          <w:b/>
          <w:bCs/>
          <w:iCs/>
        </w:rPr>
      </w:pPr>
      <w:r>
        <w:rPr>
          <w:b/>
        </w:rPr>
        <w:t xml:space="preserve">по состоянию на </w:t>
      </w:r>
      <w:r w:rsidR="005016F0" w:rsidRPr="00393B98">
        <w:rPr>
          <w:b/>
        </w:rPr>
        <w:t xml:space="preserve">1 </w:t>
      </w:r>
      <w:r w:rsidR="001C55CD">
        <w:rPr>
          <w:b/>
        </w:rPr>
        <w:t>января</w:t>
      </w:r>
      <w:r w:rsidR="00E528CA">
        <w:rPr>
          <w:b/>
        </w:rPr>
        <w:t xml:space="preserve"> </w:t>
      </w:r>
      <w:r w:rsidR="005016F0" w:rsidRPr="00393B98">
        <w:rPr>
          <w:b/>
        </w:rPr>
        <w:t>202</w:t>
      </w:r>
      <w:r w:rsidR="000A782A">
        <w:rPr>
          <w:b/>
        </w:rPr>
        <w:t>5</w:t>
      </w:r>
      <w:r w:rsidR="005016F0" w:rsidRPr="00393B98">
        <w:rPr>
          <w:b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E84854" w:rsidRDefault="00E84854" w:rsidP="004F1BF0">
      <w:pPr>
        <w:pStyle w:val="a4"/>
        <w:ind w:firstLine="720"/>
        <w:rPr>
          <w:sz w:val="28"/>
          <w:szCs w:val="28"/>
        </w:rPr>
      </w:pPr>
      <w:r w:rsidRPr="00E84854">
        <w:rPr>
          <w:sz w:val="28"/>
          <w:szCs w:val="28"/>
        </w:rPr>
        <w:t xml:space="preserve">В соответствии </w:t>
      </w:r>
      <w:proofErr w:type="gramStart"/>
      <w:r w:rsidR="00393B98">
        <w:rPr>
          <w:sz w:val="28"/>
          <w:szCs w:val="28"/>
        </w:rPr>
        <w:t xml:space="preserve">со </w:t>
      </w:r>
      <w:r w:rsidRPr="00E84854">
        <w:rPr>
          <w:sz w:val="28"/>
          <w:szCs w:val="28"/>
        </w:rPr>
        <w:t xml:space="preserve"> стать</w:t>
      </w:r>
      <w:r w:rsidR="00393B98">
        <w:rPr>
          <w:sz w:val="28"/>
          <w:szCs w:val="28"/>
        </w:rPr>
        <w:t>ей</w:t>
      </w:r>
      <w:proofErr w:type="gramEnd"/>
      <w:r w:rsidRPr="00E84854">
        <w:rPr>
          <w:sz w:val="28"/>
          <w:szCs w:val="28"/>
        </w:rPr>
        <w:t xml:space="preserve"> 25 Закона Свердловской области  от 7 июля 2004 года №18-ОЗ «Об особенностях регулирования земельных отношений на территории Свердловской области</w:t>
      </w:r>
      <w:r w:rsidRPr="00E84854">
        <w:rPr>
          <w:sz w:val="28"/>
          <w:szCs w:val="28"/>
          <w:shd w:val="clear" w:color="auto" w:fill="FFFFFF" w:themeFill="background1"/>
        </w:rPr>
        <w:t>»</w:t>
      </w:r>
      <w:r w:rsidRPr="00E84854">
        <w:rPr>
          <w:sz w:val="28"/>
          <w:szCs w:val="28"/>
        </w:rPr>
        <w:t xml:space="preserve"> </w:t>
      </w:r>
      <w:r w:rsidR="00393B98">
        <w:rPr>
          <w:sz w:val="28"/>
          <w:szCs w:val="28"/>
        </w:rPr>
        <w:t>и заявлениями граждан,</w:t>
      </w:r>
      <w:r w:rsidRPr="00E84854">
        <w:rPr>
          <w:sz w:val="28"/>
          <w:szCs w:val="28"/>
        </w:rPr>
        <w:t xml:space="preserve"> ОМС</w:t>
      </w:r>
      <w:r w:rsidR="005A621A" w:rsidRPr="00E84854">
        <w:rPr>
          <w:sz w:val="28"/>
          <w:szCs w:val="28"/>
        </w:rPr>
        <w:t xml:space="preserve">  </w:t>
      </w:r>
      <w:r w:rsidR="00567DE9" w:rsidRPr="00E84854">
        <w:rPr>
          <w:sz w:val="28"/>
          <w:szCs w:val="28"/>
        </w:rPr>
        <w:t>«Комитет по управлению имуществом»</w:t>
      </w:r>
    </w:p>
    <w:p w:rsidR="004F1BF0" w:rsidRPr="005A621A" w:rsidRDefault="004F1BF0" w:rsidP="004F1BF0">
      <w:pPr>
        <w:jc w:val="both"/>
        <w:rPr>
          <w:b/>
          <w:sz w:val="28"/>
          <w:szCs w:val="28"/>
        </w:rPr>
      </w:pPr>
      <w:r w:rsidRPr="005A621A">
        <w:rPr>
          <w:b/>
          <w:sz w:val="28"/>
          <w:szCs w:val="28"/>
        </w:rPr>
        <w:t>П</w:t>
      </w:r>
      <w:r w:rsidR="00567DE9" w:rsidRPr="005A621A">
        <w:rPr>
          <w:b/>
          <w:sz w:val="28"/>
          <w:szCs w:val="28"/>
        </w:rPr>
        <w:t>РИКАЗЫВАЕТ</w:t>
      </w:r>
      <w:r w:rsidRPr="005A621A">
        <w:rPr>
          <w:b/>
          <w:sz w:val="28"/>
          <w:szCs w:val="28"/>
        </w:rPr>
        <w:t>:</w:t>
      </w:r>
    </w:p>
    <w:p w:rsidR="00393B98" w:rsidRPr="00B94E69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</w:t>
      </w:r>
      <w:r w:rsidR="00783404">
        <w:t xml:space="preserve"> </w:t>
      </w:r>
      <w:r w:rsidRPr="00B94E69">
        <w:t>1</w:t>
      </w:r>
      <w:r>
        <w:t xml:space="preserve"> </w:t>
      </w:r>
      <w:r w:rsidR="00AC1694">
        <w:t>января</w:t>
      </w:r>
      <w:r>
        <w:t xml:space="preserve"> 2</w:t>
      </w:r>
      <w:r w:rsidRPr="00B94E69">
        <w:t>0</w:t>
      </w:r>
      <w:r>
        <w:t>2</w:t>
      </w:r>
      <w:r w:rsidR="000A782A">
        <w:t xml:space="preserve">5 </w:t>
      </w:r>
      <w:r w:rsidRPr="00B94E69">
        <w:t>года (прилагается).</w:t>
      </w:r>
    </w:p>
    <w:p w:rsidR="00393B98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ОМС «Комитет по управлению имуществом Каменск-Уральского</w:t>
      </w:r>
      <w:r w:rsidR="00713E44">
        <w:t xml:space="preserve"> городского округа</w:t>
      </w:r>
      <w:r>
        <w:t>»</w:t>
      </w:r>
      <w:r>
        <w:rPr>
          <w:szCs w:val="28"/>
        </w:rPr>
        <w:t>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>3. Контроль за исполнением настоящего приказа возложить на начальника отдела по земле О.С. Пермякову.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AC169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1F35F7" w:rsidRDefault="001F35F7" w:rsidP="00783404">
      <w:pPr>
        <w:jc w:val="right"/>
      </w:pPr>
    </w:p>
    <w:p w:rsidR="00783404" w:rsidRPr="00DC59A2" w:rsidRDefault="00783404" w:rsidP="00783404">
      <w:pPr>
        <w:jc w:val="right"/>
      </w:pPr>
      <w:proofErr w:type="gramStart"/>
      <w:r w:rsidRPr="00DC59A2">
        <w:lastRenderedPageBreak/>
        <w:t xml:space="preserve">Утвержден </w:t>
      </w:r>
      <w:r>
        <w:t xml:space="preserve"> </w:t>
      </w:r>
      <w:r w:rsidRPr="00DC59A2">
        <w:t>Приказом</w:t>
      </w:r>
      <w:proofErr w:type="gramEnd"/>
      <w:r w:rsidRPr="00DC59A2">
        <w:t xml:space="preserve"> ОМС </w:t>
      </w:r>
    </w:p>
    <w:p w:rsidR="00783404" w:rsidRPr="00DC59A2" w:rsidRDefault="00783404" w:rsidP="00783404">
      <w:pPr>
        <w:jc w:val="right"/>
      </w:pPr>
      <w:r w:rsidRPr="00DC59A2">
        <w:t xml:space="preserve">«Комитет по управлению имуществом </w:t>
      </w:r>
    </w:p>
    <w:p w:rsidR="00783404" w:rsidRPr="00DC59A2" w:rsidRDefault="00783404" w:rsidP="00783404">
      <w:pPr>
        <w:jc w:val="right"/>
      </w:pPr>
      <w:r w:rsidRPr="00DC59A2">
        <w:t>Каменск-Уральского</w:t>
      </w:r>
      <w:r w:rsidR="005E626C">
        <w:t xml:space="preserve"> городского округа</w:t>
      </w:r>
      <w:r w:rsidRPr="00DC59A2">
        <w:t xml:space="preserve">» </w:t>
      </w:r>
    </w:p>
    <w:p w:rsidR="00783404" w:rsidRPr="00DC59A2" w:rsidRDefault="00783404" w:rsidP="00783404">
      <w:pPr>
        <w:jc w:val="right"/>
      </w:pPr>
      <w:r w:rsidRPr="00DC59A2">
        <w:t xml:space="preserve">от </w:t>
      </w:r>
      <w:r w:rsidR="00F71DFD">
        <w:t xml:space="preserve"> </w:t>
      </w:r>
      <w:r w:rsidRPr="00DC59A2">
        <w:t xml:space="preserve"> </w:t>
      </w:r>
      <w:r w:rsidR="00011678">
        <w:t>10</w:t>
      </w:r>
      <w:r w:rsidR="00EF66F6">
        <w:t>.01</w:t>
      </w:r>
      <w:r w:rsidR="00420982">
        <w:t>.</w:t>
      </w:r>
      <w:r w:rsidR="0035774A">
        <w:t>202</w:t>
      </w:r>
      <w:r w:rsidR="00A308F7">
        <w:t>5</w:t>
      </w:r>
      <w:r w:rsidRPr="00DC59A2">
        <w:t xml:space="preserve">   №</w:t>
      </w:r>
      <w:r w:rsidR="00011678">
        <w:t>10</w:t>
      </w:r>
    </w:p>
    <w:p w:rsidR="00783404" w:rsidRDefault="00783404" w:rsidP="00783404">
      <w:pPr>
        <w:pStyle w:val="ac"/>
      </w:pPr>
    </w:p>
    <w:p w:rsidR="00783404" w:rsidRDefault="00783404" w:rsidP="00783404">
      <w:pPr>
        <w:pStyle w:val="ac"/>
        <w:jc w:val="center"/>
        <w:rPr>
          <w:sz w:val="24"/>
          <w:szCs w:val="24"/>
        </w:rPr>
      </w:pPr>
      <w:r w:rsidRPr="00096370">
        <w:rPr>
          <w:sz w:val="24"/>
          <w:szCs w:val="24"/>
        </w:rPr>
        <w:t xml:space="preserve"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</w:t>
      </w:r>
      <w:proofErr w:type="gramStart"/>
      <w:r w:rsidRPr="00096370">
        <w:rPr>
          <w:sz w:val="24"/>
          <w:szCs w:val="24"/>
        </w:rPr>
        <w:t>01.0</w:t>
      </w:r>
      <w:r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A308F7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(</w:t>
      </w:r>
      <w:proofErr w:type="gramEnd"/>
      <w:r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</w:t>
      </w:r>
      <w:r w:rsidR="008C687E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6C649C" w:rsidRPr="00381946" w:rsidTr="002902A3">
        <w:trPr>
          <w:trHeight w:val="213"/>
        </w:trPr>
        <w:tc>
          <w:tcPr>
            <w:tcW w:w="709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69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Гульниса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Маннафовна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Бицюк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Анатольевна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Богунова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Анатольевна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Шуплецов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Валентинович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Григорьевич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Привалова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Марине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Саркисовна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Армен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Вардгесович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Вячеславовна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Большакова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Анатольевна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Эдгар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Агасевич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Сюзанна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Самвеловна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Леонидович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Туринцев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Туринцева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Леонидовна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Фарагатовна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Самочернова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Вячеславовна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Галиева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Нуритдиновна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Тюлюбаев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Жаслан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Багитжанович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Тюлюбаева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Акмарал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Сабржановна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Алекберов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Довлат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Ширали оглы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Алекберова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Ильхама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Закир кызы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Обухова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Лопарева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Амина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Халиловна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Лопарев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Мурзина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Григорьевич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Рыбинский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Рыбинская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Исхакова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Меньшикова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Геннадьевна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Василя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Ибрагимовна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Таскаева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lastRenderedPageBreak/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Суханова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Луговская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Деменьшина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Федорович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Васильевна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Котельников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Котельникова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Мухамедзянова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Рафкатовна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Витальевна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Сенченко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Васильевна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Горбачевская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Петровна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Горбачевский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Назарук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Парадеева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Самвеловна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Парадеев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Маматкулов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Ёрмухамад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Мухамадаминович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Маматкулова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Шахноза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Бахтияровна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Игоревич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Стулова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Рахматуллина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Равильевна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Кираматов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Нагимжанович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Кираматова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Рафкатовна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Дымшакова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Плотникова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Яхиевна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Нурушева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Талипповна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Динмухаметова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Трохова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Евсюков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Леонидович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Евсюкова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Петровна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Вячеславовна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Плаксина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Лобова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Махмутовна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Васильевна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Гривицкая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Трифонова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lastRenderedPageBreak/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Ризвановна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Измоденова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Виолетта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Ярославцева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Курмачева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Руслановна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Курмачев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Солодонов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Солодонова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Геннадьевна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Рабизо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Михайловна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Истомова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Гребенщиков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Леонидович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Гребенщикова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Нигамажанович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Бойкова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Притчина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Эльнара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Сабирхан кызы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Ражаповна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Обвинцева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Геннадьевна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Вячеславовна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Васильевна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Анатольевна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Портнова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Петровна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Налетов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Верьякова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Верьяков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Геннадьевич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Зоитова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Лекомцева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Маратовна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Маратович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Зяблина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Зяблин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Анатольевич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Мехонцева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Анатольевна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Раисовна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Хорьков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Хорькова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Леонидовна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Игоревич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Лысанова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Хайбуллоев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Саидкул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Саидмуродович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Кугубаева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Владиславовна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Бекишева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Фарижановна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Германовна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lastRenderedPageBreak/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Расцелуева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Ковалёв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Каталевская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Жанадильевна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Широпятова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Фонград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Хамзина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Фаниловна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Вячеславовна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Зевакова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Ивановна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Рафиль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Ризванович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Альфритовна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Степановна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Яндуганова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Шеломенцев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Шеломенцева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Грязных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Кочутина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Кочутин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Волк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Волк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Игоревна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Гибадулина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Радиковна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Шахваладова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Мирзагиевна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Копытова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Королёва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Игоревна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Павловна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Пестерева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Шарапова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Геннадьевна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Константинович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Камышева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Сарапулова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Сарапулов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Глебова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Эдуардовна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Булавина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Птицына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Ульяна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Шумская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Колмыкова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Альбертович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Мяготина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Маратовна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Артём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Леонидович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Ольшанцева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Бочкарёва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Олеговна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Рустамов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Асадулло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Резманович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Рустамова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Зайнаб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Саидовна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Осокина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Владимировна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Прахова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Акчулпанова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Диния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Фанильевна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Халиуллина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Альбина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Минегалиевна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Николаевна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lastRenderedPageBreak/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Валентиновна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Халиуллина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Халиуллин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Минегалиевич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Ильдаровна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Луппов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Луппова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Алтынай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Гансовна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Чумакова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Валерьевна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Андреевич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Катеева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Бычкова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Сергеевна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Александрович</w:t>
            </w:r>
          </w:p>
        </w:tc>
      </w:tr>
      <w:tr w:rsidR="00170E25" w:rsidRPr="00170E25" w:rsidTr="00170E2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Хатченко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E25" w:rsidRPr="00170E25" w:rsidRDefault="00170E25" w:rsidP="00170E25">
            <w:pPr>
              <w:jc w:val="center"/>
              <w:rPr>
                <w:snapToGrid w:val="0"/>
                <w:color w:val="000000"/>
              </w:rPr>
            </w:pPr>
            <w:r w:rsidRPr="00170E25">
              <w:rPr>
                <w:snapToGrid w:val="0"/>
                <w:color w:val="000000"/>
              </w:rPr>
              <w:t>Юрьевна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6C649C" w:rsidRDefault="006C649C" w:rsidP="00133698">
      <w:pPr>
        <w:jc w:val="both"/>
        <w:rPr>
          <w:sz w:val="28"/>
          <w:szCs w:val="28"/>
        </w:rPr>
      </w:pPr>
    </w:p>
    <w:p w:rsidR="00CD304F" w:rsidRDefault="00CD304F" w:rsidP="00CD304F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</w:t>
      </w:r>
      <w:proofErr w:type="gramStart"/>
      <w:r w:rsidRPr="00AC17CD">
        <w:rPr>
          <w:sz w:val="24"/>
          <w:szCs w:val="24"/>
        </w:rPr>
        <w:t>01.0</w:t>
      </w:r>
      <w:r w:rsidR="00F71DFD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170E25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AC17CD">
        <w:rPr>
          <w:sz w:val="24"/>
          <w:szCs w:val="24"/>
        </w:rPr>
        <w:t xml:space="preserve"> (</w:t>
      </w:r>
      <w:proofErr w:type="gramEnd"/>
      <w:r w:rsidRPr="00AC17CD">
        <w:rPr>
          <w:sz w:val="24"/>
          <w:szCs w:val="24"/>
        </w:rPr>
        <w:t>абз.3 п.1 ст.26 Закона Свердловской области от 07.07.2004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CD304F" w:rsidRPr="00DC59A2" w:rsidTr="00381946">
        <w:trPr>
          <w:trHeight w:val="213"/>
        </w:trPr>
        <w:tc>
          <w:tcPr>
            <w:tcW w:w="70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6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Скаредина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Падерин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Падерина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Клейменов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Изосимович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Рыбина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Ризаевна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Колчанова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Женфида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Бариевна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Смольников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Идатовна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Слезкин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Трофимович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Слезкина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Жиделева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Крючкова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Чериканова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Акимович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Плотников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Айдамирова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Кругликова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Шекунова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Касаткина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Красавцева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Красулина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Владиленович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Алёхина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Галимжан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Сабиржанович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Замятин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Никифоровна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Гусельникова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Сийдо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Лачихин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Мобило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Шмидт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Рудольфович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Пухнатов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Топнев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Мышлянов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Мышлянова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Ильинична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Чупин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Галяминских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Афанасьевна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Хомутова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Азат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Айратович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Джуманиязов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Бердыевич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Шихирин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Гоптарева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Савватеев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Гатауллина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Мачехин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Шерстобитов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Шариповна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Кешковская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Кешковский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Москалев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Москалева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Дождикова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Дождиков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Аглуллин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Чехленко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Мавлютовна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Хисамов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Сабиржанович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Сыромятников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Кремешков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Вольхина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Хаясовна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Тюрина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Абраменко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Фомичев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Шаламова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Пашаев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Бекага оглы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Мигалев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Гиниятуллинович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Аветисян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Ваник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Арамайсович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Логинов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Королёв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Шайдурова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Агафонова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Плакхин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Марксовна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Гоглачёв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Гоглачёва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Шаркунов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Широкова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Георгиевна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Мусихин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Бартош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Богомазова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Милентьевна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Ахмеджанова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Люция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Бикташевна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Зиневич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Самвелович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Ахтямов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Бикташевна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Хамидовна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Солженикин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Хужина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Ильгизаровна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Пастушенко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Мелентьевна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Глазачев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Ильясов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Гайнетдинович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Фидият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Миннижанович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Майсафа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Кираматовна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Юлдашевич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Бошян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Саргис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Сережаевич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Гайнуллин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Раисович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Наилевна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Паюсов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Юлдашевна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Паюсова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Вострова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Суворов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Георгиевич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Сукиасян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Генрик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Азатович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Хасанова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Музафаровна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Суровенкова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Сокерина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Селюкович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Кудымова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Тупоногова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Рахумбаевна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Фоминых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Максимович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Лактионов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Запивалов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Запивалова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Спицын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Рафаэлович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Антонина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Безбородова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Стародубцев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Заостровных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Шестобуз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Ишимникова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Разида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Галихановна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Габдуллин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Зарифуллович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Фархиуллина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Хаязовна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Сверельщиков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Сверельщикова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Марсель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Гансович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Лаврухин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Косяк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Липаткин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Ядренников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Афонасьевич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Ядренникова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Гагулин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Рябов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Ярмышев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Яковлевич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Афанасьевна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Козиненко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Афанасьевна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Семибратов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Шувалова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Рашит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Шарафетдинович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Харитонова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Пепеляева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Мансуров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Мунирович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Фаритович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Мавлютовна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Моргунова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Яхиевна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Мухамедьяров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Рашитович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Потеряева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Нони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Каландаров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Нусратулло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Искандарович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Ефим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Колчин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Овечкина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Алимбочко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Полуяхтова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Рашитовна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Кайгородова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Ильинична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Юлдашев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Мунирович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Марьям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Зауровна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Вьюкова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Шкарупина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Ахмадеева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Бородавкина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Милицкий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Шмыров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Шмырова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Георгиевич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Октябрина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Глушенков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Мещерякова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Файзулин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Куюмов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Ринатович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Куюмова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Рашида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Мустакимовна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Гайтнуровна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Филуровна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Стеклянская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Сухорукова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Краюшкин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Гадаборшева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Ибрагимовна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Ибрагим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Хаматханович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Гибадуллин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Раисович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Тараненко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Ибрагимович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Котряков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Цируль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Паластров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Говорун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Пичугина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Ильинична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Прошкина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Говохин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Губская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Швецова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Мясоедов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Мясоедова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Соболь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Раушания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Габдрахимовна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Лаврентьевич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Молодцова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Маркеловна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Пастухова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Голощапов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Вениаминович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Майорова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Эдуардовна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Зульфия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Каримовна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Мохамедович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Черемисина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Руслановна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Мыльников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Мыльникова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Казанцева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Рашитович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Ванировна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Спиридонов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Бунтовских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Таушканова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Маковая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Игнатьевна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Аркадьевна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Иосава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Револютовна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Экштейн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Меклащук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Фахрутдинов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Равильевич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Рыбникова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Гатиятуллина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Валерьяновна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Курбангалиев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Флюрович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Курбатова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Семеновна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Редько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Гулько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Анжелла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Щебет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Миннежановна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Лихачева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Равильевна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Просвирнин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Щемелев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Владиславович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Тузков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Моторина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Пересторонина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Крапивина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Станиславович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Гераськин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Еремеевич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Филонов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Горостовский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Лекомцев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Федорович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Рябова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Сухоставская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Сухоставский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Вершинина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Бурдуков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Степанович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Колмогоров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Мухаметшинович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Кулешова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Сугоняева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Сугоняев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Хайруллин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Фанильевич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Хайруллина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Пыхтеева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Шуманская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Афанасьевна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Гарифович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Кирженкова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Григорьевна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Юзовна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Шигабнев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Закатович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Циренщикова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Мосолов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Сысолов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Якушина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Шереметова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 xml:space="preserve">Вершинина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Афонасьевна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Сиражевич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Стяжкина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Стяжкин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Кремешкова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Пьянкова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Качкаева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Шалимова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Филипповна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Кыштымова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Нигамажановна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Мартынова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Копоть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Вячеславовна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Прокопьева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Лаврентьевна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Королев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Килунова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Тверитина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Тверитин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Садырова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Нафиза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Иминдижановна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Чибичкина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Ляпина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Харитоновна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Белоголов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Иосифовна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Рубаха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Коверзнев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Коверзнева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Мехонцев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Петрович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Гаухара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Гарифовна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Фаритжановна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Бурханова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Зайтуна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Идиятовна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Зубчик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Саламатова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Саламатов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Чеснокова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Палтусов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Колупаева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Абдоллаевна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Васильевна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Михайловна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Олегович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Нигамажанович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Павловна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Снигирева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Серебренников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Иванович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Белоглазов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Голнарисовна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Ецкало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Игоревна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Кунакильдин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Миратович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Южаков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Розалия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Вахитовна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Анатольевич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Каменева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Кривошеев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Сапина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Аверьянов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Валерьевич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Борисович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Пупырев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Пупырева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Геннадьевна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Митрофанович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Боровикова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Магзумова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Рашитовна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Бойцов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Еремян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Рафиковна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lastRenderedPageBreak/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Кукушкина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Леонидовна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Кукушкин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Николаевич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Богрова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Дерябина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Владимировна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Набиев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Абдугафур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Рахимович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Хамадиновна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Сергеевна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Андреевна</w:t>
            </w:r>
          </w:p>
        </w:tc>
      </w:tr>
      <w:tr w:rsidR="007278CA" w:rsidRPr="007278CA" w:rsidTr="007278CA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Сухов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8CA" w:rsidRPr="007278CA" w:rsidRDefault="007278CA" w:rsidP="007278CA">
            <w:pPr>
              <w:jc w:val="center"/>
              <w:rPr>
                <w:snapToGrid w:val="0"/>
                <w:color w:val="000000"/>
              </w:rPr>
            </w:pPr>
            <w:r w:rsidRPr="007278CA">
              <w:rPr>
                <w:snapToGrid w:val="0"/>
                <w:color w:val="000000"/>
              </w:rPr>
              <w:t>Юрьевич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7278CA" w:rsidRDefault="007278CA" w:rsidP="004801B3">
      <w:pPr>
        <w:pStyle w:val="ac"/>
        <w:jc w:val="center"/>
        <w:rPr>
          <w:sz w:val="24"/>
          <w:szCs w:val="24"/>
        </w:rPr>
      </w:pPr>
    </w:p>
    <w:p w:rsidR="004801B3" w:rsidRPr="00AC17CD" w:rsidRDefault="004801B3" w:rsidP="004801B3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 xml:space="preserve"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</w:t>
      </w:r>
      <w:proofErr w:type="gramStart"/>
      <w:r w:rsidRPr="00AC17CD">
        <w:rPr>
          <w:sz w:val="24"/>
          <w:szCs w:val="24"/>
        </w:rPr>
        <w:t>строительства</w:t>
      </w:r>
      <w:r>
        <w:rPr>
          <w:sz w:val="24"/>
          <w:szCs w:val="24"/>
        </w:rPr>
        <w:t xml:space="preserve">  </w:t>
      </w:r>
      <w:r w:rsidRPr="00AC17CD">
        <w:rPr>
          <w:sz w:val="24"/>
          <w:szCs w:val="24"/>
        </w:rPr>
        <w:t>по</w:t>
      </w:r>
      <w:proofErr w:type="gramEnd"/>
      <w:r w:rsidRPr="00AC17CD">
        <w:rPr>
          <w:sz w:val="24"/>
          <w:szCs w:val="24"/>
        </w:rPr>
        <w:t xml:space="preserve"> состоянию на 01.0</w:t>
      </w:r>
      <w:r w:rsidR="008559A1">
        <w:rPr>
          <w:sz w:val="24"/>
          <w:szCs w:val="24"/>
        </w:rPr>
        <w:t>1</w:t>
      </w:r>
      <w:r w:rsidRPr="00AC17CD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5955CF">
        <w:rPr>
          <w:sz w:val="24"/>
          <w:szCs w:val="24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81"/>
      </w:tblGrid>
      <w:tr w:rsidR="004801B3" w:rsidRPr="00A43439" w:rsidTr="00A43439">
        <w:trPr>
          <w:trHeight w:val="213"/>
        </w:trPr>
        <w:tc>
          <w:tcPr>
            <w:tcW w:w="709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</w:rPr>
            </w:pPr>
            <w:r w:rsidRPr="00AC17CD">
              <w:rPr>
                <w:sz w:val="24"/>
                <w:szCs w:val="24"/>
              </w:rPr>
              <w:t xml:space="preserve"> </w:t>
            </w:r>
            <w:r w:rsidRPr="00A43439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81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Никита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Жижина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Шакирович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Угольников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Угольникова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Брусянина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Брусянин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Лебедкин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Ворфоломеев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Ворфоломеева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Рамилевич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Рахмангулов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Ахмед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Алхазурович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Рахмангулова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Анясович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Любава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Генералов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Генералова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Соболев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Осипова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Ковальский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Ковальская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Хамидуллин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Руфат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Сабирьянович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Хамидуллина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Земская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Удачина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Четыркин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Четыркина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Минеева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Минеев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Бессонов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Аркадьевич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Бессонова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Гулисовна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Равильевна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Муртазина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Муртазин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Рамзильевич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Заварухина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Захаровна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Заварухин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Голодкова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Голодков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Ефимкин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Ефимкина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Тумашов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Тумашова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Аббасов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Алханович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Рахимьяновна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Радиковна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Водопьянов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Водопьянова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Подгорнов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Зайцева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Епанечников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Пшеницина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Болдырев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Болдырева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Софрыгин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Сайфутдинов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Миннижанович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Сайфутдинова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Махмутовна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Фокеева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Данилович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Чулкова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Сайченко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Варя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Вычужанина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Мордовочкина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Бородкин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Родченко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Панюшкина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Панюшкин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Панкратов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Панкратова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Тумайкин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Тумайкина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Прохор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Брусницын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Брусницына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Задорина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Водолазов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Водолазова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Ряифовна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Тананыхин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Шварева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Адамов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Аркадьевич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Валентиновна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Глинских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Наилович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Айратович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Темирханов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Кубаханович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Суевалова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Астанов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Астанова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Маканик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Каргаполов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Лозовик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Гаврюшенко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Топилин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Прокопьев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Епимахов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Газизова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Ильясовна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Газизов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Агаджанова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Бревенников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Бревенникова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Сагдатуллович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Расцелуев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Грамотеев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Лазеев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Галимжанович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Шиловская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Татарченков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Татарченкова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Шаретдинович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Ожиганов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Шокиржоновна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Вольхин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Аркадьевич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Девяткин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Девяткина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Ризванович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Ризванович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Бусаров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Абдурафеев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Бушманов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Георгиевич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Ращектаев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Ращектаева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Сиражетдинов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Рашитович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Тагильцев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Ортюков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Лагутов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Скибин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Глухих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Аркадьевич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Скрипник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Назаров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Юдашкин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Нетунаев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Лисютенко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Наилович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Городний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Гжещик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Чащин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Воронцов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Воронцова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Цыплухин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Чикунова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Плехов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Рифовна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Шипилов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Абашев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Васимович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Иманурович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Щипачев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Абрамсон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Радик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Файзрахманович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Боголюбова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Лагуткин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Разницын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Целовальников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Таланкин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Иризепов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Харисович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Сарижан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Рахимович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Фот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Добровольский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Маноэль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Емельянович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Головнин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Лугинина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Мирославович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Володарьевна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Валерикович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Изотов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Ажувановна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Батыршин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Равильевич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Чуклеев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Тетюцкий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Сумин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Вьюков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Шакирович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Коковихин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Мухамадеев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Главатских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Косолапов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Локтионова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Сахабиева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Лапшина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Рубиковна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Лапшин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Терехин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Бабич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Березин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Чигвинцев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Алпеев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Ипполитов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Игнатьева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Мастерских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Семюниченко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Хамзин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Анверович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Плюхин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Плюхина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Сагитов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Миннижан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Нигамеджанович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Мацаль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Рудольфовна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Хафизов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Хамитович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Салдаев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Щипачёв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Щипачёва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Лазарев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Минниханов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Шакирович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Майданов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Сакиржанович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Альвиян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Шагабутдинов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Рафаилович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Ильясович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Смердов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Анясович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Шаньгина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Валерикович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Рифатовна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Волосников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Устюжанин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Устюжанина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Сабиржан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Гаерфанович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Фаятович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Волобуев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Аркадьевна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Лупачев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Лупачева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Ошивалов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Ошивалова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Мамедович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Бондарев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Бондарева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Касымов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Бездомов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Покусаев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Лысяков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Селезнева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Насруллоевна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Шелудяков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Шабло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Переплетчиков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Переплетчикова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Нуриагзамович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Хренов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Берестов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Красногоров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Красногорова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Скурихин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Скурихина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Удачин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Алатарцев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Марксович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Скутина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Баянкин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Голембовский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Крутиков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Германович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Евдошенко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Руднева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Фахрисламов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Эрнестович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Неустроев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Маратовна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Бубнов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Лопатенко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Щелконогов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Каптиев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Сеначин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Дедюхин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Ринатович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Гаптулхаковна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Чешуина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Бузиков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Бузикова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Закарян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Шушаник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Эдиковна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Колесников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Колесникова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Нурмухамедович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Наритдиновна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Уваров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Хмыльнин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Кубышкин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Кубышкина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Синицких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Колмаков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Мещереков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Мещерекова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Фаридович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Нуриахметова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Нечаев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Нечаева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Новокрещенов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Турсынбаевич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Бантыш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Вениаминович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Вальтерович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Полекшанова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Курилова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Тараканов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Кочурин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Кочурина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Аскатович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Равильевна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Хайрзаманова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Фаритовна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Зюбан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Моисеенко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Георгиевич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Милосердов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Маслакова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Драничников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Драничникова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Балазута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Чуркина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Набиулин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Набиулина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Валерикович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Канзафарова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Пугачева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Полетавкин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Зиннуров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Ильгизарович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Расульевич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Марсельевна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Богуславская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Шайхудинов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Фаритжанович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Шайхудинова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Римма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Разяповна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Добронравов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Некрасова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Коцарь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Гаязович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Бугуев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Борисович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Бугуева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Ардаширов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Ардаширова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Брюхачев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Патрин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Михайлович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Патрина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Рашитович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Рафкатовна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Нуйкин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Оганян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Бабкенович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Братцев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Братцева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Шамильевич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Пахалуев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Грибашов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Грибашова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Трифонович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Михальченко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Алимбетов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Дербушев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Вениаминович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Левшин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Аманжулов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Бектемыс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Туктамысович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Аманжулова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Айна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Сеипловна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Романенков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Ярославцев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Портнягина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Фануровна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Ермолаева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Настасья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Буламбаев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Аманжолович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Быханов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Лопатина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Артемьев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Полянский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Костылева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Самохин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Пшеницин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Анатольевич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Масалитин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Масалитина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Чернышов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Чернышова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Радиковна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Потапов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Олегович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Геннадьевич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Доможиров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Павлович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Федоровна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Ризванович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lastRenderedPageBreak/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Гимранов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Зайнитдинович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Ожиганова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Леонидовна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Халимов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Галимьянович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Константинович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Пылаев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Игоревич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Пылаева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Евгеньевна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Фаэнильевна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Юрьевна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Заровнятных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Шабалин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Семенович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Васильевич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Ибодулоев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Арбобович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Ибодулоева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Витальевна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E7" w:rsidRPr="00921AE7" w:rsidRDefault="00921AE7" w:rsidP="00921AE7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Александровна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Иванович</w:t>
            </w:r>
          </w:p>
        </w:tc>
      </w:tr>
      <w:tr w:rsidR="00921AE7" w:rsidRPr="00921AE7" w:rsidTr="00921AE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</w:pPr>
            <w:r w:rsidRPr="00921AE7"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Тулайков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AE7" w:rsidRPr="00921AE7" w:rsidRDefault="00921AE7" w:rsidP="00921AE7">
            <w:pPr>
              <w:jc w:val="center"/>
              <w:rPr>
                <w:snapToGrid w:val="0"/>
                <w:color w:val="000000"/>
              </w:rPr>
            </w:pPr>
            <w:r w:rsidRPr="00921AE7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Шамилович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Пятилетова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Меньших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Обоскалов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Обоскалова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Рафаилович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Жариков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Верховых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Рахимжановна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Ежов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Садовников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Садовникова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Тагирович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Нагимжанович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Тепляков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Демидов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Демидова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Толмачев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Башта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Досаев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Казакова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Вашкевич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Мизюлин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Мизюлина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Артурович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 xml:space="preserve">Загидулина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Луиза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Щелудков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Щелудкова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Холкин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Холкина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Дрогалин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Дрогалина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Загвоздин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Шрейдер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Лузанов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Лузанова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Гансовна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Миннижанович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Мельцов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Дегтянников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Завиддинович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Борисович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Ерыкалов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Фотеева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Зубарев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Щепелина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Варвара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Трусов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Нестеров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Нестерова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Перевозкина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Тиморшаевна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Качесов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 xml:space="preserve">Буркова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799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Тычкин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Тычкина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Шкляева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Мясников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Суфияров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Рудикович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Суфиярова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Айратовна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Зинатулин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Альвет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Мударисович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Ключанский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Ключанская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Муравьев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Муравьева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Кокшаров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Кокшарова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Гузалия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Рафильевна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Бойцова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Фирдавесович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Скоринов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Скоринова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Ильясовна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Семеновна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830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Исмоилов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Абдуманон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Анварович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Орехова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Аркадьевна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Ходченкова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Ходченков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Тетерин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Тетерина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Ардалионов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Ардалионова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492C2D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Шалвович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Кожнев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Козорезов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Козорезова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Фатихов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Фатихова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Капитонов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Заурбекович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Каракаева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Рамильевич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Мингажев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Жамильевич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Мингажева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Нурмухаметов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Динисламович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 xml:space="preserve">Белоногова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Ошурков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Ошуркова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Липунова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Липунов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873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Ильисовна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Пошлякова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Маратовна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Дворников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Дворникова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Мезенова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Мезенов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Крутенок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Беспалов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Даниленков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Даниленкова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Плашкина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Плашкин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Лойтра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Тимиргазин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899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Сибагатуллин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Расуль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Асылович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Кропачев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Березина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Росицан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Шестиловский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Протонин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Аркадьевна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917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Потапова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Антанавич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 xml:space="preserve">Рожина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Сульженко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Першукова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Толшин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Толшина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Щепеткина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Юнисович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Губин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Губина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Раисовна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Долгополов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Долгополова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Хвостов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Хвостова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Рустамовна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Касьянова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Архипов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Обабкова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Обабков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Качалина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Вениаминовна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Масагутова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Раисовна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Абагаев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Рудольфовна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Рамильевич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Косякова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Абакумов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Ильдус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Фидаилович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Парамонов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Парамонова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Милешина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Паршикова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Паршиков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Хапиков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Хапикова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Раися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Салиховна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Кудровский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Кудровская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Букатин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Букатина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Пласконный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Челпанов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Челпанова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Антанавна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Анциферов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Жерняков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Бояршинова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999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Аркадьевна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Темляков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Оплетаев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Рамильевич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Гнеушева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Георгиевна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Гнеушев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Рашитовна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Кинжусманов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Салмин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Салмина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Семакина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Широбоков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Фуркатович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Широбокова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Междинов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Альбертович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Чугунов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Чугунова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Пыхтеев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Ребрин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Георгиевич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Калимуллин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Томилович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Калимуллина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Рудковский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Рудковская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Радиковна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Качалкова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Альбертовна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Галимжанов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Галимжанова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Занахов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Занахова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Каширцева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Георгиевна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Пустовойтов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Дымшаков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Соломатин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Артурович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Соломатина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Ризванович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Перевалов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Перевалова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Суворков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Суворкова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Хаббуллин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Ражапович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Хаббуллина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Акмухаметов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Рашид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Шабакаев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Алемжанович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Тагильцева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Сенаторова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Сенаторов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Гатиятуллин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Радиславович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Ильнара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Ринатовна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Наилович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Башарин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Башарина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Филинкова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Габдулхаевна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1085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Албычев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Албычева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Субботин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Субботина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Заостровская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Сапунжи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Буслаев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Буслаева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Гуляев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Гуляева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1099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Гавриленков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Адесонович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Акинтьев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Тахавеева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Альфиза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Гороховцев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Чебыкин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Чебыкина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Зайнуллович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Файзуллина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Левков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Борисович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Весна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Мирославская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Ибрагимович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Кунгурцев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Кунгурцева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Наборщиков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Наборщикова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Борисовна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Гайнетдинов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Гайнетдинова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Рафаиловна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1126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Краснокутская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Дурнев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Лямин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Слободчикова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Слободчиков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Цыпуштанов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Эккерман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Айчуваков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Айчувакова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Фарагатович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Низовских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Квашнина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Квашнин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Ахметшина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Глухова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Нигамажанович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Ражаповна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Серебрякова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Ашот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Самвелович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Мелузов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Мелузова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Желтышева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Желтышев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Камалова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Камалов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Эльмир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Тагирович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lastRenderedPageBreak/>
              <w:t>1173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Гоглев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Тухтаров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Тухтарова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Магдалинин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Магдалинина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Тагиров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Нигаметжанович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Мендиханов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Ахметович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Мендиханова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Азатовна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Бабурин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Спиридонова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Хоминская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Белослудцев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Белослудцева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Спирина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Спирин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Нефедова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Погадаев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Горностаев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Горностаева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Нохрина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Кундрисов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Зеленина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Зеленин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Гурьев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Циулина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Яринских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Бикаев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Фирдависович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Широносов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Борисович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Андриянов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Кругликов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Ильясович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Попцова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Вдовин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Скитер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Пролубникова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Габидуллин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Фаритович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Колташева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Плещев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Плещева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Хамидовна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Деликатная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Деликатный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Амурович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Шахматова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Эдуардовна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Маклак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Аскатович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Константинович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Данько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Львов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Мухамадеева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Рафаиловна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Головырина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Головырин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Кирякова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Красильникова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Леонидовна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Балакина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Дрыкин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Дрыкина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Иштимирова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Иштимиров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Рафаэлович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Гансовна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Калашников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Калашникова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Рассказенков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Рассказенкова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Гетманец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Борисовна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Богословец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Евдокимова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Синицын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Уфимцев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Уфимцева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Голубцова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Рифович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Мухутдинова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Харисовна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Баранова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Рураж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Сутунков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Капустин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Капустина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Вишняков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Григорьевич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Ловцов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Васильевич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Руслановна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Вадимовна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  <w:r w:rsidRPr="00492C2D"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492C2D" w:rsidTr="00492C2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2C2D" w:rsidRPr="00492C2D" w:rsidRDefault="00492C2D" w:rsidP="00492C2D">
            <w:pPr>
              <w:jc w:val="center"/>
              <w:rPr>
                <w:snapToGrid w:val="0"/>
                <w:color w:val="000000"/>
              </w:rPr>
            </w:pPr>
            <w:r w:rsidRPr="00492C2D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Витальевна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Смагина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Смагин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lastRenderedPageBreak/>
              <w:t>1304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Михайловна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Вячеславовна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Олегович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Плеханов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Альбертович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Ротегов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Леонидовна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Губайдуллин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Ривьянович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Губайдуллина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Старкова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Рафаилович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Кулужбаев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Нариманович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Кулужбаева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Павлович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Трефилова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Трефилов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Станиславовна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Веретнов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Веретнова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Лукина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Кувшинов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Куксина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Куксин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Жолдобаевна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Матушкина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Матушкин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Павлович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Геннадьевич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Хуснутдинова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Найля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Ильгизаровна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Хуснутдинов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Русланович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Нуриахметович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Эльмира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Катибовна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Загайнова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Загайнов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Хабипов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Хабипова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Станиславовна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Серафима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Шукшина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Шукшин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Гордеева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Бердников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Рафаиловна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Борисовна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Бетева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Рудольфовна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Прокопюк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Рябцева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Вячеславовна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Шнайдер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Белопухова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Григорьевна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Хисамова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Айратовна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Барышникова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Батурина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Нечеухина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Шамилевна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Нечеухин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Леонидович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Вадимович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Даниил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Константиновна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Аркадьевич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Хатипова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Хатипов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Латипович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Байборина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Львовна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Байборин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Мордвинкина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Мордвинкин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Ончуков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Садов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Кадынцев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Геннадьевна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Подолин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Вячеславович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Подолина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Радиковна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Жернакова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Ренатович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Иштимерова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Регина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Рифовна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Мартюшева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Вячеславовна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Мартюшев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Садвокасова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Зуфаровна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Ринатович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Искакова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Свирский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Свирская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lastRenderedPageBreak/>
              <w:t>1382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Бабакишиев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Илгарович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Чертовикова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Чертовиков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Георгиевич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Косицин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Гулиев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Романовна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Георгиевич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Павловна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Воронов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Короткова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Редькин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Редькина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 xml:space="preserve">Радишевский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Каролина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Маноэльевна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Фирсов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Анатольевич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Фирсова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Владиславовна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Олеговна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Замесин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Эдуардович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Замесина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Коврижных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Анатольевна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Михайлович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Безукладников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Валерианович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Юдинцев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Семенович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Николаевич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Борисович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Андреевич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Зворыгина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Колесник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Евгеньевна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Васильков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Абдрахманов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Феликсович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Абдрахманова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Валерьевна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lastRenderedPageBreak/>
              <w:t>1426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Черданцев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336802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Раймановна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Мухаметгалин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Камил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Мингазимович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Викторович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Десяткова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Кузин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Юрьевич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Шлыкова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Ивановна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Шлыков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Торжинский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Игоревна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Марсович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Глазырин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Владимирович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Глазырина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Ильясовна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Гизетдинов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Рустамович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Гизетдинова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Дарвиновна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Исмиев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Тарйел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Байрам оглы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Исмиева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Хиджран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Халеддин кызы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Ворошилов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Петрович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Анкудинова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Александровна</w:t>
            </w:r>
          </w:p>
        </w:tc>
      </w:tr>
      <w:tr w:rsidR="00011678" w:rsidRPr="00336802" w:rsidTr="0033680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</w:pPr>
            <w:r w:rsidRPr="00336802">
              <w:t>1443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6802" w:rsidRPr="00336802" w:rsidRDefault="00336802" w:rsidP="00336802">
            <w:pPr>
              <w:jc w:val="center"/>
              <w:rPr>
                <w:snapToGrid w:val="0"/>
                <w:color w:val="000000"/>
              </w:rPr>
            </w:pPr>
            <w:r w:rsidRPr="00336802">
              <w:rPr>
                <w:snapToGrid w:val="0"/>
                <w:color w:val="000000"/>
              </w:rPr>
              <w:t>Сергеевна</w:t>
            </w:r>
          </w:p>
        </w:tc>
      </w:tr>
    </w:tbl>
    <w:p w:rsidR="004801B3" w:rsidRDefault="004801B3" w:rsidP="00133698">
      <w:pPr>
        <w:jc w:val="both"/>
        <w:rPr>
          <w:sz w:val="28"/>
          <w:szCs w:val="28"/>
        </w:rPr>
      </w:pPr>
    </w:p>
    <w:p w:rsidR="00492C2D" w:rsidRPr="00FD7DEC" w:rsidRDefault="00492C2D" w:rsidP="00133698">
      <w:pPr>
        <w:jc w:val="both"/>
        <w:rPr>
          <w:sz w:val="28"/>
          <w:szCs w:val="28"/>
        </w:rPr>
      </w:pPr>
    </w:p>
    <w:sectPr w:rsidR="00492C2D" w:rsidRPr="00FD7DEC" w:rsidSect="008D700F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11678"/>
    <w:rsid w:val="00041C59"/>
    <w:rsid w:val="000A782A"/>
    <w:rsid w:val="00133698"/>
    <w:rsid w:val="00170E25"/>
    <w:rsid w:val="001C55CD"/>
    <w:rsid w:val="001F35F7"/>
    <w:rsid w:val="0023226A"/>
    <w:rsid w:val="002819B7"/>
    <w:rsid w:val="002902A3"/>
    <w:rsid w:val="00301773"/>
    <w:rsid w:val="003017DE"/>
    <w:rsid w:val="0031022A"/>
    <w:rsid w:val="00311136"/>
    <w:rsid w:val="00336802"/>
    <w:rsid w:val="00352B7E"/>
    <w:rsid w:val="00353280"/>
    <w:rsid w:val="0035774A"/>
    <w:rsid w:val="00374C89"/>
    <w:rsid w:val="00381946"/>
    <w:rsid w:val="00393B98"/>
    <w:rsid w:val="003C2673"/>
    <w:rsid w:val="003F6459"/>
    <w:rsid w:val="004205DF"/>
    <w:rsid w:val="00420982"/>
    <w:rsid w:val="004329C8"/>
    <w:rsid w:val="00433FBA"/>
    <w:rsid w:val="00445EAA"/>
    <w:rsid w:val="0044739C"/>
    <w:rsid w:val="00462BC7"/>
    <w:rsid w:val="004801B3"/>
    <w:rsid w:val="00492C2D"/>
    <w:rsid w:val="004A2989"/>
    <w:rsid w:val="004C3D72"/>
    <w:rsid w:val="004E50F0"/>
    <w:rsid w:val="004F1BF0"/>
    <w:rsid w:val="004F4246"/>
    <w:rsid w:val="005016F0"/>
    <w:rsid w:val="00536788"/>
    <w:rsid w:val="00545512"/>
    <w:rsid w:val="005525EE"/>
    <w:rsid w:val="0056672C"/>
    <w:rsid w:val="00567DE9"/>
    <w:rsid w:val="005955CF"/>
    <w:rsid w:val="005A621A"/>
    <w:rsid w:val="005E626C"/>
    <w:rsid w:val="006445D7"/>
    <w:rsid w:val="00672DFE"/>
    <w:rsid w:val="006730C0"/>
    <w:rsid w:val="006B12B7"/>
    <w:rsid w:val="006C649C"/>
    <w:rsid w:val="006C6C5E"/>
    <w:rsid w:val="006E00A9"/>
    <w:rsid w:val="00702165"/>
    <w:rsid w:val="00713E44"/>
    <w:rsid w:val="00720985"/>
    <w:rsid w:val="007278CA"/>
    <w:rsid w:val="00743ACC"/>
    <w:rsid w:val="00783404"/>
    <w:rsid w:val="0083594B"/>
    <w:rsid w:val="0085340B"/>
    <w:rsid w:val="008559A1"/>
    <w:rsid w:val="00856DF7"/>
    <w:rsid w:val="00867F56"/>
    <w:rsid w:val="00871148"/>
    <w:rsid w:val="00896CBC"/>
    <w:rsid w:val="008C0E41"/>
    <w:rsid w:val="008C1252"/>
    <w:rsid w:val="008C687E"/>
    <w:rsid w:val="008D700F"/>
    <w:rsid w:val="008F7BA4"/>
    <w:rsid w:val="00921AE7"/>
    <w:rsid w:val="00924CEB"/>
    <w:rsid w:val="00956960"/>
    <w:rsid w:val="00975A1C"/>
    <w:rsid w:val="009C3AC5"/>
    <w:rsid w:val="009E1577"/>
    <w:rsid w:val="00A07F99"/>
    <w:rsid w:val="00A1076A"/>
    <w:rsid w:val="00A26589"/>
    <w:rsid w:val="00A308F7"/>
    <w:rsid w:val="00A43439"/>
    <w:rsid w:val="00A80071"/>
    <w:rsid w:val="00AC1694"/>
    <w:rsid w:val="00B00F07"/>
    <w:rsid w:val="00B14760"/>
    <w:rsid w:val="00B5086B"/>
    <w:rsid w:val="00B95DBC"/>
    <w:rsid w:val="00BA0854"/>
    <w:rsid w:val="00BA7870"/>
    <w:rsid w:val="00BC77AC"/>
    <w:rsid w:val="00BF6E52"/>
    <w:rsid w:val="00C225B3"/>
    <w:rsid w:val="00C26742"/>
    <w:rsid w:val="00C55198"/>
    <w:rsid w:val="00C62D5D"/>
    <w:rsid w:val="00C8290F"/>
    <w:rsid w:val="00CA14D7"/>
    <w:rsid w:val="00CD304F"/>
    <w:rsid w:val="00CE5867"/>
    <w:rsid w:val="00CF7251"/>
    <w:rsid w:val="00D162FB"/>
    <w:rsid w:val="00D26E57"/>
    <w:rsid w:val="00D46873"/>
    <w:rsid w:val="00D50634"/>
    <w:rsid w:val="00D87D1A"/>
    <w:rsid w:val="00D921D5"/>
    <w:rsid w:val="00DB4184"/>
    <w:rsid w:val="00DE4BE7"/>
    <w:rsid w:val="00E51F7D"/>
    <w:rsid w:val="00E528CA"/>
    <w:rsid w:val="00E84854"/>
    <w:rsid w:val="00ED4DA5"/>
    <w:rsid w:val="00EE4587"/>
    <w:rsid w:val="00EF66F6"/>
    <w:rsid w:val="00EF7C73"/>
    <w:rsid w:val="00F129BF"/>
    <w:rsid w:val="00F14C50"/>
    <w:rsid w:val="00F46BB8"/>
    <w:rsid w:val="00F71DFD"/>
    <w:rsid w:val="00FA194B"/>
    <w:rsid w:val="00FA3C20"/>
    <w:rsid w:val="00FB4616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965EB93"/>
  <w15:docId w15:val="{489A9898-C366-4E4B-818E-16338045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545512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545512"/>
    <w:rPr>
      <w:color w:val="800080"/>
      <w:u w:val="single"/>
    </w:rPr>
  </w:style>
  <w:style w:type="paragraph" w:customStyle="1" w:styleId="xl65">
    <w:name w:val="xl65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8">
    <w:name w:val="xl68"/>
    <w:basedOn w:val="a"/>
    <w:rsid w:val="0054551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73">
    <w:name w:val="xl7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545512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545512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6">
    <w:name w:val="xl10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3">
    <w:name w:val="xl12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color w:val="FF0000"/>
      <w:sz w:val="22"/>
      <w:szCs w:val="22"/>
    </w:rPr>
  </w:style>
  <w:style w:type="paragraph" w:customStyle="1" w:styleId="xl126">
    <w:name w:val="xl12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1">
    <w:name w:val="xl131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8">
    <w:name w:val="xl13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9">
    <w:name w:val="xl139"/>
    <w:basedOn w:val="a"/>
    <w:rsid w:val="00545512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0">
    <w:name w:val="xl14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8">
    <w:name w:val="xl14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msonormal0">
    <w:name w:val="msonormal"/>
    <w:basedOn w:val="a"/>
    <w:rsid w:val="00433FBA"/>
    <w:pP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0">
    <w:name w:val="xl15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1">
    <w:name w:val="xl15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2">
    <w:name w:val="xl15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3">
    <w:name w:val="xl153"/>
    <w:basedOn w:val="a"/>
    <w:rsid w:val="00433FB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54">
    <w:name w:val="xl15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5">
    <w:name w:val="xl155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6">
    <w:name w:val="xl15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7">
    <w:name w:val="xl157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8">
    <w:name w:val="xl158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59">
    <w:name w:val="xl15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0">
    <w:name w:val="xl16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1">
    <w:name w:val="xl16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2">
    <w:name w:val="xl16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3">
    <w:name w:val="xl163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4">
    <w:name w:val="xl164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5">
    <w:name w:val="xl165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66">
    <w:name w:val="xl166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67">
    <w:name w:val="xl167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8">
    <w:name w:val="xl16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9">
    <w:name w:val="xl16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0">
    <w:name w:val="xl17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1">
    <w:name w:val="xl17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2">
    <w:name w:val="xl17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3">
    <w:name w:val="xl17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5">
    <w:name w:val="xl17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6">
    <w:name w:val="xl17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7">
    <w:name w:val="xl17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8">
    <w:name w:val="xl17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79">
    <w:name w:val="xl17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0">
    <w:name w:val="xl180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1">
    <w:name w:val="xl18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2">
    <w:name w:val="xl182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3">
    <w:name w:val="xl18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4">
    <w:name w:val="xl184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5">
    <w:name w:val="xl185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6">
    <w:name w:val="xl18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7">
    <w:name w:val="xl187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8">
    <w:name w:val="xl18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9">
    <w:name w:val="xl18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0">
    <w:name w:val="xl19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1">
    <w:name w:val="xl19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2">
    <w:name w:val="xl19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3">
    <w:name w:val="xl193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4">
    <w:name w:val="xl194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5">
    <w:name w:val="xl19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7">
    <w:name w:val="xl19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8">
    <w:name w:val="xl19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9">
    <w:name w:val="xl19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200">
    <w:name w:val="xl200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1">
    <w:name w:val="xl20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7E346-2ABF-4073-B004-69B1797D2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127</TotalTime>
  <Pages>50</Pages>
  <Words>15562</Words>
  <Characters>88708</Characters>
  <Application>Microsoft Office Word</Application>
  <DocSecurity>0</DocSecurity>
  <Lines>739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Рената</cp:lastModifiedBy>
  <cp:revision>19</cp:revision>
  <cp:lastPrinted>2025-01-15T11:31:00Z</cp:lastPrinted>
  <dcterms:created xsi:type="dcterms:W3CDTF">2024-01-24T04:31:00Z</dcterms:created>
  <dcterms:modified xsi:type="dcterms:W3CDTF">2025-01-16T11:05:00Z</dcterms:modified>
</cp:coreProperties>
</file>