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A31C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A31C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4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sy6yg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" filled="f" stroked="f">
            <v:textbox style="mso-next-textbox:#Надпись 2;mso-fit-shape-to-text:t">
              <w:txbxContent>
                <w:p w:rsidR="00625E0D" w:rsidRDefault="00625E0D" w:rsidP="004C3D72"/>
              </w:txbxContent>
            </v:textbox>
            <w10:wrap anchorx="margin" anchory="margin"/>
          </v:shape>
        </w:pict>
      </w:r>
    </w:p>
    <w:p w:rsidR="00956960" w:rsidRPr="00B91D93" w:rsidRDefault="00D03F3A" w:rsidP="00133698">
      <w:pPr>
        <w:jc w:val="center"/>
        <w:rPr>
          <w:rFonts w:ascii="Liberation Serif" w:hAnsi="Liberation Serif" w:cs="Liberation Serif"/>
          <w:b/>
          <w:sz w:val="24"/>
        </w:rPr>
      </w:pPr>
      <w:r w:rsidRPr="00D03F3A">
        <w:rPr>
          <w:rFonts w:ascii="Liberation Serif" w:hAnsi="Liberation Serif" w:cs="Liberation Serif"/>
          <w:b/>
          <w:noProof/>
          <w:sz w:val="24"/>
        </w:rPr>
        <w:drawing>
          <wp:inline distT="0" distB="0" distL="0" distR="0">
            <wp:extent cx="441960" cy="64008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A31C4" w:rsidP="00133698">
      <w:pPr>
        <w:spacing w:before="400"/>
        <w:rPr>
          <w:rFonts w:ascii="Liberation Serif" w:hAnsi="Liberation Serif" w:cs="Liberation Serif"/>
          <w:sz w:val="24"/>
        </w:rPr>
      </w:pPr>
      <w:r w:rsidRPr="00DA31C4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625B41">
        <w:rPr>
          <w:rFonts w:ascii="Liberation Serif" w:hAnsi="Liberation Serif" w:cs="Liberation Serif"/>
          <w:sz w:val="24"/>
        </w:rPr>
        <w:t xml:space="preserve">от </w:t>
      </w:r>
      <w:r w:rsidR="008B2DFA">
        <w:rPr>
          <w:rFonts w:ascii="Liberation Serif" w:hAnsi="Liberation Serif" w:cs="Liberation Serif"/>
          <w:sz w:val="24"/>
        </w:rPr>
        <w:t>2</w:t>
      </w:r>
      <w:r w:rsidR="00206B07">
        <w:rPr>
          <w:rFonts w:ascii="Liberation Serif" w:hAnsi="Liberation Serif" w:cs="Liberation Serif"/>
          <w:sz w:val="24"/>
        </w:rPr>
        <w:t>2</w:t>
      </w:r>
      <w:r w:rsidR="008B2DFA">
        <w:rPr>
          <w:rFonts w:ascii="Liberation Serif" w:hAnsi="Liberation Serif" w:cs="Liberation Serif"/>
          <w:sz w:val="24"/>
        </w:rPr>
        <w:t>.01.2025</w:t>
      </w:r>
      <w:r w:rsidR="00D04462">
        <w:rPr>
          <w:rFonts w:ascii="Liberation Serif" w:hAnsi="Liberation Serif" w:cs="Liberation Serif"/>
          <w:sz w:val="24"/>
        </w:rPr>
        <w:t xml:space="preserve"> 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D04462">
        <w:rPr>
          <w:rFonts w:ascii="Liberation Serif" w:hAnsi="Liberation Serif" w:cs="Liberation Serif"/>
          <w:sz w:val="24"/>
        </w:rPr>
        <w:t xml:space="preserve"> </w:t>
      </w:r>
      <w:r w:rsidR="00206B07">
        <w:rPr>
          <w:rFonts w:ascii="Liberation Serif" w:hAnsi="Liberation Serif" w:cs="Liberation Serif"/>
          <w:sz w:val="24"/>
        </w:rPr>
        <w:t>43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652FF" w:rsidRDefault="008652FF" w:rsidP="00223ED8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2A413D" w:rsidRPr="002A413D" w:rsidRDefault="008652FF" w:rsidP="002A413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2A413D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</w:t>
      </w:r>
      <w:r w:rsidR="002A413D" w:rsidRPr="002A413D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б утверждении Перечня </w:t>
      </w:r>
      <w:r w:rsidR="002A413D" w:rsidRPr="002A413D">
        <w:rPr>
          <w:rFonts w:ascii="Liberation Serif" w:hAnsi="Liberation Serif" w:cs="Liberation Serif"/>
          <w:b/>
          <w:color w:val="000000"/>
          <w:sz w:val="28"/>
          <w:szCs w:val="28"/>
        </w:rPr>
        <w:t>отдаленных территорий Каменск-Уральского городского округа</w:t>
      </w:r>
      <w:r w:rsidR="003525B8">
        <w:rPr>
          <w:rFonts w:ascii="Liberation Serif" w:hAnsi="Liberation Serif" w:cs="Liberation Serif"/>
          <w:b/>
          <w:color w:val="000000"/>
          <w:sz w:val="28"/>
          <w:szCs w:val="28"/>
        </w:rPr>
        <w:t>, в которых отсутствует государственное общеобразовательное учреждение, отсутствует муниципальное общеобразовательное учреждение или в муниципальных общеобразовательных учреждениях не реализуется общеобразовательная программа соответствующего уровня образования</w:t>
      </w:r>
    </w:p>
    <w:p w:rsidR="00223ED8" w:rsidRPr="00933D64" w:rsidRDefault="009E2C26" w:rsidP="00223ED8">
      <w:pPr>
        <w:jc w:val="center"/>
        <w:rPr>
          <w:b/>
          <w:i/>
          <w:color w:val="000000" w:themeColor="text1"/>
          <w:sz w:val="28"/>
          <w:szCs w:val="28"/>
        </w:rPr>
      </w:pPr>
      <w:r w:rsidRPr="00933D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</w:p>
    <w:p w:rsidR="009E2C26" w:rsidRDefault="009E2C26" w:rsidP="009E2C26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F1BF0" w:rsidRPr="002A413D" w:rsidRDefault="00933D64" w:rsidP="002A413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3525B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В </w:t>
      </w:r>
      <w:r w:rsidR="002A413D" w:rsidRPr="003525B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соответствии с решением Думы Каменск-Уральского городского округа </w:t>
      </w:r>
      <w:r w:rsidR="0029144E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 </w:t>
      </w:r>
      <w:r w:rsidR="002A413D" w:rsidRPr="003525B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от</w:t>
      </w:r>
      <w:r w:rsidR="003525B8" w:rsidRPr="003525B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25.12.2024 </w:t>
      </w:r>
      <w:r w:rsidR="002A413D" w:rsidRPr="003525B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№ </w:t>
      </w:r>
      <w:r w:rsidR="003525B8" w:rsidRPr="003525B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440 </w:t>
      </w:r>
      <w:r w:rsidR="002A413D" w:rsidRPr="003525B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«</w:t>
      </w:r>
      <w:r w:rsidR="002A413D" w:rsidRPr="002A413D">
        <w:rPr>
          <w:rFonts w:ascii="Liberation Serif" w:hAnsi="Liberation Serif"/>
          <w:color w:val="000000"/>
          <w:sz w:val="28"/>
          <w:szCs w:val="28"/>
        </w:rPr>
        <w:t xml:space="preserve">О </w:t>
      </w:r>
      <w:r w:rsidR="002A413D" w:rsidRPr="002A413D">
        <w:rPr>
          <w:rFonts w:ascii="Liberation Serif" w:hAnsi="Liberation Serif" w:cs="Liberation Serif"/>
          <w:color w:val="000000"/>
          <w:sz w:val="28"/>
          <w:szCs w:val="28"/>
        </w:rPr>
        <w:t>дополнительных мерах поддержки семей, имеющих детей, проживающих на территории Каменск-Уральского городского округа, в области транспортного обслуживания</w:t>
      </w:r>
      <w:r w:rsidR="002A413D" w:rsidRPr="002A413D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="002A413D" w:rsidRPr="002A413D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4F1BF0" w:rsidRPr="002A413D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2A413D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2A413D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89037B" w:rsidRDefault="002A413D" w:rsidP="002A413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r w:rsidR="003E0D89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Утвердить Перечень </w:t>
      </w:r>
      <w:r w:rsidR="0029144E" w:rsidRPr="0029144E">
        <w:rPr>
          <w:rFonts w:ascii="Liberation Serif" w:hAnsi="Liberation Serif" w:cs="Liberation Serif"/>
          <w:color w:val="000000"/>
          <w:sz w:val="28"/>
          <w:szCs w:val="28"/>
        </w:rPr>
        <w:t>отдаленных территорий Каменск-Уральского городского округа, в которых отсутствует государственное общеобразовательное учреждение, отсутствует муниципальное общеобразовательное учреждение или в муниципальных общеобразовательных учреждениях не реализуется общеобразовательная программа соответствующего уровня образования</w:t>
      </w:r>
      <w:r w:rsidR="00785299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(прилагается).</w:t>
      </w:r>
    </w:p>
    <w:p w:rsidR="00EB5704" w:rsidRDefault="00EB5704" w:rsidP="002A413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2. Настоящее постановление распространяется на правоотношения, возникшие с 1 января 2025 года.</w:t>
      </w:r>
    </w:p>
    <w:p w:rsidR="00EB5704" w:rsidRPr="00E5616C" w:rsidRDefault="00EB5704" w:rsidP="00EB5704">
      <w:pPr>
        <w:ind w:firstLine="720"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</w:rPr>
        <w:t xml:space="preserve">3. </w:t>
      </w:r>
      <w:r w:rsidRPr="00E5616C">
        <w:rPr>
          <w:rFonts w:ascii="Liberation Serif" w:hAnsi="Liberation Serif"/>
          <w:bCs/>
          <w:color w:val="00000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B5704" w:rsidRPr="00E5616C" w:rsidRDefault="00EB5704" w:rsidP="00EB5704">
      <w:pPr>
        <w:ind w:firstLine="720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4</w:t>
      </w:r>
      <w:r w:rsidRPr="00E5616C">
        <w:rPr>
          <w:rFonts w:ascii="Liberation Serif" w:hAnsi="Liberation Serif"/>
          <w:color w:val="000000"/>
          <w:sz w:val="28"/>
        </w:rPr>
        <w:t xml:space="preserve">. </w:t>
      </w:r>
      <w:proofErr w:type="gramStart"/>
      <w:r w:rsidRPr="00E5616C">
        <w:rPr>
          <w:rFonts w:ascii="Liberation Serif" w:hAnsi="Liberation Serif"/>
          <w:color w:val="000000"/>
          <w:sz w:val="28"/>
        </w:rPr>
        <w:t>Контроль за</w:t>
      </w:r>
      <w:proofErr w:type="gramEnd"/>
      <w:r w:rsidRPr="00E5616C">
        <w:rPr>
          <w:rFonts w:ascii="Liberation Serif" w:hAnsi="Liberation Serif"/>
          <w:color w:val="000000"/>
          <w:sz w:val="28"/>
        </w:rPr>
        <w:t xml:space="preserve"> исполнением настоящего постановления возложить на заместителя главы Администрации </w:t>
      </w:r>
      <w:r w:rsidRPr="00E5616C">
        <w:rPr>
          <w:rFonts w:ascii="Liberation Serif" w:hAnsi="Liberation Serif"/>
          <w:color w:val="000000"/>
          <w:sz w:val="28"/>
          <w:szCs w:val="28"/>
        </w:rPr>
        <w:t>городского округа</w:t>
      </w:r>
      <w:r w:rsidRPr="00E5616C">
        <w:rPr>
          <w:rFonts w:ascii="Liberation Serif" w:hAnsi="Liberation Serif"/>
          <w:color w:val="000000"/>
          <w:sz w:val="28"/>
        </w:rPr>
        <w:t xml:space="preserve"> Нестерова Д.Н.</w:t>
      </w:r>
    </w:p>
    <w:p w:rsidR="00EB5704" w:rsidRPr="00785299" w:rsidRDefault="00EB5704" w:rsidP="002A413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89037B" w:rsidRDefault="0089037B" w:rsidP="002A413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921D5" w:rsidRPr="00785299" w:rsidRDefault="00CF2CD1" w:rsidP="00C66391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FD7DEC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720985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247A37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20985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247A37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</w:t>
      </w:r>
      <w:r w:rsidR="0045155D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9144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</w:t>
      </w:r>
      <w:r w:rsidR="004F4246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133698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C66391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956960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C66391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8652FF" w:rsidRPr="00785299" w:rsidRDefault="00A61E58" w:rsidP="00C80C1E">
      <w:pPr>
        <w:pStyle w:val="a4"/>
        <w:ind w:firstLine="0"/>
        <w:jc w:val="lef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 </w:t>
      </w:r>
    </w:p>
    <w:p w:rsidR="008652FF" w:rsidRPr="002A413D" w:rsidRDefault="008652FF" w:rsidP="00C80C1E">
      <w:pPr>
        <w:pStyle w:val="a4"/>
        <w:ind w:firstLine="0"/>
        <w:jc w:val="lef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652FF" w:rsidRPr="002A413D" w:rsidRDefault="008652FF" w:rsidP="00C80C1E">
      <w:pPr>
        <w:pStyle w:val="a4"/>
        <w:ind w:firstLine="0"/>
        <w:jc w:val="lef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652FF" w:rsidRDefault="008652FF" w:rsidP="00C80C1E">
      <w:pPr>
        <w:pStyle w:val="a4"/>
        <w:ind w:firstLine="0"/>
        <w:jc w:val="lef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785299" w:rsidRDefault="00785299" w:rsidP="00C80C1E">
      <w:pPr>
        <w:pStyle w:val="a4"/>
        <w:ind w:firstLine="0"/>
        <w:jc w:val="lef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785299" w:rsidRDefault="00785299" w:rsidP="00C80C1E">
      <w:pPr>
        <w:pStyle w:val="a4"/>
        <w:ind w:firstLine="0"/>
        <w:jc w:val="lef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785299" w:rsidRDefault="00785299" w:rsidP="00C80C1E">
      <w:pPr>
        <w:pStyle w:val="a4"/>
        <w:ind w:firstLine="0"/>
        <w:jc w:val="lef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785299" w:rsidRDefault="00785299" w:rsidP="00C80C1E">
      <w:pPr>
        <w:pStyle w:val="a4"/>
        <w:ind w:firstLine="0"/>
        <w:jc w:val="lef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3128F" w:rsidRPr="0067432F" w:rsidRDefault="00D03F3A" w:rsidP="00C80C1E">
      <w:pPr>
        <w:pStyle w:val="a4"/>
        <w:ind w:firstLine="0"/>
        <w:jc w:val="lef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                                                            </w:t>
      </w:r>
      <w:r w:rsidR="00465AD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A44E7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EB5704">
        <w:rPr>
          <w:rFonts w:ascii="Liberation Serif" w:hAnsi="Liberation Serif" w:cs="Liberation Serif"/>
          <w:color w:val="000000" w:themeColor="text1"/>
          <w:sz w:val="28"/>
          <w:szCs w:val="28"/>
        </w:rPr>
        <w:t>Утвержден</w:t>
      </w:r>
      <w:r w:rsidR="00C80C1E" w:rsidRPr="0067432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13128F" w:rsidRPr="0067432F" w:rsidRDefault="00EB5704" w:rsidP="00EB5704">
      <w:pPr>
        <w:pStyle w:val="a4"/>
        <w:jc w:val="lef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</w:t>
      </w:r>
      <w:r w:rsidR="00A44E7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13128F" w:rsidRPr="0067432F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ем</w:t>
      </w:r>
      <w:r w:rsidR="0013128F" w:rsidRPr="0067432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Администрации</w:t>
      </w:r>
    </w:p>
    <w:p w:rsidR="0013128F" w:rsidRPr="0067432F" w:rsidRDefault="00EB5704" w:rsidP="00EB5704">
      <w:pPr>
        <w:pStyle w:val="a4"/>
        <w:jc w:val="lef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</w:t>
      </w:r>
      <w:r w:rsidR="00A44E7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3128F" w:rsidRPr="0067432F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</w:p>
    <w:p w:rsidR="0013128F" w:rsidRDefault="00EB5704" w:rsidP="00EB5704">
      <w:pPr>
        <w:pStyle w:val="a4"/>
        <w:jc w:val="lef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</w:t>
      </w:r>
      <w:r w:rsidR="00A44E7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13128F" w:rsidRPr="0067432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</w:t>
      </w:r>
      <w:r w:rsidR="008B2DFA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206B07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8B2DFA">
        <w:rPr>
          <w:rFonts w:ascii="Liberation Serif" w:hAnsi="Liberation Serif" w:cs="Liberation Serif"/>
          <w:color w:val="000000" w:themeColor="text1"/>
          <w:sz w:val="28"/>
          <w:szCs w:val="28"/>
        </w:rPr>
        <w:t>.01.2025</w:t>
      </w:r>
      <w:r w:rsidR="0013128F" w:rsidRPr="0067432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№ </w:t>
      </w:r>
      <w:r w:rsidR="00206B07">
        <w:rPr>
          <w:rFonts w:ascii="Liberation Serif" w:hAnsi="Liberation Serif" w:cs="Liberation Serif"/>
          <w:color w:val="000000" w:themeColor="text1"/>
          <w:sz w:val="28"/>
          <w:szCs w:val="28"/>
        </w:rPr>
        <w:t>43</w:t>
      </w:r>
    </w:p>
    <w:p w:rsidR="00EB5704" w:rsidRPr="00EB5704" w:rsidRDefault="00EB5704" w:rsidP="00EB570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</w:t>
      </w:r>
      <w:r w:rsidR="002C45A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A44E7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Pr="00EB570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Об утверждении Перечня </w:t>
      </w:r>
      <w:proofErr w:type="gramStart"/>
      <w:r>
        <w:rPr>
          <w:rFonts w:ascii="Liberation Serif" w:hAnsi="Liberation Serif" w:cs="Liberation Serif"/>
          <w:color w:val="000000" w:themeColor="text1"/>
          <w:sz w:val="28"/>
          <w:szCs w:val="28"/>
        </w:rPr>
        <w:t>отдаленных</w:t>
      </w:r>
      <w:proofErr w:type="gramEnd"/>
    </w:p>
    <w:p w:rsidR="000F433E" w:rsidRDefault="00EB5704" w:rsidP="00EB570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            </w:t>
      </w:r>
      <w:r w:rsidR="002C45A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44E71">
        <w:rPr>
          <w:rFonts w:ascii="Liberation Serif" w:hAnsi="Liberation Serif" w:cs="Liberation Serif"/>
          <w:color w:val="000000"/>
          <w:sz w:val="28"/>
          <w:szCs w:val="28"/>
        </w:rPr>
        <w:t xml:space="preserve">       </w:t>
      </w:r>
      <w:r w:rsidR="000F433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B5704">
        <w:rPr>
          <w:rFonts w:ascii="Liberation Serif" w:hAnsi="Liberation Serif" w:cs="Liberation Serif"/>
          <w:color w:val="000000"/>
          <w:sz w:val="28"/>
          <w:szCs w:val="28"/>
        </w:rPr>
        <w:t>территорий Каменск-Уральского</w:t>
      </w:r>
    </w:p>
    <w:p w:rsidR="000F433E" w:rsidRDefault="00EB5704" w:rsidP="00EB570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B570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0F433E"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                       </w:t>
      </w:r>
      <w:r w:rsidRPr="00EB5704">
        <w:rPr>
          <w:rFonts w:ascii="Liberation Serif" w:hAnsi="Liberation Serif" w:cs="Liberation Serif"/>
          <w:color w:val="000000"/>
          <w:sz w:val="28"/>
          <w:szCs w:val="28"/>
        </w:rPr>
        <w:t>городского</w:t>
      </w:r>
      <w:r w:rsidR="000F433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B5704">
        <w:rPr>
          <w:rFonts w:ascii="Liberation Serif" w:hAnsi="Liberation Serif" w:cs="Liberation Serif"/>
          <w:color w:val="000000"/>
          <w:sz w:val="28"/>
          <w:szCs w:val="28"/>
        </w:rPr>
        <w:t xml:space="preserve">округа, в которых отсутствует </w:t>
      </w:r>
      <w:r w:rsidR="000F433E">
        <w:rPr>
          <w:rFonts w:ascii="Liberation Serif" w:hAnsi="Liberation Serif" w:cs="Liberation Serif"/>
          <w:color w:val="000000"/>
          <w:sz w:val="28"/>
          <w:szCs w:val="28"/>
        </w:rPr>
        <w:t xml:space="preserve">        </w:t>
      </w:r>
    </w:p>
    <w:p w:rsidR="000F433E" w:rsidRDefault="000F433E" w:rsidP="000F433E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                        </w:t>
      </w:r>
      <w:r w:rsidR="00F9796D">
        <w:rPr>
          <w:rFonts w:ascii="Liberation Serif" w:hAnsi="Liberation Serif" w:cs="Liberation Serif"/>
          <w:color w:val="000000"/>
          <w:sz w:val="28"/>
          <w:szCs w:val="28"/>
        </w:rPr>
        <w:t>государственное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EB5704" w:rsidRPr="00EB5704">
        <w:rPr>
          <w:rFonts w:ascii="Liberation Serif" w:hAnsi="Liberation Serif" w:cs="Liberation Serif"/>
          <w:color w:val="000000"/>
          <w:sz w:val="28"/>
          <w:szCs w:val="28"/>
        </w:rPr>
        <w:t>общеобразовательное</w:t>
      </w:r>
    </w:p>
    <w:p w:rsidR="000F433E" w:rsidRDefault="000F433E" w:rsidP="000F433E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                        </w:t>
      </w:r>
      <w:r w:rsidR="00F9796D">
        <w:rPr>
          <w:rFonts w:ascii="Liberation Serif" w:hAnsi="Liberation Serif" w:cs="Liberation Serif"/>
          <w:color w:val="000000"/>
          <w:sz w:val="28"/>
          <w:szCs w:val="28"/>
        </w:rPr>
        <w:t>учреждение, отсутствует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муниципальное</w:t>
      </w:r>
    </w:p>
    <w:p w:rsidR="000F433E" w:rsidRDefault="00EB5704" w:rsidP="00EB5704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           </w:t>
      </w:r>
      <w:r w:rsidR="00465AD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44E71">
        <w:rPr>
          <w:rFonts w:ascii="Liberation Serif" w:hAnsi="Liberation Serif" w:cs="Liberation Serif"/>
          <w:color w:val="000000"/>
          <w:sz w:val="28"/>
          <w:szCs w:val="28"/>
        </w:rPr>
        <w:t xml:space="preserve">            </w:t>
      </w:r>
      <w:r w:rsidRPr="00EB5704">
        <w:rPr>
          <w:rFonts w:ascii="Liberation Serif" w:hAnsi="Liberation Serif" w:cs="Liberation Serif"/>
          <w:color w:val="000000"/>
          <w:sz w:val="28"/>
          <w:szCs w:val="28"/>
        </w:rPr>
        <w:t>общеобразовательное</w:t>
      </w:r>
      <w:r w:rsidR="000F433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B5704">
        <w:rPr>
          <w:rFonts w:ascii="Liberation Serif" w:hAnsi="Liberation Serif" w:cs="Liberation Serif"/>
          <w:color w:val="000000"/>
          <w:sz w:val="28"/>
          <w:szCs w:val="28"/>
        </w:rPr>
        <w:t xml:space="preserve">учреждение или </w:t>
      </w:r>
      <w:proofErr w:type="gramStart"/>
      <w:r w:rsidRPr="00EB5704">
        <w:rPr>
          <w:rFonts w:ascii="Liberation Serif" w:hAnsi="Liberation Serif" w:cs="Liberation Serif"/>
          <w:color w:val="000000"/>
          <w:sz w:val="28"/>
          <w:szCs w:val="28"/>
        </w:rPr>
        <w:t>в</w:t>
      </w:r>
      <w:proofErr w:type="gramEnd"/>
    </w:p>
    <w:p w:rsidR="000F433E" w:rsidRDefault="000F433E" w:rsidP="00EB5704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                        </w:t>
      </w:r>
      <w:r w:rsidR="00EB5704" w:rsidRPr="00EB5704">
        <w:rPr>
          <w:rFonts w:ascii="Liberation Serif" w:hAnsi="Liberation Serif" w:cs="Liberation Serif"/>
          <w:color w:val="000000"/>
          <w:sz w:val="28"/>
          <w:szCs w:val="28"/>
        </w:rPr>
        <w:t>муниципальных</w:t>
      </w:r>
      <w:r w:rsidR="00A44E7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EB5704" w:rsidRPr="00EB5704">
        <w:rPr>
          <w:rFonts w:ascii="Liberation Serif" w:hAnsi="Liberation Serif" w:cs="Liberation Serif"/>
          <w:color w:val="000000"/>
          <w:sz w:val="28"/>
          <w:szCs w:val="28"/>
        </w:rPr>
        <w:t xml:space="preserve">общеобразовательных </w:t>
      </w:r>
    </w:p>
    <w:p w:rsidR="000F433E" w:rsidRDefault="000F433E" w:rsidP="00EB5704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                        </w:t>
      </w:r>
      <w:proofErr w:type="gramStart"/>
      <w:r w:rsidR="00EB5704" w:rsidRPr="00EB5704">
        <w:rPr>
          <w:rFonts w:ascii="Liberation Serif" w:hAnsi="Liberation Serif" w:cs="Liberation Serif"/>
          <w:color w:val="000000"/>
          <w:sz w:val="28"/>
          <w:szCs w:val="28"/>
        </w:rPr>
        <w:t>учреждениях</w:t>
      </w:r>
      <w:proofErr w:type="gramEnd"/>
      <w:r w:rsidR="00EB5704" w:rsidRPr="00EB5704">
        <w:rPr>
          <w:rFonts w:ascii="Liberation Serif" w:hAnsi="Liberation Serif" w:cs="Liberation Serif"/>
          <w:color w:val="000000"/>
          <w:sz w:val="28"/>
          <w:szCs w:val="28"/>
        </w:rPr>
        <w:t xml:space="preserve"> не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EB5704" w:rsidRPr="00EB5704">
        <w:rPr>
          <w:rFonts w:ascii="Liberation Serif" w:hAnsi="Liberation Serif" w:cs="Liberation Serif"/>
          <w:color w:val="000000"/>
          <w:sz w:val="28"/>
          <w:szCs w:val="28"/>
        </w:rPr>
        <w:t>реализуется</w:t>
      </w:r>
    </w:p>
    <w:p w:rsidR="00EB5704" w:rsidRDefault="000F433E" w:rsidP="00EB5704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                        </w:t>
      </w:r>
      <w:r w:rsidR="00EB5704" w:rsidRPr="00EB5704">
        <w:rPr>
          <w:rFonts w:ascii="Liberation Serif" w:hAnsi="Liberation Serif" w:cs="Liberation Serif"/>
          <w:color w:val="000000"/>
          <w:sz w:val="28"/>
          <w:szCs w:val="28"/>
        </w:rPr>
        <w:t xml:space="preserve">общеобразовательная программа </w:t>
      </w:r>
    </w:p>
    <w:p w:rsidR="00EB5704" w:rsidRPr="00EB5704" w:rsidRDefault="00EB5704" w:rsidP="00EB5704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              </w:t>
      </w:r>
      <w:r w:rsidR="00A44E71">
        <w:rPr>
          <w:rFonts w:ascii="Liberation Serif" w:hAnsi="Liberation Serif" w:cs="Liberation Serif"/>
          <w:color w:val="000000"/>
          <w:sz w:val="28"/>
          <w:szCs w:val="28"/>
        </w:rPr>
        <w:t xml:space="preserve">          </w:t>
      </w:r>
      <w:r w:rsidRPr="00EB5704">
        <w:rPr>
          <w:rFonts w:ascii="Liberation Serif" w:hAnsi="Liberation Serif" w:cs="Liberation Serif"/>
          <w:color w:val="000000"/>
          <w:sz w:val="28"/>
          <w:szCs w:val="28"/>
        </w:rPr>
        <w:t>соответствующего уровня образования</w:t>
      </w:r>
      <w:r>
        <w:rPr>
          <w:rFonts w:ascii="Liberation Serif" w:hAnsi="Liberation Serif" w:cs="Liberation Serif"/>
          <w:color w:val="000000"/>
          <w:sz w:val="28"/>
          <w:szCs w:val="28"/>
        </w:rPr>
        <w:t>»</w:t>
      </w:r>
    </w:p>
    <w:p w:rsidR="0013128F" w:rsidRPr="0067432F" w:rsidRDefault="0013128F" w:rsidP="00EB5704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A44E71" w:rsidRDefault="00A44E71" w:rsidP="00785299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785299" w:rsidRPr="00A1671B" w:rsidRDefault="00785299" w:rsidP="00785299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A1671B">
        <w:rPr>
          <w:color w:val="000000"/>
          <w:sz w:val="28"/>
          <w:szCs w:val="28"/>
        </w:rPr>
        <w:t>ПЕРЕЧЕНЬ</w:t>
      </w:r>
    </w:p>
    <w:p w:rsidR="00785299" w:rsidRDefault="00A44E71" w:rsidP="00A44E71">
      <w:pPr>
        <w:widowControl w:val="0"/>
        <w:autoSpaceDE w:val="0"/>
        <w:autoSpaceDN w:val="0"/>
        <w:adjustRightInd w:val="0"/>
        <w:ind w:firstLine="540"/>
        <w:jc w:val="center"/>
        <w:rPr>
          <w:b/>
          <w:color w:val="00B050"/>
          <w:sz w:val="28"/>
          <w:szCs w:val="28"/>
        </w:rPr>
      </w:pPr>
      <w:r w:rsidRPr="0029144E">
        <w:rPr>
          <w:rFonts w:ascii="Liberation Serif" w:hAnsi="Liberation Serif" w:cs="Liberation Serif"/>
          <w:color w:val="000000"/>
          <w:sz w:val="28"/>
          <w:szCs w:val="28"/>
        </w:rPr>
        <w:t>отдаленных территорий Каменск-Уральского городского округа, в которых отсутствует государственное общеобразовательное учреждение, отсутствует муниципальное общеобразовательное учреждение или в муниципальных общеобразовательных учреждениях не реализуется общеобразовательная программа соответствующего уровня образования</w:t>
      </w:r>
    </w:p>
    <w:p w:rsidR="00A44E71" w:rsidRDefault="00A44E71" w:rsidP="00785299">
      <w:pPr>
        <w:widowControl w:val="0"/>
        <w:autoSpaceDE w:val="0"/>
        <w:autoSpaceDN w:val="0"/>
        <w:adjustRightInd w:val="0"/>
        <w:ind w:firstLine="540"/>
        <w:jc w:val="both"/>
        <w:rPr>
          <w:b/>
          <w:color w:val="00B050"/>
          <w:sz w:val="28"/>
          <w:szCs w:val="28"/>
        </w:rPr>
      </w:pPr>
    </w:p>
    <w:p w:rsidR="000F433E" w:rsidRDefault="000F433E" w:rsidP="00785299">
      <w:pPr>
        <w:widowControl w:val="0"/>
        <w:autoSpaceDE w:val="0"/>
        <w:autoSpaceDN w:val="0"/>
        <w:adjustRightInd w:val="0"/>
        <w:ind w:firstLine="540"/>
        <w:jc w:val="both"/>
        <w:rPr>
          <w:b/>
          <w:color w:val="00B050"/>
          <w:sz w:val="28"/>
          <w:szCs w:val="28"/>
        </w:rPr>
      </w:pPr>
    </w:p>
    <w:p w:rsidR="00785299" w:rsidRPr="005C01DD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5C01DD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. Станция </w:t>
      </w:r>
      <w:proofErr w:type="spellStart"/>
      <w:r>
        <w:rPr>
          <w:color w:val="000000"/>
          <w:sz w:val="28"/>
          <w:szCs w:val="28"/>
        </w:rPr>
        <w:t>Кунавино</w:t>
      </w:r>
      <w:proofErr w:type="spellEnd"/>
      <w:r>
        <w:rPr>
          <w:color w:val="000000"/>
          <w:sz w:val="28"/>
          <w:szCs w:val="28"/>
        </w:rPr>
        <w:t>.</w:t>
      </w:r>
    </w:p>
    <w:p w:rsidR="00785299" w:rsidRPr="005C01DD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5C01DD">
        <w:rPr>
          <w:color w:val="000000"/>
          <w:sz w:val="28"/>
          <w:szCs w:val="28"/>
        </w:rPr>
        <w:t>2. Станци</w:t>
      </w:r>
      <w:r>
        <w:rPr>
          <w:color w:val="000000"/>
          <w:sz w:val="28"/>
          <w:szCs w:val="28"/>
        </w:rPr>
        <w:t>я УАЗ.</w:t>
      </w:r>
    </w:p>
    <w:p w:rsidR="00785299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575C2">
        <w:rPr>
          <w:color w:val="000000"/>
          <w:sz w:val="28"/>
          <w:szCs w:val="28"/>
        </w:rPr>
        <w:t>3. Коллективное садоводческое товарищество № 106</w:t>
      </w:r>
      <w:r>
        <w:rPr>
          <w:color w:val="000000"/>
          <w:sz w:val="28"/>
          <w:szCs w:val="28"/>
        </w:rPr>
        <w:t>.</w:t>
      </w:r>
    </w:p>
    <w:p w:rsidR="00785299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B050"/>
          <w:sz w:val="28"/>
          <w:szCs w:val="28"/>
        </w:rPr>
      </w:pPr>
      <w:r w:rsidRPr="00F916A3">
        <w:rPr>
          <w:color w:val="000000"/>
          <w:sz w:val="28"/>
          <w:szCs w:val="28"/>
        </w:rPr>
        <w:t>4. Ул</w:t>
      </w:r>
      <w:r>
        <w:rPr>
          <w:color w:val="000000"/>
          <w:sz w:val="28"/>
          <w:szCs w:val="28"/>
        </w:rPr>
        <w:t>ица</w:t>
      </w:r>
      <w:r w:rsidRPr="00F916A3">
        <w:rPr>
          <w:color w:val="000000"/>
          <w:sz w:val="28"/>
          <w:szCs w:val="28"/>
        </w:rPr>
        <w:t xml:space="preserve"> Лермонтова</w:t>
      </w:r>
      <w:r>
        <w:rPr>
          <w:color w:val="000000"/>
          <w:sz w:val="28"/>
          <w:szCs w:val="28"/>
        </w:rPr>
        <w:t>,</w:t>
      </w:r>
      <w:r>
        <w:rPr>
          <w:sz w:val="28"/>
          <w:szCs w:val="28"/>
        </w:rPr>
        <w:t xml:space="preserve"> дома №№ 51, 53, 55, 57, 59, 61, 63.</w:t>
      </w:r>
    </w:p>
    <w:p w:rsidR="00785299" w:rsidRPr="00384057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Поселок </w:t>
      </w:r>
      <w:proofErr w:type="spellStart"/>
      <w:r>
        <w:rPr>
          <w:color w:val="000000"/>
          <w:sz w:val="28"/>
          <w:szCs w:val="28"/>
        </w:rPr>
        <w:t>Госдороги</w:t>
      </w:r>
      <w:proofErr w:type="spellEnd"/>
      <w:r>
        <w:rPr>
          <w:color w:val="000000"/>
          <w:sz w:val="28"/>
          <w:szCs w:val="28"/>
        </w:rPr>
        <w:t>.</w:t>
      </w:r>
    </w:p>
    <w:p w:rsidR="00785299" w:rsidRPr="00CB1139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CB1139">
        <w:rPr>
          <w:color w:val="000000"/>
          <w:sz w:val="28"/>
          <w:szCs w:val="28"/>
        </w:rPr>
        <w:t>6. Пос</w:t>
      </w:r>
      <w:r>
        <w:rPr>
          <w:color w:val="000000"/>
          <w:sz w:val="28"/>
          <w:szCs w:val="28"/>
        </w:rPr>
        <w:t>елок</w:t>
      </w:r>
      <w:r w:rsidRPr="00CB1139">
        <w:rPr>
          <w:color w:val="000000"/>
          <w:sz w:val="28"/>
          <w:szCs w:val="28"/>
        </w:rPr>
        <w:t xml:space="preserve"> Первомайский</w:t>
      </w:r>
      <w:r>
        <w:rPr>
          <w:color w:val="000000"/>
          <w:sz w:val="28"/>
          <w:szCs w:val="28"/>
        </w:rPr>
        <w:t xml:space="preserve">, дома №№ </w:t>
      </w:r>
      <w:r w:rsidRPr="00CB1139">
        <w:rPr>
          <w:color w:val="000000"/>
          <w:sz w:val="28"/>
          <w:szCs w:val="28"/>
        </w:rPr>
        <w:t>23, 25,</w:t>
      </w:r>
      <w:r>
        <w:rPr>
          <w:color w:val="000000"/>
          <w:sz w:val="28"/>
          <w:szCs w:val="28"/>
        </w:rPr>
        <w:t xml:space="preserve"> </w:t>
      </w:r>
      <w:r w:rsidRPr="00CB1139">
        <w:rPr>
          <w:color w:val="000000"/>
          <w:sz w:val="28"/>
          <w:szCs w:val="28"/>
        </w:rPr>
        <w:t>27, 29</w:t>
      </w:r>
      <w:r>
        <w:rPr>
          <w:color w:val="000000"/>
          <w:sz w:val="28"/>
          <w:szCs w:val="28"/>
        </w:rPr>
        <w:t>.</w:t>
      </w:r>
    </w:p>
    <w:p w:rsidR="00785299" w:rsidRPr="007F2E0C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7F2E0C">
        <w:rPr>
          <w:color w:val="000000"/>
          <w:sz w:val="28"/>
          <w:szCs w:val="28"/>
        </w:rPr>
        <w:t>7. Д</w:t>
      </w:r>
      <w:r>
        <w:rPr>
          <w:color w:val="000000"/>
          <w:sz w:val="28"/>
          <w:szCs w:val="28"/>
        </w:rPr>
        <w:t>еревня</w:t>
      </w:r>
      <w:r w:rsidRPr="007F2E0C">
        <w:rPr>
          <w:color w:val="000000"/>
          <w:sz w:val="28"/>
          <w:szCs w:val="28"/>
        </w:rPr>
        <w:t xml:space="preserve"> </w:t>
      </w:r>
      <w:proofErr w:type="spellStart"/>
      <w:r w:rsidRPr="007F2E0C">
        <w:rPr>
          <w:color w:val="000000"/>
          <w:sz w:val="28"/>
          <w:szCs w:val="28"/>
        </w:rPr>
        <w:t>Кодинка</w:t>
      </w:r>
      <w:proofErr w:type="spellEnd"/>
      <w:r>
        <w:rPr>
          <w:color w:val="000000"/>
          <w:sz w:val="28"/>
          <w:szCs w:val="28"/>
        </w:rPr>
        <w:t>.</w:t>
      </w:r>
    </w:p>
    <w:p w:rsidR="00785299" w:rsidRPr="005C01DD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Pr="005C01DD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Деревня</w:t>
      </w:r>
      <w:r w:rsidRPr="005C01DD">
        <w:rPr>
          <w:color w:val="000000"/>
          <w:sz w:val="28"/>
          <w:szCs w:val="28"/>
        </w:rPr>
        <w:t xml:space="preserve"> Малая </w:t>
      </w:r>
      <w:proofErr w:type="spellStart"/>
      <w:r w:rsidRPr="005C01DD">
        <w:rPr>
          <w:color w:val="000000"/>
          <w:sz w:val="28"/>
          <w:szCs w:val="28"/>
        </w:rPr>
        <w:t>Кодинка</w:t>
      </w:r>
      <w:proofErr w:type="spellEnd"/>
      <w:r>
        <w:rPr>
          <w:color w:val="000000"/>
          <w:sz w:val="28"/>
          <w:szCs w:val="28"/>
        </w:rPr>
        <w:t>.</w:t>
      </w:r>
    </w:p>
    <w:p w:rsidR="00785299" w:rsidRPr="005C01DD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Pr="005C01DD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Деревня</w:t>
      </w:r>
      <w:r w:rsidRPr="005C01DD">
        <w:rPr>
          <w:color w:val="000000"/>
          <w:sz w:val="28"/>
          <w:szCs w:val="28"/>
        </w:rPr>
        <w:t xml:space="preserve"> Новый </w:t>
      </w:r>
      <w:r w:rsidR="00B942BB">
        <w:rPr>
          <w:color w:val="000000"/>
          <w:sz w:val="28"/>
          <w:szCs w:val="28"/>
        </w:rPr>
        <w:t>З</w:t>
      </w:r>
      <w:r w:rsidRPr="005C01DD">
        <w:rPr>
          <w:color w:val="000000"/>
          <w:sz w:val="28"/>
          <w:szCs w:val="28"/>
        </w:rPr>
        <w:t>авод</w:t>
      </w:r>
      <w:r>
        <w:rPr>
          <w:color w:val="000000"/>
          <w:sz w:val="28"/>
          <w:szCs w:val="28"/>
        </w:rPr>
        <w:t>.</w:t>
      </w:r>
    </w:p>
    <w:p w:rsidR="00785299" w:rsidRPr="00F26FE1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F26FE1">
        <w:rPr>
          <w:color w:val="000000"/>
          <w:sz w:val="28"/>
          <w:szCs w:val="28"/>
        </w:rPr>
        <w:t xml:space="preserve">10. </w:t>
      </w:r>
      <w:proofErr w:type="gramStart"/>
      <w:r w:rsidRPr="00F26FE1"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>еревня</w:t>
      </w:r>
      <w:r w:rsidRPr="00F26FE1">
        <w:rPr>
          <w:color w:val="000000"/>
          <w:sz w:val="28"/>
          <w:szCs w:val="28"/>
        </w:rPr>
        <w:t xml:space="preserve"> </w:t>
      </w:r>
      <w:proofErr w:type="spellStart"/>
      <w:r w:rsidRPr="00F26FE1">
        <w:rPr>
          <w:color w:val="000000"/>
          <w:sz w:val="28"/>
          <w:szCs w:val="28"/>
        </w:rPr>
        <w:t>Монастырка</w:t>
      </w:r>
      <w:proofErr w:type="spellEnd"/>
      <w:r w:rsidRPr="00F26FE1">
        <w:rPr>
          <w:color w:val="000000"/>
          <w:sz w:val="28"/>
          <w:szCs w:val="28"/>
        </w:rPr>
        <w:t xml:space="preserve"> (для обучающихся в муниципальных общеобразовательных учреждениях Каменск-Уральского городского округа 10-11</w:t>
      </w:r>
      <w:proofErr w:type="gramEnd"/>
      <w:r w:rsidRPr="00F26FE1">
        <w:rPr>
          <w:color w:val="000000"/>
          <w:sz w:val="28"/>
          <w:szCs w:val="28"/>
        </w:rPr>
        <w:t xml:space="preserve"> классов, для обучающихся в государственных общеобразовательных учреждениях, осуществляющих деятельность на территории  Каменск-Уральского городского округа</w:t>
      </w:r>
      <w:r>
        <w:rPr>
          <w:color w:val="000000"/>
          <w:sz w:val="28"/>
          <w:szCs w:val="28"/>
        </w:rPr>
        <w:t>,</w:t>
      </w:r>
      <w:r w:rsidRPr="00F26FE1">
        <w:rPr>
          <w:color w:val="000000"/>
          <w:sz w:val="28"/>
          <w:szCs w:val="28"/>
        </w:rPr>
        <w:t xml:space="preserve"> 1-11 классов).</w:t>
      </w:r>
    </w:p>
    <w:p w:rsidR="00785299" w:rsidRPr="00D6343C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D6343C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1</w:t>
      </w:r>
      <w:r w:rsidRPr="00D6343C">
        <w:rPr>
          <w:color w:val="000000"/>
          <w:sz w:val="28"/>
          <w:szCs w:val="28"/>
        </w:rPr>
        <w:t xml:space="preserve">. </w:t>
      </w:r>
      <w:proofErr w:type="gramStart"/>
      <w:r w:rsidRPr="00D6343C">
        <w:rPr>
          <w:color w:val="000000"/>
          <w:sz w:val="28"/>
          <w:szCs w:val="28"/>
        </w:rPr>
        <w:t>Пер</w:t>
      </w:r>
      <w:r>
        <w:rPr>
          <w:color w:val="000000"/>
          <w:sz w:val="28"/>
          <w:szCs w:val="28"/>
        </w:rPr>
        <w:t>еулки</w:t>
      </w:r>
      <w:r w:rsidRPr="00D6343C">
        <w:rPr>
          <w:color w:val="000000"/>
          <w:sz w:val="28"/>
          <w:szCs w:val="28"/>
        </w:rPr>
        <w:t xml:space="preserve"> 1-й, 3-й, 4-й, 5-й, 6-й, 7-й, 8-й, 9-й, 10-й Деповской, </w:t>
      </w:r>
      <w:r>
        <w:rPr>
          <w:color w:val="000000"/>
          <w:sz w:val="28"/>
          <w:szCs w:val="28"/>
        </w:rPr>
        <w:t xml:space="preserve">переулок Вагонников, </w:t>
      </w:r>
      <w:r w:rsidRPr="00D6343C">
        <w:rPr>
          <w:color w:val="000000"/>
          <w:sz w:val="28"/>
          <w:szCs w:val="28"/>
        </w:rPr>
        <w:t>улиц</w:t>
      </w:r>
      <w:r>
        <w:rPr>
          <w:color w:val="000000"/>
          <w:sz w:val="28"/>
          <w:szCs w:val="28"/>
        </w:rPr>
        <w:t>ы</w:t>
      </w:r>
      <w:r w:rsidRPr="00D6343C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0 км"/>
        </w:smartTagPr>
        <w:r w:rsidRPr="00D6343C">
          <w:rPr>
            <w:color w:val="000000"/>
            <w:sz w:val="28"/>
            <w:szCs w:val="28"/>
          </w:rPr>
          <w:t>100 км</w:t>
        </w:r>
      </w:smartTag>
      <w:r w:rsidRPr="00D6343C">
        <w:rPr>
          <w:color w:val="000000"/>
          <w:sz w:val="28"/>
          <w:szCs w:val="28"/>
        </w:rPr>
        <w:t xml:space="preserve">, Ушакова, Шишкина, Перова, Новая, Спартака, </w:t>
      </w:r>
      <w:proofErr w:type="spellStart"/>
      <w:r w:rsidRPr="00D6343C">
        <w:rPr>
          <w:color w:val="000000"/>
          <w:sz w:val="28"/>
          <w:szCs w:val="28"/>
        </w:rPr>
        <w:t>Травянская</w:t>
      </w:r>
      <w:proofErr w:type="spellEnd"/>
      <w:r w:rsidRPr="00D6343C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улица </w:t>
      </w:r>
      <w:r w:rsidRPr="00D6343C">
        <w:rPr>
          <w:color w:val="000000"/>
          <w:sz w:val="28"/>
          <w:szCs w:val="28"/>
        </w:rPr>
        <w:t>Машинистов</w:t>
      </w:r>
      <w:r>
        <w:rPr>
          <w:color w:val="000000"/>
          <w:sz w:val="28"/>
          <w:szCs w:val="28"/>
        </w:rPr>
        <w:t>, дома</w:t>
      </w:r>
      <w:r w:rsidRPr="00D6343C">
        <w:rPr>
          <w:color w:val="000000"/>
          <w:sz w:val="28"/>
          <w:szCs w:val="28"/>
        </w:rPr>
        <w:t xml:space="preserve"> №</w:t>
      </w:r>
      <w:r>
        <w:rPr>
          <w:color w:val="000000"/>
          <w:sz w:val="28"/>
          <w:szCs w:val="28"/>
        </w:rPr>
        <w:t>№</w:t>
      </w:r>
      <w:r w:rsidRPr="00D634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40 - </w:t>
      </w:r>
      <w:r w:rsidRPr="00D6343C">
        <w:rPr>
          <w:color w:val="000000"/>
          <w:sz w:val="28"/>
          <w:szCs w:val="28"/>
        </w:rPr>
        <w:t xml:space="preserve">90, </w:t>
      </w:r>
      <w:r>
        <w:rPr>
          <w:color w:val="000000"/>
          <w:sz w:val="28"/>
          <w:szCs w:val="28"/>
        </w:rPr>
        <w:t xml:space="preserve">улица </w:t>
      </w:r>
      <w:r w:rsidRPr="00D6343C">
        <w:rPr>
          <w:color w:val="000000"/>
          <w:sz w:val="28"/>
          <w:szCs w:val="28"/>
        </w:rPr>
        <w:t>Дружбы</w:t>
      </w:r>
      <w:r>
        <w:rPr>
          <w:color w:val="000000"/>
          <w:sz w:val="28"/>
          <w:szCs w:val="28"/>
        </w:rPr>
        <w:t>, дома</w:t>
      </w:r>
      <w:r w:rsidRPr="00D634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</w:t>
      </w:r>
      <w:r w:rsidRPr="00D6343C">
        <w:rPr>
          <w:color w:val="000000"/>
          <w:sz w:val="28"/>
          <w:szCs w:val="28"/>
        </w:rPr>
        <w:t>№ 14</w:t>
      </w:r>
      <w:r>
        <w:rPr>
          <w:color w:val="000000"/>
          <w:sz w:val="28"/>
          <w:szCs w:val="28"/>
        </w:rPr>
        <w:t xml:space="preserve"> -</w:t>
      </w:r>
      <w:r w:rsidRPr="00D6343C">
        <w:rPr>
          <w:color w:val="000000"/>
          <w:sz w:val="28"/>
          <w:szCs w:val="28"/>
        </w:rPr>
        <w:t xml:space="preserve"> 51, </w:t>
      </w:r>
      <w:r>
        <w:rPr>
          <w:color w:val="000000"/>
          <w:sz w:val="28"/>
          <w:szCs w:val="28"/>
        </w:rPr>
        <w:t>улица</w:t>
      </w:r>
      <w:r w:rsidRPr="00D6343C">
        <w:rPr>
          <w:color w:val="000000"/>
          <w:sz w:val="28"/>
          <w:szCs w:val="28"/>
        </w:rPr>
        <w:t xml:space="preserve"> Зеленая</w:t>
      </w:r>
      <w:r>
        <w:rPr>
          <w:color w:val="000000"/>
          <w:sz w:val="28"/>
          <w:szCs w:val="28"/>
        </w:rPr>
        <w:t>, дома</w:t>
      </w:r>
      <w:r w:rsidRPr="00D634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</w:t>
      </w:r>
      <w:r w:rsidRPr="00D6343C">
        <w:rPr>
          <w:color w:val="000000"/>
          <w:sz w:val="28"/>
          <w:szCs w:val="28"/>
        </w:rPr>
        <w:t xml:space="preserve">№ 13 </w:t>
      </w:r>
      <w:r>
        <w:rPr>
          <w:color w:val="000000"/>
          <w:sz w:val="28"/>
          <w:szCs w:val="28"/>
        </w:rPr>
        <w:t>-</w:t>
      </w:r>
      <w:r w:rsidRPr="00D6343C">
        <w:rPr>
          <w:color w:val="000000"/>
          <w:sz w:val="28"/>
          <w:szCs w:val="28"/>
        </w:rPr>
        <w:t xml:space="preserve"> 24 (для обучающихся </w:t>
      </w:r>
      <w:r w:rsidRPr="00F26FE1">
        <w:rPr>
          <w:color w:val="000000"/>
          <w:sz w:val="28"/>
          <w:szCs w:val="28"/>
        </w:rPr>
        <w:t xml:space="preserve">в муниципальных общеобразовательных учреждениях Каменск-Уральского городского округа </w:t>
      </w:r>
      <w:r w:rsidRPr="00D6343C">
        <w:rPr>
          <w:color w:val="000000"/>
          <w:sz w:val="28"/>
          <w:szCs w:val="28"/>
        </w:rPr>
        <w:t xml:space="preserve">1-4 классов, </w:t>
      </w:r>
      <w:r w:rsidRPr="00F26FE1">
        <w:rPr>
          <w:color w:val="000000"/>
          <w:sz w:val="28"/>
          <w:szCs w:val="28"/>
        </w:rPr>
        <w:t>для обучающихся в государственных общеобразовательных учреждениях, осуществляющих деятельность на территории  Каменск-Уральского городского</w:t>
      </w:r>
      <w:proofErr w:type="gramEnd"/>
      <w:r w:rsidRPr="00F26FE1">
        <w:rPr>
          <w:color w:val="000000"/>
          <w:sz w:val="28"/>
          <w:szCs w:val="28"/>
        </w:rPr>
        <w:t xml:space="preserve"> округа</w:t>
      </w:r>
      <w:r>
        <w:rPr>
          <w:color w:val="000000"/>
          <w:sz w:val="28"/>
          <w:szCs w:val="28"/>
        </w:rPr>
        <w:t>,</w:t>
      </w:r>
      <w:r w:rsidRPr="00F26FE1">
        <w:rPr>
          <w:color w:val="000000"/>
          <w:sz w:val="28"/>
          <w:szCs w:val="28"/>
        </w:rPr>
        <w:t xml:space="preserve"> 1-11 классов</w:t>
      </w:r>
      <w:r w:rsidRPr="00D6343C">
        <w:rPr>
          <w:color w:val="000000"/>
          <w:sz w:val="28"/>
          <w:szCs w:val="28"/>
        </w:rPr>
        <w:t>).</w:t>
      </w:r>
    </w:p>
    <w:p w:rsidR="000F433E" w:rsidRDefault="000F433E" w:rsidP="00D03F3A">
      <w:pPr>
        <w:widowControl w:val="0"/>
        <w:ind w:firstLine="540"/>
        <w:jc w:val="both"/>
        <w:rPr>
          <w:color w:val="000000"/>
          <w:sz w:val="28"/>
          <w:szCs w:val="28"/>
        </w:rPr>
      </w:pPr>
    </w:p>
    <w:p w:rsidR="009E2C26" w:rsidRPr="009E2C26" w:rsidRDefault="00785299" w:rsidP="00D03F3A">
      <w:pPr>
        <w:widowControl w:val="0"/>
        <w:ind w:firstLine="540"/>
        <w:jc w:val="both"/>
        <w:rPr>
          <w:rFonts w:ascii="Liberation Serif" w:hAnsi="Liberation Serif" w:cs="Liberation Serif"/>
          <w:b/>
          <w:color w:val="FF0000"/>
          <w:sz w:val="28"/>
          <w:szCs w:val="28"/>
        </w:rPr>
      </w:pPr>
      <w:r w:rsidRPr="00455B33">
        <w:rPr>
          <w:color w:val="000000"/>
          <w:sz w:val="28"/>
          <w:szCs w:val="28"/>
        </w:rPr>
        <w:lastRenderedPageBreak/>
        <w:t xml:space="preserve">12. </w:t>
      </w:r>
      <w:proofErr w:type="gramStart"/>
      <w:r>
        <w:rPr>
          <w:color w:val="000000"/>
          <w:sz w:val="28"/>
          <w:szCs w:val="28"/>
        </w:rPr>
        <w:t>У</w:t>
      </w:r>
      <w:r w:rsidRPr="00455B33">
        <w:rPr>
          <w:bCs/>
          <w:snapToGrid w:val="0"/>
          <w:color w:val="000000"/>
          <w:sz w:val="28"/>
          <w:szCs w:val="28"/>
        </w:rPr>
        <w:t>лиц</w:t>
      </w:r>
      <w:r>
        <w:rPr>
          <w:bCs/>
          <w:snapToGrid w:val="0"/>
          <w:color w:val="000000"/>
          <w:sz w:val="28"/>
          <w:szCs w:val="28"/>
        </w:rPr>
        <w:t>ы</w:t>
      </w:r>
      <w:r w:rsidRPr="00455B33">
        <w:rPr>
          <w:bCs/>
          <w:snapToGrid w:val="0"/>
          <w:color w:val="000000"/>
          <w:sz w:val="28"/>
          <w:szCs w:val="28"/>
        </w:rPr>
        <w:t xml:space="preserve"> </w:t>
      </w:r>
      <w:r w:rsidRPr="00455B33">
        <w:rPr>
          <w:snapToGrid w:val="0"/>
          <w:color w:val="000000"/>
          <w:sz w:val="28"/>
          <w:szCs w:val="28"/>
        </w:rPr>
        <w:t xml:space="preserve">1-я Песчаная, </w:t>
      </w:r>
      <w:r w:rsidRPr="00455B33">
        <w:rPr>
          <w:bCs/>
          <w:snapToGrid w:val="0"/>
          <w:color w:val="000000"/>
          <w:sz w:val="28"/>
          <w:szCs w:val="28"/>
        </w:rPr>
        <w:t>1-я Рабочая,</w:t>
      </w:r>
      <w:r w:rsidRPr="00455B33">
        <w:rPr>
          <w:snapToGrid w:val="0"/>
          <w:color w:val="000000"/>
          <w:sz w:val="28"/>
          <w:szCs w:val="28"/>
        </w:rPr>
        <w:t xml:space="preserve"> 2-я Песчаная, </w:t>
      </w:r>
      <w:r w:rsidRPr="00455B33">
        <w:rPr>
          <w:bCs/>
          <w:snapToGrid w:val="0"/>
          <w:color w:val="000000"/>
          <w:sz w:val="28"/>
          <w:szCs w:val="28"/>
        </w:rPr>
        <w:t>2-я Рабочая, 3</w:t>
      </w:r>
      <w:r w:rsidRPr="00455B33">
        <w:rPr>
          <w:snapToGrid w:val="0"/>
          <w:color w:val="000000"/>
          <w:sz w:val="28"/>
          <w:szCs w:val="28"/>
        </w:rPr>
        <w:t xml:space="preserve">-я Песчаная, </w:t>
      </w:r>
      <w:r w:rsidRPr="00455B33">
        <w:rPr>
          <w:bCs/>
          <w:snapToGrid w:val="0"/>
          <w:color w:val="000000"/>
          <w:sz w:val="28"/>
          <w:szCs w:val="28"/>
        </w:rPr>
        <w:t>3-я Рабочая, 4</w:t>
      </w:r>
      <w:r w:rsidRPr="00455B33">
        <w:rPr>
          <w:snapToGrid w:val="0"/>
          <w:color w:val="000000"/>
          <w:sz w:val="28"/>
          <w:szCs w:val="28"/>
        </w:rPr>
        <w:t xml:space="preserve">-я Песчаная, </w:t>
      </w:r>
      <w:r w:rsidRPr="00455B33">
        <w:rPr>
          <w:bCs/>
          <w:snapToGrid w:val="0"/>
          <w:color w:val="000000"/>
          <w:sz w:val="28"/>
          <w:szCs w:val="28"/>
        </w:rPr>
        <w:t>4-я Рабочая, 5-я Рабочая, 6-</w:t>
      </w:r>
      <w:r>
        <w:rPr>
          <w:bCs/>
          <w:snapToGrid w:val="0"/>
          <w:color w:val="000000"/>
          <w:sz w:val="28"/>
          <w:szCs w:val="28"/>
        </w:rPr>
        <w:t>я</w:t>
      </w:r>
      <w:r w:rsidRPr="00455B33">
        <w:rPr>
          <w:bCs/>
          <w:snapToGrid w:val="0"/>
          <w:color w:val="000000"/>
          <w:sz w:val="28"/>
          <w:szCs w:val="28"/>
        </w:rPr>
        <w:t xml:space="preserve"> Рабочая, Кировоградская, </w:t>
      </w:r>
      <w:proofErr w:type="spellStart"/>
      <w:r w:rsidRPr="00455B33">
        <w:rPr>
          <w:bCs/>
          <w:snapToGrid w:val="0"/>
          <w:color w:val="000000"/>
          <w:sz w:val="28"/>
          <w:szCs w:val="28"/>
        </w:rPr>
        <w:t>Новорабочая</w:t>
      </w:r>
      <w:proofErr w:type="spellEnd"/>
      <w:r w:rsidRPr="00455B33">
        <w:rPr>
          <w:bCs/>
          <w:snapToGrid w:val="0"/>
          <w:color w:val="000000"/>
          <w:sz w:val="28"/>
          <w:szCs w:val="28"/>
        </w:rPr>
        <w:t>, Песчаная, Полевая, 2-я Полевая,</w:t>
      </w:r>
      <w:r>
        <w:rPr>
          <w:bCs/>
          <w:snapToGrid w:val="0"/>
          <w:color w:val="000000"/>
          <w:sz w:val="28"/>
          <w:szCs w:val="28"/>
        </w:rPr>
        <w:t xml:space="preserve"> </w:t>
      </w:r>
      <w:r w:rsidRPr="00455B33">
        <w:rPr>
          <w:bCs/>
          <w:snapToGrid w:val="0"/>
          <w:color w:val="000000"/>
          <w:sz w:val="28"/>
          <w:szCs w:val="28"/>
        </w:rPr>
        <w:t>Силикатная, Средний проезд, Шламовая, переулок Песчаный</w:t>
      </w:r>
      <w:r w:rsidRPr="00455B33">
        <w:rPr>
          <w:color w:val="000000"/>
          <w:sz w:val="28"/>
          <w:szCs w:val="28"/>
        </w:rPr>
        <w:t xml:space="preserve"> (для обучающихся в муниципальных общеобразовательных учреждениях Каменск-Уральского городского округа 10-11 классов, для обучающихся в государственных общеобразовательных учреждениях, осуществляющих деятельность на территории Каменск-Уральского городского округа, 1-11 классов).</w:t>
      </w:r>
      <w:proofErr w:type="gramEnd"/>
    </w:p>
    <w:sectPr w:rsidR="009E2C26" w:rsidRPr="009E2C26" w:rsidSect="00D03F3A">
      <w:headerReference w:type="default" r:id="rId9"/>
      <w:pgSz w:w="11906" w:h="16838"/>
      <w:pgMar w:top="426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A1A" w:rsidRDefault="00D72A1A" w:rsidP="00757996">
      <w:r>
        <w:separator/>
      </w:r>
    </w:p>
  </w:endnote>
  <w:endnote w:type="continuationSeparator" w:id="1">
    <w:p w:rsidR="00D72A1A" w:rsidRDefault="00D72A1A" w:rsidP="007579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A1A" w:rsidRDefault="00D72A1A" w:rsidP="00757996">
      <w:r>
        <w:separator/>
      </w:r>
    </w:p>
  </w:footnote>
  <w:footnote w:type="continuationSeparator" w:id="1">
    <w:p w:rsidR="00D72A1A" w:rsidRDefault="00D72A1A" w:rsidP="007579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9593704"/>
      <w:docPartObj>
        <w:docPartGallery w:val="Page Numbers (Top of Page)"/>
        <w:docPartUnique/>
      </w:docPartObj>
    </w:sdtPr>
    <w:sdtContent>
      <w:p w:rsidR="00625E0D" w:rsidRDefault="00DA31C4">
        <w:pPr>
          <w:pStyle w:val="a8"/>
          <w:jc w:val="center"/>
        </w:pPr>
        <w:r>
          <w:fldChar w:fldCharType="begin"/>
        </w:r>
        <w:r w:rsidR="00EB4228">
          <w:instrText xml:space="preserve"> PAGE   \* MERGEFORMAT </w:instrText>
        </w:r>
        <w:r>
          <w:fldChar w:fldCharType="separate"/>
        </w:r>
        <w:r w:rsidR="00EC357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25E0D" w:rsidRDefault="00625E0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C0548"/>
    <w:multiLevelType w:val="hybridMultilevel"/>
    <w:tmpl w:val="6994B9E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CAB256B"/>
    <w:multiLevelType w:val="hybridMultilevel"/>
    <w:tmpl w:val="B2528008"/>
    <w:lvl w:ilvl="0" w:tplc="4D0646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55B649B"/>
    <w:multiLevelType w:val="hybridMultilevel"/>
    <w:tmpl w:val="B21666B4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5C65"/>
    <w:rsid w:val="000019F4"/>
    <w:rsid w:val="00004AE5"/>
    <w:rsid w:val="00005FDA"/>
    <w:rsid w:val="00016484"/>
    <w:rsid w:val="00020495"/>
    <w:rsid w:val="0002111A"/>
    <w:rsid w:val="0003204A"/>
    <w:rsid w:val="000350FA"/>
    <w:rsid w:val="00040AAA"/>
    <w:rsid w:val="000423ED"/>
    <w:rsid w:val="0004518F"/>
    <w:rsid w:val="000462DC"/>
    <w:rsid w:val="0004771B"/>
    <w:rsid w:val="00047C16"/>
    <w:rsid w:val="00054313"/>
    <w:rsid w:val="00056296"/>
    <w:rsid w:val="00056359"/>
    <w:rsid w:val="000567A9"/>
    <w:rsid w:val="00060720"/>
    <w:rsid w:val="000615C6"/>
    <w:rsid w:val="000618EE"/>
    <w:rsid w:val="00063274"/>
    <w:rsid w:val="00066F4A"/>
    <w:rsid w:val="00077ED8"/>
    <w:rsid w:val="000876BC"/>
    <w:rsid w:val="00095C3E"/>
    <w:rsid w:val="000A527E"/>
    <w:rsid w:val="000A56E2"/>
    <w:rsid w:val="000A5A09"/>
    <w:rsid w:val="000A6722"/>
    <w:rsid w:val="000A6879"/>
    <w:rsid w:val="000B2179"/>
    <w:rsid w:val="000B5D89"/>
    <w:rsid w:val="000B7056"/>
    <w:rsid w:val="000C2AB0"/>
    <w:rsid w:val="000D10DC"/>
    <w:rsid w:val="000E1713"/>
    <w:rsid w:val="000F07EF"/>
    <w:rsid w:val="000F334E"/>
    <w:rsid w:val="000F433E"/>
    <w:rsid w:val="000F7FF0"/>
    <w:rsid w:val="00101CA0"/>
    <w:rsid w:val="00104315"/>
    <w:rsid w:val="001122EB"/>
    <w:rsid w:val="001203D9"/>
    <w:rsid w:val="0013128F"/>
    <w:rsid w:val="00133698"/>
    <w:rsid w:val="00142ED8"/>
    <w:rsid w:val="00145A0B"/>
    <w:rsid w:val="001473D7"/>
    <w:rsid w:val="001553DF"/>
    <w:rsid w:val="00156B3D"/>
    <w:rsid w:val="0017032B"/>
    <w:rsid w:val="0017236B"/>
    <w:rsid w:val="00172E48"/>
    <w:rsid w:val="00182A12"/>
    <w:rsid w:val="001837B8"/>
    <w:rsid w:val="00184707"/>
    <w:rsid w:val="001866D2"/>
    <w:rsid w:val="00190424"/>
    <w:rsid w:val="001934F0"/>
    <w:rsid w:val="001A2DB2"/>
    <w:rsid w:val="001A3E37"/>
    <w:rsid w:val="001A3F4F"/>
    <w:rsid w:val="001A42CD"/>
    <w:rsid w:val="001B1F13"/>
    <w:rsid w:val="001B32E8"/>
    <w:rsid w:val="001C112E"/>
    <w:rsid w:val="001C3ACF"/>
    <w:rsid w:val="001D17EF"/>
    <w:rsid w:val="001D327D"/>
    <w:rsid w:val="001D34B8"/>
    <w:rsid w:val="001D7BA2"/>
    <w:rsid w:val="001F4E7D"/>
    <w:rsid w:val="001F523F"/>
    <w:rsid w:val="001F5C65"/>
    <w:rsid w:val="001F606F"/>
    <w:rsid w:val="002051B9"/>
    <w:rsid w:val="00206B07"/>
    <w:rsid w:val="00206C3C"/>
    <w:rsid w:val="00213212"/>
    <w:rsid w:val="002157E3"/>
    <w:rsid w:val="002162F0"/>
    <w:rsid w:val="00216C72"/>
    <w:rsid w:val="00216E86"/>
    <w:rsid w:val="0021780F"/>
    <w:rsid w:val="00222740"/>
    <w:rsid w:val="00223ED8"/>
    <w:rsid w:val="00224B6F"/>
    <w:rsid w:val="0023226A"/>
    <w:rsid w:val="00233950"/>
    <w:rsid w:val="00242124"/>
    <w:rsid w:val="002451EA"/>
    <w:rsid w:val="00247A37"/>
    <w:rsid w:val="00254BDE"/>
    <w:rsid w:val="00256631"/>
    <w:rsid w:val="00262FEE"/>
    <w:rsid w:val="002668FF"/>
    <w:rsid w:val="0026729A"/>
    <w:rsid w:val="00276124"/>
    <w:rsid w:val="00282700"/>
    <w:rsid w:val="002834DC"/>
    <w:rsid w:val="00286C89"/>
    <w:rsid w:val="00287121"/>
    <w:rsid w:val="00290B5C"/>
    <w:rsid w:val="0029144E"/>
    <w:rsid w:val="002963F3"/>
    <w:rsid w:val="002A2A0E"/>
    <w:rsid w:val="002A413D"/>
    <w:rsid w:val="002B16AC"/>
    <w:rsid w:val="002B1AE0"/>
    <w:rsid w:val="002B78DE"/>
    <w:rsid w:val="002C45A2"/>
    <w:rsid w:val="002D53C8"/>
    <w:rsid w:val="002D69F7"/>
    <w:rsid w:val="002E266A"/>
    <w:rsid w:val="002E58A5"/>
    <w:rsid w:val="002F4761"/>
    <w:rsid w:val="002F5599"/>
    <w:rsid w:val="002F705B"/>
    <w:rsid w:val="002F7270"/>
    <w:rsid w:val="003008CE"/>
    <w:rsid w:val="00301773"/>
    <w:rsid w:val="00306812"/>
    <w:rsid w:val="00307846"/>
    <w:rsid w:val="00311136"/>
    <w:rsid w:val="003140E0"/>
    <w:rsid w:val="0031525E"/>
    <w:rsid w:val="0032055B"/>
    <w:rsid w:val="0032233E"/>
    <w:rsid w:val="00324A03"/>
    <w:rsid w:val="0033640B"/>
    <w:rsid w:val="00344EB7"/>
    <w:rsid w:val="00346A69"/>
    <w:rsid w:val="00351CEB"/>
    <w:rsid w:val="003525B8"/>
    <w:rsid w:val="00352B7E"/>
    <w:rsid w:val="0036389C"/>
    <w:rsid w:val="00372644"/>
    <w:rsid w:val="00374C89"/>
    <w:rsid w:val="00385B8C"/>
    <w:rsid w:val="00391CAE"/>
    <w:rsid w:val="00393474"/>
    <w:rsid w:val="003C31AA"/>
    <w:rsid w:val="003D3146"/>
    <w:rsid w:val="003D51C3"/>
    <w:rsid w:val="003E0202"/>
    <w:rsid w:val="003E0D89"/>
    <w:rsid w:val="003E6BE1"/>
    <w:rsid w:val="003F0233"/>
    <w:rsid w:val="003F073F"/>
    <w:rsid w:val="003F25EC"/>
    <w:rsid w:val="003F2617"/>
    <w:rsid w:val="003F5107"/>
    <w:rsid w:val="003F6459"/>
    <w:rsid w:val="003F711F"/>
    <w:rsid w:val="003F715A"/>
    <w:rsid w:val="004038B3"/>
    <w:rsid w:val="004045F0"/>
    <w:rsid w:val="00404E7C"/>
    <w:rsid w:val="00404FAB"/>
    <w:rsid w:val="0042053D"/>
    <w:rsid w:val="004218E2"/>
    <w:rsid w:val="00433A55"/>
    <w:rsid w:val="0043624E"/>
    <w:rsid w:val="00443ACE"/>
    <w:rsid w:val="004445C5"/>
    <w:rsid w:val="0044523F"/>
    <w:rsid w:val="004475A0"/>
    <w:rsid w:val="0045155D"/>
    <w:rsid w:val="004566C5"/>
    <w:rsid w:val="00460921"/>
    <w:rsid w:val="00465ADD"/>
    <w:rsid w:val="00465C5F"/>
    <w:rsid w:val="00466456"/>
    <w:rsid w:val="00471395"/>
    <w:rsid w:val="00480157"/>
    <w:rsid w:val="004909E2"/>
    <w:rsid w:val="0049112C"/>
    <w:rsid w:val="00491319"/>
    <w:rsid w:val="0049272B"/>
    <w:rsid w:val="004A17C1"/>
    <w:rsid w:val="004A1B8A"/>
    <w:rsid w:val="004A3168"/>
    <w:rsid w:val="004B0ACF"/>
    <w:rsid w:val="004B0C82"/>
    <w:rsid w:val="004B43B6"/>
    <w:rsid w:val="004B5ACE"/>
    <w:rsid w:val="004B5ED0"/>
    <w:rsid w:val="004C3D72"/>
    <w:rsid w:val="004C58F3"/>
    <w:rsid w:val="004C733A"/>
    <w:rsid w:val="004D087E"/>
    <w:rsid w:val="004F1BF0"/>
    <w:rsid w:val="004F4246"/>
    <w:rsid w:val="004F5FAB"/>
    <w:rsid w:val="004F69F2"/>
    <w:rsid w:val="00502380"/>
    <w:rsid w:val="005058A4"/>
    <w:rsid w:val="00505D7C"/>
    <w:rsid w:val="005206F0"/>
    <w:rsid w:val="005300EA"/>
    <w:rsid w:val="00531989"/>
    <w:rsid w:val="00532D30"/>
    <w:rsid w:val="005353FE"/>
    <w:rsid w:val="00536788"/>
    <w:rsid w:val="00542023"/>
    <w:rsid w:val="005434D8"/>
    <w:rsid w:val="0054503F"/>
    <w:rsid w:val="005468E0"/>
    <w:rsid w:val="005471FA"/>
    <w:rsid w:val="00554312"/>
    <w:rsid w:val="00560D26"/>
    <w:rsid w:val="00567EEE"/>
    <w:rsid w:val="005769FB"/>
    <w:rsid w:val="005918E4"/>
    <w:rsid w:val="00594997"/>
    <w:rsid w:val="005A7638"/>
    <w:rsid w:val="005B0222"/>
    <w:rsid w:val="005B0DBE"/>
    <w:rsid w:val="005B77E7"/>
    <w:rsid w:val="005C26FE"/>
    <w:rsid w:val="005C2D14"/>
    <w:rsid w:val="005C4168"/>
    <w:rsid w:val="005C6E91"/>
    <w:rsid w:val="005D013F"/>
    <w:rsid w:val="005D1D13"/>
    <w:rsid w:val="005F1FBD"/>
    <w:rsid w:val="005F67DA"/>
    <w:rsid w:val="005F73E2"/>
    <w:rsid w:val="00600758"/>
    <w:rsid w:val="00605B59"/>
    <w:rsid w:val="00610187"/>
    <w:rsid w:val="006141CC"/>
    <w:rsid w:val="0061435B"/>
    <w:rsid w:val="00625B41"/>
    <w:rsid w:val="00625E0D"/>
    <w:rsid w:val="0064070C"/>
    <w:rsid w:val="00644FC5"/>
    <w:rsid w:val="00645D24"/>
    <w:rsid w:val="00652436"/>
    <w:rsid w:val="00656D32"/>
    <w:rsid w:val="00664454"/>
    <w:rsid w:val="0067432F"/>
    <w:rsid w:val="00680FF9"/>
    <w:rsid w:val="00682430"/>
    <w:rsid w:val="00697B8C"/>
    <w:rsid w:val="006A5CDB"/>
    <w:rsid w:val="006A6176"/>
    <w:rsid w:val="006B11A7"/>
    <w:rsid w:val="006B1A76"/>
    <w:rsid w:val="006B41A6"/>
    <w:rsid w:val="006B6637"/>
    <w:rsid w:val="006B695B"/>
    <w:rsid w:val="006C6C5E"/>
    <w:rsid w:val="006D1212"/>
    <w:rsid w:val="006D7300"/>
    <w:rsid w:val="006D7A86"/>
    <w:rsid w:val="006E147F"/>
    <w:rsid w:val="006E2BE1"/>
    <w:rsid w:val="006E3FF5"/>
    <w:rsid w:val="006E7503"/>
    <w:rsid w:val="006F1869"/>
    <w:rsid w:val="006F37FE"/>
    <w:rsid w:val="006F4498"/>
    <w:rsid w:val="00700370"/>
    <w:rsid w:val="00700827"/>
    <w:rsid w:val="00702165"/>
    <w:rsid w:val="00704577"/>
    <w:rsid w:val="00711871"/>
    <w:rsid w:val="00712A9A"/>
    <w:rsid w:val="00712CB5"/>
    <w:rsid w:val="00715037"/>
    <w:rsid w:val="00720985"/>
    <w:rsid w:val="00722879"/>
    <w:rsid w:val="007239DE"/>
    <w:rsid w:val="00731DB2"/>
    <w:rsid w:val="00741C0A"/>
    <w:rsid w:val="00744BAF"/>
    <w:rsid w:val="00746B70"/>
    <w:rsid w:val="00751AF2"/>
    <w:rsid w:val="00751DD1"/>
    <w:rsid w:val="0075330E"/>
    <w:rsid w:val="0075446B"/>
    <w:rsid w:val="00755F0C"/>
    <w:rsid w:val="00756D5E"/>
    <w:rsid w:val="00757996"/>
    <w:rsid w:val="00760ABB"/>
    <w:rsid w:val="00762992"/>
    <w:rsid w:val="00765D31"/>
    <w:rsid w:val="00766F1B"/>
    <w:rsid w:val="007726AD"/>
    <w:rsid w:val="007741D0"/>
    <w:rsid w:val="00776AAE"/>
    <w:rsid w:val="00785299"/>
    <w:rsid w:val="0078590B"/>
    <w:rsid w:val="007948E6"/>
    <w:rsid w:val="007B0C27"/>
    <w:rsid w:val="007B13CC"/>
    <w:rsid w:val="007B3746"/>
    <w:rsid w:val="007B54AE"/>
    <w:rsid w:val="007C4BCA"/>
    <w:rsid w:val="007C6733"/>
    <w:rsid w:val="007D3768"/>
    <w:rsid w:val="007D4BBE"/>
    <w:rsid w:val="007E16DA"/>
    <w:rsid w:val="007E25A8"/>
    <w:rsid w:val="007F5045"/>
    <w:rsid w:val="007F5D28"/>
    <w:rsid w:val="00801520"/>
    <w:rsid w:val="0080216F"/>
    <w:rsid w:val="00802866"/>
    <w:rsid w:val="00806AD8"/>
    <w:rsid w:val="00806F46"/>
    <w:rsid w:val="008114F5"/>
    <w:rsid w:val="0081426E"/>
    <w:rsid w:val="00815A74"/>
    <w:rsid w:val="00815B1C"/>
    <w:rsid w:val="00833BC4"/>
    <w:rsid w:val="00835618"/>
    <w:rsid w:val="0083594B"/>
    <w:rsid w:val="00836C19"/>
    <w:rsid w:val="0084143C"/>
    <w:rsid w:val="00844A37"/>
    <w:rsid w:val="00844EF0"/>
    <w:rsid w:val="008517BD"/>
    <w:rsid w:val="00852C01"/>
    <w:rsid w:val="008556E0"/>
    <w:rsid w:val="00860FC5"/>
    <w:rsid w:val="008652FF"/>
    <w:rsid w:val="00866547"/>
    <w:rsid w:val="00871148"/>
    <w:rsid w:val="008725FC"/>
    <w:rsid w:val="00875F08"/>
    <w:rsid w:val="00880A8C"/>
    <w:rsid w:val="008877E2"/>
    <w:rsid w:val="0089037B"/>
    <w:rsid w:val="00895003"/>
    <w:rsid w:val="00896CB3"/>
    <w:rsid w:val="00896CBC"/>
    <w:rsid w:val="00897DF4"/>
    <w:rsid w:val="008B282E"/>
    <w:rsid w:val="008B2DFA"/>
    <w:rsid w:val="008B7333"/>
    <w:rsid w:val="008C0E41"/>
    <w:rsid w:val="008C53D2"/>
    <w:rsid w:val="008C6047"/>
    <w:rsid w:val="008C6EBF"/>
    <w:rsid w:val="008D5009"/>
    <w:rsid w:val="008D53E7"/>
    <w:rsid w:val="008E06F4"/>
    <w:rsid w:val="008E1388"/>
    <w:rsid w:val="008E3621"/>
    <w:rsid w:val="008E728D"/>
    <w:rsid w:val="008F18E6"/>
    <w:rsid w:val="008F5529"/>
    <w:rsid w:val="009123E5"/>
    <w:rsid w:val="00920C3F"/>
    <w:rsid w:val="0092608A"/>
    <w:rsid w:val="009339E7"/>
    <w:rsid w:val="00933D64"/>
    <w:rsid w:val="0093528C"/>
    <w:rsid w:val="00936371"/>
    <w:rsid w:val="00936431"/>
    <w:rsid w:val="009476F7"/>
    <w:rsid w:val="00951A17"/>
    <w:rsid w:val="00952F88"/>
    <w:rsid w:val="00956960"/>
    <w:rsid w:val="00975A1C"/>
    <w:rsid w:val="00976701"/>
    <w:rsid w:val="00976BB7"/>
    <w:rsid w:val="00984A74"/>
    <w:rsid w:val="009874E2"/>
    <w:rsid w:val="00990100"/>
    <w:rsid w:val="00990940"/>
    <w:rsid w:val="009978A1"/>
    <w:rsid w:val="009A1571"/>
    <w:rsid w:val="009A4032"/>
    <w:rsid w:val="009A799B"/>
    <w:rsid w:val="009B1AA1"/>
    <w:rsid w:val="009C39EB"/>
    <w:rsid w:val="009D0913"/>
    <w:rsid w:val="009D249B"/>
    <w:rsid w:val="009D7B38"/>
    <w:rsid w:val="009E15D1"/>
    <w:rsid w:val="009E2C26"/>
    <w:rsid w:val="009E5F7B"/>
    <w:rsid w:val="009F68CC"/>
    <w:rsid w:val="00A01243"/>
    <w:rsid w:val="00A03542"/>
    <w:rsid w:val="00A1076A"/>
    <w:rsid w:val="00A137CC"/>
    <w:rsid w:val="00A17533"/>
    <w:rsid w:val="00A2612B"/>
    <w:rsid w:val="00A26589"/>
    <w:rsid w:val="00A408BC"/>
    <w:rsid w:val="00A42673"/>
    <w:rsid w:val="00A42754"/>
    <w:rsid w:val="00A43C85"/>
    <w:rsid w:val="00A44E71"/>
    <w:rsid w:val="00A47DAB"/>
    <w:rsid w:val="00A5000F"/>
    <w:rsid w:val="00A56844"/>
    <w:rsid w:val="00A5701B"/>
    <w:rsid w:val="00A61E58"/>
    <w:rsid w:val="00A62DC8"/>
    <w:rsid w:val="00A6661E"/>
    <w:rsid w:val="00A76F2D"/>
    <w:rsid w:val="00A7706C"/>
    <w:rsid w:val="00A80A72"/>
    <w:rsid w:val="00A83A00"/>
    <w:rsid w:val="00A8571F"/>
    <w:rsid w:val="00A906BE"/>
    <w:rsid w:val="00A93BA4"/>
    <w:rsid w:val="00A94B41"/>
    <w:rsid w:val="00A95473"/>
    <w:rsid w:val="00A97547"/>
    <w:rsid w:val="00AA0FBF"/>
    <w:rsid w:val="00AA1DF2"/>
    <w:rsid w:val="00AA29A0"/>
    <w:rsid w:val="00AA3BE0"/>
    <w:rsid w:val="00AB1EC8"/>
    <w:rsid w:val="00AB404F"/>
    <w:rsid w:val="00AC000D"/>
    <w:rsid w:val="00AC3F90"/>
    <w:rsid w:val="00AC5CB5"/>
    <w:rsid w:val="00AC5F13"/>
    <w:rsid w:val="00AE54A3"/>
    <w:rsid w:val="00AE66C0"/>
    <w:rsid w:val="00AF3284"/>
    <w:rsid w:val="00AF4B62"/>
    <w:rsid w:val="00AF6802"/>
    <w:rsid w:val="00B11A88"/>
    <w:rsid w:val="00B1259D"/>
    <w:rsid w:val="00B1362D"/>
    <w:rsid w:val="00B327D6"/>
    <w:rsid w:val="00B335B4"/>
    <w:rsid w:val="00B361EE"/>
    <w:rsid w:val="00B43908"/>
    <w:rsid w:val="00B43E67"/>
    <w:rsid w:val="00B50063"/>
    <w:rsid w:val="00B54348"/>
    <w:rsid w:val="00B555D0"/>
    <w:rsid w:val="00B72938"/>
    <w:rsid w:val="00B74A3C"/>
    <w:rsid w:val="00B7565E"/>
    <w:rsid w:val="00B77FE1"/>
    <w:rsid w:val="00B83EDE"/>
    <w:rsid w:val="00B91D93"/>
    <w:rsid w:val="00B942BB"/>
    <w:rsid w:val="00B94CCF"/>
    <w:rsid w:val="00B95361"/>
    <w:rsid w:val="00B95DBC"/>
    <w:rsid w:val="00BA2DA5"/>
    <w:rsid w:val="00BA3A09"/>
    <w:rsid w:val="00BA438F"/>
    <w:rsid w:val="00BA7870"/>
    <w:rsid w:val="00BB0EC9"/>
    <w:rsid w:val="00BB17E6"/>
    <w:rsid w:val="00BB5DF3"/>
    <w:rsid w:val="00BC77AC"/>
    <w:rsid w:val="00BE73E6"/>
    <w:rsid w:val="00BE7CE8"/>
    <w:rsid w:val="00BF6E52"/>
    <w:rsid w:val="00C03202"/>
    <w:rsid w:val="00C03797"/>
    <w:rsid w:val="00C04DF8"/>
    <w:rsid w:val="00C1240E"/>
    <w:rsid w:val="00C13221"/>
    <w:rsid w:val="00C147FC"/>
    <w:rsid w:val="00C206D3"/>
    <w:rsid w:val="00C20CA5"/>
    <w:rsid w:val="00C32CFD"/>
    <w:rsid w:val="00C37342"/>
    <w:rsid w:val="00C40084"/>
    <w:rsid w:val="00C4303D"/>
    <w:rsid w:val="00C4620E"/>
    <w:rsid w:val="00C55198"/>
    <w:rsid w:val="00C5668B"/>
    <w:rsid w:val="00C66391"/>
    <w:rsid w:val="00C77D10"/>
    <w:rsid w:val="00C80C1E"/>
    <w:rsid w:val="00C80EE3"/>
    <w:rsid w:val="00C81FFE"/>
    <w:rsid w:val="00C8260C"/>
    <w:rsid w:val="00C8290F"/>
    <w:rsid w:val="00C96321"/>
    <w:rsid w:val="00CA14D7"/>
    <w:rsid w:val="00CA271B"/>
    <w:rsid w:val="00CA5E27"/>
    <w:rsid w:val="00CB6800"/>
    <w:rsid w:val="00CC2ECA"/>
    <w:rsid w:val="00CC423E"/>
    <w:rsid w:val="00CD10FB"/>
    <w:rsid w:val="00CD15C0"/>
    <w:rsid w:val="00CD4908"/>
    <w:rsid w:val="00CE72FF"/>
    <w:rsid w:val="00CE7D33"/>
    <w:rsid w:val="00CE7E99"/>
    <w:rsid w:val="00CF19C9"/>
    <w:rsid w:val="00CF2CD1"/>
    <w:rsid w:val="00CF7251"/>
    <w:rsid w:val="00D03F3A"/>
    <w:rsid w:val="00D04462"/>
    <w:rsid w:val="00D06DD2"/>
    <w:rsid w:val="00D157BC"/>
    <w:rsid w:val="00D21AE9"/>
    <w:rsid w:val="00D22D81"/>
    <w:rsid w:val="00D278D1"/>
    <w:rsid w:val="00D36ACC"/>
    <w:rsid w:val="00D36F79"/>
    <w:rsid w:val="00D43380"/>
    <w:rsid w:val="00D44E9D"/>
    <w:rsid w:val="00D44EC8"/>
    <w:rsid w:val="00D46873"/>
    <w:rsid w:val="00D50E95"/>
    <w:rsid w:val="00D52ED0"/>
    <w:rsid w:val="00D54535"/>
    <w:rsid w:val="00D55D16"/>
    <w:rsid w:val="00D57366"/>
    <w:rsid w:val="00D664EF"/>
    <w:rsid w:val="00D70E46"/>
    <w:rsid w:val="00D72A1A"/>
    <w:rsid w:val="00D773EA"/>
    <w:rsid w:val="00D84F25"/>
    <w:rsid w:val="00D921D5"/>
    <w:rsid w:val="00D95C04"/>
    <w:rsid w:val="00D96638"/>
    <w:rsid w:val="00D978B5"/>
    <w:rsid w:val="00D97E28"/>
    <w:rsid w:val="00DA117E"/>
    <w:rsid w:val="00DA24C8"/>
    <w:rsid w:val="00DA31C4"/>
    <w:rsid w:val="00DA4A01"/>
    <w:rsid w:val="00DA5814"/>
    <w:rsid w:val="00DA7228"/>
    <w:rsid w:val="00DB0627"/>
    <w:rsid w:val="00DB561D"/>
    <w:rsid w:val="00DC3356"/>
    <w:rsid w:val="00DD5BB5"/>
    <w:rsid w:val="00DE12F5"/>
    <w:rsid w:val="00DE1622"/>
    <w:rsid w:val="00DE1DCE"/>
    <w:rsid w:val="00DE4BE7"/>
    <w:rsid w:val="00DE77A8"/>
    <w:rsid w:val="00E01EC8"/>
    <w:rsid w:val="00E15486"/>
    <w:rsid w:val="00E154D4"/>
    <w:rsid w:val="00E32923"/>
    <w:rsid w:val="00E33956"/>
    <w:rsid w:val="00E36259"/>
    <w:rsid w:val="00E37839"/>
    <w:rsid w:val="00E4252C"/>
    <w:rsid w:val="00E445BD"/>
    <w:rsid w:val="00E44B75"/>
    <w:rsid w:val="00E47EEB"/>
    <w:rsid w:val="00E5058C"/>
    <w:rsid w:val="00E65397"/>
    <w:rsid w:val="00E75624"/>
    <w:rsid w:val="00E90DA0"/>
    <w:rsid w:val="00E918DA"/>
    <w:rsid w:val="00EA15D6"/>
    <w:rsid w:val="00EA2A1B"/>
    <w:rsid w:val="00EB4228"/>
    <w:rsid w:val="00EB5704"/>
    <w:rsid w:val="00EC3575"/>
    <w:rsid w:val="00EC504E"/>
    <w:rsid w:val="00ED4096"/>
    <w:rsid w:val="00ED4DA5"/>
    <w:rsid w:val="00ED516A"/>
    <w:rsid w:val="00EE0196"/>
    <w:rsid w:val="00EE21FD"/>
    <w:rsid w:val="00EE4587"/>
    <w:rsid w:val="00EF043F"/>
    <w:rsid w:val="00EF550B"/>
    <w:rsid w:val="00EF6B0D"/>
    <w:rsid w:val="00F04EF2"/>
    <w:rsid w:val="00F0606A"/>
    <w:rsid w:val="00F10B93"/>
    <w:rsid w:val="00F129BF"/>
    <w:rsid w:val="00F14328"/>
    <w:rsid w:val="00F17002"/>
    <w:rsid w:val="00F2520F"/>
    <w:rsid w:val="00F25822"/>
    <w:rsid w:val="00F264C2"/>
    <w:rsid w:val="00F2789B"/>
    <w:rsid w:val="00F3099A"/>
    <w:rsid w:val="00F312DA"/>
    <w:rsid w:val="00F3277F"/>
    <w:rsid w:val="00F37A62"/>
    <w:rsid w:val="00F44B90"/>
    <w:rsid w:val="00F47D9F"/>
    <w:rsid w:val="00F5117B"/>
    <w:rsid w:val="00F51B4D"/>
    <w:rsid w:val="00F57005"/>
    <w:rsid w:val="00F570C8"/>
    <w:rsid w:val="00F624C8"/>
    <w:rsid w:val="00F64DD9"/>
    <w:rsid w:val="00F67BC3"/>
    <w:rsid w:val="00F71385"/>
    <w:rsid w:val="00F85ABF"/>
    <w:rsid w:val="00F85EEE"/>
    <w:rsid w:val="00F86830"/>
    <w:rsid w:val="00F9046E"/>
    <w:rsid w:val="00F92727"/>
    <w:rsid w:val="00F9796D"/>
    <w:rsid w:val="00FA03C2"/>
    <w:rsid w:val="00FA194B"/>
    <w:rsid w:val="00FA1D5C"/>
    <w:rsid w:val="00FA3B76"/>
    <w:rsid w:val="00FA3C20"/>
    <w:rsid w:val="00FB3A2C"/>
    <w:rsid w:val="00FB769F"/>
    <w:rsid w:val="00FC6961"/>
    <w:rsid w:val="00FD7DEC"/>
    <w:rsid w:val="00FE224B"/>
    <w:rsid w:val="00FE55A0"/>
    <w:rsid w:val="00FE7AC4"/>
    <w:rsid w:val="00FF1371"/>
    <w:rsid w:val="00FF6A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Strong"/>
    <w:qFormat/>
    <w:rsid w:val="001122EB"/>
    <w:rPr>
      <w:b/>
      <w:bCs/>
    </w:rPr>
  </w:style>
  <w:style w:type="paragraph" w:styleId="a8">
    <w:name w:val="header"/>
    <w:basedOn w:val="a"/>
    <w:link w:val="a9"/>
    <w:uiPriority w:val="99"/>
    <w:rsid w:val="00560D26"/>
    <w:pPr>
      <w:tabs>
        <w:tab w:val="center" w:pos="4153"/>
        <w:tab w:val="right" w:pos="8306"/>
      </w:tabs>
    </w:pPr>
    <w:rPr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560D26"/>
    <w:rPr>
      <w:szCs w:val="24"/>
    </w:rPr>
  </w:style>
  <w:style w:type="paragraph" w:styleId="aa">
    <w:name w:val="footer"/>
    <w:basedOn w:val="a"/>
    <w:link w:val="ab"/>
    <w:rsid w:val="007579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757996"/>
  </w:style>
  <w:style w:type="character" w:styleId="ac">
    <w:name w:val="Hyperlink"/>
    <w:basedOn w:val="a0"/>
    <w:uiPriority w:val="99"/>
    <w:unhideWhenUsed/>
    <w:rsid w:val="00BE7CE8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2A41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Strong"/>
    <w:qFormat/>
    <w:rsid w:val="001122EB"/>
    <w:rPr>
      <w:b/>
      <w:bCs/>
    </w:rPr>
  </w:style>
  <w:style w:type="paragraph" w:styleId="a8">
    <w:name w:val="header"/>
    <w:basedOn w:val="a"/>
    <w:link w:val="a9"/>
    <w:uiPriority w:val="99"/>
    <w:rsid w:val="00560D26"/>
    <w:pPr>
      <w:tabs>
        <w:tab w:val="center" w:pos="4153"/>
        <w:tab w:val="right" w:pos="8306"/>
      </w:tabs>
    </w:pPr>
    <w:rPr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560D26"/>
    <w:rPr>
      <w:szCs w:val="24"/>
    </w:rPr>
  </w:style>
  <w:style w:type="paragraph" w:styleId="aa">
    <w:name w:val="footer"/>
    <w:basedOn w:val="a"/>
    <w:link w:val="ab"/>
    <w:rsid w:val="007579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757996"/>
  </w:style>
  <w:style w:type="character" w:styleId="ac">
    <w:name w:val="Hyperlink"/>
    <w:basedOn w:val="a0"/>
    <w:uiPriority w:val="99"/>
    <w:unhideWhenUsed/>
    <w:rsid w:val="00BE7C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ershininaMA\Desktop\&#1040;&#1082;&#1090;&#1080;&#1074;&#1085;&#1072;&#1103;%20&#1075;&#1088;%20&#1087;&#1086;&#1079;&#1080;&#1094;&#1080;&#1103;%202020\&#1087;&#1086;&#1089;&#1090;&#1072;&#1085;&#1086;&#1074;&#1083;&#1077;&#1085;&#1080;&#1077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F8D31-6471-4CBE-900A-18B88E5E1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242</TotalTime>
  <Pages>3</Pages>
  <Words>428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5034</CharactersWithSpaces>
  <SharedDoc>false</SharedDoc>
  <HLinks>
    <vt:vector size="6" baseType="variant">
      <vt:variant>
        <vt:i4>6553659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consultantplus://offline/ref=BDC2C7CFF2C2C94533A6EF558289D18620593D082E68CF1024080301105D56A709880763F95185DE9F991CCBEFF395222CF3C3FE3159E41E06DD3DE5I7x4F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VershininaMA</dc:creator>
  <cp:lastModifiedBy>Пользователь Windows</cp:lastModifiedBy>
  <cp:revision>96</cp:revision>
  <cp:lastPrinted>2025-01-13T09:46:00Z</cp:lastPrinted>
  <dcterms:created xsi:type="dcterms:W3CDTF">2024-09-24T04:49:00Z</dcterms:created>
  <dcterms:modified xsi:type="dcterms:W3CDTF">2025-01-22T11:31:00Z</dcterms:modified>
</cp:coreProperties>
</file>