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02A" w:rsidRPr="007F245F" w:rsidRDefault="003C795C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3C795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7.4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" filled="f" stroked="f">
            <v:textbox style="mso-fit-shape-to-text:t">
              <w:txbxContent>
                <w:p w:rsidR="007F002A" w:rsidRDefault="00BC234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19100" cy="723900"/>
                        <wp:effectExtent l="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7F002A" w:rsidRPr="00B91D93" w:rsidRDefault="007F002A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7F002A" w:rsidRPr="00B91D93" w:rsidRDefault="007F002A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F002A" w:rsidRPr="00B91D93" w:rsidRDefault="007F002A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F002A" w:rsidRPr="00B91D93" w:rsidRDefault="007F002A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F002A" w:rsidRPr="00B91D93" w:rsidRDefault="007F002A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F002A" w:rsidRPr="00B91D93" w:rsidRDefault="007F002A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F002A" w:rsidRPr="00B91D93" w:rsidRDefault="007F002A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7F002A" w:rsidRPr="00B72856" w:rsidRDefault="003C795C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3C795C">
        <w:rPr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<v:stroke linestyle="thinThick"/>
          </v:line>
        </w:pict>
      </w:r>
      <w:r w:rsidR="007F002A" w:rsidRPr="00B72856">
        <w:rPr>
          <w:rFonts w:ascii="Liberation Serif" w:hAnsi="Liberation Serif" w:cs="Liberation Serif"/>
          <w:sz w:val="28"/>
          <w:szCs w:val="28"/>
        </w:rPr>
        <w:t>от</w:t>
      </w:r>
      <w:r w:rsidR="00EF6B9E" w:rsidRPr="00A150CB">
        <w:rPr>
          <w:rFonts w:ascii="Liberation Serif" w:hAnsi="Liberation Serif" w:cs="Liberation Serif"/>
          <w:sz w:val="28"/>
          <w:szCs w:val="28"/>
        </w:rPr>
        <w:t xml:space="preserve"> 24</w:t>
      </w:r>
      <w:r w:rsidR="00EF6B9E">
        <w:rPr>
          <w:rFonts w:ascii="Liberation Serif" w:hAnsi="Liberation Serif" w:cs="Liberation Serif"/>
          <w:sz w:val="28"/>
          <w:szCs w:val="28"/>
        </w:rPr>
        <w:t>.</w:t>
      </w:r>
      <w:r w:rsidR="00EF6B9E" w:rsidRPr="00A150CB">
        <w:rPr>
          <w:rFonts w:ascii="Liberation Serif" w:hAnsi="Liberation Serif" w:cs="Liberation Serif"/>
          <w:sz w:val="28"/>
          <w:szCs w:val="28"/>
        </w:rPr>
        <w:t>03</w:t>
      </w:r>
      <w:r w:rsidR="00EF6B9E">
        <w:rPr>
          <w:rFonts w:ascii="Liberation Serif" w:hAnsi="Liberation Serif" w:cs="Liberation Serif"/>
          <w:sz w:val="28"/>
          <w:szCs w:val="28"/>
        </w:rPr>
        <w:t>.</w:t>
      </w:r>
      <w:r w:rsidR="00EF6B9E" w:rsidRPr="00A150CB">
        <w:rPr>
          <w:rFonts w:ascii="Liberation Serif" w:hAnsi="Liberation Serif" w:cs="Liberation Serif"/>
          <w:sz w:val="28"/>
          <w:szCs w:val="28"/>
        </w:rPr>
        <w:t>2025</w:t>
      </w:r>
      <w:r w:rsidR="007F002A" w:rsidRPr="00B72856">
        <w:rPr>
          <w:rFonts w:ascii="Liberation Serif" w:hAnsi="Liberation Serif" w:cs="Liberation Serif"/>
          <w:sz w:val="28"/>
          <w:szCs w:val="28"/>
        </w:rPr>
        <w:t xml:space="preserve"> №</w:t>
      </w:r>
      <w:r w:rsidR="00EF6B9E">
        <w:rPr>
          <w:rFonts w:ascii="Liberation Serif" w:hAnsi="Liberation Serif" w:cs="Liberation Serif"/>
          <w:sz w:val="28"/>
          <w:szCs w:val="28"/>
        </w:rPr>
        <w:t xml:space="preserve"> 53</w:t>
      </w:r>
    </w:p>
    <w:p w:rsidR="007F002A" w:rsidRDefault="007F002A" w:rsidP="00133698">
      <w:pPr>
        <w:rPr>
          <w:rFonts w:ascii="Liberation Serif" w:hAnsi="Liberation Serif" w:cs="Liberation Serif"/>
          <w:sz w:val="28"/>
          <w:szCs w:val="28"/>
        </w:rPr>
      </w:pPr>
    </w:p>
    <w:p w:rsidR="00601990" w:rsidRPr="00B91D93" w:rsidRDefault="00601990" w:rsidP="00133698">
      <w:pPr>
        <w:rPr>
          <w:rFonts w:ascii="Liberation Serif" w:hAnsi="Liberation Serif" w:cs="Liberation Serif"/>
          <w:sz w:val="28"/>
          <w:szCs w:val="28"/>
        </w:rPr>
      </w:pPr>
    </w:p>
    <w:p w:rsidR="00E11111" w:rsidRDefault="007F002A" w:rsidP="00E11111">
      <w:pPr>
        <w:jc w:val="center"/>
        <w:rPr>
          <w:rFonts w:ascii="Liberation Serif" w:hAnsi="Liberation Serif"/>
          <w:b/>
          <w:sz w:val="28"/>
          <w:szCs w:val="28"/>
        </w:rPr>
      </w:pPr>
      <w:r w:rsidRPr="008B6557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 внесении изменений в </w:t>
      </w:r>
      <w:r w:rsidR="00E11111">
        <w:rPr>
          <w:rFonts w:ascii="Liberation Serif" w:hAnsi="Liberation Serif" w:cs="Liberation Serif"/>
          <w:b/>
          <w:bCs/>
          <w:iCs/>
          <w:sz w:val="28"/>
          <w:szCs w:val="28"/>
        </w:rPr>
        <w:t>постановление Администрации Каменск-Уральского городского округа от 06.07.2021 № 565</w:t>
      </w:r>
      <w:r w:rsidR="00B23036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(в редакции </w:t>
      </w:r>
      <w:r w:rsidR="00B23036" w:rsidRPr="00B23036">
        <w:rPr>
          <w:rFonts w:ascii="Liberation Serif" w:hAnsi="Liberation Serif" w:cs="Liberation Serif"/>
          <w:b/>
          <w:bCs/>
          <w:iCs/>
          <w:sz w:val="28"/>
          <w:szCs w:val="28"/>
        </w:rPr>
        <w:t>постановления Администрации Каменск-Уральского городского округа от 28.12.2023 № 870)</w:t>
      </w:r>
      <w:r w:rsidR="00E11111" w:rsidRPr="00B23036">
        <w:rPr>
          <w:rFonts w:ascii="Liberation Serif" w:hAnsi="Liberation Serif" w:cs="Liberation Serif"/>
          <w:b/>
          <w:bCs/>
          <w:iCs/>
          <w:sz w:val="28"/>
          <w:szCs w:val="28"/>
        </w:rPr>
        <w:t>«</w:t>
      </w:r>
      <w:r w:rsidR="00E11111" w:rsidRPr="00B23036">
        <w:rPr>
          <w:rFonts w:ascii="Liberation Serif" w:hAnsi="Liberation Serif"/>
          <w:b/>
          <w:sz w:val="28"/>
          <w:szCs w:val="28"/>
        </w:rPr>
        <w:t>Об организаци</w:t>
      </w:r>
      <w:r w:rsidR="00E11111">
        <w:rPr>
          <w:rFonts w:ascii="Liberation Serif" w:hAnsi="Liberation Serif"/>
          <w:b/>
          <w:sz w:val="28"/>
          <w:szCs w:val="28"/>
        </w:rPr>
        <w:t>и и выполнении мероприятий по построению, внедрению и эксплуатации на территории Каменск-Уральского городского округа аппаратно-программного комплекса «Безопасный город»</w:t>
      </w:r>
    </w:p>
    <w:p w:rsidR="00BB75C3" w:rsidRPr="0088744C" w:rsidRDefault="00BB75C3" w:rsidP="00C855EA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7F002A" w:rsidRPr="004A79DA" w:rsidRDefault="00EB5A1C" w:rsidP="009B1B95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связи с кадровыми изменениями</w:t>
      </w:r>
      <w:r w:rsidR="007F002A" w:rsidRPr="004A79DA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7F002A" w:rsidRPr="004A79DA" w:rsidRDefault="007F002A" w:rsidP="00656E8F">
      <w:pPr>
        <w:rPr>
          <w:rFonts w:ascii="Liberation Serif" w:hAnsi="Liberation Serif"/>
          <w:b/>
          <w:sz w:val="28"/>
        </w:rPr>
      </w:pPr>
      <w:r w:rsidRPr="004A79DA">
        <w:rPr>
          <w:rFonts w:ascii="Liberation Serif" w:hAnsi="Liberation Serif"/>
          <w:b/>
          <w:sz w:val="28"/>
        </w:rPr>
        <w:t>ПОСТАНОВЛЯЕТ:</w:t>
      </w:r>
    </w:p>
    <w:p w:rsidR="007F002A" w:rsidRDefault="007F002A" w:rsidP="009B1B95">
      <w:pPr>
        <w:shd w:val="clear" w:color="auto" w:fill="FFFFFF"/>
        <w:tabs>
          <w:tab w:val="left" w:pos="0"/>
        </w:tabs>
        <w:ind w:right="1" w:firstLine="567"/>
        <w:jc w:val="both"/>
        <w:rPr>
          <w:rFonts w:ascii="Liberation Serif" w:hAnsi="Liberation Serif"/>
          <w:sz w:val="28"/>
          <w:szCs w:val="28"/>
        </w:rPr>
      </w:pPr>
      <w:r w:rsidRPr="004A79DA">
        <w:rPr>
          <w:rFonts w:ascii="Liberation Serif" w:hAnsi="Liberation Serif"/>
          <w:sz w:val="28"/>
          <w:szCs w:val="28"/>
        </w:rPr>
        <w:t xml:space="preserve">1. Внести изменения в состав </w:t>
      </w:r>
      <w:r w:rsidR="00E11111" w:rsidRPr="00B81B85">
        <w:rPr>
          <w:rFonts w:ascii="Liberation Serif" w:hAnsi="Liberation Serif"/>
          <w:sz w:val="28"/>
          <w:szCs w:val="28"/>
        </w:rPr>
        <w:t xml:space="preserve">Межведомственной рабочей группы по построению, внедрению и эксплуатации </w:t>
      </w:r>
      <w:r w:rsidR="00E11111">
        <w:rPr>
          <w:rFonts w:ascii="Liberation Serif" w:hAnsi="Liberation Serif"/>
          <w:sz w:val="28"/>
          <w:szCs w:val="28"/>
        </w:rPr>
        <w:t xml:space="preserve">на территории Каменск-Уральского городского округа </w:t>
      </w:r>
      <w:r w:rsidR="00E11111" w:rsidRPr="00B81B85">
        <w:rPr>
          <w:rFonts w:ascii="Liberation Serif" w:hAnsi="Liberation Serif"/>
          <w:sz w:val="28"/>
          <w:szCs w:val="28"/>
        </w:rPr>
        <w:t>аппаратно-программного комплекса «Безопасный город</w:t>
      </w:r>
      <w:r w:rsidR="00E11111">
        <w:rPr>
          <w:rFonts w:ascii="Liberation Serif" w:hAnsi="Liberation Serif"/>
          <w:sz w:val="28"/>
          <w:szCs w:val="28"/>
        </w:rPr>
        <w:t xml:space="preserve">» (далее - Рабочая группа), утвержденный </w:t>
      </w:r>
      <w:r w:rsidR="00172034">
        <w:rPr>
          <w:rFonts w:ascii="Liberation Serif" w:hAnsi="Liberation Serif"/>
          <w:sz w:val="28"/>
          <w:szCs w:val="28"/>
        </w:rPr>
        <w:t xml:space="preserve">пунктом 1 </w:t>
      </w:r>
      <w:r w:rsidR="00E11111" w:rsidRPr="00E11111">
        <w:rPr>
          <w:rFonts w:ascii="Liberation Serif" w:hAnsi="Liberation Serif" w:cs="Liberation Serif"/>
          <w:bCs/>
          <w:iCs/>
          <w:sz w:val="28"/>
          <w:szCs w:val="28"/>
        </w:rPr>
        <w:t>постановлени</w:t>
      </w:r>
      <w:r w:rsidR="00172034">
        <w:rPr>
          <w:rFonts w:ascii="Liberation Serif" w:hAnsi="Liberation Serif" w:cs="Liberation Serif"/>
          <w:bCs/>
          <w:iCs/>
          <w:sz w:val="28"/>
          <w:szCs w:val="28"/>
        </w:rPr>
        <w:t>я</w:t>
      </w:r>
      <w:r w:rsidR="00E11111" w:rsidRPr="00E11111">
        <w:rPr>
          <w:rFonts w:ascii="Liberation Serif" w:hAnsi="Liberation Serif" w:cs="Liberation Serif"/>
          <w:bCs/>
          <w:iCs/>
          <w:sz w:val="28"/>
          <w:szCs w:val="28"/>
        </w:rPr>
        <w:t xml:space="preserve"> Администрации Каменск-Уральского городского округа от 06.07.2021 </w:t>
      </w:r>
      <w:r w:rsidR="00E11111">
        <w:rPr>
          <w:rFonts w:ascii="Liberation Serif" w:hAnsi="Liberation Serif" w:cs="Liberation Serif"/>
          <w:bCs/>
          <w:iCs/>
          <w:sz w:val="28"/>
          <w:szCs w:val="28"/>
        </w:rPr>
        <w:t>№ 565</w:t>
      </w:r>
      <w:r w:rsidR="00B23036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A150CB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="00B23036">
        <w:rPr>
          <w:rFonts w:ascii="Liberation Serif" w:hAnsi="Liberation Serif" w:cs="Liberation Serif"/>
          <w:bCs/>
          <w:iCs/>
          <w:sz w:val="28"/>
          <w:szCs w:val="28"/>
        </w:rPr>
        <w:t>(в редакции постановления Администрации Каменск-Уральского городского округа от 28.12.2023 № 870)</w:t>
      </w:r>
      <w:r w:rsidR="00E11111" w:rsidRPr="00E11111"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="00E11111" w:rsidRPr="00E11111">
        <w:rPr>
          <w:rFonts w:ascii="Liberation Serif" w:hAnsi="Liberation Serif"/>
          <w:sz w:val="28"/>
          <w:szCs w:val="28"/>
        </w:rPr>
        <w:t>Об организации и выполнении мероприятий по построению, внедрению и эксплуатации на территории Каменск-Уральского городского округа аппаратно-программного комплекса «Безопасный город»</w:t>
      </w:r>
      <w:r w:rsidRPr="004A79DA">
        <w:rPr>
          <w:rFonts w:ascii="Liberation Serif" w:hAnsi="Liberation Serif"/>
          <w:sz w:val="28"/>
          <w:szCs w:val="28"/>
        </w:rPr>
        <w:t>, изложив его в новой редакции</w:t>
      </w:r>
      <w:r w:rsidR="00172034">
        <w:rPr>
          <w:rFonts w:ascii="Liberation Serif" w:hAnsi="Liberation Serif"/>
          <w:sz w:val="28"/>
          <w:szCs w:val="28"/>
        </w:rPr>
        <w:t>:</w:t>
      </w:r>
    </w:p>
    <w:tbl>
      <w:tblPr>
        <w:tblW w:w="9889" w:type="dxa"/>
        <w:tblLook w:val="00A0"/>
      </w:tblPr>
      <w:tblGrid>
        <w:gridCol w:w="3510"/>
        <w:gridCol w:w="6379"/>
      </w:tblGrid>
      <w:tr w:rsidR="00172034" w:rsidRPr="0088744C" w:rsidTr="00D26368">
        <w:trPr>
          <w:trHeight w:val="824"/>
        </w:trPr>
        <w:tc>
          <w:tcPr>
            <w:tcW w:w="3510" w:type="dxa"/>
          </w:tcPr>
          <w:p w:rsidR="00172034" w:rsidRPr="00452455" w:rsidRDefault="00B01AC4" w:rsidP="00D26368">
            <w:pPr>
              <w:rPr>
                <w:rFonts w:ascii="Liberation Serif" w:hAnsi="Liberation Serif"/>
                <w:sz w:val="28"/>
                <w:szCs w:val="28"/>
              </w:rPr>
            </w:pPr>
            <w:r w:rsidRPr="00D1248B"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="00172034"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  <w:r w:rsidR="0017203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172034" w:rsidRPr="00452455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Владимир Владимирович</w:t>
            </w:r>
          </w:p>
        </w:tc>
        <w:tc>
          <w:tcPr>
            <w:tcW w:w="6379" w:type="dxa"/>
          </w:tcPr>
          <w:p w:rsidR="00172034" w:rsidRPr="00452455" w:rsidRDefault="00172034" w:rsidP="00D263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первый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городского округа, председатель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Рабочей группы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; </w:t>
            </w:r>
          </w:p>
        </w:tc>
      </w:tr>
      <w:tr w:rsidR="00172034" w:rsidRPr="0088744C" w:rsidTr="00D26368">
        <w:trPr>
          <w:trHeight w:val="1133"/>
        </w:trPr>
        <w:tc>
          <w:tcPr>
            <w:tcW w:w="3510" w:type="dxa"/>
          </w:tcPr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Гайсин</w:t>
            </w:r>
          </w:p>
          <w:p w:rsidR="00172034" w:rsidRPr="00452455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Алексей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Гаязович</w:t>
            </w:r>
            <w:proofErr w:type="spellEnd"/>
          </w:p>
        </w:tc>
        <w:tc>
          <w:tcPr>
            <w:tcW w:w="6379" w:type="dxa"/>
          </w:tcPr>
          <w:p w:rsidR="00172034" w:rsidRPr="00452455" w:rsidRDefault="00172034" w:rsidP="00B01AC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B191C">
              <w:rPr>
                <w:rFonts w:ascii="Liberation Serif" w:hAnsi="Liberation Serif"/>
                <w:sz w:val="28"/>
                <w:szCs w:val="28"/>
                <w:lang w:eastAsia="ar-SA"/>
              </w:rPr>
              <w:t>начальник МКУ «Управление по делам ГОЧС г. Каменска-Уральского»</w:t>
            </w:r>
            <w:proofErr w:type="gramStart"/>
            <w:r w:rsidRPr="00452455">
              <w:rPr>
                <w:rFonts w:ascii="Liberation Serif" w:hAnsi="Liberation Serif"/>
                <w:sz w:val="28"/>
                <w:szCs w:val="28"/>
              </w:rPr>
              <w:t>,з</w:t>
            </w:r>
            <w:proofErr w:type="gramEnd"/>
            <w:r w:rsidRPr="00452455">
              <w:rPr>
                <w:rFonts w:ascii="Liberation Serif" w:hAnsi="Liberation Serif"/>
                <w:sz w:val="28"/>
                <w:szCs w:val="28"/>
              </w:rPr>
              <w:t>аместитель</w:t>
            </w:r>
            <w:r w:rsidR="00A150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председателя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Рабочей группы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; </w:t>
            </w:r>
          </w:p>
        </w:tc>
      </w:tr>
      <w:tr w:rsidR="00172034" w:rsidRPr="0088744C" w:rsidTr="00D26368">
        <w:trPr>
          <w:trHeight w:val="818"/>
        </w:trPr>
        <w:tc>
          <w:tcPr>
            <w:tcW w:w="3510" w:type="dxa"/>
          </w:tcPr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Козырчиков</w:t>
            </w:r>
            <w:proofErr w:type="spellEnd"/>
          </w:p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Иван Николаевич</w:t>
            </w:r>
          </w:p>
        </w:tc>
        <w:tc>
          <w:tcPr>
            <w:tcW w:w="6379" w:type="dxa"/>
          </w:tcPr>
          <w:p w:rsidR="00172034" w:rsidRPr="007B191C" w:rsidRDefault="00172034" w:rsidP="00D26368">
            <w:pPr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начальник ЕДДС Каменск-Уральского городского округа, секретарь </w:t>
            </w:r>
            <w:r>
              <w:rPr>
                <w:rFonts w:ascii="Liberation Serif" w:hAnsi="Liberation Serif"/>
                <w:sz w:val="28"/>
                <w:szCs w:val="28"/>
              </w:rPr>
              <w:t>Рабочей группы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172034" w:rsidRPr="0088744C" w:rsidTr="00D26368">
        <w:trPr>
          <w:trHeight w:val="377"/>
        </w:trPr>
        <w:tc>
          <w:tcPr>
            <w:tcW w:w="3510" w:type="dxa"/>
            <w:vAlign w:val="center"/>
          </w:tcPr>
          <w:p w:rsidR="00172034" w:rsidRPr="00452455" w:rsidRDefault="00172034" w:rsidP="00B01AC4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Ч</w:t>
            </w:r>
            <w:r w:rsidR="00B01AC4">
              <w:rPr>
                <w:rFonts w:ascii="Liberation Serif" w:hAnsi="Liberation Serif"/>
                <w:sz w:val="28"/>
                <w:szCs w:val="28"/>
              </w:rPr>
              <w:t xml:space="preserve">лены </w:t>
            </w:r>
            <w:r w:rsidR="00B01AC4" w:rsidRPr="00D1248B">
              <w:rPr>
                <w:rFonts w:ascii="Liberation Serif" w:hAnsi="Liberation Serif"/>
                <w:sz w:val="28"/>
                <w:szCs w:val="28"/>
              </w:rPr>
              <w:t>Рабочей группы:</w:t>
            </w:r>
          </w:p>
        </w:tc>
        <w:tc>
          <w:tcPr>
            <w:tcW w:w="6379" w:type="dxa"/>
          </w:tcPr>
          <w:p w:rsidR="00172034" w:rsidRPr="00452455" w:rsidRDefault="00172034" w:rsidP="00D263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2034" w:rsidRPr="0088744C" w:rsidTr="00BB75C3">
        <w:trPr>
          <w:trHeight w:val="675"/>
        </w:trPr>
        <w:tc>
          <w:tcPr>
            <w:tcW w:w="3510" w:type="dxa"/>
          </w:tcPr>
          <w:p w:rsidR="00BB75C3" w:rsidRDefault="00BB75C3" w:rsidP="00D26368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Давыдов </w:t>
            </w:r>
          </w:p>
          <w:p w:rsidR="00172034" w:rsidRPr="00452455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Иван Николаевич</w:t>
            </w:r>
          </w:p>
        </w:tc>
        <w:tc>
          <w:tcPr>
            <w:tcW w:w="6379" w:type="dxa"/>
          </w:tcPr>
          <w:p w:rsidR="00BB75C3" w:rsidRDefault="00BB75C3" w:rsidP="00D26368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172034" w:rsidRDefault="00172034" w:rsidP="00BB75C3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E514D">
              <w:rPr>
                <w:rFonts w:ascii="Liberation Serif" w:hAnsi="Liberation Serif"/>
                <w:sz w:val="28"/>
                <w:szCs w:val="28"/>
              </w:rPr>
              <w:t xml:space="preserve">начальник 63 </w:t>
            </w: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Pr="002E514D">
              <w:rPr>
                <w:rFonts w:ascii="Liberation Serif" w:hAnsi="Liberation Serif"/>
                <w:sz w:val="28"/>
                <w:szCs w:val="28"/>
              </w:rPr>
              <w:t xml:space="preserve">ожарно-спасательного отряда федеральной противопожарной службы Государственной противопожарной службы </w:t>
            </w:r>
            <w:r w:rsidRPr="002E514D">
              <w:rPr>
                <w:rFonts w:ascii="Liberation Serif" w:hAnsi="Liberation Serif"/>
                <w:sz w:val="28"/>
                <w:szCs w:val="28"/>
              </w:rPr>
              <w:lastRenderedPageBreak/>
              <w:t>Главного управления МЧС России по Свердловской области (по согласованию)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BB75C3" w:rsidRPr="00452455" w:rsidRDefault="00BB75C3" w:rsidP="00BB75C3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2034" w:rsidRPr="0088744C" w:rsidTr="00172034">
        <w:trPr>
          <w:trHeight w:val="1242"/>
        </w:trPr>
        <w:tc>
          <w:tcPr>
            <w:tcW w:w="3510" w:type="dxa"/>
          </w:tcPr>
          <w:p w:rsidR="00172034" w:rsidRDefault="00172034" w:rsidP="0017203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Дегтярев </w:t>
            </w:r>
          </w:p>
          <w:p w:rsidR="00172034" w:rsidRDefault="00172034" w:rsidP="0017203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Юрий Павлович</w:t>
            </w:r>
          </w:p>
        </w:tc>
        <w:tc>
          <w:tcPr>
            <w:tcW w:w="6379" w:type="dxa"/>
          </w:tcPr>
          <w:p w:rsidR="00172034" w:rsidRPr="00172034" w:rsidRDefault="00A150CB" w:rsidP="00D26368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72034">
              <w:rPr>
                <w:rFonts w:ascii="Liberation Serif" w:hAnsi="Liberation Serif"/>
                <w:sz w:val="28"/>
                <w:szCs w:val="28"/>
              </w:rPr>
              <w:t>Н</w:t>
            </w:r>
            <w:r w:rsidR="00172034" w:rsidRPr="00172034">
              <w:rPr>
                <w:rFonts w:ascii="Liberation Serif" w:hAnsi="Liberation Serif"/>
                <w:sz w:val="28"/>
                <w:szCs w:val="28"/>
              </w:rPr>
              <w:t>ачальник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72034" w:rsidRPr="00172034">
              <w:rPr>
                <w:rFonts w:ascii="Liberation Serif" w:hAnsi="Liberation Serif" w:cs="Helvetica"/>
                <w:sz w:val="28"/>
                <w:szCs w:val="28"/>
              </w:rPr>
              <w:t>Отраслевого органа Администрации Каменск-Уральского городского округа по жилищному хозяйству</w:t>
            </w:r>
            <w:r w:rsidR="00172034" w:rsidRPr="00172034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172034" w:rsidRPr="0088744C" w:rsidTr="00172034">
        <w:trPr>
          <w:trHeight w:val="1242"/>
        </w:trPr>
        <w:tc>
          <w:tcPr>
            <w:tcW w:w="3510" w:type="dxa"/>
          </w:tcPr>
          <w:p w:rsidR="00172034" w:rsidRDefault="00172034" w:rsidP="0017203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Зубарев</w:t>
            </w:r>
          </w:p>
          <w:p w:rsidR="00172034" w:rsidRDefault="00172034" w:rsidP="0017203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Андрей Сергеевич</w:t>
            </w:r>
          </w:p>
        </w:tc>
        <w:tc>
          <w:tcPr>
            <w:tcW w:w="6379" w:type="dxa"/>
          </w:tcPr>
          <w:p w:rsidR="00172034" w:rsidRPr="00172034" w:rsidRDefault="00D03A55" w:rsidP="00B01AC4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="00172034">
              <w:rPr>
                <w:rFonts w:ascii="Liberation Serif" w:hAnsi="Liberation Serif"/>
                <w:sz w:val="28"/>
                <w:szCs w:val="28"/>
              </w:rPr>
              <w:t xml:space="preserve">редседатель </w:t>
            </w:r>
            <w:r>
              <w:rPr>
                <w:rFonts w:ascii="Liberation Serif" w:hAnsi="Liberation Serif"/>
                <w:sz w:val="28"/>
                <w:szCs w:val="28"/>
              </w:rPr>
              <w:t>органа местного самоуправления «К</w:t>
            </w:r>
            <w:r w:rsidR="00172034">
              <w:rPr>
                <w:rFonts w:ascii="Liberation Serif" w:hAnsi="Liberation Serif"/>
                <w:sz w:val="28"/>
                <w:szCs w:val="28"/>
              </w:rPr>
              <w:t xml:space="preserve">омитет по управлению имуществом </w:t>
            </w:r>
            <w:r w:rsidR="00172034" w:rsidRPr="005F3D0E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="00172034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="00172034" w:rsidRPr="00654DB5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172034" w:rsidRPr="0088744C" w:rsidTr="00D26368">
        <w:trPr>
          <w:trHeight w:val="916"/>
        </w:trPr>
        <w:tc>
          <w:tcPr>
            <w:tcW w:w="3510" w:type="dxa"/>
          </w:tcPr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Каркавин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172034" w:rsidRPr="00452455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Иван Сергеевич</w:t>
            </w:r>
          </w:p>
        </w:tc>
        <w:tc>
          <w:tcPr>
            <w:tcW w:w="6379" w:type="dxa"/>
          </w:tcPr>
          <w:p w:rsidR="00172034" w:rsidRPr="00452455" w:rsidRDefault="00A150CB" w:rsidP="00B2303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</w:t>
            </w:r>
            <w:r w:rsidR="00172034" w:rsidRPr="00452455">
              <w:rPr>
                <w:rFonts w:ascii="Liberation Serif" w:hAnsi="Liberation Serif"/>
                <w:sz w:val="28"/>
                <w:szCs w:val="28"/>
              </w:rPr>
              <w:t>ачальник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72034" w:rsidRPr="00452455">
              <w:rPr>
                <w:rFonts w:ascii="Liberation Serif" w:hAnsi="Liberation Serif"/>
                <w:sz w:val="28"/>
                <w:szCs w:val="28"/>
              </w:rPr>
              <w:t>МО</w:t>
            </w:r>
            <w:r w:rsidR="00172034">
              <w:rPr>
                <w:rFonts w:ascii="Liberation Serif" w:hAnsi="Liberation Serif"/>
                <w:sz w:val="28"/>
                <w:szCs w:val="28"/>
              </w:rPr>
              <w:t xml:space="preserve"> МВД России «Каменск-Уральский» </w:t>
            </w:r>
            <w:r w:rsidR="00172034" w:rsidRPr="0045245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172034" w:rsidRPr="0088744C" w:rsidTr="00D26368">
        <w:trPr>
          <w:trHeight w:val="958"/>
        </w:trPr>
        <w:tc>
          <w:tcPr>
            <w:tcW w:w="3510" w:type="dxa"/>
          </w:tcPr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Нестеров </w:t>
            </w:r>
          </w:p>
          <w:p w:rsidR="00172034" w:rsidRPr="00452455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Денис Николаевич</w:t>
            </w:r>
          </w:p>
        </w:tc>
        <w:tc>
          <w:tcPr>
            <w:tcW w:w="6379" w:type="dxa"/>
          </w:tcPr>
          <w:p w:rsidR="00172034" w:rsidRPr="00452455" w:rsidRDefault="00172034" w:rsidP="00D263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D03A55" w:rsidRPr="0088744C" w:rsidTr="00D26368">
        <w:trPr>
          <w:trHeight w:val="958"/>
        </w:trPr>
        <w:tc>
          <w:tcPr>
            <w:tcW w:w="3510" w:type="dxa"/>
          </w:tcPr>
          <w:p w:rsidR="00D03A55" w:rsidRDefault="00D03A55" w:rsidP="00D03A55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Подгорбунских</w:t>
            </w:r>
            <w:proofErr w:type="spellEnd"/>
          </w:p>
          <w:p w:rsidR="00D03A55" w:rsidRDefault="00D03A55" w:rsidP="00D03A5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Игорь Владимирович</w:t>
            </w:r>
          </w:p>
        </w:tc>
        <w:tc>
          <w:tcPr>
            <w:tcW w:w="6379" w:type="dxa"/>
          </w:tcPr>
          <w:p w:rsidR="00D03A55" w:rsidRPr="00452455" w:rsidRDefault="00D03A55" w:rsidP="00D263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отдела по взаимодействию </w:t>
            </w:r>
            <w:r w:rsidR="00A150CB"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 xml:space="preserve">с административными органами Администрации </w:t>
            </w:r>
            <w:r w:rsidRPr="005F3D0E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Pr="00654DB5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172034" w:rsidRPr="0088744C" w:rsidTr="00D26368">
        <w:trPr>
          <w:trHeight w:val="1138"/>
        </w:trPr>
        <w:tc>
          <w:tcPr>
            <w:tcW w:w="3510" w:type="dxa"/>
          </w:tcPr>
          <w:p w:rsidR="001427D6" w:rsidRDefault="001427D6" w:rsidP="00D26368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Рогулина</w:t>
            </w:r>
          </w:p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Инна Геннадьевна</w:t>
            </w:r>
          </w:p>
        </w:tc>
        <w:tc>
          <w:tcPr>
            <w:tcW w:w="6379" w:type="dxa"/>
          </w:tcPr>
          <w:p w:rsidR="001427D6" w:rsidRDefault="001427D6" w:rsidP="00B01AC4">
            <w:pPr>
              <w:jc w:val="both"/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</w:pPr>
          </w:p>
          <w:p w:rsidR="00172034" w:rsidRDefault="00D03A55" w:rsidP="00B01AC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  <w:t>п</w:t>
            </w:r>
            <w:r w:rsidR="00172034" w:rsidRPr="008312C8"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  <w:t xml:space="preserve">редседатель </w:t>
            </w:r>
            <w:r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  <w:t>органа местного самоуправления «К</w:t>
            </w:r>
            <w:r w:rsidR="00172034" w:rsidRPr="008312C8"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  <w:t>омитет по архитектуре и градостроительству</w:t>
            </w:r>
            <w:r w:rsidR="00A150CB"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  <w:t xml:space="preserve"> </w:t>
            </w:r>
            <w:r w:rsidR="00172034" w:rsidRPr="005F3D0E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="00172034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="00172034" w:rsidRPr="00654DB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1427D6" w:rsidRPr="008312C8" w:rsidRDefault="001427D6" w:rsidP="00B01AC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2034" w:rsidRPr="0088744C" w:rsidTr="00D26368">
        <w:tc>
          <w:tcPr>
            <w:tcW w:w="3510" w:type="dxa"/>
          </w:tcPr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Храмов </w:t>
            </w:r>
          </w:p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Александр Александрович</w:t>
            </w:r>
          </w:p>
        </w:tc>
        <w:tc>
          <w:tcPr>
            <w:tcW w:w="6379" w:type="dxa"/>
          </w:tcPr>
          <w:p w:rsidR="00172034" w:rsidRPr="008312C8" w:rsidRDefault="00172034" w:rsidP="00107E15">
            <w:pPr>
              <w:jc w:val="both"/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</w:pPr>
            <w:r w:rsidRPr="00C5150F">
              <w:rPr>
                <w:rFonts w:ascii="Liberation Serif" w:hAnsi="Liberation Serif"/>
                <w:sz w:val="28"/>
                <w:szCs w:val="28"/>
              </w:rPr>
              <w:t>начальник отдела информационных технологий, связи и защиты информации Администрации Каменск-Уральского городского округа</w:t>
            </w:r>
            <w:r w:rsidR="00B23036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</w:tbl>
    <w:p w:rsidR="00B23036" w:rsidRPr="004A79DA" w:rsidRDefault="00B23036" w:rsidP="009B1B95">
      <w:pPr>
        <w:shd w:val="clear" w:color="auto" w:fill="FFFFFF"/>
        <w:tabs>
          <w:tab w:val="left" w:pos="0"/>
        </w:tabs>
        <w:ind w:right="1" w:firstLine="567"/>
        <w:jc w:val="both"/>
        <w:rPr>
          <w:rFonts w:ascii="Liberation Serif" w:hAnsi="Liberation Serif"/>
          <w:sz w:val="28"/>
          <w:szCs w:val="28"/>
        </w:rPr>
      </w:pPr>
    </w:p>
    <w:tbl>
      <w:tblPr>
        <w:tblW w:w="9889" w:type="dxa"/>
        <w:tblLook w:val="00A0"/>
      </w:tblPr>
      <w:tblGrid>
        <w:gridCol w:w="3510"/>
        <w:gridCol w:w="6379"/>
      </w:tblGrid>
      <w:tr w:rsidR="00B23036" w:rsidRPr="008312C8" w:rsidTr="00E01132">
        <w:tc>
          <w:tcPr>
            <w:tcW w:w="3510" w:type="dxa"/>
          </w:tcPr>
          <w:p w:rsidR="00B23036" w:rsidRDefault="00B23036" w:rsidP="00E0113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Чернова </w:t>
            </w:r>
          </w:p>
          <w:p w:rsidR="00B23036" w:rsidRDefault="00B23036" w:rsidP="00E0113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Елена Викторовна</w:t>
            </w:r>
          </w:p>
        </w:tc>
        <w:tc>
          <w:tcPr>
            <w:tcW w:w="6379" w:type="dxa"/>
          </w:tcPr>
          <w:p w:rsidR="00B23036" w:rsidRPr="008312C8" w:rsidRDefault="00B23036" w:rsidP="00E01132">
            <w:pPr>
              <w:jc w:val="both"/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</w:t>
            </w:r>
            <w:r w:rsidRPr="005F3D0E">
              <w:rPr>
                <w:rFonts w:ascii="Liberation Serif" w:hAnsi="Liberation Serif"/>
                <w:sz w:val="28"/>
                <w:szCs w:val="28"/>
              </w:rPr>
              <w:t xml:space="preserve">ачальник </w:t>
            </w: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Pr="005F3D0E">
              <w:rPr>
                <w:rFonts w:ascii="Liberation Serif" w:hAnsi="Liberation Serif"/>
                <w:sz w:val="28"/>
                <w:szCs w:val="28"/>
              </w:rPr>
              <w:t xml:space="preserve">траслевого органа 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5F3D0E">
              <w:rPr>
                <w:rFonts w:ascii="Liberation Serif" w:hAnsi="Liberation Serif"/>
                <w:sz w:val="28"/>
                <w:szCs w:val="28"/>
              </w:rPr>
              <w:t>дминистрации Каменск-Уральского городского округа по городскому хозяйству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107E15">
              <w:rPr>
                <w:rFonts w:ascii="Liberation Serif" w:hAnsi="Liberation Serif"/>
                <w:sz w:val="28"/>
                <w:szCs w:val="28"/>
              </w:rPr>
              <w:t>»</w:t>
            </w:r>
            <w:r w:rsidRPr="003B616D">
              <w:rPr>
                <w:rFonts w:ascii="Liberation Serif" w:hAnsi="Liberation Serif"/>
                <w:sz w:val="28"/>
                <w:szCs w:val="28"/>
              </w:rPr>
              <w:t>.</w:t>
            </w:r>
            <w:proofErr w:type="gramEnd"/>
          </w:p>
        </w:tc>
      </w:tr>
    </w:tbl>
    <w:p w:rsidR="007F002A" w:rsidRPr="004A79DA" w:rsidRDefault="00D03A55" w:rsidP="009B1B95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7F002A" w:rsidRPr="004A79D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7F002A" w:rsidRPr="004A79DA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7F002A" w:rsidRPr="004A79DA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7F002A" w:rsidRPr="004A79DA" w:rsidRDefault="00D03A55" w:rsidP="009B1B95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7F002A" w:rsidRPr="004A79D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7F002A" w:rsidRPr="004A79DA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7F002A" w:rsidRPr="004A79DA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</w:t>
      </w:r>
      <w:r w:rsidR="00E11111">
        <w:rPr>
          <w:rFonts w:ascii="Liberation Serif" w:hAnsi="Liberation Serif"/>
          <w:sz w:val="28"/>
          <w:szCs w:val="28"/>
        </w:rPr>
        <w:t xml:space="preserve">первого </w:t>
      </w:r>
      <w:r w:rsidR="007F002A" w:rsidRPr="004A79DA">
        <w:rPr>
          <w:rFonts w:ascii="Liberation Serif" w:hAnsi="Liberation Serif"/>
          <w:sz w:val="28"/>
          <w:szCs w:val="28"/>
        </w:rPr>
        <w:t xml:space="preserve">заместителя главы Администрации городского округа </w:t>
      </w:r>
      <w:proofErr w:type="spellStart"/>
      <w:r w:rsidR="00E11111">
        <w:rPr>
          <w:rFonts w:ascii="Liberation Serif" w:hAnsi="Liberation Serif"/>
          <w:sz w:val="28"/>
          <w:szCs w:val="28"/>
        </w:rPr>
        <w:t>Горенкова</w:t>
      </w:r>
      <w:proofErr w:type="spellEnd"/>
      <w:r w:rsidR="00E11111">
        <w:rPr>
          <w:rFonts w:ascii="Liberation Serif" w:hAnsi="Liberation Serif"/>
          <w:sz w:val="28"/>
          <w:szCs w:val="28"/>
        </w:rPr>
        <w:t xml:space="preserve"> В.В.</w:t>
      </w:r>
    </w:p>
    <w:p w:rsidR="007F002A" w:rsidRPr="0088744C" w:rsidRDefault="007F002A" w:rsidP="009B1B95">
      <w:pPr>
        <w:ind w:firstLine="567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7F002A" w:rsidRPr="0088744C" w:rsidRDefault="007F002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11111" w:rsidRDefault="00E11111" w:rsidP="00BE6FFE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8744C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A150CB">
        <w:rPr>
          <w:rFonts w:ascii="Liberation Serif" w:hAnsi="Liberation Serif" w:cs="Liberation Serif"/>
          <w:sz w:val="28"/>
          <w:szCs w:val="28"/>
        </w:rPr>
        <w:t xml:space="preserve"> </w:t>
      </w:r>
      <w:r w:rsidRPr="0088744C">
        <w:rPr>
          <w:rFonts w:ascii="Liberation Serif" w:hAnsi="Liberation Serif" w:cs="Liberation Serif"/>
          <w:sz w:val="28"/>
          <w:szCs w:val="28"/>
        </w:rPr>
        <w:t>городского</w:t>
      </w:r>
      <w:r>
        <w:rPr>
          <w:rFonts w:ascii="Liberation Serif" w:hAnsi="Liberation Serif" w:cs="Liberation Serif"/>
          <w:sz w:val="28"/>
          <w:szCs w:val="28"/>
        </w:rPr>
        <w:t xml:space="preserve">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="00A150CB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E11111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7F002A" w:rsidSect="00BB75C3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6EF9" w:rsidRDefault="00576EF9" w:rsidP="00484AD3">
      <w:r>
        <w:separator/>
      </w:r>
    </w:p>
  </w:endnote>
  <w:endnote w:type="continuationSeparator" w:id="1">
    <w:p w:rsidR="00576EF9" w:rsidRDefault="00576EF9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6EF9" w:rsidRDefault="00576EF9" w:rsidP="00484AD3">
      <w:r>
        <w:separator/>
      </w:r>
    </w:p>
  </w:footnote>
  <w:footnote w:type="continuationSeparator" w:id="1">
    <w:p w:rsidR="00576EF9" w:rsidRDefault="00576EF9" w:rsidP="00484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02A" w:rsidRDefault="003C795C">
    <w:pPr>
      <w:pStyle w:val="aa"/>
      <w:jc w:val="center"/>
    </w:pPr>
    <w:r>
      <w:fldChar w:fldCharType="begin"/>
    </w:r>
    <w:r w:rsidR="007234B6">
      <w:instrText>PAGE   \* MERGEFORMAT</w:instrText>
    </w:r>
    <w:r>
      <w:fldChar w:fldCharType="separate"/>
    </w:r>
    <w:r w:rsidR="00A150CB">
      <w:rPr>
        <w:noProof/>
      </w:rPr>
      <w:t>2</w:t>
    </w:r>
    <w:r>
      <w:rPr>
        <w:noProof/>
      </w:rPr>
      <w:fldChar w:fldCharType="end"/>
    </w:r>
  </w:p>
  <w:p w:rsidR="007F002A" w:rsidRDefault="007F002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440C487B"/>
    <w:multiLevelType w:val="hybridMultilevel"/>
    <w:tmpl w:val="B3F664D6"/>
    <w:lvl w:ilvl="0" w:tplc="CDDE55E6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10186"/>
    <w:rsid w:val="00010608"/>
    <w:rsid w:val="000162CB"/>
    <w:rsid w:val="00016AF3"/>
    <w:rsid w:val="000367EA"/>
    <w:rsid w:val="00037B32"/>
    <w:rsid w:val="00055BF5"/>
    <w:rsid w:val="000640E2"/>
    <w:rsid w:val="000B65A1"/>
    <w:rsid w:val="001026E0"/>
    <w:rsid w:val="00107E15"/>
    <w:rsid w:val="0012041C"/>
    <w:rsid w:val="001224F4"/>
    <w:rsid w:val="0013110F"/>
    <w:rsid w:val="00133698"/>
    <w:rsid w:val="00136F22"/>
    <w:rsid w:val="001427D6"/>
    <w:rsid w:val="00153464"/>
    <w:rsid w:val="00154C08"/>
    <w:rsid w:val="00172034"/>
    <w:rsid w:val="001A735A"/>
    <w:rsid w:val="001B0FF6"/>
    <w:rsid w:val="001D1353"/>
    <w:rsid w:val="001D44F3"/>
    <w:rsid w:val="001D6D62"/>
    <w:rsid w:val="002226C8"/>
    <w:rsid w:val="0023226A"/>
    <w:rsid w:val="00246796"/>
    <w:rsid w:val="00260DB8"/>
    <w:rsid w:val="00262FEE"/>
    <w:rsid w:val="00291CCA"/>
    <w:rsid w:val="002A79FD"/>
    <w:rsid w:val="002B192E"/>
    <w:rsid w:val="002C1F78"/>
    <w:rsid w:val="002C723B"/>
    <w:rsid w:val="00301773"/>
    <w:rsid w:val="00311136"/>
    <w:rsid w:val="0032666F"/>
    <w:rsid w:val="003349AB"/>
    <w:rsid w:val="003477A7"/>
    <w:rsid w:val="00352B7E"/>
    <w:rsid w:val="003713A2"/>
    <w:rsid w:val="00374C89"/>
    <w:rsid w:val="00382E5F"/>
    <w:rsid w:val="003A08AA"/>
    <w:rsid w:val="003A1FA0"/>
    <w:rsid w:val="003A3670"/>
    <w:rsid w:val="003B3E92"/>
    <w:rsid w:val="003B616D"/>
    <w:rsid w:val="003C795C"/>
    <w:rsid w:val="003E60C6"/>
    <w:rsid w:val="003F6459"/>
    <w:rsid w:val="00402C51"/>
    <w:rsid w:val="004118B2"/>
    <w:rsid w:val="00452455"/>
    <w:rsid w:val="00453366"/>
    <w:rsid w:val="0047765F"/>
    <w:rsid w:val="00481F00"/>
    <w:rsid w:val="004828DE"/>
    <w:rsid w:val="00484AD3"/>
    <w:rsid w:val="004A167B"/>
    <w:rsid w:val="004A513C"/>
    <w:rsid w:val="004A5A30"/>
    <w:rsid w:val="004A79DA"/>
    <w:rsid w:val="004C3C53"/>
    <w:rsid w:val="004C3D72"/>
    <w:rsid w:val="004C4571"/>
    <w:rsid w:val="004E5BB3"/>
    <w:rsid w:val="004F1BF0"/>
    <w:rsid w:val="004F264F"/>
    <w:rsid w:val="004F4246"/>
    <w:rsid w:val="0052384C"/>
    <w:rsid w:val="00526097"/>
    <w:rsid w:val="005316F6"/>
    <w:rsid w:val="00536788"/>
    <w:rsid w:val="005675C9"/>
    <w:rsid w:val="0057410F"/>
    <w:rsid w:val="00576EF9"/>
    <w:rsid w:val="0059734C"/>
    <w:rsid w:val="005977A9"/>
    <w:rsid w:val="00597A83"/>
    <w:rsid w:val="005B418F"/>
    <w:rsid w:val="005C0E01"/>
    <w:rsid w:val="005E2B09"/>
    <w:rsid w:val="005E6EBE"/>
    <w:rsid w:val="00601990"/>
    <w:rsid w:val="0062070B"/>
    <w:rsid w:val="00626234"/>
    <w:rsid w:val="006305D2"/>
    <w:rsid w:val="00634AEA"/>
    <w:rsid w:val="00654DB5"/>
    <w:rsid w:val="00656E8F"/>
    <w:rsid w:val="00664E85"/>
    <w:rsid w:val="00666763"/>
    <w:rsid w:val="00675D13"/>
    <w:rsid w:val="00680557"/>
    <w:rsid w:val="00684562"/>
    <w:rsid w:val="006B1331"/>
    <w:rsid w:val="006C3CA6"/>
    <w:rsid w:val="006C6C5E"/>
    <w:rsid w:val="006E2BE1"/>
    <w:rsid w:val="006E37BD"/>
    <w:rsid w:val="00702165"/>
    <w:rsid w:val="00706BCB"/>
    <w:rsid w:val="00720985"/>
    <w:rsid w:val="007234B6"/>
    <w:rsid w:val="0072521D"/>
    <w:rsid w:val="00735414"/>
    <w:rsid w:val="00752E7B"/>
    <w:rsid w:val="00761552"/>
    <w:rsid w:val="007626A4"/>
    <w:rsid w:val="00762B5E"/>
    <w:rsid w:val="0077618F"/>
    <w:rsid w:val="007A168C"/>
    <w:rsid w:val="007B191C"/>
    <w:rsid w:val="007C4DE8"/>
    <w:rsid w:val="007C6CCD"/>
    <w:rsid w:val="007D3CC7"/>
    <w:rsid w:val="007D4D6D"/>
    <w:rsid w:val="007D6B63"/>
    <w:rsid w:val="007F002A"/>
    <w:rsid w:val="007F245F"/>
    <w:rsid w:val="00816B16"/>
    <w:rsid w:val="008222AB"/>
    <w:rsid w:val="008312C8"/>
    <w:rsid w:val="0083594B"/>
    <w:rsid w:val="008459CC"/>
    <w:rsid w:val="008556E0"/>
    <w:rsid w:val="00856B5E"/>
    <w:rsid w:val="0086033B"/>
    <w:rsid w:val="00871148"/>
    <w:rsid w:val="00877E33"/>
    <w:rsid w:val="008817E3"/>
    <w:rsid w:val="0088744C"/>
    <w:rsid w:val="00892128"/>
    <w:rsid w:val="00896CBC"/>
    <w:rsid w:val="008A58A0"/>
    <w:rsid w:val="008B3E65"/>
    <w:rsid w:val="008B50A7"/>
    <w:rsid w:val="008B6557"/>
    <w:rsid w:val="008C0E41"/>
    <w:rsid w:val="008C50DD"/>
    <w:rsid w:val="008E0CC0"/>
    <w:rsid w:val="008E5B75"/>
    <w:rsid w:val="008F220C"/>
    <w:rsid w:val="0090746F"/>
    <w:rsid w:val="0093080E"/>
    <w:rsid w:val="009414D8"/>
    <w:rsid w:val="00941D3B"/>
    <w:rsid w:val="00945D6E"/>
    <w:rsid w:val="00956960"/>
    <w:rsid w:val="00975A1C"/>
    <w:rsid w:val="00997644"/>
    <w:rsid w:val="009A07DF"/>
    <w:rsid w:val="009B1B95"/>
    <w:rsid w:val="009D235C"/>
    <w:rsid w:val="009D2867"/>
    <w:rsid w:val="009D49C4"/>
    <w:rsid w:val="009E04CA"/>
    <w:rsid w:val="009E3FB7"/>
    <w:rsid w:val="009E4BF9"/>
    <w:rsid w:val="00A01E1F"/>
    <w:rsid w:val="00A1076A"/>
    <w:rsid w:val="00A150CB"/>
    <w:rsid w:val="00A26589"/>
    <w:rsid w:val="00A34DA1"/>
    <w:rsid w:val="00A4097B"/>
    <w:rsid w:val="00A414F6"/>
    <w:rsid w:val="00A61B3B"/>
    <w:rsid w:val="00A761BF"/>
    <w:rsid w:val="00A870F6"/>
    <w:rsid w:val="00AA567C"/>
    <w:rsid w:val="00AB144B"/>
    <w:rsid w:val="00AB637D"/>
    <w:rsid w:val="00AD7FD3"/>
    <w:rsid w:val="00AF0C20"/>
    <w:rsid w:val="00AF0D18"/>
    <w:rsid w:val="00B007B6"/>
    <w:rsid w:val="00B01AC4"/>
    <w:rsid w:val="00B13900"/>
    <w:rsid w:val="00B20654"/>
    <w:rsid w:val="00B23036"/>
    <w:rsid w:val="00B33CAE"/>
    <w:rsid w:val="00B43743"/>
    <w:rsid w:val="00B72856"/>
    <w:rsid w:val="00B91D93"/>
    <w:rsid w:val="00B95DBC"/>
    <w:rsid w:val="00BA7870"/>
    <w:rsid w:val="00BB75C3"/>
    <w:rsid w:val="00BC2347"/>
    <w:rsid w:val="00BC77AC"/>
    <w:rsid w:val="00BC7A42"/>
    <w:rsid w:val="00BE6FFE"/>
    <w:rsid w:val="00BF6E52"/>
    <w:rsid w:val="00C55198"/>
    <w:rsid w:val="00C632C0"/>
    <w:rsid w:val="00C8290F"/>
    <w:rsid w:val="00C855EA"/>
    <w:rsid w:val="00C940AC"/>
    <w:rsid w:val="00CA14D7"/>
    <w:rsid w:val="00CC74E9"/>
    <w:rsid w:val="00CD11A6"/>
    <w:rsid w:val="00CE76EC"/>
    <w:rsid w:val="00CF7251"/>
    <w:rsid w:val="00D03A55"/>
    <w:rsid w:val="00D11033"/>
    <w:rsid w:val="00D1248B"/>
    <w:rsid w:val="00D17932"/>
    <w:rsid w:val="00D46873"/>
    <w:rsid w:val="00D56DE2"/>
    <w:rsid w:val="00D72954"/>
    <w:rsid w:val="00D73298"/>
    <w:rsid w:val="00D80A2B"/>
    <w:rsid w:val="00D9144F"/>
    <w:rsid w:val="00D921D5"/>
    <w:rsid w:val="00DA67C9"/>
    <w:rsid w:val="00DB1710"/>
    <w:rsid w:val="00DC34E3"/>
    <w:rsid w:val="00DC447A"/>
    <w:rsid w:val="00DE4BE7"/>
    <w:rsid w:val="00E11111"/>
    <w:rsid w:val="00E14EDF"/>
    <w:rsid w:val="00E26C9D"/>
    <w:rsid w:val="00E30E69"/>
    <w:rsid w:val="00E32560"/>
    <w:rsid w:val="00E40AFD"/>
    <w:rsid w:val="00E47780"/>
    <w:rsid w:val="00E50637"/>
    <w:rsid w:val="00E51A4D"/>
    <w:rsid w:val="00E54B0E"/>
    <w:rsid w:val="00E82B35"/>
    <w:rsid w:val="00E83879"/>
    <w:rsid w:val="00EA1643"/>
    <w:rsid w:val="00EB206F"/>
    <w:rsid w:val="00EB5A1C"/>
    <w:rsid w:val="00EC7DCC"/>
    <w:rsid w:val="00ED4DA5"/>
    <w:rsid w:val="00ED548C"/>
    <w:rsid w:val="00ED79CE"/>
    <w:rsid w:val="00EE00FA"/>
    <w:rsid w:val="00EE2860"/>
    <w:rsid w:val="00EE4587"/>
    <w:rsid w:val="00EE522E"/>
    <w:rsid w:val="00EF6B9E"/>
    <w:rsid w:val="00F129BF"/>
    <w:rsid w:val="00F34DAB"/>
    <w:rsid w:val="00F4622D"/>
    <w:rsid w:val="00F60363"/>
    <w:rsid w:val="00F910FA"/>
    <w:rsid w:val="00FA194B"/>
    <w:rsid w:val="00FA3C20"/>
    <w:rsid w:val="00FA4944"/>
    <w:rsid w:val="00FA6A15"/>
    <w:rsid w:val="00FD7DEC"/>
    <w:rsid w:val="00FE05E7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0746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074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75D1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90746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90746F"/>
    <w:rPr>
      <w:rFonts w:ascii="Cambria" w:hAnsi="Cambria" w:cs="Times New Roman"/>
      <w:b/>
      <w:bCs/>
      <w:sz w:val="26"/>
      <w:szCs w:val="26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675D13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22">
    <w:name w:val="Body Text 2"/>
    <w:basedOn w:val="a"/>
    <w:link w:val="23"/>
    <w:uiPriority w:val="99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locked/>
    <w:rsid w:val="007626A4"/>
    <w:rPr>
      <w:rFonts w:cs="Times New Roman"/>
    </w:rPr>
  </w:style>
  <w:style w:type="paragraph" w:styleId="a8">
    <w:name w:val="List Paragraph"/>
    <w:basedOn w:val="a"/>
    <w:uiPriority w:val="99"/>
    <w:qFormat/>
    <w:rsid w:val="00680557"/>
    <w:pPr>
      <w:ind w:left="720"/>
      <w:contextualSpacing/>
    </w:pPr>
  </w:style>
  <w:style w:type="character" w:styleId="a9">
    <w:name w:val="line number"/>
    <w:basedOn w:val="a0"/>
    <w:uiPriority w:val="99"/>
    <w:rsid w:val="003A1FA0"/>
    <w:rPr>
      <w:rFonts w:cs="Times New Roman"/>
    </w:rPr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84AD3"/>
    <w:rPr>
      <w:rFonts w:cs="Times New Roman"/>
    </w:rPr>
  </w:style>
  <w:style w:type="paragraph" w:styleId="ac">
    <w:name w:val="footer"/>
    <w:basedOn w:val="a"/>
    <w:link w:val="ad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84AD3"/>
    <w:rPr>
      <w:rFonts w:cs="Times New Roman"/>
    </w:rPr>
  </w:style>
  <w:style w:type="character" w:styleId="ae">
    <w:name w:val="Hyperlink"/>
    <w:basedOn w:val="a0"/>
    <w:uiPriority w:val="99"/>
    <w:rsid w:val="00E26C9D"/>
    <w:rPr>
      <w:rFonts w:cs="Times New Roman"/>
      <w:color w:val="0000FF"/>
      <w:u w:val="single"/>
    </w:rPr>
  </w:style>
  <w:style w:type="table" w:styleId="af">
    <w:name w:val="Table Grid"/>
    <w:basedOn w:val="a1"/>
    <w:uiPriority w:val="99"/>
    <w:rsid w:val="00A01E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Знак21"/>
    <w:basedOn w:val="a"/>
    <w:uiPriority w:val="99"/>
    <w:rsid w:val="0090746F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4">
    <w:name w:val="Body Text Indent 2"/>
    <w:basedOn w:val="a"/>
    <w:link w:val="25"/>
    <w:uiPriority w:val="99"/>
    <w:rsid w:val="0090746F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locked/>
    <w:rsid w:val="0090746F"/>
    <w:rPr>
      <w:rFonts w:cs="Times New Roman"/>
    </w:rPr>
  </w:style>
  <w:style w:type="paragraph" w:styleId="af0">
    <w:name w:val="Body Text"/>
    <w:basedOn w:val="a"/>
    <w:link w:val="af1"/>
    <w:uiPriority w:val="99"/>
    <w:rsid w:val="0090746F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locked/>
    <w:rsid w:val="0090746F"/>
    <w:rPr>
      <w:rFonts w:cs="Times New Roman"/>
    </w:rPr>
  </w:style>
  <w:style w:type="character" w:styleId="af2">
    <w:name w:val="page number"/>
    <w:basedOn w:val="a0"/>
    <w:uiPriority w:val="99"/>
    <w:rsid w:val="0090746F"/>
    <w:rPr>
      <w:rFonts w:cs="Times New Roman"/>
    </w:rPr>
  </w:style>
  <w:style w:type="paragraph" w:customStyle="1" w:styleId="consplusnormal">
    <w:name w:val="consplusnormal"/>
    <w:basedOn w:val="a"/>
    <w:uiPriority w:val="99"/>
    <w:rsid w:val="0090746F"/>
    <w:rPr>
      <w:rFonts w:ascii="Arial" w:hAnsi="Arial" w:cs="Arial"/>
      <w:color w:val="0000A0"/>
      <w:sz w:val="22"/>
      <w:szCs w:val="22"/>
    </w:rPr>
  </w:style>
  <w:style w:type="paragraph" w:customStyle="1" w:styleId="ConsPlusTitle">
    <w:name w:val="ConsPlusTitle"/>
    <w:uiPriority w:val="99"/>
    <w:rsid w:val="0090746F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record">
    <w:name w:val="record"/>
    <w:basedOn w:val="a0"/>
    <w:uiPriority w:val="99"/>
    <w:rsid w:val="0090746F"/>
    <w:rPr>
      <w:rFonts w:cs="Times New Roman"/>
    </w:rPr>
  </w:style>
  <w:style w:type="paragraph" w:customStyle="1" w:styleId="211">
    <w:name w:val="Основной текст 21"/>
    <w:basedOn w:val="a"/>
    <w:uiPriority w:val="99"/>
    <w:rsid w:val="0090746F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8"/>
    </w:rPr>
  </w:style>
  <w:style w:type="paragraph" w:styleId="HTML">
    <w:name w:val="HTML Preformatted"/>
    <w:basedOn w:val="a"/>
    <w:link w:val="HTML0"/>
    <w:uiPriority w:val="99"/>
    <w:rsid w:val="009074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0746F"/>
    <w:rPr>
      <w:rFonts w:ascii="Courier New" w:hAnsi="Courier New" w:cs="Courier New"/>
    </w:rPr>
  </w:style>
  <w:style w:type="paragraph" w:styleId="af3">
    <w:name w:val="Normal (Web)"/>
    <w:basedOn w:val="a"/>
    <w:uiPriority w:val="99"/>
    <w:rsid w:val="007D6B6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5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0FF69-AD1F-4BE4-8B9B-976D7CADD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2</Pages>
  <Words>330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4</cp:revision>
  <cp:lastPrinted>2023-12-26T11:11:00Z</cp:lastPrinted>
  <dcterms:created xsi:type="dcterms:W3CDTF">2025-01-21T11:04:00Z</dcterms:created>
  <dcterms:modified xsi:type="dcterms:W3CDTF">2025-01-24T09:46:00Z</dcterms:modified>
</cp:coreProperties>
</file>