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2A593E" w:rsidP="00133698">
      <w:pPr>
        <w:pStyle w:val="1"/>
        <w:ind w:left="5387"/>
        <w:jc w:val="right"/>
        <w:rPr>
          <w:bCs/>
          <w:iCs w:val="0"/>
        </w:rPr>
      </w:pPr>
      <w:r w:rsidRPr="002A593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2A593E" w:rsidP="00133698">
      <w:pPr>
        <w:spacing w:before="400"/>
        <w:rPr>
          <w:rFonts w:ascii="Liberation Serif" w:hAnsi="Liberation Serif"/>
          <w:sz w:val="24"/>
        </w:rPr>
      </w:pPr>
      <w:r w:rsidRPr="002A593E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2907F6">
        <w:rPr>
          <w:rFonts w:ascii="Liberation Serif" w:hAnsi="Liberation Serif"/>
          <w:sz w:val="24"/>
        </w:rPr>
        <w:t>07.02.2025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2907F6">
        <w:rPr>
          <w:rFonts w:ascii="Liberation Serif" w:hAnsi="Liberation Serif"/>
          <w:sz w:val="24"/>
        </w:rPr>
        <w:t>95</w:t>
      </w:r>
      <w:r w:rsidR="002F252A">
        <w:rPr>
          <w:rFonts w:ascii="Liberation Serif" w:hAnsi="Liberation Serif"/>
          <w:sz w:val="24"/>
        </w:rPr>
        <w:t xml:space="preserve"> </w:t>
      </w:r>
      <w:r w:rsidR="00A66533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A66533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>Поряд</w:t>
      </w:r>
      <w:r w:rsidR="00A66533">
        <w:rPr>
          <w:rFonts w:ascii="Liberation Serif" w:hAnsi="Liberation Serif" w:cs="Liberation Serif"/>
          <w:b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Федеральн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ым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закон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от 06 октября 2003 года 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решением Думы Каменск-Уральского городского округа от 21.08.2024 № </w:t>
      </w:r>
      <w:r w:rsidR="00E877F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9A51E7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A66533">
        <w:rPr>
          <w:rFonts w:ascii="Liberation Serif" w:hAnsi="Liberation Serif"/>
          <w:sz w:val="28"/>
          <w:szCs w:val="28"/>
        </w:rPr>
        <w:t>Внести изменения в</w:t>
      </w:r>
      <w:r w:rsidR="009A51E7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Администрации Каменск-Уральского городского округа от 02.09.2024 № 604 </w:t>
      </w:r>
      <w:r w:rsidR="002F252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(в редакции постановления Администрации Каменск-Уральского городского округа от 06.11.2024 № 783) 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0E6A53" w:rsidRPr="000E6A53">
        <w:rPr>
          <w:rFonts w:ascii="Liberation Serif" w:hAnsi="Liberation Serif"/>
          <w:sz w:val="28"/>
          <w:szCs w:val="28"/>
        </w:rPr>
        <w:t xml:space="preserve">Об утверждении </w:t>
      </w:r>
      <w:r w:rsidR="000E6A53" w:rsidRPr="000E6A53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</w:t>
      </w:r>
      <w:proofErr w:type="gramEnd"/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Федерации, </w:t>
      </w:r>
      <w:proofErr w:type="gramStart"/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заключившим</w:t>
      </w:r>
      <w:proofErr w:type="gramEnd"/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контракт о прохождении военной службы в Вооруженных Силах Российской Федерации в целях участия в специальной военной операции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2F252A">
        <w:rPr>
          <w:rFonts w:ascii="Liberation Serif" w:hAnsi="Liberation Serif" w:cs="Liberation Serif"/>
          <w:color w:val="000000" w:themeColor="text1"/>
          <w:sz w:val="28"/>
          <w:szCs w:val="28"/>
        </w:rPr>
        <w:t>, дополнив пункт 2.8 после слов «рабочих дней» словами «со дня поступления запроса, указанного в пункте 2.7 настоящего Порядка,».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072D00" w:rsidRPr="009A51E7" w:rsidRDefault="0038491E" w:rsidP="005E6EE1">
      <w:pPr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</w:p>
    <w:sectPr w:rsidR="00072D00" w:rsidRPr="009A51E7" w:rsidSect="000E6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89C" w:rsidRDefault="00F2489C" w:rsidP="00352CE2">
      <w:r>
        <w:separator/>
      </w:r>
    </w:p>
  </w:endnote>
  <w:endnote w:type="continuationSeparator" w:id="1">
    <w:p w:rsidR="00F2489C" w:rsidRDefault="00F2489C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89C" w:rsidRDefault="00F2489C" w:rsidP="00352CE2">
      <w:r>
        <w:separator/>
      </w:r>
    </w:p>
  </w:footnote>
  <w:footnote w:type="continuationSeparator" w:id="1">
    <w:p w:rsidR="00F2489C" w:rsidRDefault="00F2489C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2A593E">
        <w:pPr>
          <w:pStyle w:val="a7"/>
          <w:jc w:val="center"/>
        </w:pPr>
        <w:fldSimple w:instr="PAGE   \* MERGEFORMAT">
          <w:r w:rsidR="002F252A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90113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82234"/>
    <w:rsid w:val="000A4296"/>
    <w:rsid w:val="000C1437"/>
    <w:rsid w:val="000C1A63"/>
    <w:rsid w:val="000C2FA0"/>
    <w:rsid w:val="000C38D4"/>
    <w:rsid w:val="000D3A70"/>
    <w:rsid w:val="000D6E04"/>
    <w:rsid w:val="000E6A53"/>
    <w:rsid w:val="0010303C"/>
    <w:rsid w:val="0011165B"/>
    <w:rsid w:val="0011773C"/>
    <w:rsid w:val="00121CCA"/>
    <w:rsid w:val="00122132"/>
    <w:rsid w:val="00133698"/>
    <w:rsid w:val="00137A9F"/>
    <w:rsid w:val="0014145B"/>
    <w:rsid w:val="00141EFC"/>
    <w:rsid w:val="0014614B"/>
    <w:rsid w:val="00175644"/>
    <w:rsid w:val="001773C5"/>
    <w:rsid w:val="001C0264"/>
    <w:rsid w:val="001C4A3B"/>
    <w:rsid w:val="001D2C39"/>
    <w:rsid w:val="002000C8"/>
    <w:rsid w:val="002313CA"/>
    <w:rsid w:val="0023226A"/>
    <w:rsid w:val="00233EE9"/>
    <w:rsid w:val="00245CE2"/>
    <w:rsid w:val="002550C8"/>
    <w:rsid w:val="0027400D"/>
    <w:rsid w:val="002907F6"/>
    <w:rsid w:val="002A593E"/>
    <w:rsid w:val="002B1A2F"/>
    <w:rsid w:val="002B1DFB"/>
    <w:rsid w:val="002C2330"/>
    <w:rsid w:val="002D3FC0"/>
    <w:rsid w:val="002F252A"/>
    <w:rsid w:val="002F72EB"/>
    <w:rsid w:val="00301773"/>
    <w:rsid w:val="003055E9"/>
    <w:rsid w:val="00307D3E"/>
    <w:rsid w:val="00311136"/>
    <w:rsid w:val="00314D36"/>
    <w:rsid w:val="00334F18"/>
    <w:rsid w:val="00345BF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B2C38"/>
    <w:rsid w:val="003D2812"/>
    <w:rsid w:val="003F6459"/>
    <w:rsid w:val="003F7CE6"/>
    <w:rsid w:val="00427CA3"/>
    <w:rsid w:val="004523B4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6EE1"/>
    <w:rsid w:val="005E7583"/>
    <w:rsid w:val="00600310"/>
    <w:rsid w:val="00610E13"/>
    <w:rsid w:val="0061438C"/>
    <w:rsid w:val="0062368D"/>
    <w:rsid w:val="006417FC"/>
    <w:rsid w:val="0064348E"/>
    <w:rsid w:val="00654494"/>
    <w:rsid w:val="00656B98"/>
    <w:rsid w:val="006642C6"/>
    <w:rsid w:val="00683610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71FA8"/>
    <w:rsid w:val="007A0698"/>
    <w:rsid w:val="007B309E"/>
    <w:rsid w:val="007B58C6"/>
    <w:rsid w:val="007C3109"/>
    <w:rsid w:val="007F3C9F"/>
    <w:rsid w:val="008023CF"/>
    <w:rsid w:val="00811922"/>
    <w:rsid w:val="00820CD1"/>
    <w:rsid w:val="00821C03"/>
    <w:rsid w:val="00851EDF"/>
    <w:rsid w:val="00871148"/>
    <w:rsid w:val="0087228D"/>
    <w:rsid w:val="00883A5F"/>
    <w:rsid w:val="00885B11"/>
    <w:rsid w:val="00891108"/>
    <w:rsid w:val="00896CBC"/>
    <w:rsid w:val="008A48A1"/>
    <w:rsid w:val="008C0E41"/>
    <w:rsid w:val="008F7BDD"/>
    <w:rsid w:val="00900351"/>
    <w:rsid w:val="0090039E"/>
    <w:rsid w:val="00911DBA"/>
    <w:rsid w:val="009209D8"/>
    <w:rsid w:val="00922F5F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3EC9"/>
    <w:rsid w:val="00A05C90"/>
    <w:rsid w:val="00A1076A"/>
    <w:rsid w:val="00A167B1"/>
    <w:rsid w:val="00A26589"/>
    <w:rsid w:val="00A466A0"/>
    <w:rsid w:val="00A54378"/>
    <w:rsid w:val="00A60D83"/>
    <w:rsid w:val="00A60ECB"/>
    <w:rsid w:val="00A66533"/>
    <w:rsid w:val="00A67D51"/>
    <w:rsid w:val="00A71BE5"/>
    <w:rsid w:val="00A86A20"/>
    <w:rsid w:val="00AA1965"/>
    <w:rsid w:val="00AA4BA9"/>
    <w:rsid w:val="00AB7AC6"/>
    <w:rsid w:val="00AC5B8C"/>
    <w:rsid w:val="00AD081A"/>
    <w:rsid w:val="00AD31C2"/>
    <w:rsid w:val="00AE0ED3"/>
    <w:rsid w:val="00AE5270"/>
    <w:rsid w:val="00B01C37"/>
    <w:rsid w:val="00B06DCC"/>
    <w:rsid w:val="00B14F00"/>
    <w:rsid w:val="00B310C8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37204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D0506"/>
    <w:rsid w:val="00CF126D"/>
    <w:rsid w:val="00CF13FE"/>
    <w:rsid w:val="00CF7251"/>
    <w:rsid w:val="00D00B43"/>
    <w:rsid w:val="00D324C6"/>
    <w:rsid w:val="00D3466C"/>
    <w:rsid w:val="00D349DE"/>
    <w:rsid w:val="00D3541A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63B45"/>
    <w:rsid w:val="00E846DE"/>
    <w:rsid w:val="00E877F2"/>
    <w:rsid w:val="00E90AB9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2489C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403AF-997E-4022-A68A-D2570D54B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1</Pages>
  <Words>233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2025-01-27T10:26:00Z</cp:lastPrinted>
  <dcterms:created xsi:type="dcterms:W3CDTF">2025-02-07T05:02:00Z</dcterms:created>
  <dcterms:modified xsi:type="dcterms:W3CDTF">2025-02-07T05:02:00Z</dcterms:modified>
</cp:coreProperties>
</file>