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D608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D60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376715" w:rsidRDefault="0037671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D6081" w:rsidP="00133698">
      <w:pPr>
        <w:spacing w:before="400"/>
        <w:rPr>
          <w:sz w:val="24"/>
        </w:rPr>
      </w:pPr>
      <w:r w:rsidRPr="004D6081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129D">
        <w:rPr>
          <w:sz w:val="24"/>
        </w:rPr>
        <w:t xml:space="preserve">20.02.2025 </w:t>
      </w:r>
      <w:r w:rsidR="00133698" w:rsidRPr="00F953E9">
        <w:rPr>
          <w:sz w:val="24"/>
        </w:rPr>
        <w:t>№</w:t>
      </w:r>
      <w:r w:rsidR="00575EA1">
        <w:rPr>
          <w:sz w:val="24"/>
        </w:rPr>
        <w:t xml:space="preserve"> </w:t>
      </w:r>
      <w:r w:rsidR="002D129D">
        <w:rPr>
          <w:sz w:val="24"/>
        </w:rPr>
        <w:t>135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620F75" w:rsidRPr="00AF4F64" w:rsidRDefault="00F86E03" w:rsidP="00B44C57">
      <w:pPr>
        <w:jc w:val="center"/>
        <w:rPr>
          <w:rFonts w:ascii="Liberation Serif" w:hAnsi="Liberation Serif"/>
          <w:b/>
          <w:sz w:val="26"/>
          <w:szCs w:val="26"/>
        </w:rPr>
      </w:pPr>
      <w:r w:rsidRPr="00AF4F64">
        <w:rPr>
          <w:rFonts w:ascii="Liberation Serif" w:hAnsi="Liberation Serif"/>
          <w:b/>
          <w:sz w:val="26"/>
          <w:szCs w:val="26"/>
        </w:rPr>
        <w:t>О</w:t>
      </w:r>
      <w:r w:rsidR="00B44C57" w:rsidRPr="00AF4F64">
        <w:rPr>
          <w:rFonts w:ascii="Liberation Serif" w:hAnsi="Liberation Serif"/>
          <w:b/>
          <w:sz w:val="26"/>
          <w:szCs w:val="26"/>
        </w:rPr>
        <w:t xml:space="preserve"> внесении изменений</w:t>
      </w:r>
      <w:r w:rsidR="00F4549E" w:rsidRPr="00AF4F64">
        <w:rPr>
          <w:rFonts w:ascii="Liberation Serif" w:hAnsi="Liberation Serif"/>
          <w:b/>
          <w:sz w:val="26"/>
          <w:szCs w:val="26"/>
        </w:rPr>
        <w:t xml:space="preserve"> </w:t>
      </w:r>
      <w:r w:rsidR="00B44C57" w:rsidRPr="00AF4F64">
        <w:rPr>
          <w:rFonts w:ascii="Liberation Serif" w:hAnsi="Liberation Serif"/>
          <w:b/>
          <w:sz w:val="26"/>
          <w:szCs w:val="26"/>
        </w:rPr>
        <w:t xml:space="preserve">в </w:t>
      </w:r>
      <w:r w:rsidR="00620F75" w:rsidRPr="00AF4F64">
        <w:rPr>
          <w:rFonts w:ascii="Liberation Serif" w:hAnsi="Liberation Serif"/>
          <w:b/>
          <w:sz w:val="26"/>
          <w:szCs w:val="26"/>
        </w:rPr>
        <w:t>Переч</w:t>
      </w:r>
      <w:r w:rsidR="00B44C57" w:rsidRPr="00AF4F64">
        <w:rPr>
          <w:rFonts w:ascii="Liberation Serif" w:hAnsi="Liberation Serif"/>
          <w:b/>
          <w:sz w:val="26"/>
          <w:szCs w:val="26"/>
        </w:rPr>
        <w:t>е</w:t>
      </w:r>
      <w:r w:rsidR="00620F75" w:rsidRPr="00AF4F64">
        <w:rPr>
          <w:rFonts w:ascii="Liberation Serif" w:hAnsi="Liberation Serif"/>
          <w:b/>
          <w:sz w:val="26"/>
          <w:szCs w:val="26"/>
        </w:rPr>
        <w:t>н</w:t>
      </w:r>
      <w:r w:rsidR="00B44C57" w:rsidRPr="00AF4F64">
        <w:rPr>
          <w:rFonts w:ascii="Liberation Serif" w:hAnsi="Liberation Serif"/>
          <w:b/>
          <w:sz w:val="26"/>
          <w:szCs w:val="26"/>
        </w:rPr>
        <w:t>ь</w:t>
      </w:r>
      <w:r w:rsidR="00F4549E" w:rsidRPr="00AF4F64">
        <w:rPr>
          <w:rFonts w:ascii="Liberation Serif" w:hAnsi="Liberation Serif"/>
          <w:b/>
          <w:sz w:val="26"/>
          <w:szCs w:val="26"/>
        </w:rPr>
        <w:t xml:space="preserve"> </w:t>
      </w:r>
      <w:r w:rsidRPr="00AF4F64">
        <w:rPr>
          <w:rFonts w:ascii="Liberation Serif" w:hAnsi="Liberation Serif"/>
          <w:b/>
          <w:sz w:val="26"/>
          <w:szCs w:val="26"/>
        </w:rPr>
        <w:t xml:space="preserve">мероприятий </w:t>
      </w:r>
    </w:p>
    <w:p w:rsidR="00620F75" w:rsidRPr="00AF4F64" w:rsidRDefault="00F86E03" w:rsidP="00620F75">
      <w:pPr>
        <w:jc w:val="center"/>
        <w:rPr>
          <w:rFonts w:ascii="Liberation Serif" w:hAnsi="Liberation Serif"/>
          <w:b/>
          <w:sz w:val="26"/>
          <w:szCs w:val="26"/>
        </w:rPr>
      </w:pPr>
      <w:r w:rsidRPr="00AF4F64">
        <w:rPr>
          <w:rFonts w:ascii="Liberation Serif" w:hAnsi="Liberation Serif"/>
          <w:b/>
          <w:sz w:val="26"/>
          <w:szCs w:val="26"/>
        </w:rPr>
        <w:t xml:space="preserve">Каменск-Уральского городского округа </w:t>
      </w:r>
      <w:r w:rsidR="00620F75" w:rsidRPr="00AF4F64">
        <w:rPr>
          <w:rFonts w:ascii="Liberation Serif" w:hAnsi="Liberation Serif"/>
          <w:b/>
          <w:sz w:val="26"/>
          <w:szCs w:val="26"/>
        </w:rPr>
        <w:t xml:space="preserve">по реализации </w:t>
      </w:r>
    </w:p>
    <w:p w:rsidR="00620F75" w:rsidRPr="00AF4F64" w:rsidRDefault="00620F75" w:rsidP="00620F75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AF4F64">
        <w:rPr>
          <w:rFonts w:ascii="Liberation Serif" w:hAnsi="Liberation Serif" w:cs="Liberation Serif"/>
          <w:b/>
          <w:sz w:val="26"/>
          <w:szCs w:val="26"/>
        </w:rPr>
        <w:t xml:space="preserve">Комплексного плана противодействия идеологии терроризма </w:t>
      </w:r>
    </w:p>
    <w:p w:rsidR="00620F75" w:rsidRPr="00AF4F64" w:rsidRDefault="00620F75" w:rsidP="00620F75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AF4F64">
        <w:rPr>
          <w:rFonts w:ascii="Liberation Serif" w:hAnsi="Liberation Serif" w:cs="Liberation Serif"/>
          <w:b/>
          <w:sz w:val="26"/>
          <w:szCs w:val="26"/>
        </w:rPr>
        <w:t xml:space="preserve">в Российской Федерации на 2024 - 2028 годы, </w:t>
      </w:r>
    </w:p>
    <w:p w:rsidR="00620F75" w:rsidRPr="00AF4F64" w:rsidRDefault="00620F75" w:rsidP="00620F75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proofErr w:type="gramStart"/>
      <w:r w:rsidRPr="00AF4F64">
        <w:rPr>
          <w:rFonts w:ascii="Liberation Serif" w:hAnsi="Liberation Serif" w:cs="Liberation Serif"/>
          <w:b/>
          <w:sz w:val="26"/>
          <w:szCs w:val="26"/>
        </w:rPr>
        <w:t>утвержденного</w:t>
      </w:r>
      <w:proofErr w:type="gramEnd"/>
      <w:r w:rsidRPr="00AF4F64">
        <w:rPr>
          <w:rFonts w:ascii="Liberation Serif" w:hAnsi="Liberation Serif" w:cs="Liberation Serif"/>
          <w:b/>
          <w:sz w:val="26"/>
          <w:szCs w:val="26"/>
        </w:rPr>
        <w:t xml:space="preserve"> Президентом Российской Федерации 30.12.2023 </w:t>
      </w:r>
    </w:p>
    <w:p w:rsidR="00F86E03" w:rsidRPr="00AF4F64" w:rsidRDefault="00620F75" w:rsidP="00620F75">
      <w:pPr>
        <w:jc w:val="center"/>
        <w:rPr>
          <w:rFonts w:ascii="Liberation Serif" w:hAnsi="Liberation Serif"/>
          <w:b/>
          <w:sz w:val="26"/>
          <w:szCs w:val="26"/>
        </w:rPr>
      </w:pPr>
      <w:r w:rsidRPr="00AF4F64">
        <w:rPr>
          <w:rFonts w:ascii="Liberation Serif" w:hAnsi="Liberation Serif" w:cs="Liberation Serif"/>
          <w:b/>
          <w:sz w:val="26"/>
          <w:szCs w:val="26"/>
        </w:rPr>
        <w:t>№ Пр-2610</w:t>
      </w:r>
      <w:r w:rsidR="00B91276" w:rsidRPr="00AF4F64">
        <w:rPr>
          <w:rFonts w:ascii="Liberation Serif" w:hAnsi="Liberation Serif" w:cs="Liberation Serif"/>
          <w:b/>
          <w:sz w:val="26"/>
          <w:szCs w:val="26"/>
        </w:rPr>
        <w:t xml:space="preserve">, </w:t>
      </w:r>
      <w:r w:rsidR="00B91276" w:rsidRPr="00AF4F64">
        <w:rPr>
          <w:rFonts w:ascii="Liberation Serif" w:hAnsi="Liberation Serif"/>
          <w:b/>
          <w:sz w:val="26"/>
          <w:szCs w:val="26"/>
        </w:rPr>
        <w:t>в 2025</w:t>
      </w:r>
      <w:r w:rsidR="00F86E03" w:rsidRPr="00AF4F64">
        <w:rPr>
          <w:rFonts w:ascii="Liberation Serif" w:hAnsi="Liberation Serif"/>
          <w:b/>
          <w:sz w:val="26"/>
          <w:szCs w:val="26"/>
        </w:rPr>
        <w:t xml:space="preserve"> году</w:t>
      </w:r>
    </w:p>
    <w:p w:rsidR="00133698" w:rsidRPr="00AF4F64" w:rsidRDefault="00133698" w:rsidP="00133698">
      <w:pPr>
        <w:pStyle w:val="a4"/>
        <w:ind w:firstLine="0"/>
        <w:rPr>
          <w:rFonts w:ascii="Liberation Serif" w:hAnsi="Liberation Serif"/>
          <w:sz w:val="26"/>
          <w:szCs w:val="26"/>
        </w:rPr>
      </w:pPr>
    </w:p>
    <w:p w:rsidR="004F1BF0" w:rsidRPr="00AF4F64" w:rsidRDefault="006145AD" w:rsidP="00B44C57">
      <w:pPr>
        <w:ind w:left="10" w:firstLine="841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AF4F64">
        <w:rPr>
          <w:rFonts w:ascii="Liberation Serif" w:hAnsi="Liberation Serif"/>
          <w:sz w:val="26"/>
          <w:szCs w:val="26"/>
        </w:rPr>
        <w:t>В соответствии с федеральными законами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165CB2" w:rsidRPr="00AF4F64">
        <w:rPr>
          <w:rFonts w:ascii="Liberation Serif" w:hAnsi="Liberation Serif"/>
          <w:sz w:val="26"/>
          <w:szCs w:val="26"/>
        </w:rPr>
        <w:t>от 6 октября 2003</w:t>
      </w:r>
      <w:r w:rsidR="00575EA1" w:rsidRPr="00AF4F64">
        <w:rPr>
          <w:rFonts w:ascii="Liberation Serif" w:hAnsi="Liberation Serif"/>
          <w:sz w:val="26"/>
          <w:szCs w:val="26"/>
        </w:rPr>
        <w:t xml:space="preserve"> </w:t>
      </w:r>
      <w:r w:rsidR="00165CB2" w:rsidRPr="00AF4F64">
        <w:rPr>
          <w:rFonts w:ascii="Liberation Serif" w:hAnsi="Liberation Serif"/>
          <w:sz w:val="26"/>
          <w:szCs w:val="26"/>
        </w:rPr>
        <w:t>года</w:t>
      </w:r>
      <w:r w:rsidR="00AF4F64">
        <w:rPr>
          <w:rFonts w:ascii="Liberation Serif" w:hAnsi="Liberation Serif"/>
          <w:sz w:val="26"/>
          <w:szCs w:val="26"/>
        </w:rPr>
        <w:t xml:space="preserve"> </w:t>
      </w:r>
      <w:r w:rsidR="00575EA1" w:rsidRPr="00AF4F64">
        <w:rPr>
          <w:rFonts w:ascii="Liberation Serif" w:hAnsi="Liberation Serif"/>
          <w:sz w:val="26"/>
          <w:szCs w:val="26"/>
        </w:rPr>
        <w:t xml:space="preserve"> </w:t>
      </w:r>
      <w:r w:rsidR="00165CB2" w:rsidRPr="00AF4F64">
        <w:rPr>
          <w:rFonts w:ascii="Liberation Serif" w:hAnsi="Liberation Serif"/>
          <w:sz w:val="26"/>
          <w:szCs w:val="26"/>
        </w:rPr>
        <w:t>№ 131-ФЗ «Об общих принципах организации местного самоуправления</w:t>
      </w:r>
      <w:r w:rsidR="00AF4F64">
        <w:rPr>
          <w:rFonts w:ascii="Liberation Serif" w:hAnsi="Liberation Serif"/>
          <w:sz w:val="26"/>
          <w:szCs w:val="26"/>
        </w:rPr>
        <w:t xml:space="preserve"> </w:t>
      </w:r>
      <w:r w:rsidR="00165CB2" w:rsidRPr="00AF4F64">
        <w:rPr>
          <w:rFonts w:ascii="Liberation Serif" w:hAnsi="Liberation Serif"/>
          <w:sz w:val="26"/>
          <w:szCs w:val="26"/>
        </w:rPr>
        <w:t>в Российской Федерации»,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165CB2" w:rsidRPr="00AF4F64">
        <w:rPr>
          <w:rFonts w:ascii="Liberation Serif" w:hAnsi="Liberation Serif"/>
          <w:sz w:val="26"/>
          <w:szCs w:val="26"/>
        </w:rPr>
        <w:t xml:space="preserve">от 6 марта 2006 года № 35-ФЗ «О противодействии терроризму», </w:t>
      </w:r>
      <w:r w:rsidR="00AF4F64">
        <w:rPr>
          <w:rFonts w:ascii="Liberation Serif" w:hAnsi="Liberation Serif"/>
          <w:sz w:val="26"/>
          <w:szCs w:val="26"/>
        </w:rPr>
        <w:t xml:space="preserve">                    </w:t>
      </w:r>
      <w:r w:rsidR="00F41FB6" w:rsidRPr="00AF4F64">
        <w:rPr>
          <w:rFonts w:ascii="Liberation Serif" w:hAnsi="Liberation Serif"/>
          <w:sz w:val="26"/>
          <w:szCs w:val="26"/>
        </w:rPr>
        <w:t>в</w:t>
      </w:r>
      <w:r w:rsidR="00D67D7C" w:rsidRPr="00AF4F64">
        <w:rPr>
          <w:rFonts w:ascii="Liberation Serif" w:hAnsi="Liberation Serif"/>
          <w:sz w:val="26"/>
          <w:szCs w:val="26"/>
        </w:rPr>
        <w:t>о исполнение Комплексного плана противодействия идеологии терроризма</w:t>
      </w:r>
      <w:r w:rsidR="00575EA1" w:rsidRPr="00AF4F64">
        <w:rPr>
          <w:rFonts w:ascii="Liberation Serif" w:hAnsi="Liberation Serif"/>
          <w:sz w:val="26"/>
          <w:szCs w:val="26"/>
        </w:rPr>
        <w:t xml:space="preserve"> </w:t>
      </w:r>
      <w:r w:rsidR="00AF4F64">
        <w:rPr>
          <w:rFonts w:ascii="Liberation Serif" w:hAnsi="Liberation Serif"/>
          <w:sz w:val="26"/>
          <w:szCs w:val="26"/>
        </w:rPr>
        <w:t xml:space="preserve">                        </w:t>
      </w:r>
      <w:r w:rsidR="00D67D7C" w:rsidRPr="00AF4F64">
        <w:rPr>
          <w:rFonts w:ascii="Liberation Serif" w:hAnsi="Liberation Serif"/>
          <w:sz w:val="26"/>
          <w:szCs w:val="26"/>
        </w:rPr>
        <w:t>в Российской Федерации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D67D7C" w:rsidRPr="00AF4F64">
        <w:rPr>
          <w:rFonts w:ascii="Liberation Serif" w:hAnsi="Liberation Serif"/>
          <w:sz w:val="26"/>
          <w:szCs w:val="26"/>
        </w:rPr>
        <w:t xml:space="preserve">на 2024 - 2028 годы, утвержденного Президентом </w:t>
      </w:r>
      <w:r w:rsidR="00F41FB6" w:rsidRPr="00AF4F64">
        <w:rPr>
          <w:rFonts w:ascii="Liberation Serif" w:hAnsi="Liberation Serif"/>
          <w:sz w:val="26"/>
          <w:szCs w:val="26"/>
        </w:rPr>
        <w:t>Российской Федерации</w:t>
      </w:r>
      <w:r w:rsidR="00D67D7C" w:rsidRPr="00AF4F64">
        <w:rPr>
          <w:rFonts w:ascii="Liberation Serif" w:hAnsi="Liberation Serif"/>
          <w:sz w:val="26"/>
          <w:szCs w:val="26"/>
        </w:rPr>
        <w:t xml:space="preserve"> 30.12.2023 № Пр-2610, </w:t>
      </w:r>
      <w:r w:rsidR="00B44C57" w:rsidRPr="00AF4F64">
        <w:rPr>
          <w:rFonts w:ascii="Liberation Serif" w:hAnsi="Liberation Serif"/>
          <w:sz w:val="26"/>
          <w:szCs w:val="26"/>
        </w:rPr>
        <w:t>Перечня мероприятий Свердловской области на 2025 год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B44C57" w:rsidRPr="00AF4F64">
        <w:rPr>
          <w:rFonts w:ascii="Liberation Serif" w:hAnsi="Liberation Serif"/>
          <w:sz w:val="26"/>
          <w:szCs w:val="26"/>
        </w:rPr>
        <w:t>по реализации Комплексного плана</w:t>
      </w:r>
      <w:proofErr w:type="gramEnd"/>
      <w:r w:rsidR="00B44C57" w:rsidRPr="00AF4F64">
        <w:rPr>
          <w:rFonts w:ascii="Liberation Serif" w:hAnsi="Liberation Serif"/>
          <w:sz w:val="26"/>
          <w:szCs w:val="26"/>
        </w:rPr>
        <w:t xml:space="preserve"> противодействия идеологии терроризма в Российской Федерации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B44C57" w:rsidRPr="00AF4F64">
        <w:rPr>
          <w:rFonts w:ascii="Liberation Serif" w:hAnsi="Liberation Serif"/>
          <w:sz w:val="26"/>
          <w:szCs w:val="26"/>
        </w:rPr>
        <w:t>на 2024–2028 годы, утвержденного Президентом Российской Федерации 30.12.2023</w:t>
      </w:r>
      <w:r w:rsidR="00376715" w:rsidRPr="00AF4F64">
        <w:rPr>
          <w:rFonts w:ascii="Liberation Serif" w:hAnsi="Liberation Serif"/>
          <w:sz w:val="26"/>
          <w:szCs w:val="26"/>
        </w:rPr>
        <w:t xml:space="preserve"> №</w:t>
      </w:r>
      <w:r w:rsidR="00B44C57" w:rsidRPr="00AF4F64">
        <w:rPr>
          <w:rFonts w:ascii="Liberation Serif" w:hAnsi="Liberation Serif"/>
          <w:sz w:val="26"/>
          <w:szCs w:val="26"/>
        </w:rPr>
        <w:t xml:space="preserve"> Пр-2610, утвержденного Губернатором Свердловской области </w:t>
      </w:r>
      <w:r w:rsidR="00F4549E" w:rsidRPr="00AF4F64">
        <w:rPr>
          <w:rFonts w:ascii="Liberation Serif" w:hAnsi="Liberation Serif"/>
          <w:sz w:val="26"/>
          <w:szCs w:val="26"/>
        </w:rPr>
        <w:t>20.01.2025</w:t>
      </w:r>
      <w:r w:rsidR="00376715" w:rsidRPr="00AF4F64">
        <w:rPr>
          <w:rFonts w:ascii="Liberation Serif" w:hAnsi="Liberation Serif"/>
          <w:sz w:val="26"/>
          <w:szCs w:val="26"/>
        </w:rPr>
        <w:t xml:space="preserve"> № 01-01-40/12</w:t>
      </w:r>
      <w:r w:rsidR="00B44C57" w:rsidRPr="00AF4F64">
        <w:rPr>
          <w:rFonts w:ascii="Liberation Serif" w:hAnsi="Liberation Serif"/>
          <w:sz w:val="26"/>
          <w:szCs w:val="26"/>
        </w:rPr>
        <w:t xml:space="preserve">, </w:t>
      </w:r>
      <w:r w:rsidR="004F1BF0" w:rsidRPr="00AF4F64">
        <w:rPr>
          <w:rFonts w:ascii="Liberation Serif" w:hAnsi="Liberation Serif"/>
          <w:sz w:val="26"/>
          <w:szCs w:val="26"/>
        </w:rPr>
        <w:t xml:space="preserve">Администрация </w:t>
      </w:r>
      <w:r w:rsidR="00AF4F64">
        <w:rPr>
          <w:rFonts w:ascii="Liberation Serif" w:hAnsi="Liberation Serif"/>
          <w:sz w:val="26"/>
          <w:szCs w:val="26"/>
        </w:rPr>
        <w:t xml:space="preserve">                            </w:t>
      </w:r>
      <w:r w:rsidR="004F1BF0" w:rsidRPr="00AF4F64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4F1BF0" w:rsidRPr="00AF4F64" w:rsidRDefault="004F1BF0" w:rsidP="004F1BF0">
      <w:pPr>
        <w:jc w:val="both"/>
        <w:rPr>
          <w:rFonts w:ascii="Liberation Serif" w:hAnsi="Liberation Serif"/>
          <w:b/>
          <w:sz w:val="26"/>
          <w:szCs w:val="26"/>
        </w:rPr>
      </w:pPr>
      <w:r w:rsidRPr="00AF4F64">
        <w:rPr>
          <w:rFonts w:ascii="Liberation Serif" w:hAnsi="Liberation Serif"/>
          <w:b/>
          <w:sz w:val="26"/>
          <w:szCs w:val="26"/>
        </w:rPr>
        <w:t>ПОСТАНОВЛЯЕТ:</w:t>
      </w:r>
    </w:p>
    <w:p w:rsidR="000A4C0E" w:rsidRPr="00AF4F64" w:rsidRDefault="004F1BF0" w:rsidP="00A30B62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AF4F64">
        <w:rPr>
          <w:rFonts w:ascii="Liberation Serif" w:hAnsi="Liberation Serif"/>
          <w:sz w:val="26"/>
          <w:szCs w:val="26"/>
        </w:rPr>
        <w:t>1.</w:t>
      </w:r>
      <w:r w:rsidR="00AF4F64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B44C57" w:rsidRPr="00AF4F64">
        <w:rPr>
          <w:rFonts w:ascii="Liberation Serif" w:hAnsi="Liberation Serif"/>
          <w:sz w:val="26"/>
          <w:szCs w:val="26"/>
        </w:rPr>
        <w:t>Внести изменения в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A30B62" w:rsidRPr="00AF4F64">
        <w:rPr>
          <w:rFonts w:ascii="Liberation Serif" w:hAnsi="Liberation Serif"/>
          <w:sz w:val="26"/>
          <w:szCs w:val="26"/>
        </w:rPr>
        <w:t>Перечень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A30B62" w:rsidRPr="00AF4F64">
        <w:rPr>
          <w:rFonts w:ascii="Liberation Serif" w:hAnsi="Liberation Serif"/>
          <w:sz w:val="26"/>
          <w:szCs w:val="26"/>
        </w:rPr>
        <w:t>мероприятий Каменск-Уральского городского округа по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A30B62" w:rsidRPr="00AF4F64">
        <w:rPr>
          <w:rFonts w:ascii="Liberation Serif" w:hAnsi="Liberation Serif"/>
          <w:sz w:val="26"/>
          <w:szCs w:val="26"/>
        </w:rPr>
        <w:t xml:space="preserve">реализации Комплексного плана противодействия идеологии терроризма </w:t>
      </w:r>
      <w:r w:rsidR="00AF4F64">
        <w:rPr>
          <w:rFonts w:ascii="Liberation Serif" w:hAnsi="Liberation Serif"/>
          <w:sz w:val="26"/>
          <w:szCs w:val="26"/>
        </w:rPr>
        <w:t xml:space="preserve">                  </w:t>
      </w:r>
      <w:r w:rsidR="00A30B62" w:rsidRPr="00AF4F64">
        <w:rPr>
          <w:rFonts w:ascii="Liberation Serif" w:hAnsi="Liberation Serif"/>
          <w:sz w:val="26"/>
          <w:szCs w:val="26"/>
        </w:rPr>
        <w:t xml:space="preserve">в Российской Федерации на 2024-2028 годы, утвержденного Президентом Российской Федерации </w:t>
      </w:r>
      <w:r w:rsidR="00711C0F" w:rsidRPr="00AF4F64">
        <w:rPr>
          <w:rFonts w:ascii="Liberation Serif" w:hAnsi="Liberation Serif"/>
          <w:sz w:val="26"/>
          <w:szCs w:val="26"/>
        </w:rPr>
        <w:t>30.12.2023</w:t>
      </w:r>
      <w:r w:rsidR="00A30B62" w:rsidRPr="00AF4F64">
        <w:rPr>
          <w:rFonts w:ascii="Liberation Serif" w:hAnsi="Liberation Serif"/>
          <w:sz w:val="26"/>
          <w:szCs w:val="26"/>
        </w:rPr>
        <w:t xml:space="preserve"> № Пр-2610</w:t>
      </w:r>
      <w:r w:rsidR="00B91276" w:rsidRPr="00AF4F64">
        <w:rPr>
          <w:rFonts w:ascii="Liberation Serif" w:hAnsi="Liberation Serif"/>
          <w:sz w:val="26"/>
          <w:szCs w:val="26"/>
        </w:rPr>
        <w:t>,</w:t>
      </w:r>
      <w:r w:rsidR="00A30B62" w:rsidRPr="00AF4F64">
        <w:rPr>
          <w:rFonts w:ascii="Liberation Serif" w:hAnsi="Liberation Serif"/>
          <w:sz w:val="26"/>
          <w:szCs w:val="26"/>
        </w:rPr>
        <w:t>в 2025 году</w:t>
      </w:r>
      <w:r w:rsidR="00B44C57" w:rsidRPr="00AF4F64">
        <w:rPr>
          <w:rFonts w:ascii="Liberation Serif" w:hAnsi="Liberation Serif"/>
          <w:sz w:val="26"/>
          <w:szCs w:val="26"/>
        </w:rPr>
        <w:t>, утвержденный постановлением Администрации Каменск-Уральского городского округа от 17.12.2024 № 923</w:t>
      </w:r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AF4F64">
        <w:rPr>
          <w:rFonts w:ascii="Liberation Serif" w:hAnsi="Liberation Serif"/>
          <w:sz w:val="26"/>
          <w:szCs w:val="26"/>
        </w:rPr>
        <w:t xml:space="preserve">                  </w:t>
      </w:r>
      <w:r w:rsidR="00F4549E" w:rsidRPr="00AF4F64">
        <w:rPr>
          <w:rFonts w:ascii="Liberation Serif" w:hAnsi="Liberation Serif"/>
          <w:sz w:val="26"/>
          <w:szCs w:val="26"/>
        </w:rPr>
        <w:t xml:space="preserve">«Об утверждении Перечня мероприятий Каменск-Уральского городского округа </w:t>
      </w:r>
      <w:r w:rsidR="00AF4F64">
        <w:rPr>
          <w:rFonts w:ascii="Liberation Serif" w:hAnsi="Liberation Serif"/>
          <w:sz w:val="26"/>
          <w:szCs w:val="26"/>
        </w:rPr>
        <w:t xml:space="preserve">                </w:t>
      </w:r>
      <w:r w:rsidR="00F4549E" w:rsidRPr="00AF4F64">
        <w:rPr>
          <w:rFonts w:ascii="Liberation Serif" w:hAnsi="Liberation Serif"/>
          <w:sz w:val="26"/>
          <w:szCs w:val="26"/>
        </w:rPr>
        <w:t>по реализации Комплексного плана противодействия идеологии терроризма</w:t>
      </w:r>
      <w:proofErr w:type="gramEnd"/>
      <w:r w:rsidR="00F4549E" w:rsidRPr="00AF4F64">
        <w:rPr>
          <w:rFonts w:ascii="Liberation Serif" w:hAnsi="Liberation Serif"/>
          <w:sz w:val="26"/>
          <w:szCs w:val="26"/>
        </w:rPr>
        <w:t xml:space="preserve"> </w:t>
      </w:r>
      <w:r w:rsidR="00AF4F64">
        <w:rPr>
          <w:rFonts w:ascii="Liberation Serif" w:hAnsi="Liberation Serif"/>
          <w:sz w:val="26"/>
          <w:szCs w:val="26"/>
        </w:rPr>
        <w:t xml:space="preserve">                          </w:t>
      </w:r>
      <w:r w:rsidR="00F4549E" w:rsidRPr="00AF4F64">
        <w:rPr>
          <w:rFonts w:ascii="Liberation Serif" w:hAnsi="Liberation Serif"/>
          <w:sz w:val="26"/>
          <w:szCs w:val="26"/>
        </w:rPr>
        <w:t>в Российской Федерации на 2024-2028 годы, утвержденного Президентом Российской Федерации 30.12.2023 № Пр-2610, в 2025 году»</w:t>
      </w:r>
      <w:r w:rsidR="00B44C57" w:rsidRPr="00AF4F64">
        <w:rPr>
          <w:rFonts w:ascii="Liberation Serif" w:hAnsi="Liberation Serif"/>
          <w:sz w:val="26"/>
          <w:szCs w:val="26"/>
        </w:rPr>
        <w:t xml:space="preserve">, </w:t>
      </w:r>
      <w:r w:rsidR="00F4549E" w:rsidRPr="00AF4F64">
        <w:rPr>
          <w:rFonts w:ascii="Liberation Serif" w:hAnsi="Liberation Serif"/>
          <w:sz w:val="26"/>
          <w:szCs w:val="26"/>
        </w:rPr>
        <w:t>изложив его в новой редакции согласно Приложению к настоящему постановлению</w:t>
      </w:r>
      <w:r w:rsidR="00165CB2" w:rsidRPr="00AF4F64">
        <w:rPr>
          <w:rFonts w:ascii="Liberation Serif" w:hAnsi="Liberation Serif"/>
          <w:sz w:val="26"/>
          <w:szCs w:val="26"/>
        </w:rPr>
        <w:t>.</w:t>
      </w:r>
    </w:p>
    <w:p w:rsidR="0083242F" w:rsidRPr="00AF4F64" w:rsidRDefault="00913639" w:rsidP="004F1BF0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AF4F64">
        <w:rPr>
          <w:rFonts w:ascii="Liberation Serif" w:hAnsi="Liberation Serif"/>
          <w:sz w:val="26"/>
          <w:szCs w:val="26"/>
        </w:rPr>
        <w:t>2</w:t>
      </w:r>
      <w:r w:rsidR="0083242F" w:rsidRPr="00AF4F64">
        <w:rPr>
          <w:rFonts w:ascii="Liberation Serif" w:hAnsi="Liberation Serif"/>
          <w:sz w:val="26"/>
          <w:szCs w:val="26"/>
        </w:rPr>
        <w:t xml:space="preserve">. </w:t>
      </w:r>
      <w:proofErr w:type="gramStart"/>
      <w:r w:rsidR="00376715" w:rsidRPr="00AF4F64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376715" w:rsidRPr="00AF4F64">
        <w:rPr>
          <w:rFonts w:ascii="Liberation Serif" w:hAnsi="Liberation Serif"/>
          <w:sz w:val="26"/>
          <w:szCs w:val="26"/>
        </w:rPr>
        <w:t xml:space="preserve"> </w:t>
      </w:r>
      <w:r w:rsidR="00542847" w:rsidRPr="00AF4F64">
        <w:rPr>
          <w:rFonts w:ascii="Liberation Serif" w:hAnsi="Liberation Serif"/>
          <w:sz w:val="26"/>
          <w:szCs w:val="26"/>
        </w:rPr>
        <w:t>настоящее постановление на официальном сайте муниципального образования</w:t>
      </w:r>
      <w:r w:rsidR="0083242F" w:rsidRPr="00AF4F64">
        <w:rPr>
          <w:rFonts w:ascii="Liberation Serif" w:hAnsi="Liberation Serif"/>
          <w:sz w:val="26"/>
          <w:szCs w:val="26"/>
        </w:rPr>
        <w:t>.</w:t>
      </w:r>
    </w:p>
    <w:p w:rsidR="00133698" w:rsidRPr="00AF4F64" w:rsidRDefault="00913639" w:rsidP="004F1BF0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AF4F64">
        <w:rPr>
          <w:rFonts w:ascii="Liberation Serif" w:hAnsi="Liberation Serif"/>
          <w:sz w:val="26"/>
          <w:szCs w:val="26"/>
        </w:rPr>
        <w:t>3</w:t>
      </w:r>
      <w:r w:rsidR="004F1BF0" w:rsidRPr="00AF4F64">
        <w:rPr>
          <w:rFonts w:ascii="Liberation Serif" w:hAnsi="Liberation Serif"/>
          <w:sz w:val="26"/>
          <w:szCs w:val="26"/>
        </w:rPr>
        <w:t>.</w:t>
      </w:r>
      <w:r w:rsidR="0083242F" w:rsidRPr="00AF4F64">
        <w:rPr>
          <w:rFonts w:ascii="Liberation Serif" w:hAnsi="Liberation Serif"/>
          <w:sz w:val="26"/>
          <w:szCs w:val="26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191811" w:rsidRPr="00AF4F64">
        <w:rPr>
          <w:rFonts w:ascii="Liberation Serif" w:hAnsi="Liberation Serif"/>
          <w:sz w:val="26"/>
          <w:szCs w:val="26"/>
        </w:rPr>
        <w:t>Ялунина</w:t>
      </w:r>
      <w:proofErr w:type="spellEnd"/>
      <w:r w:rsidR="00191811" w:rsidRPr="00AF4F64">
        <w:rPr>
          <w:rFonts w:ascii="Liberation Serif" w:hAnsi="Liberation Serif"/>
          <w:sz w:val="26"/>
          <w:szCs w:val="26"/>
        </w:rPr>
        <w:t xml:space="preserve"> А.В.</w:t>
      </w:r>
    </w:p>
    <w:p w:rsidR="00133698" w:rsidRDefault="00133698" w:rsidP="00133698">
      <w:pPr>
        <w:jc w:val="both"/>
        <w:rPr>
          <w:rFonts w:ascii="Liberation Serif" w:hAnsi="Liberation Serif"/>
          <w:sz w:val="26"/>
          <w:szCs w:val="26"/>
        </w:rPr>
      </w:pPr>
    </w:p>
    <w:p w:rsidR="00AF4F64" w:rsidRPr="00AF4F64" w:rsidRDefault="00AF4F64" w:rsidP="00133698">
      <w:pPr>
        <w:jc w:val="both"/>
        <w:rPr>
          <w:rFonts w:ascii="Liberation Serif" w:hAnsi="Liberation Serif"/>
          <w:sz w:val="26"/>
          <w:szCs w:val="26"/>
        </w:rPr>
      </w:pPr>
    </w:p>
    <w:p w:rsidR="009B5611" w:rsidRPr="00AF4F64" w:rsidRDefault="00D67D7C" w:rsidP="00133698">
      <w:pPr>
        <w:jc w:val="both"/>
        <w:rPr>
          <w:rFonts w:ascii="Liberation Serif" w:hAnsi="Liberation Serif"/>
          <w:sz w:val="26"/>
          <w:szCs w:val="26"/>
        </w:rPr>
      </w:pPr>
      <w:r w:rsidRPr="00AF4F64">
        <w:rPr>
          <w:rFonts w:ascii="Liberation Serif" w:hAnsi="Liberation Serif"/>
          <w:sz w:val="26"/>
          <w:szCs w:val="26"/>
        </w:rPr>
        <w:t>Глава</w:t>
      </w:r>
    </w:p>
    <w:p w:rsidR="00A30B62" w:rsidRPr="00AF4F64" w:rsidRDefault="00720985" w:rsidP="00711C0F">
      <w:pPr>
        <w:jc w:val="both"/>
        <w:rPr>
          <w:rFonts w:ascii="Liberation Serif" w:hAnsi="Liberation Serif"/>
          <w:sz w:val="26"/>
          <w:szCs w:val="26"/>
        </w:rPr>
      </w:pPr>
      <w:r w:rsidRPr="00AF4F64">
        <w:rPr>
          <w:rFonts w:ascii="Liberation Serif" w:hAnsi="Liberation Serif"/>
          <w:sz w:val="26"/>
          <w:szCs w:val="26"/>
        </w:rPr>
        <w:t>Каменск-Уральского</w:t>
      </w:r>
      <w:r w:rsidR="00A802AD" w:rsidRPr="00AF4F64">
        <w:rPr>
          <w:rFonts w:ascii="Liberation Serif" w:hAnsi="Liberation Serif"/>
          <w:sz w:val="26"/>
          <w:szCs w:val="26"/>
        </w:rPr>
        <w:t xml:space="preserve"> </w:t>
      </w:r>
      <w:r w:rsidRPr="00AF4F64">
        <w:rPr>
          <w:rFonts w:ascii="Liberation Serif" w:hAnsi="Liberation Serif"/>
          <w:sz w:val="26"/>
          <w:szCs w:val="26"/>
        </w:rPr>
        <w:t>городского округа</w:t>
      </w:r>
      <w:r w:rsidR="000F3DD0" w:rsidRPr="00AF4F64">
        <w:rPr>
          <w:rFonts w:ascii="Liberation Serif" w:hAnsi="Liberation Serif"/>
          <w:sz w:val="26"/>
          <w:szCs w:val="26"/>
        </w:rPr>
        <w:tab/>
      </w:r>
      <w:r w:rsidR="000F3DD0" w:rsidRPr="00AF4F64">
        <w:rPr>
          <w:rFonts w:ascii="Liberation Serif" w:hAnsi="Liberation Serif"/>
          <w:sz w:val="26"/>
          <w:szCs w:val="26"/>
        </w:rPr>
        <w:tab/>
      </w:r>
      <w:r w:rsidR="000F3DD0" w:rsidRPr="00AF4F64">
        <w:rPr>
          <w:rFonts w:ascii="Liberation Serif" w:hAnsi="Liberation Serif"/>
          <w:sz w:val="26"/>
          <w:szCs w:val="26"/>
        </w:rPr>
        <w:tab/>
      </w:r>
      <w:r w:rsidR="000F3DD0" w:rsidRPr="00AF4F64">
        <w:rPr>
          <w:rFonts w:ascii="Liberation Serif" w:hAnsi="Liberation Serif"/>
          <w:sz w:val="26"/>
          <w:szCs w:val="26"/>
        </w:rPr>
        <w:tab/>
      </w:r>
      <w:r w:rsidR="00376715" w:rsidRPr="00AF4F64">
        <w:rPr>
          <w:rFonts w:ascii="Liberation Serif" w:hAnsi="Liberation Serif"/>
          <w:sz w:val="26"/>
          <w:szCs w:val="26"/>
        </w:rPr>
        <w:t xml:space="preserve">      </w:t>
      </w:r>
      <w:r w:rsidR="00AF4F64">
        <w:rPr>
          <w:rFonts w:ascii="Liberation Serif" w:hAnsi="Liberation Serif"/>
          <w:sz w:val="26"/>
          <w:szCs w:val="26"/>
        </w:rPr>
        <w:tab/>
      </w:r>
      <w:r w:rsidR="00376715" w:rsidRPr="00AF4F64">
        <w:rPr>
          <w:rFonts w:ascii="Liberation Serif" w:hAnsi="Liberation Serif"/>
          <w:sz w:val="26"/>
          <w:szCs w:val="26"/>
        </w:rPr>
        <w:t xml:space="preserve"> </w:t>
      </w:r>
      <w:r w:rsidR="00D67D7C" w:rsidRPr="00AF4F64">
        <w:rPr>
          <w:rFonts w:ascii="Liberation Serif" w:hAnsi="Liberation Serif"/>
          <w:sz w:val="26"/>
          <w:szCs w:val="26"/>
        </w:rPr>
        <w:t>А.А. Герасимов</w:t>
      </w:r>
    </w:p>
    <w:p w:rsidR="00DE7E00" w:rsidRPr="00AF4F64" w:rsidRDefault="00DE7E00" w:rsidP="00711C0F">
      <w:pPr>
        <w:jc w:val="both"/>
        <w:rPr>
          <w:rFonts w:ascii="Liberation Serif" w:hAnsi="Liberation Serif"/>
          <w:sz w:val="26"/>
          <w:szCs w:val="26"/>
        </w:rPr>
      </w:pPr>
    </w:p>
    <w:p w:rsidR="00AF4F64" w:rsidRDefault="00AF4F64" w:rsidP="00711C0F">
      <w:pPr>
        <w:jc w:val="both"/>
        <w:rPr>
          <w:rFonts w:ascii="Liberation Serif" w:hAnsi="Liberation Serif"/>
          <w:sz w:val="26"/>
          <w:szCs w:val="26"/>
        </w:rPr>
        <w:sectPr w:rsidR="00AF4F64" w:rsidSect="00376715">
          <w:headerReference w:type="default" r:id="rId9"/>
          <w:headerReference w:type="first" r:id="rId10"/>
          <w:pgSz w:w="11906" w:h="16838"/>
          <w:pgMar w:top="992" w:right="566" w:bottom="993" w:left="1701" w:header="709" w:footer="709" w:gutter="0"/>
          <w:pgNumType w:start="1"/>
          <w:cols w:space="708"/>
          <w:titlePg/>
          <w:docGrid w:linePitch="360"/>
        </w:sectPr>
      </w:pPr>
    </w:p>
    <w:p w:rsidR="00B44C57" w:rsidRDefault="00B44C57" w:rsidP="00F4549E">
      <w:pPr>
        <w:ind w:left="10206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B44C57" w:rsidRDefault="00B44C57" w:rsidP="00330ED9">
      <w:pPr>
        <w:ind w:left="10206" w:right="-45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</w:t>
      </w:r>
      <w:r w:rsidR="00330ED9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круга </w:t>
      </w:r>
    </w:p>
    <w:p w:rsidR="00B44C57" w:rsidRDefault="00F4549E" w:rsidP="00F4549E">
      <w:pPr>
        <w:ind w:left="1020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E7362F">
        <w:rPr>
          <w:rFonts w:ascii="Liberation Serif" w:hAnsi="Liberation Serif"/>
          <w:sz w:val="28"/>
          <w:szCs w:val="28"/>
        </w:rPr>
        <w:t>20.02.2025</w:t>
      </w:r>
      <w:r w:rsidR="00B44C57">
        <w:rPr>
          <w:rFonts w:ascii="Liberation Serif" w:hAnsi="Liberation Serif"/>
          <w:sz w:val="28"/>
          <w:szCs w:val="28"/>
        </w:rPr>
        <w:t xml:space="preserve"> № </w:t>
      </w:r>
      <w:r w:rsidR="00E7362F">
        <w:rPr>
          <w:rFonts w:ascii="Liberation Serif" w:hAnsi="Liberation Serif"/>
          <w:sz w:val="28"/>
          <w:szCs w:val="28"/>
        </w:rPr>
        <w:t>135</w:t>
      </w:r>
    </w:p>
    <w:p w:rsidR="00B44C57" w:rsidRDefault="00B44C57" w:rsidP="00DE7E00">
      <w:pPr>
        <w:ind w:left="9072"/>
        <w:rPr>
          <w:rFonts w:ascii="Liberation Serif" w:hAnsi="Liberation Serif"/>
          <w:sz w:val="28"/>
          <w:szCs w:val="28"/>
        </w:rPr>
      </w:pPr>
    </w:p>
    <w:p w:rsidR="00DE7E00" w:rsidRPr="00B91276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>Перечень</w:t>
      </w:r>
    </w:p>
    <w:p w:rsidR="00DE7E00" w:rsidRPr="00B91276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мероприятий Каменск-Уральского городского округа </w:t>
      </w:r>
    </w:p>
    <w:p w:rsidR="00DE7E00" w:rsidRPr="00B91276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по реализации Комплексного плана противодействия идеологии терроризма </w:t>
      </w:r>
    </w:p>
    <w:p w:rsidR="00DE7E00" w:rsidRPr="00B91276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в Российской Федерации на 2024-2028 годы, </w:t>
      </w:r>
    </w:p>
    <w:p w:rsidR="000135DF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B91276">
        <w:rPr>
          <w:rFonts w:ascii="Liberation Serif" w:hAnsi="Liberation Serif"/>
          <w:b/>
          <w:sz w:val="28"/>
          <w:szCs w:val="28"/>
        </w:rPr>
        <w:t>утвержденного</w:t>
      </w:r>
      <w:proofErr w:type="gramEnd"/>
      <w:r w:rsidRPr="00B91276">
        <w:rPr>
          <w:rFonts w:ascii="Liberation Serif" w:hAnsi="Liberation Serif"/>
          <w:b/>
          <w:sz w:val="28"/>
          <w:szCs w:val="28"/>
        </w:rPr>
        <w:t xml:space="preserve"> Президентом Российской Федерации </w:t>
      </w:r>
      <w:r>
        <w:rPr>
          <w:rFonts w:ascii="Liberation Serif" w:hAnsi="Liberation Serif"/>
          <w:b/>
          <w:sz w:val="28"/>
          <w:szCs w:val="28"/>
        </w:rPr>
        <w:t>30.12.2023</w:t>
      </w:r>
      <w:r w:rsidRPr="00B91276">
        <w:rPr>
          <w:rFonts w:ascii="Liberation Serif" w:hAnsi="Liberation Serif"/>
          <w:b/>
          <w:sz w:val="28"/>
          <w:szCs w:val="28"/>
        </w:rPr>
        <w:t xml:space="preserve"> № Пр-2610</w:t>
      </w: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DE7E00" w:rsidRPr="00B91276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(далее – </w:t>
      </w:r>
      <w:r w:rsidR="000135DF">
        <w:rPr>
          <w:rFonts w:ascii="Liberation Serif" w:hAnsi="Liberation Serif"/>
          <w:b/>
          <w:sz w:val="28"/>
          <w:szCs w:val="28"/>
        </w:rPr>
        <w:t xml:space="preserve">Комплексный </w:t>
      </w:r>
      <w:r>
        <w:rPr>
          <w:rFonts w:ascii="Liberation Serif" w:hAnsi="Liberation Serif"/>
          <w:b/>
          <w:sz w:val="28"/>
          <w:szCs w:val="28"/>
        </w:rPr>
        <w:t>План),</w:t>
      </w:r>
      <w:r w:rsidR="000135DF">
        <w:rPr>
          <w:rFonts w:ascii="Liberation Serif" w:hAnsi="Liberation Serif"/>
          <w:b/>
          <w:sz w:val="28"/>
          <w:szCs w:val="28"/>
        </w:rPr>
        <w:t xml:space="preserve"> </w:t>
      </w:r>
      <w:r w:rsidRPr="00B91276">
        <w:rPr>
          <w:rFonts w:ascii="Liberation Serif" w:hAnsi="Liberation Serif"/>
          <w:b/>
          <w:sz w:val="28"/>
          <w:szCs w:val="28"/>
        </w:rPr>
        <w:t>в 2025 году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c"/>
        <w:tblW w:w="14458" w:type="dxa"/>
        <w:tblInd w:w="817" w:type="dxa"/>
        <w:tblLayout w:type="fixed"/>
        <w:tblLook w:val="04A0"/>
      </w:tblPr>
      <w:tblGrid>
        <w:gridCol w:w="956"/>
        <w:gridCol w:w="5423"/>
        <w:gridCol w:w="4252"/>
        <w:gridCol w:w="1418"/>
        <w:gridCol w:w="2409"/>
      </w:tblGrid>
      <w:tr w:rsidR="00DE7E00" w:rsidRPr="00B91276" w:rsidTr="00D94EEF">
        <w:tc>
          <w:tcPr>
            <w:tcW w:w="956" w:type="dxa"/>
          </w:tcPr>
          <w:p w:rsidR="00DE7E00" w:rsidRPr="00B91276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23" w:type="dxa"/>
          </w:tcPr>
          <w:p w:rsidR="00DE7E00" w:rsidRPr="00B91276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252" w:type="dxa"/>
          </w:tcPr>
          <w:p w:rsidR="00DE7E00" w:rsidRPr="00B91276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1418" w:type="dxa"/>
          </w:tcPr>
          <w:p w:rsidR="00DE7E00" w:rsidRPr="00B91276" w:rsidRDefault="00456DC6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409" w:type="dxa"/>
          </w:tcPr>
          <w:p w:rsidR="00DE7E00" w:rsidRPr="00B91276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Оценка эффективности отчетных показателей</w:t>
            </w:r>
          </w:p>
        </w:tc>
      </w:tr>
      <w:tr w:rsidR="00DE7E00" w:rsidRPr="00B91276" w:rsidTr="00D94EEF">
        <w:tc>
          <w:tcPr>
            <w:tcW w:w="14458" w:type="dxa"/>
            <w:gridSpan w:val="5"/>
          </w:tcPr>
          <w:p w:rsidR="00DE7E00" w:rsidRPr="00B91276" w:rsidRDefault="000135DF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Раздел </w:t>
            </w:r>
            <w:r w:rsidR="00DE7E00"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1. Меры общей  профилактики</w:t>
            </w:r>
          </w:p>
        </w:tc>
      </w:tr>
      <w:tr w:rsidR="00456DC6" w:rsidRPr="0006567A" w:rsidTr="00D94EEF">
        <w:tc>
          <w:tcPr>
            <w:tcW w:w="14458" w:type="dxa"/>
            <w:gridSpan w:val="5"/>
          </w:tcPr>
          <w:p w:rsidR="00456DC6" w:rsidRPr="0006567A" w:rsidRDefault="00456DC6" w:rsidP="00456DC6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06567A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1.1 Комплексного плана</w:t>
            </w:r>
          </w:p>
        </w:tc>
      </w:tr>
      <w:tr w:rsidR="00456DC6" w:rsidRPr="00BA4880" w:rsidTr="00D94EEF">
        <w:tc>
          <w:tcPr>
            <w:tcW w:w="956" w:type="dxa"/>
          </w:tcPr>
          <w:p w:rsidR="00456DC6" w:rsidRPr="00BA4880" w:rsidRDefault="00BA4880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456DC6" w:rsidRPr="00BA4880" w:rsidRDefault="00456DC6" w:rsidP="00BA4880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цикла мероприятий (классных часов, лекций, встреч, выставочных мероприятий), посвященных Дню солидарности в борьбе </w:t>
            </w: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br/>
              <w:t>с терроризмом, Дню защитника Отечества, Дню Героев Отечества, в учреждениях культуры, с освещением мероприятий в сети «Инт</w:t>
            </w:r>
            <w:r w:rsidR="00BA4880">
              <w:rPr>
                <w:rFonts w:ascii="Liberation Serif" w:hAnsi="Liberation Serif" w:cs="Times New Roman"/>
                <w:sz w:val="28"/>
                <w:szCs w:val="28"/>
              </w:rPr>
              <w:t>е</w:t>
            </w: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t>рнет»</w:t>
            </w:r>
          </w:p>
        </w:tc>
        <w:tc>
          <w:tcPr>
            <w:tcW w:w="4252" w:type="dxa"/>
          </w:tcPr>
          <w:p w:rsidR="00456DC6" w:rsidRPr="00BA4880" w:rsidRDefault="00456DC6" w:rsidP="00D94EE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</w:t>
            </w:r>
            <w:r w:rsidR="00D94EEF">
              <w:rPr>
                <w:rFonts w:ascii="Liberation Serif" w:hAnsi="Liberation Serif" w:cs="Times New Roman"/>
                <w:sz w:val="28"/>
                <w:szCs w:val="28"/>
              </w:rPr>
              <w:t>г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BA4880" w:rsidRDefault="00C15B0E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r w:rsidR="00456DC6" w:rsidRPr="00BA4880">
              <w:rPr>
                <w:rFonts w:ascii="Liberation Serif" w:hAnsi="Liberation Serif" w:cs="Times New Roman"/>
                <w:sz w:val="28"/>
                <w:szCs w:val="28"/>
              </w:rPr>
              <w:t>евраль,</w:t>
            </w:r>
          </w:p>
          <w:p w:rsidR="0006567A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t xml:space="preserve">сентябрь, декабрь </w:t>
            </w:r>
          </w:p>
          <w:p w:rsidR="00456DC6" w:rsidRPr="00BA4880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A4880">
              <w:rPr>
                <w:rFonts w:ascii="Liberation Serif" w:hAnsi="Liberation Serif" w:cs="Times New Roman"/>
                <w:sz w:val="28"/>
                <w:szCs w:val="28"/>
              </w:rPr>
              <w:t>2025 года</w:t>
            </w:r>
          </w:p>
          <w:p w:rsidR="00456DC6" w:rsidRPr="00BA4880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BA4880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DE7E00" w:rsidRPr="0006567A" w:rsidTr="00D94EEF">
        <w:tc>
          <w:tcPr>
            <w:tcW w:w="956" w:type="dxa"/>
          </w:tcPr>
          <w:p w:rsidR="00DE7E00" w:rsidRPr="00B91276" w:rsidRDefault="00BA488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5423" w:type="dxa"/>
          </w:tcPr>
          <w:p w:rsidR="00DE7E00" w:rsidRPr="00B91276" w:rsidRDefault="00456DC6" w:rsidP="00D94EEF">
            <w:pPr>
              <w:pStyle w:val="af0"/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цикла мероприятий (лекций, 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встреч, публичны</w:t>
            </w:r>
            <w:r w:rsidR="00D94EEF">
              <w:rPr>
                <w:rFonts w:ascii="Liberation Serif" w:hAnsi="Liberation Serif" w:cs="Times New Roman"/>
                <w:sz w:val="28"/>
                <w:szCs w:val="28"/>
              </w:rPr>
              <w:t>х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 мероприятий), посвященных Дню солидарности в борьбе с терроризмом, 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с привлечением молодежных общественных организаций, с участием добровольцев и волонтеров, авторитетных представителей общественных и религиозных организаций 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br/>
              <w:t>в целях формирования антитеррористического мировоззрения</w:t>
            </w:r>
          </w:p>
        </w:tc>
        <w:tc>
          <w:tcPr>
            <w:tcW w:w="4252" w:type="dxa"/>
          </w:tcPr>
          <w:p w:rsidR="00DE7E00" w:rsidRPr="00B91276" w:rsidRDefault="00DE7E0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456DC6" w:rsidRPr="0006567A" w:rsidRDefault="00C15B0E" w:rsidP="0006567A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А</w:t>
            </w:r>
            <w:r w:rsidR="00456DC6"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вгуст, </w:t>
            </w:r>
            <w:r w:rsidR="00456DC6" w:rsidRPr="0006567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сентябрь 2025 года</w:t>
            </w:r>
          </w:p>
          <w:p w:rsidR="00DE7E00" w:rsidRPr="00B91276" w:rsidRDefault="00DE7E0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E7E00" w:rsidRPr="00B91276" w:rsidRDefault="00DE7E00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Количество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мероприятий (с разбивкой)/ количество лиц, принявших участие</w:t>
            </w:r>
          </w:p>
        </w:tc>
      </w:tr>
      <w:tr w:rsidR="00456DC6" w:rsidRPr="0006567A" w:rsidTr="00D94EEF">
        <w:tc>
          <w:tcPr>
            <w:tcW w:w="956" w:type="dxa"/>
          </w:tcPr>
          <w:p w:rsidR="00456DC6" w:rsidRPr="0006567A" w:rsidRDefault="00BA4880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423" w:type="dxa"/>
          </w:tcPr>
          <w:p w:rsidR="00456DC6" w:rsidRPr="0006567A" w:rsidRDefault="000C336A" w:rsidP="00752F11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>Проведение мероприятий, посвященных Дню солида</w:t>
            </w:r>
            <w:r w:rsidR="00D94EEF">
              <w:rPr>
                <w:rFonts w:ascii="Liberation Serif" w:hAnsi="Liberation Serif" w:cs="Times New Roman"/>
                <w:sz w:val="28"/>
                <w:szCs w:val="28"/>
              </w:rPr>
              <w:t>рности в борьбе с терроризмом (3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 сентября), Дню защитника Отечества (23 февраля), Дню Героев Отечества (9 декабря) (бесед, лекций, кинопросмотров, встреч с ге</w:t>
            </w:r>
            <w:r w:rsidR="00516BD7">
              <w:rPr>
                <w:rFonts w:ascii="Liberation Serif" w:hAnsi="Liberation Serif" w:cs="Times New Roman"/>
                <w:sz w:val="28"/>
                <w:szCs w:val="28"/>
              </w:rPr>
              <w:t>роями, круглых столов, викторин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>), в том числе с участием в них военнослужащих, сотрудников правоохранительных органов и гражданских лиц, участвовавших в борьбе с терроризмом, экспертов, журналистов, общественных деятелей, очевидцев террористических актов и пострадавших</w:t>
            </w:r>
            <w:r w:rsidR="00752F11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>от действий</w:t>
            </w:r>
            <w:proofErr w:type="gramEnd"/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 террористов</w:t>
            </w:r>
          </w:p>
        </w:tc>
        <w:tc>
          <w:tcPr>
            <w:tcW w:w="4252" w:type="dxa"/>
          </w:tcPr>
          <w:p w:rsidR="000C336A" w:rsidRPr="00B91276" w:rsidRDefault="000C336A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456DC6" w:rsidRPr="0006567A" w:rsidRDefault="000C336A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0C336A" w:rsidRPr="0006567A" w:rsidRDefault="00C15B0E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r w:rsidR="000C336A" w:rsidRPr="0006567A">
              <w:rPr>
                <w:rFonts w:ascii="Liberation Serif" w:hAnsi="Liberation Serif" w:cs="Times New Roman"/>
                <w:sz w:val="28"/>
                <w:szCs w:val="28"/>
              </w:rPr>
              <w:t>евраль,</w:t>
            </w:r>
          </w:p>
          <w:p w:rsidR="00516BD7" w:rsidRDefault="000C336A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 xml:space="preserve">сентябрь, декабрь </w:t>
            </w:r>
          </w:p>
          <w:p w:rsidR="000C336A" w:rsidRPr="0006567A" w:rsidRDefault="000C336A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6567A">
              <w:rPr>
                <w:rFonts w:ascii="Liberation Serif" w:hAnsi="Liberation Serif" w:cs="Times New Roman"/>
                <w:sz w:val="28"/>
                <w:szCs w:val="28"/>
              </w:rPr>
              <w:t>2025 года</w:t>
            </w:r>
          </w:p>
          <w:p w:rsidR="00456DC6" w:rsidRPr="0006567A" w:rsidRDefault="00456DC6" w:rsidP="00516BD7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06567A" w:rsidRDefault="005D7241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456DC6" w:rsidRPr="00516BD7" w:rsidTr="00D94EEF">
        <w:tc>
          <w:tcPr>
            <w:tcW w:w="956" w:type="dxa"/>
          </w:tcPr>
          <w:p w:rsidR="00456DC6" w:rsidRPr="00516BD7" w:rsidRDefault="00BA4880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6BD7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5423" w:type="dxa"/>
          </w:tcPr>
          <w:p w:rsidR="000C336A" w:rsidRPr="00516BD7" w:rsidRDefault="000C336A" w:rsidP="00FF5AD8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516BD7">
              <w:rPr>
                <w:rFonts w:ascii="Liberation Serif" w:hAnsi="Liberation Serif" w:cs="Times New Roman"/>
                <w:sz w:val="28"/>
                <w:szCs w:val="28"/>
              </w:rPr>
              <w:t>Реализация практики присвоения улицам, скверам, школам</w:t>
            </w:r>
            <w:r w:rsidR="00516BD7">
              <w:rPr>
                <w:rFonts w:ascii="Liberation Serif" w:hAnsi="Liberation Serif" w:cs="Times New Roman"/>
                <w:sz w:val="28"/>
                <w:szCs w:val="28"/>
              </w:rPr>
              <w:t>, учреждениям</w:t>
            </w:r>
            <w:r w:rsidRPr="00516BD7">
              <w:rPr>
                <w:rFonts w:ascii="Liberation Serif" w:hAnsi="Liberation Serif" w:cs="Times New Roman"/>
                <w:sz w:val="28"/>
                <w:szCs w:val="28"/>
              </w:rPr>
              <w:t xml:space="preserve"> имен Героев Российской Федерации, </w:t>
            </w:r>
            <w:r w:rsidRPr="00516BD7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отличившихся в борьбе с терроризмом, прежде всего с украинскими националистическими </w:t>
            </w:r>
            <w:r w:rsidRPr="00516BD7">
              <w:rPr>
                <w:rFonts w:ascii="Liberation Serif" w:hAnsi="Liberation Serif" w:cs="Times New Roman"/>
                <w:sz w:val="28"/>
                <w:szCs w:val="28"/>
              </w:rPr>
              <w:br/>
              <w:t>и неонацистскими военизированными формированиями, признанными террористическим организациями</w:t>
            </w:r>
          </w:p>
          <w:p w:rsidR="00456DC6" w:rsidRPr="00516BD7" w:rsidRDefault="00456DC6" w:rsidP="00FF5AD8">
            <w:pPr>
              <w:pStyle w:val="af0"/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C336A" w:rsidRPr="00B91276" w:rsidRDefault="000C336A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0C336A" w:rsidRPr="00B91276" w:rsidRDefault="000C336A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456DC6" w:rsidRDefault="000C336A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94EEF" w:rsidRPr="00516BD7" w:rsidRDefault="00D94EEF" w:rsidP="00746C2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ОМС «Комитет по архитектуре и </w:t>
            </w:r>
            <w:r w:rsidRPr="00D94EEF">
              <w:rPr>
                <w:rFonts w:ascii="Liberation Serif" w:hAnsi="Liberation Serif" w:cs="Times New Roman"/>
                <w:sz w:val="28"/>
                <w:szCs w:val="28"/>
              </w:rPr>
              <w:t>градостроительству  Каменск-Уральского городского округа»</w:t>
            </w:r>
          </w:p>
        </w:tc>
        <w:tc>
          <w:tcPr>
            <w:tcW w:w="1418" w:type="dxa"/>
          </w:tcPr>
          <w:p w:rsidR="0080555C" w:rsidRPr="00516BD7" w:rsidRDefault="00C15B0E" w:rsidP="00FF5AD8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</w:t>
            </w:r>
            <w:r w:rsidR="0080555C" w:rsidRPr="00516BD7">
              <w:rPr>
                <w:rFonts w:ascii="Liberation Serif" w:hAnsi="Liberation Serif" w:cs="Times New Roman"/>
                <w:sz w:val="28"/>
                <w:szCs w:val="28"/>
              </w:rPr>
              <w:t xml:space="preserve"> течение 2025 года</w:t>
            </w:r>
          </w:p>
          <w:p w:rsidR="00456DC6" w:rsidRPr="00516BD7" w:rsidRDefault="00456DC6" w:rsidP="00FF5AD8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516BD7" w:rsidRDefault="00516BD7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Количество фактов переименования</w:t>
            </w:r>
          </w:p>
        </w:tc>
      </w:tr>
      <w:tr w:rsidR="00456DC6" w:rsidRPr="00FF5AD8" w:rsidTr="00D94EEF">
        <w:tc>
          <w:tcPr>
            <w:tcW w:w="956" w:type="dxa"/>
          </w:tcPr>
          <w:p w:rsidR="00456DC6" w:rsidRPr="00FF5AD8" w:rsidRDefault="00BA4880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423" w:type="dxa"/>
          </w:tcPr>
          <w:p w:rsidR="0080555C" w:rsidRPr="00FF5AD8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Проведения акции «Парта героя»</w:t>
            </w:r>
          </w:p>
          <w:p w:rsidR="00456DC6" w:rsidRPr="00FF5AD8" w:rsidRDefault="00456DC6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0555C" w:rsidRPr="00B91276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80555C" w:rsidRPr="00B91276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456DC6" w:rsidRPr="00FF5AD8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80555C" w:rsidRPr="00FF5AD8" w:rsidRDefault="00C15B0E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В</w:t>
            </w:r>
            <w:r w:rsidR="0080555C" w:rsidRPr="00FF5AD8">
              <w:rPr>
                <w:rFonts w:ascii="Liberation Serif" w:hAnsi="Liberation Serif" w:cs="Times New Roman"/>
                <w:sz w:val="28"/>
                <w:szCs w:val="28"/>
              </w:rPr>
              <w:t xml:space="preserve"> течение 2025 года</w:t>
            </w:r>
          </w:p>
          <w:p w:rsidR="00456DC6" w:rsidRPr="00FF5AD8" w:rsidRDefault="00456DC6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FF5AD8" w:rsidRDefault="005D7241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456DC6" w:rsidRPr="00FF5AD8" w:rsidTr="00D94EEF">
        <w:tc>
          <w:tcPr>
            <w:tcW w:w="956" w:type="dxa"/>
          </w:tcPr>
          <w:p w:rsidR="00456DC6" w:rsidRPr="00FF5AD8" w:rsidRDefault="00BA4880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80555C" w:rsidRPr="00FF5AD8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Освещение в средствах массовой информации</w:t>
            </w:r>
          </w:p>
          <w:p w:rsidR="00456DC6" w:rsidRPr="00FF5AD8" w:rsidRDefault="0080555C" w:rsidP="00F4479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и социальных сетях, а также на сайтах Правительства Свердловской области (</w:t>
            </w:r>
            <w:proofErr w:type="spellStart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midural.ru</w:t>
            </w:r>
            <w:proofErr w:type="spellEnd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 xml:space="preserve">), Губернатора Свердловской области </w:t>
            </w:r>
            <w:r w:rsidR="00752F11">
              <w:rPr>
                <w:rFonts w:ascii="Liberation Serif" w:hAnsi="Liberation Serif" w:cs="Times New Roman"/>
                <w:sz w:val="28"/>
                <w:szCs w:val="28"/>
              </w:rPr>
              <w:t>(</w:t>
            </w: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 xml:space="preserve">gubernator96.ru), информационном портале Свердловской </w:t>
            </w: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области (</w:t>
            </w:r>
            <w:proofErr w:type="spellStart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све</w:t>
            </w:r>
            <w:proofErr w:type="gramStart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.р</w:t>
            </w:r>
            <w:proofErr w:type="gramEnd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proofErr w:type="spellEnd"/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), в средствах массовой информации и сети «Интернет» мероприятий и акций, посвященных Дню защитника Отечества (23 февраля), Дню солидарности в борьбе с терроризмом (3 сентября), Дню Героев Отечества (9 декабря)</w:t>
            </w:r>
          </w:p>
        </w:tc>
        <w:tc>
          <w:tcPr>
            <w:tcW w:w="4252" w:type="dxa"/>
          </w:tcPr>
          <w:p w:rsidR="0080555C" w:rsidRPr="00B91276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80555C" w:rsidRPr="00B91276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456DC6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ОМС «Управление по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80555C" w:rsidRPr="00FF5AD8" w:rsidRDefault="0080555C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Администрация</w:t>
            </w:r>
            <w:r w:rsidR="00752F11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FF5AD8"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418" w:type="dxa"/>
          </w:tcPr>
          <w:p w:rsidR="0080555C" w:rsidRPr="00FF5AD8" w:rsidRDefault="00740754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</w:t>
            </w:r>
            <w:r w:rsidR="0080555C" w:rsidRPr="00FF5AD8">
              <w:rPr>
                <w:rFonts w:ascii="Liberation Serif" w:hAnsi="Liberation Serif" w:cs="Times New Roman"/>
                <w:sz w:val="28"/>
                <w:szCs w:val="28"/>
              </w:rPr>
              <w:t xml:space="preserve"> течение 2025 года</w:t>
            </w:r>
          </w:p>
          <w:p w:rsidR="00456DC6" w:rsidRPr="00FF5AD8" w:rsidRDefault="00456DC6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FF5AD8" w:rsidRDefault="005D7241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5AD8">
              <w:rPr>
                <w:rFonts w:ascii="Liberation Serif" w:hAnsi="Liberation Serif" w:cs="Times New Roman"/>
                <w:sz w:val="28"/>
                <w:szCs w:val="28"/>
              </w:rPr>
              <w:t>Количество публикаций, ссылки</w:t>
            </w:r>
            <w:r w:rsidR="00FF5AD8">
              <w:rPr>
                <w:rFonts w:ascii="Liberation Serif" w:hAnsi="Liberation Serif" w:cs="Times New Roman"/>
                <w:sz w:val="28"/>
                <w:szCs w:val="28"/>
              </w:rPr>
              <w:t xml:space="preserve"> на публикации</w:t>
            </w:r>
          </w:p>
        </w:tc>
      </w:tr>
      <w:tr w:rsidR="00456DC6" w:rsidRPr="001F7D28" w:rsidTr="00D94EEF">
        <w:tc>
          <w:tcPr>
            <w:tcW w:w="956" w:type="dxa"/>
          </w:tcPr>
          <w:p w:rsidR="00456DC6" w:rsidRPr="001F7D28" w:rsidRDefault="00BA4880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423" w:type="dxa"/>
          </w:tcPr>
          <w:p w:rsidR="00AD06AC" w:rsidRPr="001F7D28" w:rsidRDefault="00AD06AC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>Проведение в образовательных организациях просветительских мероприятий, направленных</w:t>
            </w:r>
          </w:p>
          <w:p w:rsidR="00456DC6" w:rsidRPr="001F7D28" w:rsidRDefault="00AD06AC" w:rsidP="00F4479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 xml:space="preserve">на устранение негативных факторов, способствующих распространению идеологии насилия и террористических проявлений, </w:t>
            </w: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с привлечением лидеров общественного мнения, политических деятелей, представителей религиозных и общественных организаций, социально ориентированных некоммерческих организаций, детских и молодежных движений (обществ и проектов), таких как «Уральская ассоциация «Центр </w:t>
            </w:r>
            <w:proofErr w:type="spellStart"/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>этноконфессиональных</w:t>
            </w:r>
            <w:proofErr w:type="spellEnd"/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 xml:space="preserve"> исследований, профилактики экстремизма</w:t>
            </w:r>
            <w:r w:rsidR="00F44794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 xml:space="preserve">и противодействия идеологии терроризма», Координационный центр </w:t>
            </w:r>
            <w:r w:rsidR="00F44794">
              <w:rPr>
                <w:rFonts w:ascii="Liberation Serif" w:hAnsi="Liberation Serif" w:cs="Times New Roman"/>
                <w:sz w:val="28"/>
                <w:szCs w:val="28"/>
              </w:rPr>
              <w:t>Уральского Федерального Университета</w:t>
            </w: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 xml:space="preserve">, автономная </w:t>
            </w: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некоммерческая организация «Наш дом»</w:t>
            </w:r>
            <w:proofErr w:type="gramEnd"/>
          </w:p>
        </w:tc>
        <w:tc>
          <w:tcPr>
            <w:tcW w:w="4252" w:type="dxa"/>
          </w:tcPr>
          <w:p w:rsidR="00AD06AC" w:rsidRPr="00B91276" w:rsidRDefault="00AD06AC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456DC6" w:rsidRPr="001F7D28" w:rsidRDefault="00456DC6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56DC6" w:rsidRPr="001F7D28" w:rsidRDefault="00AD06AC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F7D28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456DC6" w:rsidRPr="001F7D28" w:rsidRDefault="005D7241" w:rsidP="001F7D2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D84EC6" w:rsidRPr="001D5DAD" w:rsidTr="00D94EEF">
        <w:tc>
          <w:tcPr>
            <w:tcW w:w="14458" w:type="dxa"/>
            <w:gridSpan w:val="5"/>
          </w:tcPr>
          <w:p w:rsidR="00D84EC6" w:rsidRPr="001D5DAD" w:rsidRDefault="00D84EC6" w:rsidP="005D724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1D5DAD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пункта 1.2 Комплексного плана</w:t>
            </w:r>
          </w:p>
        </w:tc>
      </w:tr>
      <w:tr w:rsidR="005D7241" w:rsidRPr="00CA40ED" w:rsidTr="00D94EEF">
        <w:tc>
          <w:tcPr>
            <w:tcW w:w="956" w:type="dxa"/>
          </w:tcPr>
          <w:p w:rsidR="005D7241" w:rsidRPr="00CA40ED" w:rsidRDefault="00330ED9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Включение антитеррористической тематики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 программу фестиваля «Урал объединяет народы»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 целях вовлечения детей и молодежи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 деятельность по изучению и сохранению этнокультурного многообразия народов Урала, создание условий для развития культуры межэтнического и национального общения</w:t>
            </w:r>
          </w:p>
        </w:tc>
        <w:tc>
          <w:tcPr>
            <w:tcW w:w="4252" w:type="dxa"/>
          </w:tcPr>
          <w:p w:rsidR="005D7241" w:rsidRPr="00B91276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A40ED" w:rsidRDefault="00646937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="005D7241" w:rsidRPr="00CA40ED">
              <w:rPr>
                <w:rFonts w:ascii="Liberation Serif" w:hAnsi="Liberation Serif" w:cs="Times New Roman"/>
                <w:sz w:val="28"/>
                <w:szCs w:val="28"/>
              </w:rPr>
              <w:t xml:space="preserve">ентябрь – ноябрь 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2025 года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7241" w:rsidRPr="00CA40ED" w:rsidRDefault="005D7241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5D7241" w:rsidRPr="00CA40ED" w:rsidTr="00D94EEF">
        <w:tc>
          <w:tcPr>
            <w:tcW w:w="956" w:type="dxa"/>
          </w:tcPr>
          <w:p w:rsidR="005D7241" w:rsidRPr="00CA40ED" w:rsidRDefault="00330ED9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 xml:space="preserve">Организация и проведение </w:t>
            </w:r>
            <w:proofErr w:type="gramStart"/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образовательных</w:t>
            </w:r>
            <w:proofErr w:type="gramEnd"/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и воспитательных мероприятий (бесед, круглых столов</w:t>
            </w:r>
            <w:r w:rsidR="00CA40ED">
              <w:rPr>
                <w:rFonts w:ascii="Liberation Serif" w:hAnsi="Liberation Serif" w:cs="Times New Roman"/>
                <w:sz w:val="28"/>
                <w:szCs w:val="28"/>
              </w:rPr>
              <w:t xml:space="preserve">, викторин, </w:t>
            </w:r>
            <w:proofErr w:type="spellStart"/>
            <w:r w:rsidR="00CA40ED">
              <w:rPr>
                <w:rFonts w:ascii="Liberation Serif" w:hAnsi="Liberation Serif" w:cs="Times New Roman"/>
                <w:sz w:val="28"/>
                <w:szCs w:val="28"/>
              </w:rPr>
              <w:t>квизов</w:t>
            </w:r>
            <w:proofErr w:type="spellEnd"/>
            <w:r w:rsidR="00CA40ED">
              <w:rPr>
                <w:rFonts w:ascii="Liberation Serif" w:hAnsi="Liberation Serif" w:cs="Times New Roman"/>
                <w:sz w:val="28"/>
                <w:szCs w:val="28"/>
              </w:rPr>
              <w:t xml:space="preserve">, встреч и </w:t>
            </w:r>
            <w:proofErr w:type="gramStart"/>
            <w:r w:rsidR="00CA40ED">
              <w:rPr>
                <w:rFonts w:ascii="Liberation Serif" w:hAnsi="Liberation Serif" w:cs="Times New Roman"/>
                <w:sz w:val="28"/>
                <w:szCs w:val="28"/>
              </w:rPr>
              <w:t>другое</w:t>
            </w:r>
            <w:proofErr w:type="gramEnd"/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  <w:p w:rsidR="005D7241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 xml:space="preserve">с молодежью, направленных на формирование общероссийской гражданской идентичности, прививающих идеи российского патриотизма, общественного мира и согласия, межнационального и межрелигиозного уважения, с участием представителей этнокультурных и религиозных организаций традиционных </w:t>
            </w:r>
            <w:proofErr w:type="spellStart"/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конфессий</w:t>
            </w:r>
            <w:proofErr w:type="spellEnd"/>
          </w:p>
          <w:p w:rsidR="00B00307" w:rsidRPr="00CA40ED" w:rsidRDefault="00B00307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7241" w:rsidRPr="00B91276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5D7241" w:rsidRPr="00CA40ED" w:rsidRDefault="005D7241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7241" w:rsidRPr="00CA40ED" w:rsidRDefault="005D7241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556533" w:rsidRPr="00CA40ED" w:rsidTr="00D94EEF">
        <w:tc>
          <w:tcPr>
            <w:tcW w:w="956" w:type="dxa"/>
          </w:tcPr>
          <w:p w:rsidR="00556533" w:rsidRPr="00CA40ED" w:rsidRDefault="00330ED9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423" w:type="dxa"/>
          </w:tcPr>
          <w:p w:rsidR="00556533" w:rsidRPr="00CA40ED" w:rsidRDefault="00556533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цикла мероприятий, направленных </w:t>
            </w: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br/>
              <w:t>на гармонизацию межнациональных отношений (празднование Дня народов Среднего Урала, Дня народного единства, проведение молодежного фестиваля «Вместе с книгой к миру и согласию!», детского фестиваля «Народы Урала: вместе в Новый год!», конкурсов национальных культур «Мы живем на Урале», «Венок дружбы» и др</w:t>
            </w:r>
            <w:r w:rsidR="00CA40ED">
              <w:rPr>
                <w:rFonts w:ascii="Liberation Serif" w:hAnsi="Liberation Serif" w:cs="Times New Roman"/>
                <w:sz w:val="28"/>
                <w:szCs w:val="28"/>
              </w:rPr>
              <w:t>угих</w:t>
            </w: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), включение в программы этих мероприятий тематики, способствующей формированию неприятия идеологии терроризма</w:t>
            </w:r>
            <w:proofErr w:type="gramEnd"/>
          </w:p>
        </w:tc>
        <w:tc>
          <w:tcPr>
            <w:tcW w:w="4252" w:type="dxa"/>
          </w:tcPr>
          <w:p w:rsidR="00556533" w:rsidRPr="00B91276" w:rsidRDefault="00556533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ОМС «Управление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культуры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56533" w:rsidRPr="00CA40ED" w:rsidRDefault="00556533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6533" w:rsidRPr="00CA40ED" w:rsidRDefault="00556533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40ED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556533" w:rsidRPr="00CA40ED" w:rsidRDefault="00556533" w:rsidP="00CA40E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556533" w:rsidRPr="00CA40ED" w:rsidRDefault="00556533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472724" w:rsidRPr="009A1A5C" w:rsidTr="00D94EEF">
        <w:tc>
          <w:tcPr>
            <w:tcW w:w="956" w:type="dxa"/>
          </w:tcPr>
          <w:p w:rsidR="00472724" w:rsidRPr="009A1A5C" w:rsidRDefault="00330ED9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5423" w:type="dxa"/>
          </w:tcPr>
          <w:p w:rsidR="00472724" w:rsidRPr="009A1A5C" w:rsidRDefault="00472724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Включение антитеррористической тематики</w:t>
            </w:r>
            <w:r w:rsidR="00752F11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в программу проведения массовых физкультурных и спортивных мероприятий, таких как спартакиады, соревнования профессионального и любительского уровня</w:t>
            </w:r>
          </w:p>
        </w:tc>
        <w:tc>
          <w:tcPr>
            <w:tcW w:w="4252" w:type="dxa"/>
          </w:tcPr>
          <w:p w:rsidR="00472724" w:rsidRPr="009A1A5C" w:rsidRDefault="00472724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472724" w:rsidRPr="009A1A5C" w:rsidRDefault="00472724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472724" w:rsidRPr="009A1A5C" w:rsidRDefault="00472724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72724" w:rsidRPr="009A1A5C" w:rsidRDefault="00472724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394FA8" w:rsidRPr="009A1A5C" w:rsidTr="00D94EEF">
        <w:tc>
          <w:tcPr>
            <w:tcW w:w="956" w:type="dxa"/>
          </w:tcPr>
          <w:p w:rsidR="00394FA8" w:rsidRPr="009A1A5C" w:rsidRDefault="00330ED9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</w:t>
            </w:r>
          </w:p>
        </w:tc>
        <w:tc>
          <w:tcPr>
            <w:tcW w:w="5423" w:type="dxa"/>
          </w:tcPr>
          <w:p w:rsidR="00394FA8" w:rsidRPr="009A1A5C" w:rsidRDefault="00394FA8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 xml:space="preserve">Привлечение к участию в общественно-политических, воспитательных, просветительских, культурных, </w:t>
            </w:r>
            <w:proofErr w:type="spellStart"/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досуговых</w:t>
            </w:r>
            <w:proofErr w:type="spellEnd"/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 xml:space="preserve"> и спортивных мероприятиях общественных и социально ориентированных некоммерческих организаций (в том числе автономной </w:t>
            </w: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некоммерческой организации по развитию цифровых проектов в сфере общественных связей и коммуникаций «Диалог», автономной некоммерческой организации «Центр изучения и сетевого мон</w:t>
            </w:r>
            <w:r w:rsidR="009A1A5C" w:rsidRPr="009A1A5C">
              <w:rPr>
                <w:rFonts w:ascii="Liberation Serif" w:hAnsi="Liberation Serif" w:cs="Times New Roman"/>
                <w:sz w:val="28"/>
                <w:szCs w:val="28"/>
              </w:rPr>
              <w:t>иторинга молодежной среды» и других</w:t>
            </w: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), детских и молодежных движений (обществ, проектов) для создания условий по привитию молодежи неприятия</w:t>
            </w:r>
            <w:proofErr w:type="gramEnd"/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 xml:space="preserve"> идеологии терроризма</w:t>
            </w:r>
          </w:p>
        </w:tc>
        <w:tc>
          <w:tcPr>
            <w:tcW w:w="4252" w:type="dxa"/>
          </w:tcPr>
          <w:p w:rsidR="00394FA8" w:rsidRPr="00B91276" w:rsidRDefault="00394FA8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394FA8" w:rsidRPr="00B91276" w:rsidRDefault="00394FA8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394FA8" w:rsidRPr="009A1A5C" w:rsidRDefault="00394FA8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ОМС «Управление по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394FA8" w:rsidRPr="009A1A5C" w:rsidRDefault="00394FA8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 течение 2025 года</w:t>
            </w:r>
          </w:p>
          <w:p w:rsidR="00394FA8" w:rsidRPr="009A1A5C" w:rsidRDefault="00394FA8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394FA8" w:rsidRPr="009A1A5C" w:rsidRDefault="00394FA8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7841CB" w:rsidTr="00D94EEF">
        <w:tc>
          <w:tcPr>
            <w:tcW w:w="956" w:type="dxa"/>
          </w:tcPr>
          <w:p w:rsidR="007841CB" w:rsidRPr="007841CB" w:rsidRDefault="00330ED9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423" w:type="dxa"/>
          </w:tcPr>
          <w:p w:rsidR="007841CB" w:rsidRPr="007841CB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41CB">
              <w:rPr>
                <w:rFonts w:ascii="Liberation Serif" w:hAnsi="Liberation Serif" w:cs="Times New Roman"/>
                <w:sz w:val="28"/>
                <w:szCs w:val="28"/>
              </w:rPr>
              <w:t xml:space="preserve">Освещение мероприятий исполнительных органов государственной власти Свердловской области </w:t>
            </w:r>
            <w:r w:rsidRPr="007841CB">
              <w:rPr>
                <w:rFonts w:ascii="Liberation Serif" w:hAnsi="Liberation Serif" w:cs="Times New Roman"/>
                <w:sz w:val="28"/>
                <w:szCs w:val="28"/>
              </w:rPr>
              <w:br/>
              <w:t>в сфере образования, культуры, спорта и молодежной политики в средствах массовой информации и социальных сетях, а также на сайтах Правительства Свердловской области (</w:t>
            </w:r>
            <w:proofErr w:type="spellStart"/>
            <w:r w:rsidRPr="007841CB">
              <w:rPr>
                <w:rFonts w:ascii="Liberation Serif" w:hAnsi="Liberation Serif" w:cs="Times New Roman"/>
                <w:sz w:val="28"/>
                <w:szCs w:val="28"/>
              </w:rPr>
              <w:t>midural.ru</w:t>
            </w:r>
            <w:proofErr w:type="spellEnd"/>
            <w:r w:rsidRPr="007841CB">
              <w:rPr>
                <w:rFonts w:ascii="Liberation Serif" w:hAnsi="Liberation Serif" w:cs="Times New Roman"/>
                <w:sz w:val="28"/>
                <w:szCs w:val="28"/>
              </w:rPr>
              <w:t>) и Губернатора Свердловской области</w:t>
            </w:r>
          </w:p>
        </w:tc>
        <w:tc>
          <w:tcPr>
            <w:tcW w:w="4252" w:type="dxa"/>
          </w:tcPr>
          <w:p w:rsidR="007841CB" w:rsidRPr="007841CB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841CB" w:rsidRPr="009A1A5C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9A1A5C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7841CB" w:rsidRPr="009A1A5C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7841CB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7841CB" w:rsidRPr="00C66D54" w:rsidTr="00D94EEF">
        <w:tc>
          <w:tcPr>
            <w:tcW w:w="14458" w:type="dxa"/>
            <w:gridSpan w:val="5"/>
          </w:tcPr>
          <w:p w:rsidR="007841CB" w:rsidRPr="00C66D54" w:rsidRDefault="007841CB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66D54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подпункта 1.3.1 пункта 1.3 Комплексного плана</w:t>
            </w:r>
          </w:p>
        </w:tc>
      </w:tr>
      <w:tr w:rsidR="007841CB" w:rsidRPr="00C66D54" w:rsidTr="00D94EEF">
        <w:tc>
          <w:tcPr>
            <w:tcW w:w="956" w:type="dxa"/>
          </w:tcPr>
          <w:p w:rsidR="007841CB" w:rsidRPr="00C66D54" w:rsidRDefault="00C66D54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330ED9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5423" w:type="dxa"/>
          </w:tcPr>
          <w:p w:rsidR="007841CB" w:rsidRPr="00C66D54" w:rsidRDefault="007841CB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в рамках воспитательной работы в образовательных </w:t>
            </w:r>
            <w:r w:rsidR="00C66D54" w:rsidRPr="00C66D54">
              <w:rPr>
                <w:rFonts w:ascii="Liberation Serif" w:hAnsi="Liberation Serif" w:cs="Times New Roman"/>
                <w:sz w:val="28"/>
                <w:szCs w:val="28"/>
              </w:rPr>
              <w:t xml:space="preserve">и спортивных </w:t>
            </w:r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t xml:space="preserve">организациях лекций, бесед, диспутов, круглых столов, викторин, </w:t>
            </w:r>
            <w:proofErr w:type="spellStart"/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t>кинопоказов</w:t>
            </w:r>
            <w:proofErr w:type="spellEnd"/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t xml:space="preserve">, встреч с лидерами общественного мнения, направленных на разъяснение преступной сущности террористических, украинских </w:t>
            </w:r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националистических и неонацистских организаций, с внесением в планы воспитательной работы организаций</w:t>
            </w:r>
          </w:p>
        </w:tc>
        <w:tc>
          <w:tcPr>
            <w:tcW w:w="4252" w:type="dxa"/>
          </w:tcPr>
          <w:p w:rsidR="007841CB" w:rsidRPr="00B91276" w:rsidRDefault="007841CB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7841CB" w:rsidRPr="00C66D54" w:rsidRDefault="007841CB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7841CB" w:rsidRPr="00C66D54" w:rsidRDefault="007841CB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66D54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7841CB" w:rsidRPr="00C66D54" w:rsidRDefault="007841CB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C66D54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167F97" w:rsidTr="00D94EEF">
        <w:tc>
          <w:tcPr>
            <w:tcW w:w="956" w:type="dxa"/>
          </w:tcPr>
          <w:p w:rsidR="007841CB" w:rsidRPr="00167F97" w:rsidRDefault="00330ED9" w:rsidP="00167F9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5423" w:type="dxa"/>
          </w:tcPr>
          <w:p w:rsidR="007841CB" w:rsidRPr="00167F97" w:rsidRDefault="007841CB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 xml:space="preserve">Реализация проекта </w:t>
            </w:r>
            <w:r w:rsidR="00DA071B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 xml:space="preserve">Межконфессиональный </w:t>
            </w:r>
            <w:proofErr w:type="spellStart"/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>антиэкстремистский</w:t>
            </w:r>
            <w:proofErr w:type="spellEnd"/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 xml:space="preserve"> десант» в</w:t>
            </w:r>
            <w:r w:rsidR="00167F97"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Каменск-Уральском городском округе</w:t>
            </w:r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 xml:space="preserve">, во взаимодействии с представителями этнокультурных и религиозных организаций традиционных </w:t>
            </w:r>
            <w:proofErr w:type="spellStart"/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>конфессий</w:t>
            </w:r>
            <w:proofErr w:type="spellEnd"/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>, направленного на формирование антитеррористического мировоззрения, сохранение и укрепление традиционных российских духовно-нравственных ценностей</w:t>
            </w:r>
          </w:p>
        </w:tc>
        <w:tc>
          <w:tcPr>
            <w:tcW w:w="4252" w:type="dxa"/>
          </w:tcPr>
          <w:p w:rsidR="007841CB" w:rsidRPr="00167F97" w:rsidRDefault="00167F97" w:rsidP="00167F9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841CB" w:rsidRPr="00167F97" w:rsidRDefault="007841CB" w:rsidP="00167F9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67F97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7841CB" w:rsidRPr="00167F97" w:rsidRDefault="007841CB" w:rsidP="00167F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167F97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FF7118" w:rsidTr="00D94EEF">
        <w:tc>
          <w:tcPr>
            <w:tcW w:w="956" w:type="dxa"/>
          </w:tcPr>
          <w:p w:rsidR="007841CB" w:rsidRPr="00FF7118" w:rsidRDefault="00330ED9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</w:t>
            </w:r>
          </w:p>
        </w:tc>
        <w:tc>
          <w:tcPr>
            <w:tcW w:w="5423" w:type="dxa"/>
          </w:tcPr>
          <w:p w:rsidR="00FF7118" w:rsidRPr="00FF7118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цикла мероприятий, направленных на развитие у молодежи неприятия идеологии терроризма, в том числе выставок антитеррористического содержания, встреч с героями и участниками специальной военной операции, ветеранами Вооруженных Сил Российской Федерации, инструктажей и разъяснительных бесед с обучающимися о нормах законодательства, </w:t>
            </w:r>
            <w:r w:rsidR="00370BEC">
              <w:rPr>
                <w:rFonts w:ascii="Liberation Serif" w:hAnsi="Liberation Serif" w:cs="Times New Roman"/>
                <w:sz w:val="28"/>
                <w:szCs w:val="28"/>
              </w:rPr>
              <w:t xml:space="preserve"> у</w:t>
            </w:r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 xml:space="preserve">станавливающих ответственность за участие в террористической деятельности, </w:t>
            </w:r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разжигание социальной, расовой, национальной и религиозной розни, создание и участие в деятельности общественных объединений</w:t>
            </w:r>
            <w:proofErr w:type="gramEnd"/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 xml:space="preserve">, цели и </w:t>
            </w:r>
            <w:proofErr w:type="gramStart"/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>действия</w:t>
            </w:r>
            <w:proofErr w:type="gramEnd"/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 xml:space="preserve"> которых направлены на насильственное изменение основ конституционного строя России, с использованием площадок учреждений культуры, учреждений по делам молодежи.</w:t>
            </w:r>
          </w:p>
          <w:p w:rsidR="007841CB" w:rsidRPr="00FF7118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>Включение в рабочие программы воспитания разделов, посвященных вопросам защиты обучающихся от пропаганды идеологии терроризма при использовании сети «Интернет»</w:t>
            </w:r>
          </w:p>
        </w:tc>
        <w:tc>
          <w:tcPr>
            <w:tcW w:w="4252" w:type="dxa"/>
          </w:tcPr>
          <w:p w:rsidR="007841CB" w:rsidRPr="00B91276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7841CB" w:rsidRPr="00FF7118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FF7118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F7118"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  <w:p w:rsidR="007841CB" w:rsidRPr="00FF7118" w:rsidRDefault="007841CB" w:rsidP="00FF711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FF7118" w:rsidRDefault="007841CB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3340FB" w:rsidTr="00D94EEF">
        <w:tc>
          <w:tcPr>
            <w:tcW w:w="14458" w:type="dxa"/>
            <w:gridSpan w:val="5"/>
          </w:tcPr>
          <w:p w:rsidR="007841CB" w:rsidRPr="003340FB" w:rsidRDefault="007841CB" w:rsidP="007841CB">
            <w:pPr>
              <w:spacing w:before="100" w:beforeAutospacing="1"/>
              <w:ind w:left="142"/>
              <w:rPr>
                <w:rFonts w:ascii="Liberation Serif" w:hAnsi="Liberation Serif" w:cs="Times New Roman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1.3.2 пункта 1.3 Комплексного плана</w:t>
            </w:r>
          </w:p>
        </w:tc>
      </w:tr>
      <w:tr w:rsidR="007841CB" w:rsidRPr="00B91276" w:rsidTr="00D94EEF">
        <w:tc>
          <w:tcPr>
            <w:tcW w:w="956" w:type="dxa"/>
          </w:tcPr>
          <w:p w:rsidR="007841CB" w:rsidRPr="00B91276" w:rsidRDefault="00330ED9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5423" w:type="dxa"/>
          </w:tcPr>
          <w:p w:rsidR="007841CB" w:rsidRPr="00B91276" w:rsidRDefault="00381DF1" w:rsidP="00381DF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Проведение</w:t>
            </w:r>
            <w:r w:rsidR="007841CB"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актуализаци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и</w:t>
            </w:r>
            <w:r w:rsidR="007841CB"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учебно-методических материалов (рабочих программ учебных дисциплин, рекомендаций по подготовке и проведению занятий, планов занятий) в целях решения учебно-воспитательных задач по формированию стойкого неприятия идеологии терроризма</w:t>
            </w:r>
          </w:p>
        </w:tc>
        <w:tc>
          <w:tcPr>
            <w:tcW w:w="4252" w:type="dxa"/>
          </w:tcPr>
          <w:p w:rsidR="007841CB" w:rsidRPr="00B91276" w:rsidRDefault="007841C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7841CB" w:rsidRPr="00B91276" w:rsidRDefault="007841C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B91276" w:rsidRDefault="008D1D62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В течение 2025</w:t>
            </w:r>
            <w:r w:rsidR="007841C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B91276" w:rsidRDefault="007841C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Информация о проделанной работе за отчетный период</w:t>
            </w:r>
          </w:p>
        </w:tc>
      </w:tr>
      <w:tr w:rsidR="007841CB" w:rsidRPr="003340FB" w:rsidTr="00D94EEF">
        <w:tc>
          <w:tcPr>
            <w:tcW w:w="14458" w:type="dxa"/>
            <w:gridSpan w:val="5"/>
          </w:tcPr>
          <w:p w:rsidR="007841CB" w:rsidRPr="003340FB" w:rsidRDefault="007841CB" w:rsidP="007841CB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1.4 Комплексного плана</w:t>
            </w:r>
          </w:p>
        </w:tc>
      </w:tr>
      <w:tr w:rsidR="007841CB" w:rsidRPr="00B91276" w:rsidTr="00D94EEF">
        <w:tc>
          <w:tcPr>
            <w:tcW w:w="956" w:type="dxa"/>
          </w:tcPr>
          <w:p w:rsidR="007841CB" w:rsidRPr="00B91276" w:rsidRDefault="00330ED9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5423" w:type="dxa"/>
          </w:tcPr>
          <w:p w:rsidR="007841CB" w:rsidRPr="00B91276" w:rsidRDefault="00381DF1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</w:t>
            </w:r>
            <w:r w:rsidR="007841CB"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зучение библиотечных фондов на предмет выявления и изъятия изданий, </w:t>
            </w:r>
            <w:r w:rsidR="007841CB"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содержащих информацию террористического, экстремистского и деструктивного характера</w:t>
            </w:r>
          </w:p>
        </w:tc>
        <w:tc>
          <w:tcPr>
            <w:tcW w:w="4252" w:type="dxa"/>
          </w:tcPr>
          <w:p w:rsidR="007841CB" w:rsidRPr="00B91276" w:rsidRDefault="007841C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7841CB" w:rsidRPr="00B91276" w:rsidRDefault="007841CB" w:rsidP="008B049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B2744A" w:rsidRDefault="00633A66" w:rsidP="008D1D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Июль</w:t>
            </w:r>
            <w:r w:rsidR="00B2744A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7841CB" w:rsidRPr="00B91276" w:rsidRDefault="00633A66" w:rsidP="008D1D62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декабрь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2025 года</w:t>
            </w:r>
          </w:p>
        </w:tc>
        <w:tc>
          <w:tcPr>
            <w:tcW w:w="2409" w:type="dxa"/>
          </w:tcPr>
          <w:p w:rsidR="007841CB" w:rsidRPr="00B91276" w:rsidRDefault="007841C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Количество проведенных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проверок/ количество выявленных фактов (либо отсутствие)</w:t>
            </w:r>
          </w:p>
        </w:tc>
      </w:tr>
      <w:tr w:rsidR="007841CB" w:rsidRPr="003340FB" w:rsidTr="00D94EEF">
        <w:tc>
          <w:tcPr>
            <w:tcW w:w="14458" w:type="dxa"/>
            <w:gridSpan w:val="5"/>
          </w:tcPr>
          <w:p w:rsidR="007841CB" w:rsidRPr="003340FB" w:rsidRDefault="007841CB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1.5.3 пункта 1.5 Комплексного плана</w:t>
            </w:r>
          </w:p>
        </w:tc>
      </w:tr>
      <w:tr w:rsidR="007841CB" w:rsidRPr="003340FB" w:rsidTr="00D94EEF">
        <w:tc>
          <w:tcPr>
            <w:tcW w:w="956" w:type="dxa"/>
          </w:tcPr>
          <w:p w:rsidR="007841CB" w:rsidRPr="00B91276" w:rsidRDefault="00330ED9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5423" w:type="dxa"/>
          </w:tcPr>
          <w:p w:rsidR="007841CB" w:rsidRPr="003340FB" w:rsidRDefault="007841CB" w:rsidP="003340FB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образовательных организаций к занятиям в кружках, секциях, в том числе спортивных, планирование альтернативных видов организации свободного времени активных подростков и молодых людей посредством участия в работе молодежных движений гражданско-патриотической направленности, в том числе в деятельности Общероссийского движения детей и молодежи «Движение первых», с </w:t>
            </w:r>
            <w:proofErr w:type="spellStart"/>
            <w:r w:rsidRPr="003340FB">
              <w:rPr>
                <w:rFonts w:ascii="Liberation Serif" w:hAnsi="Liberation Serif"/>
                <w:sz w:val="28"/>
                <w:szCs w:val="28"/>
              </w:rPr>
              <w:t>задействованием</w:t>
            </w:r>
            <w:proofErr w:type="spellEnd"/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 структур служб примирения (медиации) по разрешению конфликтных ситуаций</w:t>
            </w:r>
            <w:proofErr w:type="gramEnd"/>
          </w:p>
        </w:tc>
        <w:tc>
          <w:tcPr>
            <w:tcW w:w="4252" w:type="dxa"/>
          </w:tcPr>
          <w:p w:rsidR="007841CB" w:rsidRPr="00B91276" w:rsidRDefault="007841CB" w:rsidP="003340FB">
            <w:pPr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418" w:type="dxa"/>
          </w:tcPr>
          <w:p w:rsidR="007841CB" w:rsidRPr="003340FB" w:rsidRDefault="00633A66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7841CB" w:rsidRPr="003340FB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3340FB" w:rsidTr="00D94EEF">
        <w:tc>
          <w:tcPr>
            <w:tcW w:w="956" w:type="dxa"/>
          </w:tcPr>
          <w:p w:rsidR="007841CB" w:rsidRPr="00B91276" w:rsidRDefault="003340FB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330ED9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5423" w:type="dxa"/>
          </w:tcPr>
          <w:p w:rsidR="007841CB" w:rsidRPr="003340FB" w:rsidRDefault="007841CB" w:rsidP="003340FB">
            <w:pPr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в привлечении представителей волонтерских, патриотических, этнокультурных и религиозных организаций традиционных </w:t>
            </w:r>
            <w:proofErr w:type="spellStart"/>
            <w:r w:rsidRPr="003340FB">
              <w:rPr>
                <w:rFonts w:ascii="Liberation Serif" w:hAnsi="Liberation Serif"/>
                <w:sz w:val="28"/>
                <w:szCs w:val="28"/>
              </w:rPr>
              <w:t>конфессий</w:t>
            </w:r>
            <w:proofErr w:type="spellEnd"/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 к участию в мероприятиях в </w:t>
            </w:r>
            <w:proofErr w:type="spellStart"/>
            <w:r w:rsidRPr="003340FB">
              <w:rPr>
                <w:rFonts w:ascii="Liberation Serif" w:hAnsi="Liberation Serif"/>
                <w:sz w:val="28"/>
                <w:szCs w:val="28"/>
              </w:rPr>
              <w:t>подростково-молодежной</w:t>
            </w:r>
            <w:proofErr w:type="spellEnd"/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340FB">
              <w:rPr>
                <w:rFonts w:ascii="Liberation Serif" w:hAnsi="Liberation Serif"/>
                <w:sz w:val="28"/>
                <w:szCs w:val="28"/>
              </w:rPr>
              <w:br/>
            </w:r>
            <w:r w:rsidRPr="003340FB">
              <w:rPr>
                <w:rFonts w:ascii="Liberation Serif" w:hAnsi="Liberation Serif"/>
                <w:sz w:val="28"/>
                <w:szCs w:val="28"/>
              </w:rPr>
              <w:lastRenderedPageBreak/>
              <w:t>и образовательной среде</w:t>
            </w:r>
          </w:p>
        </w:tc>
        <w:tc>
          <w:tcPr>
            <w:tcW w:w="4252" w:type="dxa"/>
          </w:tcPr>
          <w:p w:rsidR="007841CB" w:rsidRPr="00B91276" w:rsidRDefault="003340FB" w:rsidP="003340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</w:t>
            </w:r>
            <w:r w:rsidR="007841CB">
              <w:rPr>
                <w:rFonts w:ascii="Liberation Serif" w:hAnsi="Liberation Serif"/>
                <w:sz w:val="28"/>
                <w:szCs w:val="28"/>
              </w:rPr>
              <w:t>дминистрация</w:t>
            </w:r>
            <w:r w:rsidR="00752F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340FB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418" w:type="dxa"/>
          </w:tcPr>
          <w:p w:rsidR="007841CB" w:rsidRPr="003340FB" w:rsidRDefault="007841CB" w:rsidP="00633A66">
            <w:pPr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r w:rsidR="00633A66">
              <w:rPr>
                <w:rFonts w:ascii="Liberation Serif" w:hAnsi="Liberation Serif"/>
                <w:sz w:val="28"/>
                <w:szCs w:val="28"/>
              </w:rPr>
              <w:t>течение 2025</w:t>
            </w:r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3340FB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3340FB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E53AEE" w:rsidTr="00D94EEF">
        <w:tc>
          <w:tcPr>
            <w:tcW w:w="956" w:type="dxa"/>
          </w:tcPr>
          <w:p w:rsidR="007841CB" w:rsidRPr="00B91276" w:rsidRDefault="00330ED9" w:rsidP="00E53AE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21</w:t>
            </w:r>
          </w:p>
        </w:tc>
        <w:tc>
          <w:tcPr>
            <w:tcW w:w="5423" w:type="dxa"/>
          </w:tcPr>
          <w:p w:rsidR="007841CB" w:rsidRPr="00E53AEE" w:rsidRDefault="007841C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общеобразовательных организаций к участию в культурно-просветительских мероприятиях, в том числе приуроченных к праздничным и памятным датам, на площадках музеев, библиотек, концертных и </w:t>
            </w:r>
            <w:proofErr w:type="spellStart"/>
            <w:r w:rsidRPr="00E53AEE">
              <w:rPr>
                <w:rFonts w:ascii="Liberation Serif" w:hAnsi="Liberation Serif"/>
                <w:sz w:val="28"/>
                <w:szCs w:val="28"/>
              </w:rPr>
              <w:t>культурно-досуговых</w:t>
            </w:r>
            <w:proofErr w:type="spellEnd"/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 учреждений</w:t>
            </w:r>
          </w:p>
        </w:tc>
        <w:tc>
          <w:tcPr>
            <w:tcW w:w="4252" w:type="dxa"/>
          </w:tcPr>
          <w:p w:rsidR="007841CB" w:rsidRPr="00B91276" w:rsidRDefault="007841C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418" w:type="dxa"/>
          </w:tcPr>
          <w:p w:rsidR="007841CB" w:rsidRPr="00E53AEE" w:rsidRDefault="007841CB" w:rsidP="00082801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В течени</w:t>
            </w:r>
            <w:r w:rsidR="00082801">
              <w:rPr>
                <w:rFonts w:ascii="Liberation Serif" w:hAnsi="Liberation Serif"/>
                <w:sz w:val="28"/>
                <w:szCs w:val="28"/>
              </w:rPr>
              <w:t>е 2025</w:t>
            </w:r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E53AEE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E53AEE" w:rsidTr="00D94EEF">
        <w:tc>
          <w:tcPr>
            <w:tcW w:w="956" w:type="dxa"/>
          </w:tcPr>
          <w:p w:rsidR="007841CB" w:rsidRPr="00E53AEE" w:rsidRDefault="00330ED9" w:rsidP="00E53AE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5423" w:type="dxa"/>
          </w:tcPr>
          <w:p w:rsidR="007841CB" w:rsidRPr="00E53AEE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Освещение</w:t>
            </w:r>
            <w:r w:rsidR="00082801">
              <w:rPr>
                <w:rFonts w:ascii="Liberation Serif" w:hAnsi="Liberation Serif"/>
                <w:sz w:val="28"/>
                <w:szCs w:val="28"/>
              </w:rPr>
              <w:t xml:space="preserve">  в средствах массовой информации</w:t>
            </w:r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 мероприятий органов местного самоуправления по привлечению детей и молодежи к деятельности общественных, волонтерских и патриотических движений, а также служб примирения (медиации) по разрешению конфликтных ситуаций</w:t>
            </w:r>
          </w:p>
        </w:tc>
        <w:tc>
          <w:tcPr>
            <w:tcW w:w="4252" w:type="dxa"/>
          </w:tcPr>
          <w:p w:rsidR="007841CB" w:rsidRPr="00B91276" w:rsidRDefault="00E53AEE" w:rsidP="00E53AE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  <w:r w:rsidRPr="003340FB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</w:p>
        </w:tc>
        <w:tc>
          <w:tcPr>
            <w:tcW w:w="1418" w:type="dxa"/>
          </w:tcPr>
          <w:p w:rsidR="007841CB" w:rsidRPr="00E53AEE" w:rsidRDefault="00082801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В течени</w:t>
            </w:r>
            <w:r>
              <w:rPr>
                <w:rFonts w:ascii="Liberation Serif" w:hAnsi="Liberation Serif"/>
                <w:sz w:val="28"/>
                <w:szCs w:val="28"/>
              </w:rPr>
              <w:t>е 2025</w:t>
            </w:r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E53AEE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7841CB" w:rsidRPr="00583F73" w:rsidTr="00D94EEF">
        <w:tc>
          <w:tcPr>
            <w:tcW w:w="14458" w:type="dxa"/>
            <w:gridSpan w:val="5"/>
          </w:tcPr>
          <w:p w:rsidR="007841CB" w:rsidRPr="00583F73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1.5 Комплексного плана</w:t>
            </w:r>
          </w:p>
        </w:tc>
      </w:tr>
      <w:tr w:rsidR="007841CB" w:rsidRPr="00583F73" w:rsidTr="00D94EEF">
        <w:tc>
          <w:tcPr>
            <w:tcW w:w="956" w:type="dxa"/>
          </w:tcPr>
          <w:p w:rsidR="007841CB" w:rsidRPr="00583F73" w:rsidRDefault="00330ED9" w:rsidP="00583F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5423" w:type="dxa"/>
          </w:tcPr>
          <w:p w:rsidR="007841CB" w:rsidRPr="00583F73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t xml:space="preserve">Проведение анализа (мониторинга) факторов, влияющих на распространение идеологии терроризма в образовательной среде, насильственное и иное общественно опасное поведение обучающихся, и принятие по его результатам мер, направленных на повышение качества организации и реализации воспитательных и профилактических мероприятий в конкретных образовательных </w:t>
            </w:r>
            <w:r w:rsidRPr="00583F73">
              <w:rPr>
                <w:rFonts w:ascii="Liberation Serif" w:hAnsi="Liberation Serif"/>
                <w:sz w:val="28"/>
                <w:szCs w:val="28"/>
              </w:rPr>
              <w:lastRenderedPageBreak/>
              <w:t>организациях</w:t>
            </w:r>
          </w:p>
        </w:tc>
        <w:tc>
          <w:tcPr>
            <w:tcW w:w="4252" w:type="dxa"/>
          </w:tcPr>
          <w:p w:rsidR="007841CB" w:rsidRPr="00B91276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</w:t>
            </w:r>
          </w:p>
        </w:tc>
        <w:tc>
          <w:tcPr>
            <w:tcW w:w="1418" w:type="dxa"/>
          </w:tcPr>
          <w:p w:rsidR="007841CB" w:rsidRPr="00583F73" w:rsidRDefault="00082801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E53AEE">
              <w:rPr>
                <w:rFonts w:ascii="Liberation Serif" w:hAnsi="Liberation Serif"/>
                <w:sz w:val="28"/>
                <w:szCs w:val="28"/>
              </w:rPr>
              <w:t>В течени</w:t>
            </w:r>
            <w:r>
              <w:rPr>
                <w:rFonts w:ascii="Liberation Serif" w:hAnsi="Liberation Serif"/>
                <w:sz w:val="28"/>
                <w:szCs w:val="28"/>
              </w:rPr>
              <w:t>е 2025</w:t>
            </w:r>
            <w:r w:rsidRPr="00E53AEE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583F73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t>Количество выявленных факто</w:t>
            </w:r>
            <w:r w:rsidR="00583F73" w:rsidRPr="00583F73">
              <w:rPr>
                <w:rFonts w:ascii="Liberation Serif" w:hAnsi="Liberation Serif"/>
                <w:sz w:val="28"/>
                <w:szCs w:val="28"/>
              </w:rPr>
              <w:t>ро</w:t>
            </w:r>
            <w:r w:rsidRPr="00583F73">
              <w:rPr>
                <w:rFonts w:ascii="Liberation Serif" w:hAnsi="Liberation Serif"/>
                <w:sz w:val="28"/>
                <w:szCs w:val="28"/>
              </w:rPr>
              <w:t>в (либо отсутствие)</w:t>
            </w:r>
          </w:p>
        </w:tc>
      </w:tr>
      <w:tr w:rsidR="007841CB" w:rsidRPr="00583F73" w:rsidTr="00D94EEF">
        <w:tc>
          <w:tcPr>
            <w:tcW w:w="956" w:type="dxa"/>
          </w:tcPr>
          <w:p w:rsidR="007841CB" w:rsidRPr="00B91276" w:rsidRDefault="00583F73" w:rsidP="00583F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330ED9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423" w:type="dxa"/>
          </w:tcPr>
          <w:p w:rsidR="007841CB" w:rsidRPr="00583F73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t xml:space="preserve">Оказание методической и практической помощи руководству и сотрудникам </w:t>
            </w:r>
            <w:r w:rsidR="00583F73" w:rsidRPr="00583F73">
              <w:rPr>
                <w:rFonts w:ascii="Liberation Serif" w:hAnsi="Liberation Serif"/>
                <w:sz w:val="28"/>
                <w:szCs w:val="28"/>
              </w:rPr>
              <w:t xml:space="preserve">подведомственных </w:t>
            </w:r>
            <w:r w:rsidRPr="00583F73">
              <w:rPr>
                <w:rFonts w:ascii="Liberation Serif" w:hAnsi="Liberation Serif"/>
                <w:sz w:val="28"/>
                <w:szCs w:val="28"/>
              </w:rPr>
              <w:t>образовательных организаций, выявленных в ходе анализа (мониторинга), в повышении качества воспитательной и профилактической деятельности, формировании здорового климата в образовательных организациях</w:t>
            </w:r>
          </w:p>
        </w:tc>
        <w:tc>
          <w:tcPr>
            <w:tcW w:w="4252" w:type="dxa"/>
          </w:tcPr>
          <w:p w:rsidR="007841CB" w:rsidRPr="00B91276" w:rsidRDefault="007841C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418" w:type="dxa"/>
          </w:tcPr>
          <w:p w:rsidR="007841CB" w:rsidRPr="00583F73" w:rsidRDefault="00B2744A" w:rsidP="00583F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Июль, декабрь 2025 года</w:t>
            </w:r>
          </w:p>
        </w:tc>
        <w:tc>
          <w:tcPr>
            <w:tcW w:w="2409" w:type="dxa"/>
          </w:tcPr>
          <w:p w:rsidR="007841CB" w:rsidRPr="00583F73" w:rsidRDefault="00583F73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583F73">
              <w:rPr>
                <w:rFonts w:ascii="Liberation Serif" w:hAnsi="Liberation Serif"/>
                <w:sz w:val="28"/>
                <w:szCs w:val="28"/>
              </w:rPr>
              <w:t>Количество фактов оказания помощи</w:t>
            </w:r>
          </w:p>
        </w:tc>
      </w:tr>
      <w:tr w:rsidR="007841CB" w:rsidRPr="00B91276" w:rsidTr="00D94EEF">
        <w:tc>
          <w:tcPr>
            <w:tcW w:w="14458" w:type="dxa"/>
            <w:gridSpan w:val="5"/>
          </w:tcPr>
          <w:p w:rsidR="007841CB" w:rsidRPr="00B91276" w:rsidRDefault="00A77C99" w:rsidP="002E0C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Раздел </w:t>
            </w:r>
            <w:r w:rsidR="007841CB"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2. Меры адресной профилактики</w:t>
            </w:r>
          </w:p>
        </w:tc>
      </w:tr>
      <w:tr w:rsidR="007841CB" w:rsidRPr="002E0C99" w:rsidTr="00D94EEF">
        <w:tc>
          <w:tcPr>
            <w:tcW w:w="14458" w:type="dxa"/>
            <w:gridSpan w:val="5"/>
          </w:tcPr>
          <w:p w:rsidR="007841CB" w:rsidRPr="002E0C99" w:rsidRDefault="007841CB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2.3 Комплексного плана</w:t>
            </w:r>
          </w:p>
        </w:tc>
      </w:tr>
      <w:tr w:rsidR="007841CB" w:rsidRPr="002E0C99" w:rsidTr="00D94EEF">
        <w:tc>
          <w:tcPr>
            <w:tcW w:w="956" w:type="dxa"/>
          </w:tcPr>
          <w:p w:rsidR="007841CB" w:rsidRPr="00B91276" w:rsidRDefault="00330ED9" w:rsidP="002E0C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5423" w:type="dxa"/>
          </w:tcPr>
          <w:p w:rsidR="007841CB" w:rsidRPr="00B91276" w:rsidRDefault="007841CB" w:rsidP="00A77C99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 xml:space="preserve">Организация мероприятий по адаптации детей из семей мигрантов с вовлечением их в спортивные, волонтерские и иные </w:t>
            </w:r>
            <w:proofErr w:type="spellStart"/>
            <w:r w:rsidRPr="002E0C99">
              <w:rPr>
                <w:rFonts w:ascii="Liberation Serif" w:hAnsi="Liberation Serif"/>
                <w:sz w:val="28"/>
                <w:szCs w:val="28"/>
              </w:rPr>
              <w:t>досуговые</w:t>
            </w:r>
            <w:proofErr w:type="spellEnd"/>
            <w:r w:rsidRPr="002E0C99">
              <w:rPr>
                <w:rFonts w:ascii="Liberation Serif" w:hAnsi="Liberation Serif"/>
                <w:sz w:val="28"/>
                <w:szCs w:val="28"/>
              </w:rPr>
              <w:t xml:space="preserve"> организации для профилактического охвата во внеурочное время с целью формирования у них антитеррористического мировоззрения и привития им традиционных российских духовно-</w:t>
            </w:r>
            <w:r w:rsidR="002E0C99">
              <w:rPr>
                <w:rFonts w:ascii="Liberation Serif" w:hAnsi="Liberation Serif"/>
                <w:sz w:val="28"/>
                <w:szCs w:val="28"/>
              </w:rPr>
              <w:t>н</w:t>
            </w:r>
            <w:r w:rsidRPr="002E0C99">
              <w:rPr>
                <w:rFonts w:ascii="Liberation Serif" w:hAnsi="Liberation Serif"/>
                <w:sz w:val="28"/>
                <w:szCs w:val="28"/>
              </w:rPr>
              <w:t>равственных ценностей</w:t>
            </w:r>
          </w:p>
        </w:tc>
        <w:tc>
          <w:tcPr>
            <w:tcW w:w="4252" w:type="dxa"/>
          </w:tcPr>
          <w:p w:rsidR="007841CB" w:rsidRDefault="007841CB" w:rsidP="002E0C99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A77C99" w:rsidRPr="00686AEA" w:rsidRDefault="00A77C99" w:rsidP="00A77C99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A77C99" w:rsidRDefault="00A77C99" w:rsidP="002E0C9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7C99" w:rsidRPr="00B91276" w:rsidRDefault="00A77C99" w:rsidP="002E0C9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2E0C99" w:rsidRDefault="003C283D" w:rsidP="002E0C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</w:t>
            </w:r>
            <w:r w:rsidR="007841CB" w:rsidRPr="002E0C99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2E0C99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2E0C99" w:rsidTr="00D94EEF">
        <w:tc>
          <w:tcPr>
            <w:tcW w:w="956" w:type="dxa"/>
          </w:tcPr>
          <w:p w:rsidR="007841CB" w:rsidRPr="00B91276" w:rsidRDefault="002E0C99" w:rsidP="002E0C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330ED9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7841CB" w:rsidRPr="00B91276" w:rsidRDefault="007841CB" w:rsidP="002E0C99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>Реализация информационно-просветительского проекта «</w:t>
            </w:r>
            <w:proofErr w:type="spellStart"/>
            <w:r w:rsidRPr="002E0C99">
              <w:rPr>
                <w:rFonts w:ascii="Liberation Serif" w:hAnsi="Liberation Serif"/>
                <w:sz w:val="28"/>
                <w:szCs w:val="28"/>
              </w:rPr>
              <w:t>ЭтноШкола</w:t>
            </w:r>
            <w:proofErr w:type="spellEnd"/>
            <w:r w:rsidRPr="002E0C99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4252" w:type="dxa"/>
          </w:tcPr>
          <w:p w:rsidR="007841CB" w:rsidRPr="00B91276" w:rsidRDefault="007841CB" w:rsidP="002E0C99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418" w:type="dxa"/>
          </w:tcPr>
          <w:p w:rsidR="007841CB" w:rsidRPr="002E0C99" w:rsidRDefault="007841CB" w:rsidP="003C283D">
            <w:pPr>
              <w:rPr>
                <w:rFonts w:ascii="Liberation Serif" w:hAnsi="Liberation Serif"/>
                <w:sz w:val="28"/>
                <w:szCs w:val="28"/>
              </w:rPr>
            </w:pPr>
            <w:r w:rsidRPr="002E0C99">
              <w:rPr>
                <w:rFonts w:ascii="Liberation Serif" w:hAnsi="Liberation Serif"/>
                <w:sz w:val="28"/>
                <w:szCs w:val="28"/>
              </w:rPr>
              <w:t>В течени</w:t>
            </w:r>
            <w:r w:rsidR="003C283D">
              <w:rPr>
                <w:rFonts w:ascii="Liberation Serif" w:hAnsi="Liberation Serif"/>
                <w:sz w:val="28"/>
                <w:szCs w:val="28"/>
              </w:rPr>
              <w:t>е 2025</w:t>
            </w:r>
            <w:r w:rsidRPr="002E0C99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7841CB" w:rsidRPr="002E0C99" w:rsidRDefault="002E0C99" w:rsidP="007841C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отчетном периоде</w:t>
            </w:r>
          </w:p>
        </w:tc>
      </w:tr>
      <w:tr w:rsidR="007841CB" w:rsidRPr="00B4237F" w:rsidTr="00D94EEF">
        <w:tc>
          <w:tcPr>
            <w:tcW w:w="14458" w:type="dxa"/>
            <w:gridSpan w:val="5"/>
          </w:tcPr>
          <w:p w:rsidR="007841CB" w:rsidRPr="00B4237F" w:rsidRDefault="007841CB" w:rsidP="007841CB">
            <w:pPr>
              <w:widowControl w:val="0"/>
              <w:rPr>
                <w:sz w:val="28"/>
                <w:szCs w:val="28"/>
              </w:rPr>
            </w:pPr>
            <w:r w:rsidRPr="00B4237F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2.4 Комплексного плана</w:t>
            </w:r>
          </w:p>
        </w:tc>
      </w:tr>
      <w:tr w:rsidR="007841CB" w:rsidRPr="00686AEA" w:rsidTr="00D94EEF">
        <w:tc>
          <w:tcPr>
            <w:tcW w:w="956" w:type="dxa"/>
          </w:tcPr>
          <w:p w:rsidR="007841CB" w:rsidRPr="00686AEA" w:rsidRDefault="00330ED9" w:rsidP="00686AE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5423" w:type="dxa"/>
          </w:tcPr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 xml:space="preserve">Проведение мероприятий по адаптации </w:t>
            </w:r>
            <w:r w:rsidRPr="00686AEA">
              <w:rPr>
                <w:rFonts w:ascii="Liberation Serif" w:hAnsi="Liberation Serif"/>
                <w:sz w:val="28"/>
                <w:szCs w:val="28"/>
              </w:rPr>
              <w:br/>
              <w:t xml:space="preserve">и социализации детей трудовых мигрантов </w:t>
            </w:r>
            <w:r w:rsidRPr="00686AEA">
              <w:rPr>
                <w:rFonts w:ascii="Liberation Serif" w:hAnsi="Liberation Serif"/>
                <w:sz w:val="28"/>
                <w:szCs w:val="28"/>
              </w:rPr>
              <w:br/>
            </w:r>
            <w:r w:rsidRPr="00686AE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школьных коллективах, их охват во внеурочное время в целях привития традиционных российских духовно-нравственных ценностей в рамках проведения воспитательной работы </w:t>
            </w:r>
            <w:r w:rsidRPr="00686AEA">
              <w:rPr>
                <w:rFonts w:ascii="Liberation Serif" w:hAnsi="Liberation Serif"/>
                <w:sz w:val="28"/>
                <w:szCs w:val="28"/>
              </w:rPr>
              <w:br/>
              <w:t>в общеобразовательных организациях</w:t>
            </w:r>
          </w:p>
        </w:tc>
        <w:tc>
          <w:tcPr>
            <w:tcW w:w="4252" w:type="dxa"/>
          </w:tcPr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Каменск-Уральского городского </w:t>
            </w:r>
            <w:r w:rsidRPr="00686AEA">
              <w:rPr>
                <w:rFonts w:ascii="Liberation Serif" w:hAnsi="Liberation Serif"/>
                <w:sz w:val="28"/>
                <w:szCs w:val="28"/>
              </w:rPr>
              <w:lastRenderedPageBreak/>
              <w:t>округа»</w:t>
            </w:r>
          </w:p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841CB" w:rsidRPr="00B91276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418" w:type="dxa"/>
          </w:tcPr>
          <w:p w:rsidR="007841CB" w:rsidRPr="00686AEA" w:rsidRDefault="00686AEA" w:rsidP="00686AE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</w:t>
            </w:r>
            <w:r w:rsidR="007841CB" w:rsidRPr="00686AEA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мероприятий (с </w:t>
            </w:r>
            <w:r w:rsidRPr="00686AEA">
              <w:rPr>
                <w:rFonts w:ascii="Liberation Serif" w:hAnsi="Liberation Serif"/>
                <w:sz w:val="28"/>
                <w:szCs w:val="28"/>
              </w:rPr>
              <w:lastRenderedPageBreak/>
              <w:t>разбивкой)/ количество лиц, принявших участие</w:t>
            </w:r>
          </w:p>
        </w:tc>
      </w:tr>
      <w:tr w:rsidR="007841CB" w:rsidRPr="00686AEA" w:rsidTr="00D94EEF">
        <w:tc>
          <w:tcPr>
            <w:tcW w:w="956" w:type="dxa"/>
          </w:tcPr>
          <w:p w:rsidR="007841CB" w:rsidRPr="00686AEA" w:rsidRDefault="00686AEA" w:rsidP="00686AE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330ED9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Организация для обучающихся общеобразовательных организаций, прибывших из стран Центрально-Азиатского региона, в рамках просветительской акции «Правила жизни» творческого конкурса (рисунков, стихов, видеороликов) о противостоянии общечеловеческих и традиционных российских духовно-нравственных ценностей идеям терроризма, неонацизма, национализма</w:t>
            </w:r>
          </w:p>
        </w:tc>
        <w:tc>
          <w:tcPr>
            <w:tcW w:w="4252" w:type="dxa"/>
          </w:tcPr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686AEA" w:rsidRDefault="00686AEA" w:rsidP="00686AE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686AEA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686AEA" w:rsidRDefault="007841C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686AEA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A75034" w:rsidTr="00D94EEF">
        <w:tc>
          <w:tcPr>
            <w:tcW w:w="14458" w:type="dxa"/>
            <w:gridSpan w:val="5"/>
          </w:tcPr>
          <w:p w:rsidR="007841CB" w:rsidRPr="00A75034" w:rsidRDefault="007841CB" w:rsidP="007841CB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A75034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2.5 Комплексного плана</w:t>
            </w:r>
          </w:p>
        </w:tc>
      </w:tr>
      <w:tr w:rsidR="007841CB" w:rsidRPr="00A75034" w:rsidTr="00D94EEF">
        <w:tc>
          <w:tcPr>
            <w:tcW w:w="956" w:type="dxa"/>
          </w:tcPr>
          <w:p w:rsidR="007841CB" w:rsidRPr="00B91276" w:rsidRDefault="00330ED9" w:rsidP="00A75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5423" w:type="dxa"/>
          </w:tcPr>
          <w:p w:rsidR="007841CB" w:rsidRPr="00B91276" w:rsidRDefault="007841CB" w:rsidP="00A75034">
            <w:pPr>
              <w:rPr>
                <w:rFonts w:ascii="Liberation Serif" w:hAnsi="Liberation Serif"/>
                <w:sz w:val="28"/>
                <w:szCs w:val="28"/>
              </w:rPr>
            </w:pPr>
            <w:r w:rsidRPr="00A75034">
              <w:rPr>
                <w:rFonts w:ascii="Liberation Serif" w:hAnsi="Liberation Serif"/>
                <w:sz w:val="28"/>
                <w:szCs w:val="28"/>
              </w:rPr>
              <w:t xml:space="preserve">Проведение в рамках празднования Дня Победы просветительской исторической акции выставок, групповых просмотров документальных фильмов, открытых лекций и иных мероприятий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br/>
              <w:t xml:space="preserve">с привлечением обучающихся, прибывших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br/>
              <w:t xml:space="preserve">из новых субъектов Российской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Федерации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br/>
              <w:t xml:space="preserve">и Украины, и участием представителей регионального отделения Движения первых.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br/>
              <w:t xml:space="preserve">Информирование в рамках указанной акции </w:t>
            </w:r>
            <w:r w:rsidRPr="00A75034">
              <w:rPr>
                <w:rFonts w:ascii="Liberation Serif" w:hAnsi="Liberation Serif"/>
                <w:sz w:val="28"/>
                <w:szCs w:val="28"/>
              </w:rPr>
              <w:br/>
              <w:t>о преступлениях неонацистских формирований, совершенных на Донбассе</w:t>
            </w:r>
          </w:p>
        </w:tc>
        <w:tc>
          <w:tcPr>
            <w:tcW w:w="4252" w:type="dxa"/>
          </w:tcPr>
          <w:p w:rsidR="007841CB" w:rsidRPr="00A75034" w:rsidRDefault="007841CB" w:rsidP="00A75034">
            <w:pPr>
              <w:rPr>
                <w:rFonts w:ascii="Liberation Serif" w:hAnsi="Liberation Serif"/>
                <w:sz w:val="28"/>
                <w:szCs w:val="28"/>
              </w:rPr>
            </w:pPr>
            <w:r w:rsidRPr="00A75034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7841CB" w:rsidRPr="00B91276" w:rsidRDefault="007841CB" w:rsidP="00A7503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B91276" w:rsidRDefault="007841CB" w:rsidP="00A75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Апрель-май 2025</w:t>
            </w:r>
          </w:p>
        </w:tc>
        <w:tc>
          <w:tcPr>
            <w:tcW w:w="2409" w:type="dxa"/>
          </w:tcPr>
          <w:p w:rsidR="007841CB" w:rsidRPr="00B91276" w:rsidRDefault="007841CB" w:rsidP="00A75034">
            <w:pPr>
              <w:rPr>
                <w:rFonts w:ascii="Liberation Serif" w:hAnsi="Liberation Serif"/>
                <w:sz w:val="28"/>
                <w:szCs w:val="28"/>
              </w:rPr>
            </w:pPr>
            <w:r w:rsidRPr="00A75034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A75034" w:rsidTr="00D94EEF">
        <w:tc>
          <w:tcPr>
            <w:tcW w:w="14458" w:type="dxa"/>
            <w:gridSpan w:val="5"/>
          </w:tcPr>
          <w:p w:rsidR="007841CB" w:rsidRPr="00A75034" w:rsidRDefault="007841CB" w:rsidP="007841CB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A75034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Во исполнение пункта 2.6 Комплексного плана</w:t>
            </w:r>
          </w:p>
        </w:tc>
      </w:tr>
      <w:tr w:rsidR="007841CB" w:rsidRPr="00114674" w:rsidTr="00D94EEF">
        <w:tc>
          <w:tcPr>
            <w:tcW w:w="956" w:type="dxa"/>
          </w:tcPr>
          <w:p w:rsidR="007841CB" w:rsidRPr="00B91276" w:rsidRDefault="00330ED9" w:rsidP="0011467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5423" w:type="dxa"/>
          </w:tcPr>
          <w:p w:rsidR="007841CB" w:rsidRPr="00114674" w:rsidRDefault="007841C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114674">
              <w:rPr>
                <w:rFonts w:ascii="Liberation Serif" w:hAnsi="Liberation Serif"/>
                <w:sz w:val="28"/>
                <w:szCs w:val="28"/>
              </w:rPr>
              <w:t>Привлечение жителей новых субъектов Российской Федерации к волонтерской и иной социально полезной деятельности, способствующей привитию им традиционных российских духовно-нравственных ценностей</w:t>
            </w:r>
          </w:p>
        </w:tc>
        <w:tc>
          <w:tcPr>
            <w:tcW w:w="4252" w:type="dxa"/>
          </w:tcPr>
          <w:p w:rsidR="007841CB" w:rsidRPr="00114674" w:rsidRDefault="007841C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114674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7841CB" w:rsidRPr="00114674" w:rsidRDefault="007841C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114674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841CB" w:rsidRPr="00B91276" w:rsidRDefault="007841C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114674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418" w:type="dxa"/>
          </w:tcPr>
          <w:p w:rsidR="007841CB" w:rsidRPr="00114674" w:rsidRDefault="00114674" w:rsidP="0011467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114674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114674" w:rsidRDefault="007841CB" w:rsidP="001146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114674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646937" w:rsidTr="00D94EEF">
        <w:tc>
          <w:tcPr>
            <w:tcW w:w="956" w:type="dxa"/>
          </w:tcPr>
          <w:p w:rsidR="007841CB" w:rsidRPr="00B91276" w:rsidRDefault="00330ED9" w:rsidP="0064693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5423" w:type="dxa"/>
          </w:tcPr>
          <w:p w:rsidR="007841CB" w:rsidRPr="00646937" w:rsidRDefault="007841C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646937">
              <w:rPr>
                <w:rFonts w:ascii="Liberation Serif" w:hAnsi="Liberation Serif"/>
                <w:sz w:val="28"/>
                <w:szCs w:val="28"/>
              </w:rPr>
              <w:t xml:space="preserve">Привлечение жителей новых субъектов Российской Федерации к участию в культурно-просветительских мероприятиях, таких как выставки, лекции, </w:t>
            </w:r>
            <w:proofErr w:type="spellStart"/>
            <w:r w:rsidRPr="00646937">
              <w:rPr>
                <w:rFonts w:ascii="Liberation Serif" w:hAnsi="Liberation Serif"/>
                <w:sz w:val="28"/>
                <w:szCs w:val="28"/>
              </w:rPr>
              <w:t>кинопоказы</w:t>
            </w:r>
            <w:proofErr w:type="spellEnd"/>
            <w:r w:rsidRPr="00646937">
              <w:rPr>
                <w:rFonts w:ascii="Liberation Serif" w:hAnsi="Liberation Serif"/>
                <w:sz w:val="28"/>
                <w:szCs w:val="28"/>
              </w:rPr>
              <w:t>, спектакли и др</w:t>
            </w:r>
            <w:r w:rsidR="00646937">
              <w:rPr>
                <w:rFonts w:ascii="Liberation Serif" w:hAnsi="Liberation Serif"/>
                <w:sz w:val="28"/>
                <w:szCs w:val="28"/>
              </w:rPr>
              <w:t>угие</w:t>
            </w:r>
          </w:p>
        </w:tc>
        <w:tc>
          <w:tcPr>
            <w:tcW w:w="4252" w:type="dxa"/>
          </w:tcPr>
          <w:p w:rsidR="007841CB" w:rsidRPr="00646937" w:rsidRDefault="007841C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646937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841CB" w:rsidRPr="00B91276" w:rsidRDefault="007841CB" w:rsidP="0064693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646937" w:rsidRDefault="00646937" w:rsidP="0064693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646937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646937" w:rsidRDefault="007841CB" w:rsidP="0064693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646937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D448A7" w:rsidTr="00D94EEF">
        <w:tc>
          <w:tcPr>
            <w:tcW w:w="14458" w:type="dxa"/>
            <w:gridSpan w:val="5"/>
          </w:tcPr>
          <w:p w:rsidR="007841CB" w:rsidRPr="00D448A7" w:rsidRDefault="007841CB" w:rsidP="007841CB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2.7 Комплексного плана</w:t>
            </w:r>
          </w:p>
        </w:tc>
      </w:tr>
      <w:tr w:rsidR="007841CB" w:rsidRPr="00D448A7" w:rsidTr="00D94EEF">
        <w:tc>
          <w:tcPr>
            <w:tcW w:w="956" w:type="dxa"/>
          </w:tcPr>
          <w:p w:rsidR="007841CB" w:rsidRPr="00B91276" w:rsidRDefault="00330ED9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5423" w:type="dxa"/>
          </w:tcPr>
          <w:p w:rsidR="007841CB" w:rsidRPr="00D448A7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 xml:space="preserve">Принятие мер по приведению уровня </w:t>
            </w:r>
            <w:r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>образования несовершеннолетних, прибывших из зон боевых действий на территории Сирийской Арабской Республики и Республики Ирак, в соответствие с возрастом</w:t>
            </w:r>
          </w:p>
        </w:tc>
        <w:tc>
          <w:tcPr>
            <w:tcW w:w="4252" w:type="dxa"/>
          </w:tcPr>
          <w:p w:rsidR="007841CB" w:rsidRPr="00D448A7" w:rsidRDefault="007841CB" w:rsidP="0031358C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</w:t>
            </w:r>
            <w:r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</w:tc>
        <w:tc>
          <w:tcPr>
            <w:tcW w:w="1418" w:type="dxa"/>
          </w:tcPr>
          <w:p w:rsidR="007841CB" w:rsidRPr="00D448A7" w:rsidRDefault="00D448A7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</w:t>
            </w:r>
            <w:r w:rsidR="007841CB" w:rsidRPr="00D448A7">
              <w:rPr>
                <w:rFonts w:ascii="Liberation Serif" w:hAnsi="Liberation Serif"/>
                <w:sz w:val="28"/>
                <w:szCs w:val="28"/>
              </w:rPr>
              <w:t xml:space="preserve"> течение </w:t>
            </w:r>
            <w:r w:rsidR="007841CB"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>2025 года</w:t>
            </w:r>
          </w:p>
          <w:p w:rsidR="007841CB" w:rsidRPr="00D448A7" w:rsidRDefault="007841CB" w:rsidP="00D448A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</w:t>
            </w:r>
            <w:r w:rsidRPr="00D448A7">
              <w:rPr>
                <w:rFonts w:ascii="Liberation Serif" w:hAnsi="Liberation Serif"/>
                <w:sz w:val="28"/>
                <w:szCs w:val="28"/>
              </w:rPr>
              <w:lastRenderedPageBreak/>
              <w:t>мероприятий (с разбивкой)/ количество лиц, принявших участие</w:t>
            </w:r>
          </w:p>
        </w:tc>
      </w:tr>
      <w:tr w:rsidR="007841CB" w:rsidRPr="00D448A7" w:rsidTr="00D94EEF">
        <w:tc>
          <w:tcPr>
            <w:tcW w:w="956" w:type="dxa"/>
          </w:tcPr>
          <w:p w:rsidR="007841CB" w:rsidRPr="00B91276" w:rsidRDefault="00330ED9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33</w:t>
            </w:r>
          </w:p>
        </w:tc>
        <w:tc>
          <w:tcPr>
            <w:tcW w:w="5423" w:type="dxa"/>
          </w:tcPr>
          <w:p w:rsidR="007841CB" w:rsidRPr="00D448A7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 xml:space="preserve">Организация вовлечения несовершеннолетних, прибывших из зон боевых действий на территории Сирийской Арабской Республики и Республики Ирак, в добровольческую деятельность, </w:t>
            </w:r>
            <w:proofErr w:type="spellStart"/>
            <w:r w:rsidRPr="00D448A7">
              <w:rPr>
                <w:rFonts w:ascii="Liberation Serif" w:hAnsi="Liberation Serif"/>
                <w:sz w:val="28"/>
                <w:szCs w:val="28"/>
              </w:rPr>
              <w:t>культурно-досуговую</w:t>
            </w:r>
            <w:proofErr w:type="spellEnd"/>
            <w:r w:rsidRPr="00D448A7">
              <w:rPr>
                <w:rFonts w:ascii="Liberation Serif" w:hAnsi="Liberation Serif"/>
                <w:sz w:val="28"/>
                <w:szCs w:val="28"/>
              </w:rPr>
              <w:t xml:space="preserve"> работу</w:t>
            </w:r>
          </w:p>
        </w:tc>
        <w:tc>
          <w:tcPr>
            <w:tcW w:w="4252" w:type="dxa"/>
          </w:tcPr>
          <w:p w:rsidR="007841CB" w:rsidRPr="00D448A7" w:rsidRDefault="007841CB" w:rsidP="0031358C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418" w:type="dxa"/>
          </w:tcPr>
          <w:p w:rsidR="007841CB" w:rsidRPr="00D448A7" w:rsidRDefault="00D448A7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r w:rsidR="007841CB" w:rsidRPr="00D448A7">
              <w:rPr>
                <w:rFonts w:ascii="Liberation Serif" w:hAnsi="Liberation Serif"/>
                <w:sz w:val="28"/>
                <w:szCs w:val="28"/>
              </w:rPr>
              <w:t>течение 2025 года</w:t>
            </w:r>
          </w:p>
          <w:p w:rsidR="007841CB" w:rsidRPr="00D448A7" w:rsidRDefault="007841CB" w:rsidP="00D448A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D448A7" w:rsidTr="00D94EEF">
        <w:tc>
          <w:tcPr>
            <w:tcW w:w="956" w:type="dxa"/>
          </w:tcPr>
          <w:p w:rsidR="007841CB" w:rsidRPr="00B91276" w:rsidRDefault="00330ED9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  <w:tc>
          <w:tcPr>
            <w:tcW w:w="5423" w:type="dxa"/>
          </w:tcPr>
          <w:p w:rsidR="007841CB" w:rsidRPr="00D448A7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>Обеспечение психолого-педагогического сопровождения детей, прибывших из зон боевых действий на территории Сирийской Арабской Республики и Республики Ирак</w:t>
            </w:r>
          </w:p>
        </w:tc>
        <w:tc>
          <w:tcPr>
            <w:tcW w:w="4252" w:type="dxa"/>
          </w:tcPr>
          <w:p w:rsidR="007841CB" w:rsidRPr="00D448A7" w:rsidRDefault="007841CB" w:rsidP="0031358C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418" w:type="dxa"/>
          </w:tcPr>
          <w:p w:rsidR="007841CB" w:rsidRPr="00D448A7" w:rsidRDefault="00D448A7" w:rsidP="00D448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D448A7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D448A7" w:rsidRDefault="007841CB" w:rsidP="00D448A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D448A7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31358C" w:rsidTr="00D94EEF">
        <w:tc>
          <w:tcPr>
            <w:tcW w:w="14458" w:type="dxa"/>
            <w:gridSpan w:val="5"/>
          </w:tcPr>
          <w:p w:rsidR="007841CB" w:rsidRPr="0031358C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31358C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2.8 Комплексного плана</w:t>
            </w:r>
          </w:p>
        </w:tc>
      </w:tr>
      <w:tr w:rsidR="007841CB" w:rsidRPr="0038779F" w:rsidTr="00D94EEF">
        <w:tc>
          <w:tcPr>
            <w:tcW w:w="956" w:type="dxa"/>
          </w:tcPr>
          <w:p w:rsidR="007841CB" w:rsidRPr="00B91276" w:rsidRDefault="00330ED9" w:rsidP="0038779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5423" w:type="dxa"/>
          </w:tcPr>
          <w:p w:rsidR="007841CB" w:rsidRPr="0038779F" w:rsidRDefault="007841CB" w:rsidP="0033760A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38779F">
              <w:rPr>
                <w:rFonts w:ascii="Liberation Serif" w:hAnsi="Liberation Serif"/>
                <w:sz w:val="28"/>
                <w:szCs w:val="28"/>
              </w:rPr>
              <w:t xml:space="preserve">Проведение для несовершеннолетних, входящих в группы «социального риска» и находящихся в конфликте с законом, цикла межведомственных молодежных форумов, направленных на разъяснение молодым людям последствий совершения преступлений, связанных с осуществлением диверсионных и террористических актов на военных, </w:t>
            </w:r>
            <w:r w:rsidRPr="0038779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промышленных, дорожных и иных </w:t>
            </w:r>
            <w:r w:rsidR="0047734C">
              <w:rPr>
                <w:rFonts w:ascii="Liberation Serif" w:hAnsi="Liberation Serif"/>
                <w:sz w:val="28"/>
                <w:szCs w:val="28"/>
              </w:rPr>
              <w:t>инфраструктурных объектах Российской Федерации</w:t>
            </w:r>
            <w:r w:rsidRPr="0038779F">
              <w:rPr>
                <w:rFonts w:ascii="Liberation Serif" w:hAnsi="Liberation Serif"/>
                <w:sz w:val="28"/>
                <w:szCs w:val="28"/>
              </w:rPr>
              <w:t>, причин проведения специальной военной операции</w:t>
            </w:r>
            <w:r w:rsidR="00752F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8779F">
              <w:rPr>
                <w:rFonts w:ascii="Liberation Serif" w:hAnsi="Liberation Serif"/>
                <w:sz w:val="28"/>
                <w:szCs w:val="28"/>
              </w:rPr>
              <w:t>и увековечивания памяти наших соотечественников, участвовавших в современных военных конфликтах</w:t>
            </w:r>
            <w:proofErr w:type="gramEnd"/>
          </w:p>
        </w:tc>
        <w:tc>
          <w:tcPr>
            <w:tcW w:w="4252" w:type="dxa"/>
          </w:tcPr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3760A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38779F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7841CB" w:rsidRPr="0038779F" w:rsidTr="00D94EEF">
        <w:tc>
          <w:tcPr>
            <w:tcW w:w="956" w:type="dxa"/>
          </w:tcPr>
          <w:p w:rsidR="007841CB" w:rsidRPr="00B91276" w:rsidRDefault="00330ED9" w:rsidP="0038779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36</w:t>
            </w:r>
          </w:p>
        </w:tc>
        <w:tc>
          <w:tcPr>
            <w:tcW w:w="5423" w:type="dxa"/>
          </w:tcPr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 xml:space="preserve">Реализация мероприятий по вовлечению несовершеннолетних, состоящих на различных видах профилактического учета, в культурную деятельность, обеспечение их </w:t>
            </w:r>
            <w:proofErr w:type="spellStart"/>
            <w:r w:rsidRPr="0038779F">
              <w:rPr>
                <w:rFonts w:ascii="Liberation Serif" w:hAnsi="Liberation Serif"/>
                <w:sz w:val="28"/>
                <w:szCs w:val="28"/>
              </w:rPr>
              <w:t>досуговой</w:t>
            </w:r>
            <w:proofErr w:type="spellEnd"/>
            <w:r w:rsidRPr="0038779F">
              <w:rPr>
                <w:rFonts w:ascii="Liberation Serif" w:hAnsi="Liberation Serif"/>
                <w:sz w:val="28"/>
                <w:szCs w:val="28"/>
              </w:rPr>
              <w:t xml:space="preserve"> занятости</w:t>
            </w:r>
          </w:p>
        </w:tc>
        <w:tc>
          <w:tcPr>
            <w:tcW w:w="4252" w:type="dxa"/>
          </w:tcPr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7841CB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В</w:t>
            </w:r>
            <w:r w:rsidR="007841CB" w:rsidRPr="0038779F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7841CB" w:rsidRPr="0038779F" w:rsidRDefault="007841CB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41CB" w:rsidRPr="00B91276" w:rsidRDefault="007841C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33760A" w:rsidRPr="0038779F" w:rsidTr="00D94EEF">
        <w:tc>
          <w:tcPr>
            <w:tcW w:w="956" w:type="dxa"/>
          </w:tcPr>
          <w:p w:rsidR="0033760A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330ED9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3760A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 xml:space="preserve">Привлечение авторитетных представителей общественных, этнокультурных и религиозных организаций к участию в проводимой с молодежью, состоящей на различных формах учета, профилактической работе, направленной </w:t>
            </w:r>
            <w:r w:rsidRPr="0038779F">
              <w:rPr>
                <w:rFonts w:ascii="Liberation Serif" w:hAnsi="Liberation Serif"/>
                <w:sz w:val="28"/>
                <w:szCs w:val="28"/>
              </w:rPr>
              <w:br/>
              <w:t xml:space="preserve">на разъяснение преступной сущности терроризма </w:t>
            </w:r>
            <w:r w:rsidRPr="0038779F">
              <w:rPr>
                <w:rFonts w:ascii="Liberation Serif" w:hAnsi="Liberation Serif"/>
                <w:sz w:val="28"/>
                <w:szCs w:val="28"/>
              </w:rPr>
              <w:br/>
              <w:t>и привитие традиционных российских духовно-нравственных ценностей</w:t>
            </w:r>
          </w:p>
        </w:tc>
        <w:tc>
          <w:tcPr>
            <w:tcW w:w="4252" w:type="dxa"/>
          </w:tcPr>
          <w:p w:rsidR="0033760A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33760A" w:rsidRPr="00B91276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3760A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  <w:p w:rsidR="0033760A" w:rsidRPr="0038779F" w:rsidRDefault="0033760A" w:rsidP="003877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3760A" w:rsidRPr="00B91276" w:rsidRDefault="0033760A" w:rsidP="0033760A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33760A" w:rsidRPr="00B91276" w:rsidTr="00D94EEF">
        <w:tc>
          <w:tcPr>
            <w:tcW w:w="14458" w:type="dxa"/>
            <w:gridSpan w:val="5"/>
          </w:tcPr>
          <w:p w:rsidR="0033760A" w:rsidRPr="00B91276" w:rsidRDefault="00A70F01" w:rsidP="003376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Раздел </w:t>
            </w:r>
            <w:r w:rsidR="0033760A"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3. Меры индивидуальной профилактики</w:t>
            </w:r>
          </w:p>
        </w:tc>
      </w:tr>
      <w:tr w:rsidR="0033760A" w:rsidRPr="000255BC" w:rsidTr="00D94EEF">
        <w:tc>
          <w:tcPr>
            <w:tcW w:w="14458" w:type="dxa"/>
            <w:gridSpan w:val="5"/>
          </w:tcPr>
          <w:p w:rsidR="0033760A" w:rsidRPr="000255BC" w:rsidRDefault="0033760A" w:rsidP="0033760A">
            <w:pPr>
              <w:widowControl w:val="0"/>
              <w:rPr>
                <w:sz w:val="28"/>
                <w:szCs w:val="28"/>
              </w:rPr>
            </w:pPr>
            <w:r w:rsidRPr="000255BC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3.4 Комплексного плана</w:t>
            </w:r>
          </w:p>
        </w:tc>
      </w:tr>
      <w:tr w:rsidR="0033760A" w:rsidRPr="00255738" w:rsidTr="00D94EEF">
        <w:tc>
          <w:tcPr>
            <w:tcW w:w="956" w:type="dxa"/>
          </w:tcPr>
          <w:p w:rsidR="0033760A" w:rsidRPr="00B91276" w:rsidRDefault="00330ED9" w:rsidP="002557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38</w:t>
            </w:r>
          </w:p>
        </w:tc>
        <w:tc>
          <w:tcPr>
            <w:tcW w:w="5423" w:type="dxa"/>
          </w:tcPr>
          <w:p w:rsidR="0033760A" w:rsidRPr="00255738" w:rsidRDefault="0033760A" w:rsidP="00FA75E3">
            <w:pPr>
              <w:rPr>
                <w:rFonts w:ascii="Liberation Serif" w:hAnsi="Liberation Serif"/>
                <w:sz w:val="28"/>
                <w:szCs w:val="28"/>
              </w:rPr>
            </w:pPr>
            <w:r w:rsidRPr="00255738">
              <w:rPr>
                <w:rFonts w:ascii="Liberation Serif" w:hAnsi="Liberation Serif"/>
                <w:sz w:val="28"/>
                <w:szCs w:val="28"/>
              </w:rPr>
              <w:t xml:space="preserve">Организация выявления обучающихся, 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lastRenderedPageBreak/>
              <w:t>подверженных воздействию идеологии «</w:t>
            </w:r>
            <w:proofErr w:type="spellStart"/>
            <w:r w:rsidRPr="00255738">
              <w:rPr>
                <w:rFonts w:ascii="Liberation Serif" w:hAnsi="Liberation Serif"/>
                <w:sz w:val="28"/>
                <w:szCs w:val="28"/>
              </w:rPr>
              <w:t>Колумбайн</w:t>
            </w:r>
            <w:proofErr w:type="spellEnd"/>
            <w:r w:rsidRPr="00255738">
              <w:rPr>
                <w:rFonts w:ascii="Liberation Serif" w:hAnsi="Liberation Serif"/>
                <w:sz w:val="28"/>
                <w:szCs w:val="28"/>
              </w:rPr>
              <w:t>», посредством анализа результатов социально-психологического тестирования, иных применяемых массовых диагностик, оценки поведения и реализации в отношении них индивидуальных профилактических мероприятий</w:t>
            </w:r>
          </w:p>
        </w:tc>
        <w:tc>
          <w:tcPr>
            <w:tcW w:w="4252" w:type="dxa"/>
          </w:tcPr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  <w:r w:rsidRPr="00255738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3760A" w:rsidRPr="00255738" w:rsidRDefault="00255738" w:rsidP="002557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</w:t>
            </w:r>
            <w:r w:rsidR="0033760A" w:rsidRPr="00255738">
              <w:rPr>
                <w:rFonts w:ascii="Liberation Serif" w:hAnsi="Liberation Serif"/>
                <w:sz w:val="28"/>
                <w:szCs w:val="28"/>
              </w:rPr>
              <w:t xml:space="preserve"> течение </w:t>
            </w:r>
            <w:r w:rsidR="0033760A" w:rsidRPr="00255738">
              <w:rPr>
                <w:rFonts w:ascii="Liberation Serif" w:hAnsi="Liberation Serif"/>
                <w:sz w:val="28"/>
                <w:szCs w:val="28"/>
              </w:rPr>
              <w:lastRenderedPageBreak/>
              <w:t>2025 года</w:t>
            </w:r>
          </w:p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3760A" w:rsidRPr="00B91276" w:rsidRDefault="00255738" w:rsidP="0033760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выявленных фактов</w:t>
            </w:r>
          </w:p>
        </w:tc>
      </w:tr>
      <w:tr w:rsidR="0033760A" w:rsidRPr="00255738" w:rsidTr="00D94EEF">
        <w:tc>
          <w:tcPr>
            <w:tcW w:w="956" w:type="dxa"/>
          </w:tcPr>
          <w:p w:rsidR="0033760A" w:rsidRPr="00B91276" w:rsidRDefault="00330ED9" w:rsidP="002557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39</w:t>
            </w:r>
          </w:p>
        </w:tc>
        <w:tc>
          <w:tcPr>
            <w:tcW w:w="5423" w:type="dxa"/>
          </w:tcPr>
          <w:p w:rsidR="0033760A" w:rsidRPr="00255738" w:rsidRDefault="0033760A" w:rsidP="00AC2AC3">
            <w:pPr>
              <w:rPr>
                <w:rFonts w:ascii="Liberation Serif" w:hAnsi="Liberation Serif"/>
                <w:sz w:val="28"/>
                <w:szCs w:val="28"/>
              </w:rPr>
            </w:pPr>
            <w:r w:rsidRPr="00255738">
              <w:rPr>
                <w:rFonts w:ascii="Liberation Serif" w:hAnsi="Liberation Serif"/>
                <w:sz w:val="28"/>
                <w:szCs w:val="28"/>
              </w:rPr>
              <w:t xml:space="preserve">Проведение индивидуальной профилактической работы с несовершеннолетними, состоящими 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br/>
              <w:t xml:space="preserve">на различных видах учета и подпавшими под воздействие идей насилия </w:t>
            </w:r>
            <w:r w:rsidR="00AC2AC3">
              <w:rPr>
                <w:rFonts w:ascii="Liberation Serif" w:hAnsi="Liberation Serif"/>
                <w:sz w:val="28"/>
                <w:szCs w:val="28"/>
              </w:rPr>
              <w:t>(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t xml:space="preserve">терроризма, неонацизма, массовых убийств), на площадках оздоровительных лагерей с привлечением </w:t>
            </w:r>
            <w:r w:rsidR="00AC2AC3">
              <w:rPr>
                <w:rFonts w:ascii="Liberation Serif" w:hAnsi="Liberation Serif"/>
                <w:sz w:val="28"/>
                <w:szCs w:val="28"/>
              </w:rPr>
              <w:t>с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t xml:space="preserve">пециализированных подведомственных организаций и социально </w:t>
            </w:r>
            <w:r w:rsidR="00AC2AC3">
              <w:rPr>
                <w:rFonts w:ascii="Liberation Serif" w:hAnsi="Liberation Serif"/>
                <w:sz w:val="28"/>
                <w:szCs w:val="28"/>
              </w:rPr>
              <w:t>о</w:t>
            </w:r>
            <w:r w:rsidRPr="00255738">
              <w:rPr>
                <w:rFonts w:ascii="Liberation Serif" w:hAnsi="Liberation Serif"/>
                <w:sz w:val="28"/>
                <w:szCs w:val="28"/>
              </w:rPr>
              <w:t>риентированных некоммерческих организаций</w:t>
            </w:r>
          </w:p>
        </w:tc>
        <w:tc>
          <w:tcPr>
            <w:tcW w:w="4252" w:type="dxa"/>
          </w:tcPr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  <w:r w:rsidRPr="00255738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3760A" w:rsidRPr="00255738" w:rsidRDefault="009763F6" w:rsidP="002557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Май - август</w:t>
            </w:r>
            <w:r w:rsidR="0033760A" w:rsidRPr="00255738">
              <w:rPr>
                <w:rFonts w:ascii="Liberation Serif" w:hAnsi="Liberation Serif"/>
                <w:sz w:val="28"/>
                <w:szCs w:val="28"/>
              </w:rPr>
              <w:t xml:space="preserve"> 2025 года</w:t>
            </w:r>
          </w:p>
          <w:p w:rsidR="0033760A" w:rsidRPr="00255738" w:rsidRDefault="0033760A" w:rsidP="0025573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3760A" w:rsidRPr="00B91276" w:rsidRDefault="00255738" w:rsidP="00255738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Количество мероприятий / количество лиц, принявших участие</w:t>
            </w:r>
          </w:p>
        </w:tc>
      </w:tr>
      <w:tr w:rsidR="0033760A" w:rsidRPr="00FA75E3" w:rsidTr="00D94EEF">
        <w:tc>
          <w:tcPr>
            <w:tcW w:w="14458" w:type="dxa"/>
            <w:gridSpan w:val="5"/>
          </w:tcPr>
          <w:p w:rsidR="0033760A" w:rsidRPr="00FA75E3" w:rsidRDefault="0033760A" w:rsidP="0033760A">
            <w:pPr>
              <w:widowControl w:val="0"/>
              <w:rPr>
                <w:sz w:val="28"/>
                <w:szCs w:val="28"/>
              </w:rPr>
            </w:pPr>
            <w:r w:rsidRPr="00FA75E3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3.5 Комплексного плана</w:t>
            </w:r>
          </w:p>
        </w:tc>
      </w:tr>
      <w:tr w:rsidR="0033760A" w:rsidRPr="00FA75E3" w:rsidTr="00D94EEF">
        <w:tc>
          <w:tcPr>
            <w:tcW w:w="956" w:type="dxa"/>
          </w:tcPr>
          <w:p w:rsidR="0033760A" w:rsidRPr="00B91276" w:rsidRDefault="00330ED9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5423" w:type="dxa"/>
          </w:tcPr>
          <w:p w:rsidR="0033760A" w:rsidRPr="00FA75E3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Проведение </w:t>
            </w:r>
            <w:r w:rsidR="0033760A" w:rsidRPr="00FA75E3">
              <w:rPr>
                <w:rFonts w:ascii="Liberation Serif" w:hAnsi="Liberation Serif"/>
                <w:sz w:val="28"/>
                <w:szCs w:val="28"/>
              </w:rPr>
              <w:t xml:space="preserve"> индивидуальных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</w:t>
            </w:r>
            <w:r w:rsidR="0033760A" w:rsidRPr="00FA75E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социальных сетях и </w:t>
            </w:r>
            <w:proofErr w:type="spellStart"/>
            <w:r w:rsidR="0033760A" w:rsidRPr="00FA75E3">
              <w:rPr>
                <w:rFonts w:ascii="Liberation Serif" w:hAnsi="Liberation Serif"/>
                <w:sz w:val="28"/>
                <w:szCs w:val="28"/>
              </w:rPr>
              <w:t>мессенджерах</w:t>
            </w:r>
            <w:proofErr w:type="spellEnd"/>
            <w:r w:rsidR="0033760A" w:rsidRPr="00FA75E3">
              <w:rPr>
                <w:rFonts w:ascii="Liberation Serif" w:hAnsi="Liberation Serif"/>
                <w:sz w:val="28"/>
                <w:szCs w:val="28"/>
              </w:rPr>
              <w:t xml:space="preserve"> активный интерес </w:t>
            </w:r>
            <w:r w:rsidR="0033760A" w:rsidRPr="00FA75E3">
              <w:rPr>
                <w:rFonts w:ascii="Liberation Serif" w:hAnsi="Liberation Serif"/>
                <w:sz w:val="28"/>
                <w:szCs w:val="28"/>
              </w:rPr>
              <w:br/>
              <w:t xml:space="preserve">к </w:t>
            </w:r>
            <w:proofErr w:type="gramStart"/>
            <w:r w:rsidR="0033760A" w:rsidRPr="00FA75E3">
              <w:rPr>
                <w:rFonts w:ascii="Liberation Serif" w:hAnsi="Liberation Serif"/>
                <w:sz w:val="28"/>
                <w:szCs w:val="28"/>
              </w:rPr>
              <w:t>террористическому</w:t>
            </w:r>
            <w:proofErr w:type="gramEnd"/>
            <w:r w:rsidR="0033760A" w:rsidRPr="00FA75E3">
              <w:rPr>
                <w:rFonts w:ascii="Liberation Serif" w:hAnsi="Liberation Serif"/>
                <w:sz w:val="28"/>
                <w:szCs w:val="28"/>
              </w:rPr>
              <w:t xml:space="preserve"> и деструктивному </w:t>
            </w:r>
            <w:proofErr w:type="spellStart"/>
            <w:r w:rsidR="0033760A" w:rsidRPr="00FA75E3">
              <w:rPr>
                <w:rFonts w:ascii="Liberation Serif" w:hAnsi="Liberation Serif"/>
                <w:sz w:val="28"/>
                <w:szCs w:val="28"/>
              </w:rPr>
              <w:t>контенту</w:t>
            </w:r>
            <w:proofErr w:type="spellEnd"/>
            <w:r w:rsidR="0033760A" w:rsidRPr="00FA75E3">
              <w:rPr>
                <w:rFonts w:ascii="Liberation Serif" w:hAnsi="Liberation Serif"/>
                <w:sz w:val="28"/>
                <w:szCs w:val="28"/>
              </w:rPr>
              <w:t xml:space="preserve"> радикальной, насильственной и суицидальной направленности</w:t>
            </w:r>
          </w:p>
        </w:tc>
        <w:tc>
          <w:tcPr>
            <w:tcW w:w="4252" w:type="dxa"/>
          </w:tcPr>
          <w:p w:rsidR="0033760A" w:rsidRPr="00FA75E3" w:rsidRDefault="0033760A" w:rsidP="00FA75E3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3760A" w:rsidRPr="00FA75E3" w:rsidRDefault="0033760A" w:rsidP="00FA75E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3760A" w:rsidRPr="00FA75E3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33760A" w:rsidRPr="00FA75E3">
              <w:rPr>
                <w:rFonts w:ascii="Liberation Serif" w:hAnsi="Liberation Serif"/>
                <w:sz w:val="28"/>
                <w:szCs w:val="28"/>
              </w:rPr>
              <w:t xml:space="preserve"> течение 2025 года</w:t>
            </w:r>
          </w:p>
          <w:p w:rsidR="0033760A" w:rsidRPr="00FA75E3" w:rsidRDefault="0033760A" w:rsidP="00FA75E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3760A" w:rsidRPr="00B91276" w:rsidRDefault="00FA75E3" w:rsidP="0033760A">
            <w:pPr>
              <w:rPr>
                <w:rFonts w:ascii="Liberation Serif" w:hAnsi="Liberation Serif"/>
                <w:sz w:val="28"/>
                <w:szCs w:val="28"/>
              </w:rPr>
            </w:pPr>
            <w:r w:rsidRPr="0038779F">
              <w:rPr>
                <w:rFonts w:ascii="Liberation Serif" w:hAnsi="Liberation Serif"/>
                <w:sz w:val="28"/>
                <w:szCs w:val="28"/>
              </w:rPr>
              <w:t>Количество мероприятий / количество лиц, принявших участие</w:t>
            </w:r>
          </w:p>
        </w:tc>
      </w:tr>
      <w:tr w:rsidR="0033760A" w:rsidRPr="00FA75E3" w:rsidTr="00D94EEF">
        <w:tc>
          <w:tcPr>
            <w:tcW w:w="14458" w:type="dxa"/>
            <w:gridSpan w:val="5"/>
          </w:tcPr>
          <w:p w:rsidR="0033760A" w:rsidRPr="00FA75E3" w:rsidRDefault="00CC40F5" w:rsidP="003376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 xml:space="preserve">Раздел </w:t>
            </w:r>
            <w:r w:rsidR="0033760A" w:rsidRPr="00FA75E3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4. </w:t>
            </w:r>
            <w:r w:rsidR="0033760A" w:rsidRPr="00FA75E3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Информационно-пропагандистские мероприятия</w:t>
            </w:r>
          </w:p>
        </w:tc>
      </w:tr>
      <w:tr w:rsidR="0033760A" w:rsidRPr="00FA75E3" w:rsidTr="00D94EEF">
        <w:tc>
          <w:tcPr>
            <w:tcW w:w="14458" w:type="dxa"/>
            <w:gridSpan w:val="5"/>
          </w:tcPr>
          <w:p w:rsidR="0033760A" w:rsidRPr="00FA75E3" w:rsidRDefault="0033760A" w:rsidP="0033760A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4.1.1 пункта 4.1 Комплексного плана</w:t>
            </w:r>
          </w:p>
        </w:tc>
      </w:tr>
      <w:tr w:rsidR="0033760A" w:rsidRPr="00FA75E3" w:rsidTr="00D94EEF">
        <w:tc>
          <w:tcPr>
            <w:tcW w:w="956" w:type="dxa"/>
          </w:tcPr>
          <w:p w:rsidR="0033760A" w:rsidRPr="00B91276" w:rsidRDefault="00330ED9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FA75E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33760A" w:rsidRPr="00FA75E3" w:rsidRDefault="0033760A" w:rsidP="0033760A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/>
                <w:sz w:val="28"/>
                <w:szCs w:val="28"/>
              </w:rPr>
              <w:t>Подготовка и размещение в средствах массовой информации и социальных сетях, а также на сайтах Правительства Свердловской области (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midural.ru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>), Губернатора Свердловской области (gubernator96.ru) и информационном портале Свердловской области (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све</w:t>
            </w:r>
            <w:proofErr w:type="gramStart"/>
            <w:r w:rsidRPr="00FA75E3">
              <w:rPr>
                <w:rFonts w:ascii="Liberation Serif" w:hAnsi="Liberation Serif"/>
                <w:sz w:val="28"/>
                <w:szCs w:val="28"/>
              </w:rPr>
              <w:t>.р</w:t>
            </w:r>
            <w:proofErr w:type="gramEnd"/>
            <w:r w:rsidRPr="00FA75E3">
              <w:rPr>
                <w:rFonts w:ascii="Liberation Serif" w:hAnsi="Liberation Serif"/>
                <w:sz w:val="28"/>
                <w:szCs w:val="28"/>
              </w:rPr>
              <w:t>ф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) пресс-релизов, разъясняющих социальную значимость профилактической деятельности органов власти, и публикаций востребованного у населения антитеррористического 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>, направленного на формирование негативного отношения к терроризму, украинскому национализму и неонацизму, популяризацию лиц, отличившихся в борьбе с терроризмом, а также неприятие идей массовых убийств.</w:t>
            </w:r>
          </w:p>
          <w:p w:rsidR="0033760A" w:rsidRPr="00FA75E3" w:rsidRDefault="0033760A" w:rsidP="0033760A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в продвижении информационных профилактических </w:t>
            </w:r>
            <w:r w:rsidRPr="00FA75E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материалов, изготовленных общественными и студенческими организациями в рамках 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грантовой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 поддержки исполнительных органов государственной власти Свердловской области</w:t>
            </w:r>
          </w:p>
        </w:tc>
        <w:tc>
          <w:tcPr>
            <w:tcW w:w="4252" w:type="dxa"/>
          </w:tcPr>
          <w:p w:rsidR="0033760A" w:rsidRPr="00B91276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</w:t>
            </w:r>
            <w:r w:rsidR="0033760A">
              <w:rPr>
                <w:rFonts w:ascii="Liberation Serif" w:hAnsi="Liberation Serif"/>
                <w:sz w:val="28"/>
                <w:szCs w:val="28"/>
              </w:rPr>
              <w:t>дминистрация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</w:p>
        </w:tc>
        <w:tc>
          <w:tcPr>
            <w:tcW w:w="1418" w:type="dxa"/>
          </w:tcPr>
          <w:p w:rsidR="0033760A" w:rsidRPr="00B91276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33760A" w:rsidRPr="00B91276" w:rsidRDefault="00FA75E3" w:rsidP="0033760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FA75E3" w:rsidRPr="00FA75E3" w:rsidTr="00D94EEF">
        <w:tc>
          <w:tcPr>
            <w:tcW w:w="956" w:type="dxa"/>
          </w:tcPr>
          <w:p w:rsidR="00FA75E3" w:rsidRPr="00B91276" w:rsidRDefault="00A137DB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="00FA75E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423" w:type="dxa"/>
          </w:tcPr>
          <w:p w:rsidR="00FA75E3" w:rsidRPr="00FA75E3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Распространение в сети «Интернет» материалов антитеррористической направленности, организация 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кинопоказа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 документальных фильмов </w:t>
            </w:r>
            <w:r w:rsidRPr="00FA75E3">
              <w:rPr>
                <w:rFonts w:ascii="Liberation Serif" w:hAnsi="Liberation Serif"/>
                <w:sz w:val="28"/>
                <w:szCs w:val="28"/>
              </w:rPr>
              <w:br/>
              <w:t>с антитеррористической тематикой в кинотеатрах Свердловской области</w:t>
            </w:r>
          </w:p>
        </w:tc>
        <w:tc>
          <w:tcPr>
            <w:tcW w:w="4252" w:type="dxa"/>
          </w:tcPr>
          <w:p w:rsidR="00FA75E3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FA75E3" w:rsidRPr="00B91276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418" w:type="dxa"/>
          </w:tcPr>
          <w:p w:rsidR="00FA75E3" w:rsidRPr="00B91276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FA75E3" w:rsidRPr="00B91276" w:rsidRDefault="00FA75E3" w:rsidP="00FA75E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публикаций/показов, ссылки на публикации</w:t>
            </w:r>
          </w:p>
        </w:tc>
      </w:tr>
      <w:tr w:rsidR="00707613" w:rsidRPr="00FA75E3" w:rsidTr="00D94EEF">
        <w:tc>
          <w:tcPr>
            <w:tcW w:w="956" w:type="dxa"/>
          </w:tcPr>
          <w:p w:rsidR="00707613" w:rsidRPr="00B91276" w:rsidRDefault="00A137DB" w:rsidP="0070761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707613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707613" w:rsidRPr="00FA75E3" w:rsidRDefault="00707613" w:rsidP="00707613">
            <w:pPr>
              <w:rPr>
                <w:rFonts w:ascii="Liberation Serif" w:hAnsi="Liberation Serif"/>
                <w:sz w:val="28"/>
                <w:szCs w:val="28"/>
              </w:rPr>
            </w:pPr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официальных сайтах образовательных организаций антитеррористического </w:t>
            </w:r>
            <w:proofErr w:type="spellStart"/>
            <w:r w:rsidRPr="00FA75E3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FA75E3">
              <w:rPr>
                <w:rFonts w:ascii="Liberation Serif" w:hAnsi="Liberation Serif"/>
                <w:sz w:val="28"/>
                <w:szCs w:val="28"/>
              </w:rPr>
              <w:t xml:space="preserve">, нацеленного </w:t>
            </w:r>
            <w:r w:rsidRPr="00FA75E3">
              <w:rPr>
                <w:rFonts w:ascii="Liberation Serif" w:hAnsi="Liberation Serif"/>
                <w:sz w:val="28"/>
                <w:szCs w:val="28"/>
              </w:rPr>
              <w:br/>
              <w:t xml:space="preserve">на формирование негативного отношения </w:t>
            </w:r>
            <w:r w:rsidRPr="00FA75E3">
              <w:rPr>
                <w:rFonts w:ascii="Liberation Serif" w:hAnsi="Liberation Serif"/>
                <w:sz w:val="28"/>
                <w:szCs w:val="28"/>
              </w:rPr>
              <w:br/>
              <w:t xml:space="preserve">к терроризму, украинскому национализму </w:t>
            </w:r>
            <w:r w:rsidRPr="00FA75E3">
              <w:rPr>
                <w:rFonts w:ascii="Liberation Serif" w:hAnsi="Liberation Serif"/>
                <w:sz w:val="28"/>
                <w:szCs w:val="28"/>
              </w:rPr>
              <w:br/>
              <w:t>и неонацизму, а также неприятие идей массовых убийств</w:t>
            </w:r>
          </w:p>
        </w:tc>
        <w:tc>
          <w:tcPr>
            <w:tcW w:w="4252" w:type="dxa"/>
          </w:tcPr>
          <w:p w:rsidR="00707613" w:rsidRPr="00B91276" w:rsidRDefault="00707613" w:rsidP="0070761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418" w:type="dxa"/>
          </w:tcPr>
          <w:p w:rsidR="00707613" w:rsidRPr="00B91276" w:rsidRDefault="00707613" w:rsidP="0070761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707613" w:rsidRPr="00B91276" w:rsidRDefault="00707613" w:rsidP="0070761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707613" w:rsidRPr="002831EF" w:rsidTr="00D94EEF">
        <w:tc>
          <w:tcPr>
            <w:tcW w:w="14458" w:type="dxa"/>
            <w:gridSpan w:val="5"/>
          </w:tcPr>
          <w:p w:rsidR="00707613" w:rsidRPr="002831EF" w:rsidRDefault="00707613" w:rsidP="00707613">
            <w:pPr>
              <w:rPr>
                <w:rFonts w:ascii="Liberation Serif" w:hAnsi="Liberation Serif"/>
                <w:sz w:val="28"/>
                <w:szCs w:val="28"/>
              </w:rPr>
            </w:pPr>
            <w:r w:rsidRPr="002831EF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4.1.2 пункта 4.1 Комплексного плана</w:t>
            </w:r>
          </w:p>
        </w:tc>
      </w:tr>
      <w:tr w:rsidR="002E187D" w:rsidRPr="002831EF" w:rsidTr="00D94EEF">
        <w:tc>
          <w:tcPr>
            <w:tcW w:w="956" w:type="dxa"/>
          </w:tcPr>
          <w:p w:rsidR="002E187D" w:rsidRPr="00B91276" w:rsidRDefault="00A137DB" w:rsidP="002E18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44</w:t>
            </w:r>
          </w:p>
        </w:tc>
        <w:tc>
          <w:tcPr>
            <w:tcW w:w="5423" w:type="dxa"/>
          </w:tcPr>
          <w:p w:rsidR="002E187D" w:rsidRPr="002831EF" w:rsidRDefault="002E187D" w:rsidP="003F0229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2831EF">
              <w:rPr>
                <w:rFonts w:ascii="Liberation Serif" w:hAnsi="Liberation Serif"/>
                <w:sz w:val="28"/>
                <w:szCs w:val="28"/>
              </w:rPr>
              <w:t xml:space="preserve">Осуществление мониторинга публикаций средств массовой информации и социальных сетей для своевременного выявления рисков в виде публикаций и постов, оказывающих психологическое влияние на население со стороны </w:t>
            </w:r>
            <w:r w:rsidRPr="002831EF">
              <w:rPr>
                <w:rFonts w:ascii="Liberation Serif" w:hAnsi="Liberation Serif"/>
                <w:sz w:val="28"/>
                <w:szCs w:val="28"/>
              </w:rPr>
              <w:lastRenderedPageBreak/>
              <w:t>международных террористических организаций, иностранных спецслужб, националистических и неонацистских организаций, западных пропагандистских центров, путем размещения в средствах массовой информации сведений, опровергающих ложные новости и (или) дискредитирующие их источники, а также формирующих позитивную роль органов власти по</w:t>
            </w:r>
            <w:proofErr w:type="gramEnd"/>
            <w:r w:rsidRPr="002831EF">
              <w:rPr>
                <w:rFonts w:ascii="Liberation Serif" w:hAnsi="Liberation Serif"/>
                <w:sz w:val="28"/>
                <w:szCs w:val="28"/>
              </w:rPr>
              <w:t xml:space="preserve"> противодействию терроризму и иным радикальным проявлениям в целях содействия функционированию Единой системы противодействия </w:t>
            </w:r>
            <w:r w:rsidR="003F0229">
              <w:rPr>
                <w:rFonts w:ascii="Liberation Serif" w:hAnsi="Liberation Serif"/>
                <w:sz w:val="28"/>
                <w:szCs w:val="28"/>
              </w:rPr>
              <w:t>р</w:t>
            </w:r>
            <w:r w:rsidRPr="002831EF">
              <w:rPr>
                <w:rFonts w:ascii="Liberation Serif" w:hAnsi="Liberation Serif"/>
                <w:sz w:val="28"/>
                <w:szCs w:val="28"/>
              </w:rPr>
              <w:t>аспространению недостоверной информации в сети «Интернет</w:t>
            </w:r>
            <w:r w:rsidR="003F0229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4252" w:type="dxa"/>
          </w:tcPr>
          <w:p w:rsidR="002E187D" w:rsidRPr="00B91276" w:rsidRDefault="002E187D" w:rsidP="002E18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2E187D" w:rsidRPr="00B91276" w:rsidRDefault="002E187D" w:rsidP="002E18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2E187D" w:rsidRPr="00B91276" w:rsidRDefault="002E187D" w:rsidP="002E18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выявленных публикаций, ссылки на публикации</w:t>
            </w:r>
          </w:p>
        </w:tc>
      </w:tr>
      <w:tr w:rsidR="002E187D" w:rsidRPr="00F50804" w:rsidTr="00D94EEF">
        <w:tc>
          <w:tcPr>
            <w:tcW w:w="14458" w:type="dxa"/>
            <w:gridSpan w:val="5"/>
          </w:tcPr>
          <w:p w:rsidR="002E187D" w:rsidRPr="00F50804" w:rsidRDefault="002E187D" w:rsidP="002E187D">
            <w:pPr>
              <w:rPr>
                <w:rFonts w:ascii="Liberation Serif" w:hAnsi="Liberation Serif"/>
                <w:sz w:val="28"/>
                <w:szCs w:val="28"/>
              </w:rPr>
            </w:pPr>
            <w:r w:rsidRPr="00F50804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подпункта 4.1.3 пункта 4.1 Комплексного плана</w:t>
            </w:r>
          </w:p>
        </w:tc>
      </w:tr>
      <w:tr w:rsidR="00F50804" w:rsidRPr="00F50804" w:rsidTr="00D94EEF">
        <w:tc>
          <w:tcPr>
            <w:tcW w:w="956" w:type="dxa"/>
          </w:tcPr>
          <w:p w:rsidR="00F50804" w:rsidRPr="00B91276" w:rsidRDefault="00A137DB" w:rsidP="00F508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45</w:t>
            </w:r>
          </w:p>
        </w:tc>
        <w:tc>
          <w:tcPr>
            <w:tcW w:w="5423" w:type="dxa"/>
          </w:tcPr>
          <w:p w:rsidR="00F50804" w:rsidRPr="00F50804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 w:rsidRPr="00F50804">
              <w:rPr>
                <w:rFonts w:ascii="Liberation Serif" w:hAnsi="Liberation Serif"/>
                <w:sz w:val="28"/>
                <w:szCs w:val="28"/>
              </w:rPr>
              <w:t>Направление в адрес федерального государственного бюджетного учреждения «Российская государственная библиотека» разработанных информационных материалов для формирования на информационных ресурсах электронного каталога антитеррористических материалов (текстовых, графических, аудио-</w:t>
            </w:r>
            <w:r w:rsidR="00752F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50804">
              <w:rPr>
                <w:rFonts w:ascii="Liberation Serif" w:hAnsi="Liberation Serif"/>
                <w:sz w:val="28"/>
                <w:szCs w:val="28"/>
              </w:rPr>
              <w:t xml:space="preserve">и видеоматериалов) с предоставлением к нему свободного доступа, для </w:t>
            </w:r>
            <w:proofErr w:type="spellStart"/>
            <w:r w:rsidRPr="00F50804">
              <w:rPr>
                <w:rFonts w:ascii="Liberation Serif" w:hAnsi="Liberation Serif"/>
                <w:sz w:val="28"/>
                <w:szCs w:val="28"/>
              </w:rPr>
              <w:t>общепрофилактических</w:t>
            </w:r>
            <w:proofErr w:type="spellEnd"/>
            <w:r w:rsidRPr="00F50804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F50804">
              <w:rPr>
                <w:rFonts w:ascii="Liberation Serif" w:hAnsi="Liberation Serif"/>
                <w:sz w:val="28"/>
                <w:szCs w:val="28"/>
              </w:rPr>
              <w:lastRenderedPageBreak/>
              <w:t>адресных, индивидуальных и информационно-пропагандистских мероприятий</w:t>
            </w:r>
          </w:p>
        </w:tc>
        <w:tc>
          <w:tcPr>
            <w:tcW w:w="4252" w:type="dxa"/>
          </w:tcPr>
          <w:p w:rsidR="00F50804" w:rsidRPr="00F50804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 w:rsidRPr="00F50804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F50804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F50804" w:rsidRPr="00B91276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F50804" w:rsidRPr="00B91276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F50804" w:rsidRPr="00B91276" w:rsidRDefault="00F50804" w:rsidP="00F508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7D5189" w:rsidRPr="007D5189" w:rsidTr="00D94EEF">
        <w:tc>
          <w:tcPr>
            <w:tcW w:w="956" w:type="dxa"/>
          </w:tcPr>
          <w:p w:rsidR="007D5189" w:rsidRPr="00B91276" w:rsidRDefault="00A137DB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46</w:t>
            </w:r>
          </w:p>
        </w:tc>
        <w:tc>
          <w:tcPr>
            <w:tcW w:w="5423" w:type="dxa"/>
          </w:tcPr>
          <w:p w:rsidR="007D5189" w:rsidRPr="007D5189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Направление</w:t>
            </w:r>
            <w:r w:rsidRPr="007D5189">
              <w:rPr>
                <w:rFonts w:ascii="Liberation Serif" w:hAnsi="Liberation Serif"/>
                <w:sz w:val="28"/>
                <w:szCs w:val="28"/>
              </w:rPr>
              <w:t xml:space="preserve"> в Департамент </w:t>
            </w:r>
            <w:r>
              <w:rPr>
                <w:rFonts w:ascii="Liberation Serif" w:hAnsi="Liberation Serif"/>
                <w:sz w:val="28"/>
                <w:szCs w:val="28"/>
              </w:rPr>
              <w:t>информационной политики</w:t>
            </w:r>
            <w:r w:rsidRPr="007D5189">
              <w:rPr>
                <w:rFonts w:ascii="Liberation Serif" w:hAnsi="Liberation Serif"/>
                <w:sz w:val="28"/>
                <w:szCs w:val="28"/>
              </w:rPr>
              <w:t xml:space="preserve"> имеющихся, созданных или вновь поступивших материалов антитеррористического содержания для распространения в сети «Интернет», а также для пополнения электронного каталога</w:t>
            </w:r>
          </w:p>
        </w:tc>
        <w:tc>
          <w:tcPr>
            <w:tcW w:w="4252" w:type="dxa"/>
          </w:tcPr>
          <w:p w:rsidR="007D5189" w:rsidRPr="007D5189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 w:rsidRPr="007D5189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7D5189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D5189" w:rsidRPr="00B91276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  <w:r w:rsidR="00A30ADC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</w:p>
        </w:tc>
        <w:tc>
          <w:tcPr>
            <w:tcW w:w="1418" w:type="dxa"/>
          </w:tcPr>
          <w:p w:rsidR="007D5189" w:rsidRPr="00B91276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7D5189" w:rsidRPr="00B91276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7D5189" w:rsidRPr="00DE4BED" w:rsidTr="00D94EEF">
        <w:tc>
          <w:tcPr>
            <w:tcW w:w="14458" w:type="dxa"/>
            <w:gridSpan w:val="5"/>
          </w:tcPr>
          <w:p w:rsidR="007D5189" w:rsidRPr="00DE4BED" w:rsidRDefault="007D5189" w:rsidP="007D5189">
            <w:pPr>
              <w:rPr>
                <w:rFonts w:ascii="Liberation Serif" w:hAnsi="Liberation Serif"/>
                <w:sz w:val="28"/>
                <w:szCs w:val="28"/>
              </w:rPr>
            </w:pPr>
            <w:r w:rsidRPr="00DE4BED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4.2 Комплексного плана</w:t>
            </w:r>
          </w:p>
        </w:tc>
      </w:tr>
      <w:tr w:rsidR="00DE4BED" w:rsidRPr="00DE4BED" w:rsidTr="00D94EEF">
        <w:tc>
          <w:tcPr>
            <w:tcW w:w="956" w:type="dxa"/>
          </w:tcPr>
          <w:p w:rsidR="00DE4BED" w:rsidRPr="00B91276" w:rsidRDefault="00A137DB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47</w:t>
            </w:r>
          </w:p>
        </w:tc>
        <w:tc>
          <w:tcPr>
            <w:tcW w:w="5423" w:type="dxa"/>
          </w:tcPr>
          <w:p w:rsidR="00DE4BED" w:rsidRPr="00DE4BED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Взаимодействие с</w:t>
            </w:r>
            <w:r w:rsidRPr="00DE4BED">
              <w:rPr>
                <w:rFonts w:ascii="Liberation Serif" w:hAnsi="Liberation Serif"/>
                <w:sz w:val="28"/>
                <w:szCs w:val="28"/>
              </w:rPr>
              <w:t xml:space="preserve"> образовательн</w:t>
            </w:r>
            <w:r>
              <w:rPr>
                <w:rFonts w:ascii="Liberation Serif" w:hAnsi="Liberation Serif"/>
                <w:sz w:val="28"/>
                <w:szCs w:val="28"/>
              </w:rPr>
              <w:t>ыми организациями</w:t>
            </w:r>
            <w:r w:rsidRPr="00DE4BED">
              <w:rPr>
                <w:rFonts w:ascii="Liberation Serif" w:hAnsi="Liberation Serif"/>
                <w:sz w:val="28"/>
                <w:szCs w:val="28"/>
              </w:rPr>
              <w:t xml:space="preserve"> высшего и профессионального образования, а также студенческими </w:t>
            </w:r>
            <w:proofErr w:type="spellStart"/>
            <w:r w:rsidRPr="00DE4BED">
              <w:rPr>
                <w:rFonts w:ascii="Liberation Serif" w:hAnsi="Liberation Serif"/>
                <w:sz w:val="28"/>
                <w:szCs w:val="28"/>
              </w:rPr>
              <w:t>медиацентрами</w:t>
            </w:r>
            <w:proofErr w:type="spellEnd"/>
            <w:r w:rsidRPr="00DE4BED">
              <w:rPr>
                <w:rFonts w:ascii="Liberation Serif" w:hAnsi="Liberation Serif"/>
                <w:sz w:val="28"/>
                <w:szCs w:val="28"/>
              </w:rPr>
              <w:t xml:space="preserve"> (культурными, радиоцентрами, театральными студиями), образованными на базе указанных образовательных организаций, по вопросу создания и распространения антитеррористического </w:t>
            </w:r>
            <w:proofErr w:type="spellStart"/>
            <w:r w:rsidRPr="00DE4BED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DE4BED">
              <w:rPr>
                <w:rFonts w:ascii="Liberation Serif" w:hAnsi="Liberation Serif"/>
                <w:sz w:val="28"/>
                <w:szCs w:val="28"/>
              </w:rPr>
              <w:t xml:space="preserve">, в том числе с использованием страниц образовательных организаций в социальных сетях и </w:t>
            </w:r>
            <w:proofErr w:type="spellStart"/>
            <w:r w:rsidRPr="00DE4BED">
              <w:rPr>
                <w:rFonts w:ascii="Liberation Serif" w:hAnsi="Liberation Serif"/>
                <w:sz w:val="28"/>
                <w:szCs w:val="28"/>
              </w:rPr>
              <w:t>мессенджерах</w:t>
            </w:r>
            <w:proofErr w:type="spellEnd"/>
            <w:r w:rsidRPr="00DE4BED">
              <w:rPr>
                <w:rFonts w:ascii="Liberation Serif" w:hAnsi="Liberation Serif"/>
                <w:sz w:val="28"/>
                <w:szCs w:val="28"/>
              </w:rPr>
              <w:t>, в профессиональных образовательных организациях и организациях высшего образования с привлечением обучающихся</w:t>
            </w:r>
            <w:proofErr w:type="gramEnd"/>
          </w:p>
        </w:tc>
        <w:tc>
          <w:tcPr>
            <w:tcW w:w="4252" w:type="dxa"/>
          </w:tcPr>
          <w:p w:rsidR="00DE4BED" w:rsidRPr="00B91276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 w:rsidR="00A30ADC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418" w:type="dxa"/>
          </w:tcPr>
          <w:p w:rsidR="00DE4BED" w:rsidRPr="00B91276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DE4BED" w:rsidRPr="00B91276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созданных материалов</w:t>
            </w:r>
          </w:p>
        </w:tc>
      </w:tr>
      <w:tr w:rsidR="00DE4BED" w:rsidRPr="007118FB" w:rsidTr="00D94EEF">
        <w:tc>
          <w:tcPr>
            <w:tcW w:w="956" w:type="dxa"/>
          </w:tcPr>
          <w:p w:rsidR="00DE4BED" w:rsidRPr="00B91276" w:rsidRDefault="00A137DB" w:rsidP="007118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48</w:t>
            </w:r>
          </w:p>
        </w:tc>
        <w:tc>
          <w:tcPr>
            <w:tcW w:w="5423" w:type="dxa"/>
          </w:tcPr>
          <w:p w:rsidR="00DE4BED" w:rsidRPr="007118FB" w:rsidRDefault="00DE4BED" w:rsidP="007118FB">
            <w:pPr>
              <w:rPr>
                <w:rFonts w:ascii="Liberation Serif" w:hAnsi="Liberation Serif"/>
                <w:sz w:val="28"/>
                <w:szCs w:val="28"/>
              </w:rPr>
            </w:pPr>
            <w:r w:rsidRPr="007118FB">
              <w:rPr>
                <w:rFonts w:ascii="Liberation Serif" w:hAnsi="Liberation Serif"/>
                <w:sz w:val="28"/>
                <w:szCs w:val="28"/>
              </w:rPr>
              <w:t xml:space="preserve">Обеспечение функционирования на официальных сайтах </w:t>
            </w:r>
            <w:r w:rsidR="007118FB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и подведомственных муниципальных организаций</w:t>
            </w:r>
            <w:r w:rsidRPr="007118FB">
              <w:rPr>
                <w:rFonts w:ascii="Liberation Serif" w:hAnsi="Liberation Serif"/>
                <w:sz w:val="28"/>
                <w:szCs w:val="28"/>
              </w:rPr>
              <w:t xml:space="preserve"> в сети «Интернет» разделов (подразделов), посвященных вопросам противодействия терроризму и его идеологии</w:t>
            </w:r>
          </w:p>
        </w:tc>
        <w:tc>
          <w:tcPr>
            <w:tcW w:w="4252" w:type="dxa"/>
          </w:tcPr>
          <w:p w:rsidR="007118FB" w:rsidRPr="00F50804" w:rsidRDefault="007118FB" w:rsidP="007118FB">
            <w:pPr>
              <w:rPr>
                <w:rFonts w:ascii="Liberation Serif" w:hAnsi="Liberation Serif"/>
                <w:sz w:val="28"/>
                <w:szCs w:val="28"/>
              </w:rPr>
            </w:pPr>
            <w:r w:rsidRPr="00F50804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7118FB" w:rsidRDefault="007118FB" w:rsidP="007118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118FB" w:rsidRDefault="007118FB" w:rsidP="007118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DE4BED" w:rsidRPr="00B91276" w:rsidRDefault="007118FB" w:rsidP="007118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DE4BED" w:rsidRPr="00B91276" w:rsidRDefault="007118FB" w:rsidP="007118F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DE4BED" w:rsidRPr="00B91276" w:rsidRDefault="007118FB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Ссылки на сайты</w:t>
            </w:r>
          </w:p>
        </w:tc>
      </w:tr>
      <w:tr w:rsidR="00C45344" w:rsidRPr="00C45344" w:rsidTr="00D94EEF">
        <w:tc>
          <w:tcPr>
            <w:tcW w:w="956" w:type="dxa"/>
          </w:tcPr>
          <w:p w:rsidR="00C45344" w:rsidRPr="00B91276" w:rsidRDefault="00A137DB" w:rsidP="00C4534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49</w:t>
            </w:r>
          </w:p>
        </w:tc>
        <w:tc>
          <w:tcPr>
            <w:tcW w:w="5423" w:type="dxa"/>
          </w:tcPr>
          <w:p w:rsidR="00C45344" w:rsidRPr="00C45344" w:rsidRDefault="00C45344" w:rsidP="00A30ADC">
            <w:pPr>
              <w:rPr>
                <w:rFonts w:ascii="Liberation Serif" w:hAnsi="Liberation Serif"/>
                <w:sz w:val="28"/>
                <w:szCs w:val="28"/>
              </w:rPr>
            </w:pPr>
            <w:r w:rsidRPr="00C45344">
              <w:rPr>
                <w:rFonts w:ascii="Liberation Serif" w:hAnsi="Liberation Serif"/>
                <w:sz w:val="28"/>
                <w:szCs w:val="28"/>
              </w:rPr>
              <w:t xml:space="preserve">Освещение </w:t>
            </w:r>
            <w:r w:rsidR="00A30ADC">
              <w:rPr>
                <w:rFonts w:ascii="Liberation Serif" w:hAnsi="Liberation Serif"/>
                <w:sz w:val="28"/>
                <w:szCs w:val="28"/>
              </w:rPr>
              <w:t xml:space="preserve">в средствах массовой информации </w:t>
            </w:r>
            <w:r w:rsidRPr="00C45344">
              <w:rPr>
                <w:rFonts w:ascii="Liberation Serif" w:hAnsi="Liberation Serif"/>
                <w:sz w:val="28"/>
                <w:szCs w:val="28"/>
              </w:rPr>
              <w:t>мероприятий, проводимых исполнительными органами государственной власти Свердловской области, осуществляющими полномочия в сфере образования и культуры, в профессиональных образовательных организациях и организациях высшего образования, направленных на снижение рисков вовлечения молодежи в террористическую деятельность</w:t>
            </w:r>
          </w:p>
        </w:tc>
        <w:tc>
          <w:tcPr>
            <w:tcW w:w="4252" w:type="dxa"/>
          </w:tcPr>
          <w:p w:rsidR="00C45344" w:rsidRPr="00B91276" w:rsidRDefault="00C45344" w:rsidP="00C4534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C45344" w:rsidRPr="00B91276" w:rsidRDefault="00C45344" w:rsidP="00C4534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C45344" w:rsidRPr="00B91276" w:rsidRDefault="00C45344" w:rsidP="00C4534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DE4BED" w:rsidRPr="00645310" w:rsidTr="00D94EEF">
        <w:tc>
          <w:tcPr>
            <w:tcW w:w="14458" w:type="dxa"/>
            <w:gridSpan w:val="5"/>
          </w:tcPr>
          <w:p w:rsidR="00DE4BED" w:rsidRPr="00645310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 w:rsidRPr="00645310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4.3 Комплексного плана</w:t>
            </w:r>
          </w:p>
        </w:tc>
      </w:tr>
      <w:tr w:rsidR="00645310" w:rsidRPr="00645310" w:rsidTr="00D94EEF">
        <w:tc>
          <w:tcPr>
            <w:tcW w:w="956" w:type="dxa"/>
          </w:tcPr>
          <w:p w:rsidR="00645310" w:rsidRPr="00B91276" w:rsidRDefault="00A137DB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5423" w:type="dxa"/>
          </w:tcPr>
          <w:p w:rsidR="00645310" w:rsidRPr="00645310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 w:rsidRPr="00645310">
              <w:rPr>
                <w:rFonts w:ascii="Liberation Serif" w:hAnsi="Liberation Serif"/>
                <w:sz w:val="28"/>
                <w:szCs w:val="28"/>
              </w:rPr>
              <w:t xml:space="preserve">Распространение в сети «Интернет» материалов, нацеленных на формирование у населения антитеррористического </w:t>
            </w:r>
            <w:r w:rsidRPr="00645310">
              <w:rPr>
                <w:rFonts w:ascii="Liberation Serif" w:hAnsi="Liberation Serif"/>
                <w:sz w:val="28"/>
                <w:szCs w:val="28"/>
              </w:rPr>
              <w:lastRenderedPageBreak/>
              <w:t>мировоззрения</w:t>
            </w:r>
          </w:p>
        </w:tc>
        <w:tc>
          <w:tcPr>
            <w:tcW w:w="4252" w:type="dxa"/>
          </w:tcPr>
          <w:p w:rsidR="00645310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645310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645310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Количество публикаций, ссылки на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публикации</w:t>
            </w:r>
          </w:p>
        </w:tc>
      </w:tr>
      <w:tr w:rsidR="00DE4BED" w:rsidRPr="00645310" w:rsidTr="00D94EEF">
        <w:tc>
          <w:tcPr>
            <w:tcW w:w="14458" w:type="dxa"/>
            <w:gridSpan w:val="5"/>
          </w:tcPr>
          <w:p w:rsidR="00DE4BED" w:rsidRPr="00645310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 w:rsidRPr="00645310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4.4 Комплексного плана</w:t>
            </w:r>
          </w:p>
        </w:tc>
      </w:tr>
      <w:tr w:rsidR="00DE4BED" w:rsidRPr="00645310" w:rsidTr="00D94EEF">
        <w:tc>
          <w:tcPr>
            <w:tcW w:w="956" w:type="dxa"/>
          </w:tcPr>
          <w:p w:rsidR="00DE4BED" w:rsidRPr="00B91276" w:rsidRDefault="00A137DB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64531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DE4BED" w:rsidRPr="00645310" w:rsidRDefault="00DE4BED" w:rsidP="00DE4BED">
            <w:pPr>
              <w:rPr>
                <w:rFonts w:ascii="Liberation Serif" w:hAnsi="Liberation Serif"/>
                <w:sz w:val="28"/>
                <w:szCs w:val="28"/>
              </w:rPr>
            </w:pPr>
            <w:r w:rsidRPr="00645310">
              <w:rPr>
                <w:rFonts w:ascii="Liberation Serif" w:hAnsi="Liberation Serif"/>
                <w:sz w:val="28"/>
                <w:szCs w:val="28"/>
              </w:rPr>
              <w:t xml:space="preserve">Проведение выставок, посвященных событиям специальной военной операции и подвигам </w:t>
            </w:r>
            <w:r w:rsidRPr="00645310">
              <w:rPr>
                <w:rFonts w:ascii="Liberation Serif" w:hAnsi="Liberation Serif"/>
                <w:sz w:val="28"/>
                <w:szCs w:val="28"/>
              </w:rPr>
              <w:br/>
              <w:t>ее участников</w:t>
            </w:r>
          </w:p>
        </w:tc>
        <w:tc>
          <w:tcPr>
            <w:tcW w:w="4252" w:type="dxa"/>
          </w:tcPr>
          <w:p w:rsidR="001A765C" w:rsidRPr="00645310" w:rsidRDefault="00645310" w:rsidP="001A765C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  <w:r w:rsidR="001A765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A765C" w:rsidRPr="001A765C">
              <w:rPr>
                <w:rFonts w:ascii="Liberation Serif" w:hAnsi="Liberation Serif"/>
                <w:sz w:val="28"/>
                <w:szCs w:val="28"/>
              </w:rPr>
              <w:t>в части представления сведений о героях</w:t>
            </w:r>
            <w:r w:rsidR="001A765C" w:rsidRPr="001A765C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418" w:type="dxa"/>
          </w:tcPr>
          <w:p w:rsidR="00DE4BED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DE4BED" w:rsidRPr="00B91276" w:rsidRDefault="00645310" w:rsidP="00DE4B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мероприятий, с описанием</w:t>
            </w:r>
          </w:p>
        </w:tc>
      </w:tr>
      <w:tr w:rsidR="00645310" w:rsidRPr="00645310" w:rsidTr="00D94EEF">
        <w:tc>
          <w:tcPr>
            <w:tcW w:w="956" w:type="dxa"/>
          </w:tcPr>
          <w:p w:rsidR="00645310" w:rsidRPr="00B91276" w:rsidRDefault="00A137DB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64531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423" w:type="dxa"/>
          </w:tcPr>
          <w:p w:rsidR="00645310" w:rsidRPr="00645310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 w:rsidRPr="00645310">
              <w:rPr>
                <w:rFonts w:ascii="Liberation Serif" w:hAnsi="Liberation Serif"/>
                <w:sz w:val="28"/>
                <w:szCs w:val="28"/>
              </w:rPr>
              <w:t>Обеспечение функционирования постоянно действующих выставочных экспозиций, посвященных землякам, которые проявили мужество и героизм либо активную гражданскую позицию в противостоянии с международными террористическими организациями; открытие памятников героям и включение данных памятных мест в экскурсионные программы</w:t>
            </w:r>
          </w:p>
        </w:tc>
        <w:tc>
          <w:tcPr>
            <w:tcW w:w="4252" w:type="dxa"/>
          </w:tcPr>
          <w:p w:rsidR="00645310" w:rsidRDefault="001A765C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образования</w:t>
            </w:r>
            <w:r w:rsidR="0064531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 части предоставления сведений о героях</w:t>
            </w:r>
          </w:p>
          <w:p w:rsidR="00645310" w:rsidRPr="00645310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45310" w:rsidRPr="00645310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645310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645310" w:rsidRPr="00B91276" w:rsidRDefault="00645310" w:rsidP="0064531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 с описанием</w:t>
            </w:r>
          </w:p>
        </w:tc>
      </w:tr>
      <w:tr w:rsidR="00E56098" w:rsidRPr="00E56098" w:rsidTr="00D94EEF">
        <w:tc>
          <w:tcPr>
            <w:tcW w:w="956" w:type="dxa"/>
          </w:tcPr>
          <w:p w:rsidR="00E56098" w:rsidRPr="00B91276" w:rsidRDefault="00A137DB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E56098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E56098" w:rsidRPr="00E56098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 w:rsidRPr="00E56098">
              <w:rPr>
                <w:rFonts w:ascii="Liberation Serif" w:hAnsi="Liberation Serif"/>
                <w:sz w:val="28"/>
                <w:szCs w:val="28"/>
              </w:rPr>
              <w:t xml:space="preserve">Освещение работы постоянно действующих выставочных экспозиций, памятников, включение памятных экскурсионных мест, посвященных землякам, проявившим мужество и героизм или активную гражданскую позицию в противостоянии с международными террористическими организациями, в целях создания дополнительных условий формирования у населения антитеррористического </w:t>
            </w:r>
            <w:r w:rsidRPr="00E56098">
              <w:rPr>
                <w:rFonts w:ascii="Liberation Serif" w:hAnsi="Liberation Serif"/>
                <w:sz w:val="28"/>
                <w:szCs w:val="28"/>
              </w:rPr>
              <w:lastRenderedPageBreak/>
              <w:t>мировоззрения</w:t>
            </w:r>
          </w:p>
        </w:tc>
        <w:tc>
          <w:tcPr>
            <w:tcW w:w="4252" w:type="dxa"/>
          </w:tcPr>
          <w:p w:rsidR="00E56098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  <w:p w:rsidR="002465EF" w:rsidRPr="00B91276" w:rsidRDefault="002465EF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части предоставления сведений о героях</w:t>
            </w:r>
          </w:p>
        </w:tc>
        <w:tc>
          <w:tcPr>
            <w:tcW w:w="1418" w:type="dxa"/>
          </w:tcPr>
          <w:p w:rsidR="00E56098" w:rsidRPr="00B91276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E56098" w:rsidRPr="00B91276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E56098" w:rsidRPr="00315BAB" w:rsidTr="00D94EEF">
        <w:tc>
          <w:tcPr>
            <w:tcW w:w="14458" w:type="dxa"/>
            <w:gridSpan w:val="5"/>
          </w:tcPr>
          <w:p w:rsidR="00E56098" w:rsidRPr="00315BAB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 w:rsidRPr="00315BA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4.5 Комплексного плана</w:t>
            </w:r>
          </w:p>
        </w:tc>
      </w:tr>
      <w:tr w:rsidR="00315BAB" w:rsidRPr="00315BAB" w:rsidTr="00D94EEF">
        <w:tc>
          <w:tcPr>
            <w:tcW w:w="956" w:type="dxa"/>
          </w:tcPr>
          <w:p w:rsidR="00315BAB" w:rsidRPr="00B91276" w:rsidRDefault="00A137DB" w:rsidP="00315BA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5423" w:type="dxa"/>
          </w:tcPr>
          <w:p w:rsidR="00315BAB" w:rsidRPr="00315BAB" w:rsidRDefault="00315BAB" w:rsidP="00315BAB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315BAB">
              <w:rPr>
                <w:rFonts w:ascii="Liberation Serif" w:hAnsi="Liberation Serif"/>
                <w:sz w:val="28"/>
                <w:szCs w:val="28"/>
              </w:rPr>
              <w:t xml:space="preserve">Подготовка антитеррористических материалов (текстовых, графических, аудио- и видеоматериалов) и распространение их через средства массовой информации, социальные сети </w:t>
            </w:r>
            <w:r w:rsidRPr="00315BAB">
              <w:rPr>
                <w:rFonts w:ascii="Liberation Serif" w:hAnsi="Liberation Serif"/>
                <w:sz w:val="28"/>
                <w:szCs w:val="28"/>
              </w:rPr>
              <w:br/>
              <w:t>в целях привития населению новых субъектов Российской Федерации, проживающих на территории Каменск-Уральского городского округа, традиционных нравственных ценностей, доведения норм российского законодательства, устанавливающих уголовную ответственность за участие в деятельности террористических организаций и оказание им содействия</w:t>
            </w:r>
            <w:proofErr w:type="gramEnd"/>
          </w:p>
        </w:tc>
        <w:tc>
          <w:tcPr>
            <w:tcW w:w="4252" w:type="dxa"/>
          </w:tcPr>
          <w:p w:rsidR="00315BAB" w:rsidRPr="00B91276" w:rsidRDefault="00315BAB" w:rsidP="00315BA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315BAB" w:rsidRPr="00B91276" w:rsidRDefault="00315BAB" w:rsidP="00315BA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315BAB" w:rsidRPr="00B91276" w:rsidRDefault="00315BAB" w:rsidP="00315BA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E56098" w:rsidRPr="00740754" w:rsidTr="00D94EEF">
        <w:tc>
          <w:tcPr>
            <w:tcW w:w="956" w:type="dxa"/>
          </w:tcPr>
          <w:p w:rsidR="00E56098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55</w:t>
            </w:r>
          </w:p>
        </w:tc>
        <w:tc>
          <w:tcPr>
            <w:tcW w:w="5423" w:type="dxa"/>
          </w:tcPr>
          <w:p w:rsidR="00E56098" w:rsidRPr="00740754" w:rsidRDefault="00E56098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Распространение в сети «Интернет» материалов антитеррористической направленности</w:t>
            </w:r>
          </w:p>
        </w:tc>
        <w:tc>
          <w:tcPr>
            <w:tcW w:w="4252" w:type="dxa"/>
          </w:tcPr>
          <w:p w:rsidR="00740754" w:rsidRPr="00F5080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F50804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E56098" w:rsidRPr="00B91276" w:rsidRDefault="00740754" w:rsidP="002465E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418" w:type="dxa"/>
          </w:tcPr>
          <w:p w:rsidR="00E56098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E56098" w:rsidRPr="00B91276" w:rsidRDefault="00740754" w:rsidP="00E560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E56098" w:rsidRPr="00B91276" w:rsidTr="00D94EEF">
        <w:tc>
          <w:tcPr>
            <w:tcW w:w="14458" w:type="dxa"/>
            <w:gridSpan w:val="5"/>
          </w:tcPr>
          <w:p w:rsidR="00E56098" w:rsidRPr="00B91276" w:rsidRDefault="00DD1B28" w:rsidP="00E56098">
            <w:pPr>
              <w:pStyle w:val="ConsPlusTitle"/>
              <w:jc w:val="center"/>
              <w:outlineLvl w:val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Раздел </w:t>
            </w:r>
            <w:r w:rsidR="00E56098" w:rsidRPr="00B91276">
              <w:rPr>
                <w:rFonts w:ascii="Liberation Serif" w:hAnsi="Liberation Serif" w:cs="Times New Roman"/>
                <w:sz w:val="28"/>
                <w:szCs w:val="28"/>
              </w:rPr>
              <w:t>5. Меры кадрового и методического обеспечения профилактической работы</w:t>
            </w:r>
          </w:p>
        </w:tc>
      </w:tr>
      <w:tr w:rsidR="00E56098" w:rsidRPr="00740754" w:rsidTr="00D94EEF">
        <w:tc>
          <w:tcPr>
            <w:tcW w:w="14458" w:type="dxa"/>
            <w:gridSpan w:val="5"/>
          </w:tcPr>
          <w:p w:rsidR="00E56098" w:rsidRPr="00740754" w:rsidRDefault="00E56098" w:rsidP="00E56098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5.1 Комплексного плана</w:t>
            </w:r>
          </w:p>
        </w:tc>
      </w:tr>
      <w:tr w:rsidR="00740754" w:rsidRPr="00740754" w:rsidTr="00D94EEF">
        <w:tc>
          <w:tcPr>
            <w:tcW w:w="956" w:type="dxa"/>
          </w:tcPr>
          <w:p w:rsidR="00740754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56</w:t>
            </w:r>
          </w:p>
        </w:tc>
        <w:tc>
          <w:tcPr>
            <w:tcW w:w="5423" w:type="dxa"/>
          </w:tcPr>
          <w:p w:rsidR="00740754" w:rsidRPr="00740754" w:rsidRDefault="00740754" w:rsidP="002465EF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740754">
              <w:rPr>
                <w:rFonts w:ascii="Liberation Serif" w:hAnsi="Liberation Serif"/>
                <w:sz w:val="28"/>
                <w:szCs w:val="28"/>
              </w:rPr>
              <w:t>Обучение муниципальных служащих по программам</w:t>
            </w:r>
            <w:proofErr w:type="gramEnd"/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 повышения квалификации по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направлению противодействия идеологии терроризма на основе имеющейся потребности </w:t>
            </w:r>
            <w:r w:rsidR="002465EF">
              <w:rPr>
                <w:rFonts w:ascii="Liberation Serif" w:hAnsi="Liberation Serif"/>
                <w:sz w:val="28"/>
                <w:szCs w:val="28"/>
              </w:rPr>
              <w:t>исполнительных органов государственной власти</w:t>
            </w:r>
          </w:p>
        </w:tc>
        <w:tc>
          <w:tcPr>
            <w:tcW w:w="4252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Каменск-Уральского городского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>округа»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2025 года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40754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муниципальных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служащих, прошедших обучение</w:t>
            </w:r>
          </w:p>
        </w:tc>
      </w:tr>
      <w:tr w:rsidR="00740754" w:rsidRPr="00740754" w:rsidTr="00D94EEF">
        <w:tc>
          <w:tcPr>
            <w:tcW w:w="956" w:type="dxa"/>
          </w:tcPr>
          <w:p w:rsidR="00740754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57</w:t>
            </w:r>
          </w:p>
        </w:tc>
        <w:tc>
          <w:tcPr>
            <w:tcW w:w="5423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Организация обучающих мероприятий для сотрудников – исполнителей комплексной программы, работников органов местного самоуправления с приглашением ведущих специалистов и экспертов по организации и проведению работы по противодействию идеологии терроризма среди различных категорий населения</w:t>
            </w:r>
          </w:p>
        </w:tc>
        <w:tc>
          <w:tcPr>
            <w:tcW w:w="4252" w:type="dxa"/>
          </w:tcPr>
          <w:p w:rsid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Количество мероприятий/ количество лиц, принявших участие</w:t>
            </w:r>
          </w:p>
        </w:tc>
      </w:tr>
      <w:tr w:rsidR="00950939" w:rsidRPr="00740754" w:rsidTr="000B2542">
        <w:tc>
          <w:tcPr>
            <w:tcW w:w="14458" w:type="dxa"/>
            <w:gridSpan w:val="5"/>
          </w:tcPr>
          <w:p w:rsidR="00950939" w:rsidRPr="00740754" w:rsidRDefault="00950939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5.2</w:t>
            </w:r>
            <w:r w:rsidRPr="00740754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 xml:space="preserve"> Комплексного плана</w:t>
            </w:r>
          </w:p>
        </w:tc>
      </w:tr>
      <w:tr w:rsidR="00740754" w:rsidRPr="00740754" w:rsidTr="00D94EEF">
        <w:tc>
          <w:tcPr>
            <w:tcW w:w="956" w:type="dxa"/>
          </w:tcPr>
          <w:p w:rsidR="00740754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58</w:t>
            </w:r>
          </w:p>
        </w:tc>
        <w:tc>
          <w:tcPr>
            <w:tcW w:w="5423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Для обмена опытом и лучшими практиками организации и проведения работы по противодействию идеологии терроризма среди учащихся общеобразовательных организаций, а также эффективными методиками доведения до обучающихся и педагогического состава объективной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информации о целях и задачах СВО, государственной политики по устранению внутренних и внешних террористических угроз, обеспечивать проведение обучающих мероприятий (конференций, форумов, семинаров, </w:t>
            </w:r>
            <w:r w:rsidRPr="00740754">
              <w:rPr>
                <w:rFonts w:ascii="Liberation Serif" w:hAnsi="Liberation Serif" w:hint="eastAsia"/>
                <w:sz w:val="28"/>
                <w:szCs w:val="28"/>
              </w:rPr>
              <w:t>«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t>круглых столов</w:t>
            </w:r>
            <w:r w:rsidRPr="00740754">
              <w:rPr>
                <w:rFonts w:ascii="Liberation Serif" w:hAnsi="Liberation Serif" w:hint="eastAsia"/>
                <w:sz w:val="28"/>
                <w:szCs w:val="28"/>
              </w:rPr>
              <w:t>»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t>) с последующим освещением их результатов на официальных</w:t>
            </w:r>
            <w:proofErr w:type="gramEnd"/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740754">
              <w:rPr>
                <w:rFonts w:ascii="Liberation Serif" w:hAnsi="Liberation Serif"/>
                <w:sz w:val="28"/>
                <w:szCs w:val="28"/>
              </w:rPr>
              <w:t>сайтах</w:t>
            </w:r>
            <w:proofErr w:type="gramEnd"/>
            <w:r w:rsidRPr="00740754">
              <w:rPr>
                <w:rFonts w:ascii="Liberation Serif" w:hAnsi="Liberation Serif"/>
                <w:sz w:val="28"/>
                <w:szCs w:val="28"/>
              </w:rPr>
              <w:t>, в социальных сетях и средствах массовой информации</w:t>
            </w:r>
          </w:p>
        </w:tc>
        <w:tc>
          <w:tcPr>
            <w:tcW w:w="4252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В течение </w:t>
            </w:r>
            <w:r w:rsidR="00950939">
              <w:rPr>
                <w:rFonts w:ascii="Liberation Serif" w:hAnsi="Liberation Serif"/>
                <w:sz w:val="28"/>
                <w:szCs w:val="28"/>
              </w:rPr>
              <w:t xml:space="preserve">2025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t>года</w:t>
            </w:r>
          </w:p>
        </w:tc>
        <w:tc>
          <w:tcPr>
            <w:tcW w:w="2409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Количество мероприятий/ количество лиц, принявших участие</w:t>
            </w:r>
          </w:p>
        </w:tc>
      </w:tr>
      <w:tr w:rsidR="00740754" w:rsidRPr="00740754" w:rsidTr="00D94EEF">
        <w:tc>
          <w:tcPr>
            <w:tcW w:w="14458" w:type="dxa"/>
            <w:gridSpan w:val="5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5.11 Комплексного плана</w:t>
            </w:r>
          </w:p>
        </w:tc>
      </w:tr>
      <w:tr w:rsidR="00740754" w:rsidRPr="00740754" w:rsidTr="00D94EEF">
        <w:tc>
          <w:tcPr>
            <w:tcW w:w="956" w:type="dxa"/>
          </w:tcPr>
          <w:p w:rsidR="00740754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59</w:t>
            </w:r>
          </w:p>
        </w:tc>
        <w:tc>
          <w:tcPr>
            <w:tcW w:w="5423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Разработка информационных материалов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br/>
              <w:t xml:space="preserve">на основе результатов социологических исследований политических процессов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br/>
              <w:t>и информационных интересов населения</w:t>
            </w:r>
          </w:p>
        </w:tc>
        <w:tc>
          <w:tcPr>
            <w:tcW w:w="4252" w:type="dxa"/>
          </w:tcPr>
          <w:p w:rsid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40754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740754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разработанных материалов, ссылки на материалы</w:t>
            </w:r>
          </w:p>
        </w:tc>
      </w:tr>
      <w:tr w:rsidR="00740754" w:rsidRPr="00740754" w:rsidTr="00D94EEF">
        <w:tc>
          <w:tcPr>
            <w:tcW w:w="956" w:type="dxa"/>
          </w:tcPr>
          <w:p w:rsidR="00740754" w:rsidRPr="00B91276" w:rsidRDefault="00A137DB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5423" w:type="dxa"/>
          </w:tcPr>
          <w:p w:rsidR="00740754" w:rsidRPr="00740754" w:rsidRDefault="00740754" w:rsidP="00DB65EB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Проведение социологического исследования «Оценка населением состояния </w:t>
            </w:r>
            <w:proofErr w:type="spellStart"/>
            <w:r w:rsidRPr="00740754">
              <w:rPr>
                <w:rFonts w:ascii="Liberation Serif" w:hAnsi="Liberation Serif"/>
                <w:sz w:val="28"/>
                <w:szCs w:val="28"/>
              </w:rPr>
              <w:t>этноконфессиональных</w:t>
            </w:r>
            <w:proofErr w:type="spellEnd"/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 отношений</w:t>
            </w:r>
            <w:r w:rsidR="00DB65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t>в Свердловской области»</w:t>
            </w:r>
          </w:p>
        </w:tc>
        <w:tc>
          <w:tcPr>
            <w:tcW w:w="4252" w:type="dxa"/>
          </w:tcPr>
          <w:p w:rsidR="00740754" w:rsidRP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ОМС «Управление </w:t>
            </w:r>
            <w:r>
              <w:rPr>
                <w:rFonts w:ascii="Liberation Serif" w:hAnsi="Liberation Serif"/>
                <w:sz w:val="28"/>
                <w:szCs w:val="28"/>
              </w:rPr>
              <w:t>культуры</w:t>
            </w:r>
            <w:r w:rsidRPr="00740754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  <w:p w:rsidR="00740754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 w:rsidRPr="00740754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418" w:type="dxa"/>
          </w:tcPr>
          <w:p w:rsidR="00740754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2025 года</w:t>
            </w:r>
          </w:p>
        </w:tc>
        <w:tc>
          <w:tcPr>
            <w:tcW w:w="2409" w:type="dxa"/>
          </w:tcPr>
          <w:p w:rsidR="00740754" w:rsidRPr="00B91276" w:rsidRDefault="00740754" w:rsidP="007407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</w:tbl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E7E00" w:rsidRPr="00B91276" w:rsidRDefault="00DE7E00" w:rsidP="00DE7E00">
      <w:pPr>
        <w:jc w:val="both"/>
        <w:rPr>
          <w:sz w:val="28"/>
          <w:szCs w:val="28"/>
        </w:rPr>
      </w:pPr>
    </w:p>
    <w:p w:rsidR="00DE7E00" w:rsidRPr="00B91276" w:rsidRDefault="00DE7E00" w:rsidP="00711C0F">
      <w:pPr>
        <w:jc w:val="both"/>
        <w:rPr>
          <w:sz w:val="28"/>
          <w:szCs w:val="28"/>
        </w:rPr>
      </w:pPr>
    </w:p>
    <w:sectPr w:rsidR="00DE7E00" w:rsidRPr="00B91276" w:rsidSect="00AF4F64">
      <w:headerReference w:type="first" r:id="rId11"/>
      <w:pgSz w:w="16838" w:h="11906" w:orient="landscape"/>
      <w:pgMar w:top="567" w:right="992" w:bottom="1701" w:left="99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26D" w:rsidRDefault="00C2626D" w:rsidP="00AF14F7">
      <w:r>
        <w:separator/>
      </w:r>
    </w:p>
  </w:endnote>
  <w:endnote w:type="continuationSeparator" w:id="1">
    <w:p w:rsidR="00C2626D" w:rsidRDefault="00C2626D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icrosoft YaHei"/>
    <w:panose1 w:val="00000000000000000000"/>
    <w:charset w:val="CC"/>
    <w:family w:val="auto"/>
    <w:notTrueType/>
    <w:pitch w:val="default"/>
    <w:sig w:usb0="00000000" w:usb1="080E0000" w:usb2="00000010" w:usb3="00000000" w:csb0="0004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26D" w:rsidRDefault="00C2626D" w:rsidP="00AF14F7">
      <w:r>
        <w:separator/>
      </w:r>
    </w:p>
  </w:footnote>
  <w:footnote w:type="continuationSeparator" w:id="1">
    <w:p w:rsidR="00C2626D" w:rsidRDefault="00C2626D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04086"/>
      <w:docPartObj>
        <w:docPartGallery w:val="Page Numbers (Top of Page)"/>
        <w:docPartUnique/>
      </w:docPartObj>
    </w:sdtPr>
    <w:sdtContent>
      <w:p w:rsidR="00376715" w:rsidRDefault="004D6081">
        <w:pPr>
          <w:pStyle w:val="a8"/>
          <w:jc w:val="center"/>
        </w:pPr>
        <w:fldSimple w:instr=" PAGE   \* MERGEFORMAT ">
          <w:r w:rsidR="00B00307">
            <w:rPr>
              <w:noProof/>
            </w:rPr>
            <w:t>7</w:t>
          </w:r>
        </w:fldSimple>
      </w:p>
    </w:sdtContent>
  </w:sdt>
  <w:p w:rsidR="00376715" w:rsidRDefault="0037671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715" w:rsidRDefault="00376715">
    <w:pPr>
      <w:pStyle w:val="a8"/>
      <w:jc w:val="center"/>
    </w:pPr>
  </w:p>
  <w:p w:rsidR="00376715" w:rsidRDefault="0037671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715" w:rsidRDefault="00376715">
    <w:pPr>
      <w:pStyle w:val="a8"/>
      <w:jc w:val="center"/>
    </w:pPr>
  </w:p>
  <w:p w:rsidR="00376715" w:rsidRDefault="0037671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35DF"/>
    <w:rsid w:val="00017B93"/>
    <w:rsid w:val="000255BC"/>
    <w:rsid w:val="0003093E"/>
    <w:rsid w:val="00034F8F"/>
    <w:rsid w:val="000356DE"/>
    <w:rsid w:val="00063443"/>
    <w:rsid w:val="0006567A"/>
    <w:rsid w:val="000751C4"/>
    <w:rsid w:val="00082801"/>
    <w:rsid w:val="000A4C0E"/>
    <w:rsid w:val="000C336A"/>
    <w:rsid w:val="000D725E"/>
    <w:rsid w:val="000F3DD0"/>
    <w:rsid w:val="001005C6"/>
    <w:rsid w:val="00101474"/>
    <w:rsid w:val="0010214E"/>
    <w:rsid w:val="00103B92"/>
    <w:rsid w:val="00114674"/>
    <w:rsid w:val="0012024C"/>
    <w:rsid w:val="00133698"/>
    <w:rsid w:val="00134E5D"/>
    <w:rsid w:val="00141B03"/>
    <w:rsid w:val="0015561D"/>
    <w:rsid w:val="00165CB2"/>
    <w:rsid w:val="00167F97"/>
    <w:rsid w:val="00170E76"/>
    <w:rsid w:val="001816D6"/>
    <w:rsid w:val="00191811"/>
    <w:rsid w:val="00195B7C"/>
    <w:rsid w:val="00196343"/>
    <w:rsid w:val="001A765C"/>
    <w:rsid w:val="001B3481"/>
    <w:rsid w:val="001B7AD6"/>
    <w:rsid w:val="001D5DAD"/>
    <w:rsid w:val="001F3724"/>
    <w:rsid w:val="001F7D28"/>
    <w:rsid w:val="00214933"/>
    <w:rsid w:val="00216EBD"/>
    <w:rsid w:val="0023226A"/>
    <w:rsid w:val="00235F85"/>
    <w:rsid w:val="00241938"/>
    <w:rsid w:val="002454BC"/>
    <w:rsid w:val="002465EF"/>
    <w:rsid w:val="00255738"/>
    <w:rsid w:val="00272722"/>
    <w:rsid w:val="002831EF"/>
    <w:rsid w:val="002D129D"/>
    <w:rsid w:val="002D442D"/>
    <w:rsid w:val="002E0C99"/>
    <w:rsid w:val="002E187D"/>
    <w:rsid w:val="002E4926"/>
    <w:rsid w:val="002E6D58"/>
    <w:rsid w:val="002E73B7"/>
    <w:rsid w:val="002F2BA3"/>
    <w:rsid w:val="00301773"/>
    <w:rsid w:val="00311136"/>
    <w:rsid w:val="0031358C"/>
    <w:rsid w:val="003155C7"/>
    <w:rsid w:val="00315BAB"/>
    <w:rsid w:val="003201FB"/>
    <w:rsid w:val="00330ED9"/>
    <w:rsid w:val="003340FB"/>
    <w:rsid w:val="0033760A"/>
    <w:rsid w:val="00352B7E"/>
    <w:rsid w:val="00370BEC"/>
    <w:rsid w:val="00374C89"/>
    <w:rsid w:val="00374F10"/>
    <w:rsid w:val="00376715"/>
    <w:rsid w:val="00381DF1"/>
    <w:rsid w:val="00382002"/>
    <w:rsid w:val="0038779F"/>
    <w:rsid w:val="00391989"/>
    <w:rsid w:val="00394FA8"/>
    <w:rsid w:val="003A7080"/>
    <w:rsid w:val="003C283D"/>
    <w:rsid w:val="003C3432"/>
    <w:rsid w:val="003C48F4"/>
    <w:rsid w:val="003C589B"/>
    <w:rsid w:val="003D22C5"/>
    <w:rsid w:val="003E53B2"/>
    <w:rsid w:val="003F0229"/>
    <w:rsid w:val="003F6459"/>
    <w:rsid w:val="00406D10"/>
    <w:rsid w:val="004256C7"/>
    <w:rsid w:val="00456D5D"/>
    <w:rsid w:val="00456DC6"/>
    <w:rsid w:val="004712DC"/>
    <w:rsid w:val="00471FE7"/>
    <w:rsid w:val="00472724"/>
    <w:rsid w:val="0047734C"/>
    <w:rsid w:val="00482164"/>
    <w:rsid w:val="0048268F"/>
    <w:rsid w:val="004929AF"/>
    <w:rsid w:val="00495FCA"/>
    <w:rsid w:val="004A1119"/>
    <w:rsid w:val="004B69B3"/>
    <w:rsid w:val="004B7565"/>
    <w:rsid w:val="004C3D72"/>
    <w:rsid w:val="004D6081"/>
    <w:rsid w:val="004F1BF0"/>
    <w:rsid w:val="004F4246"/>
    <w:rsid w:val="00516BD7"/>
    <w:rsid w:val="005267A8"/>
    <w:rsid w:val="005302C4"/>
    <w:rsid w:val="0053257E"/>
    <w:rsid w:val="00536788"/>
    <w:rsid w:val="00541A0B"/>
    <w:rsid w:val="00542847"/>
    <w:rsid w:val="00542916"/>
    <w:rsid w:val="00545A44"/>
    <w:rsid w:val="00556533"/>
    <w:rsid w:val="00564D50"/>
    <w:rsid w:val="00575EA1"/>
    <w:rsid w:val="00583F73"/>
    <w:rsid w:val="00584739"/>
    <w:rsid w:val="005D366B"/>
    <w:rsid w:val="005D7241"/>
    <w:rsid w:val="005E07DA"/>
    <w:rsid w:val="005E0CD1"/>
    <w:rsid w:val="005E7EEE"/>
    <w:rsid w:val="005F2904"/>
    <w:rsid w:val="006145AD"/>
    <w:rsid w:val="00620F75"/>
    <w:rsid w:val="00627862"/>
    <w:rsid w:val="00631937"/>
    <w:rsid w:val="006319EA"/>
    <w:rsid w:val="00633A66"/>
    <w:rsid w:val="00635B23"/>
    <w:rsid w:val="00645310"/>
    <w:rsid w:val="00646937"/>
    <w:rsid w:val="0065787D"/>
    <w:rsid w:val="006705E0"/>
    <w:rsid w:val="00671A10"/>
    <w:rsid w:val="006808C2"/>
    <w:rsid w:val="00684FC4"/>
    <w:rsid w:val="00686AEA"/>
    <w:rsid w:val="00693D93"/>
    <w:rsid w:val="006B0FA0"/>
    <w:rsid w:val="006B1C3F"/>
    <w:rsid w:val="006B7D03"/>
    <w:rsid w:val="006C6C5E"/>
    <w:rsid w:val="006F3867"/>
    <w:rsid w:val="00702165"/>
    <w:rsid w:val="00707613"/>
    <w:rsid w:val="007118FB"/>
    <w:rsid w:val="00711C0F"/>
    <w:rsid w:val="00720985"/>
    <w:rsid w:val="0072786A"/>
    <w:rsid w:val="00740754"/>
    <w:rsid w:val="00746C20"/>
    <w:rsid w:val="00752F11"/>
    <w:rsid w:val="007535F3"/>
    <w:rsid w:val="007634B2"/>
    <w:rsid w:val="00782126"/>
    <w:rsid w:val="007841CB"/>
    <w:rsid w:val="007A595D"/>
    <w:rsid w:val="007C1996"/>
    <w:rsid w:val="007C1B05"/>
    <w:rsid w:val="007C62C8"/>
    <w:rsid w:val="007D5189"/>
    <w:rsid w:val="007E5393"/>
    <w:rsid w:val="007F0851"/>
    <w:rsid w:val="0080555C"/>
    <w:rsid w:val="00814948"/>
    <w:rsid w:val="00821866"/>
    <w:rsid w:val="0083242F"/>
    <w:rsid w:val="0083594B"/>
    <w:rsid w:val="00864A2F"/>
    <w:rsid w:val="00871148"/>
    <w:rsid w:val="0088227A"/>
    <w:rsid w:val="00896CBC"/>
    <w:rsid w:val="008B049E"/>
    <w:rsid w:val="008B2818"/>
    <w:rsid w:val="008B4A42"/>
    <w:rsid w:val="008C0E41"/>
    <w:rsid w:val="008C3C9A"/>
    <w:rsid w:val="008D1D62"/>
    <w:rsid w:val="008D28E9"/>
    <w:rsid w:val="00913639"/>
    <w:rsid w:val="00913FFC"/>
    <w:rsid w:val="00940497"/>
    <w:rsid w:val="00950939"/>
    <w:rsid w:val="0095142C"/>
    <w:rsid w:val="00956960"/>
    <w:rsid w:val="00975A1C"/>
    <w:rsid w:val="009763F6"/>
    <w:rsid w:val="009A1A5C"/>
    <w:rsid w:val="009A725C"/>
    <w:rsid w:val="009B2C45"/>
    <w:rsid w:val="009B5611"/>
    <w:rsid w:val="009F542B"/>
    <w:rsid w:val="00A10237"/>
    <w:rsid w:val="00A1076A"/>
    <w:rsid w:val="00A137DB"/>
    <w:rsid w:val="00A26589"/>
    <w:rsid w:val="00A30ADC"/>
    <w:rsid w:val="00A30B62"/>
    <w:rsid w:val="00A35AB8"/>
    <w:rsid w:val="00A51D71"/>
    <w:rsid w:val="00A70F01"/>
    <w:rsid w:val="00A714AF"/>
    <w:rsid w:val="00A75034"/>
    <w:rsid w:val="00A77C99"/>
    <w:rsid w:val="00A802AD"/>
    <w:rsid w:val="00A91850"/>
    <w:rsid w:val="00AC11E0"/>
    <w:rsid w:val="00AC2AC3"/>
    <w:rsid w:val="00AC5919"/>
    <w:rsid w:val="00AD06AC"/>
    <w:rsid w:val="00AF14F7"/>
    <w:rsid w:val="00AF4F64"/>
    <w:rsid w:val="00B00307"/>
    <w:rsid w:val="00B2744A"/>
    <w:rsid w:val="00B33BD1"/>
    <w:rsid w:val="00B40953"/>
    <w:rsid w:val="00B41C91"/>
    <w:rsid w:val="00B4237F"/>
    <w:rsid w:val="00B443E8"/>
    <w:rsid w:val="00B44C57"/>
    <w:rsid w:val="00B476FA"/>
    <w:rsid w:val="00B65785"/>
    <w:rsid w:val="00B67442"/>
    <w:rsid w:val="00B87359"/>
    <w:rsid w:val="00B91276"/>
    <w:rsid w:val="00B950EB"/>
    <w:rsid w:val="00B95DBC"/>
    <w:rsid w:val="00BA3B59"/>
    <w:rsid w:val="00BA4880"/>
    <w:rsid w:val="00BA70CB"/>
    <w:rsid w:val="00BA71AA"/>
    <w:rsid w:val="00BA7870"/>
    <w:rsid w:val="00BC41C3"/>
    <w:rsid w:val="00BC77AC"/>
    <w:rsid w:val="00BD73B9"/>
    <w:rsid w:val="00BF6E52"/>
    <w:rsid w:val="00C03E63"/>
    <w:rsid w:val="00C155CD"/>
    <w:rsid w:val="00C15B0E"/>
    <w:rsid w:val="00C2626D"/>
    <w:rsid w:val="00C30327"/>
    <w:rsid w:val="00C3267D"/>
    <w:rsid w:val="00C45344"/>
    <w:rsid w:val="00C529BC"/>
    <w:rsid w:val="00C55198"/>
    <w:rsid w:val="00C57D88"/>
    <w:rsid w:val="00C664BC"/>
    <w:rsid w:val="00C66D54"/>
    <w:rsid w:val="00C8290F"/>
    <w:rsid w:val="00C932B8"/>
    <w:rsid w:val="00C95E92"/>
    <w:rsid w:val="00CA14D7"/>
    <w:rsid w:val="00CA33DB"/>
    <w:rsid w:val="00CA40ED"/>
    <w:rsid w:val="00CA6F56"/>
    <w:rsid w:val="00CC40F5"/>
    <w:rsid w:val="00CC6BCD"/>
    <w:rsid w:val="00CF4153"/>
    <w:rsid w:val="00CF7251"/>
    <w:rsid w:val="00D35A39"/>
    <w:rsid w:val="00D35A49"/>
    <w:rsid w:val="00D448A7"/>
    <w:rsid w:val="00D46873"/>
    <w:rsid w:val="00D67D7C"/>
    <w:rsid w:val="00D74D4E"/>
    <w:rsid w:val="00D8454F"/>
    <w:rsid w:val="00D84EC6"/>
    <w:rsid w:val="00D921D5"/>
    <w:rsid w:val="00D94EEF"/>
    <w:rsid w:val="00DA071B"/>
    <w:rsid w:val="00DB3F5F"/>
    <w:rsid w:val="00DB65EB"/>
    <w:rsid w:val="00DB6DFC"/>
    <w:rsid w:val="00DC2FCA"/>
    <w:rsid w:val="00DD1B28"/>
    <w:rsid w:val="00DE4BE7"/>
    <w:rsid w:val="00DE4BED"/>
    <w:rsid w:val="00DE7E00"/>
    <w:rsid w:val="00E13EE6"/>
    <w:rsid w:val="00E22896"/>
    <w:rsid w:val="00E37216"/>
    <w:rsid w:val="00E5369A"/>
    <w:rsid w:val="00E53AEE"/>
    <w:rsid w:val="00E56098"/>
    <w:rsid w:val="00E561CF"/>
    <w:rsid w:val="00E72C6A"/>
    <w:rsid w:val="00E7362F"/>
    <w:rsid w:val="00E812FB"/>
    <w:rsid w:val="00E84CF1"/>
    <w:rsid w:val="00E90159"/>
    <w:rsid w:val="00E9037A"/>
    <w:rsid w:val="00ED4DA5"/>
    <w:rsid w:val="00EE4587"/>
    <w:rsid w:val="00EF6FCE"/>
    <w:rsid w:val="00F10598"/>
    <w:rsid w:val="00F11092"/>
    <w:rsid w:val="00F129BF"/>
    <w:rsid w:val="00F16FCA"/>
    <w:rsid w:val="00F20F42"/>
    <w:rsid w:val="00F259A8"/>
    <w:rsid w:val="00F41FB6"/>
    <w:rsid w:val="00F44794"/>
    <w:rsid w:val="00F4549E"/>
    <w:rsid w:val="00F50804"/>
    <w:rsid w:val="00F71B28"/>
    <w:rsid w:val="00F86E03"/>
    <w:rsid w:val="00F93B83"/>
    <w:rsid w:val="00FA194B"/>
    <w:rsid w:val="00FA3C20"/>
    <w:rsid w:val="00FA75E3"/>
    <w:rsid w:val="00FB6170"/>
    <w:rsid w:val="00FC5728"/>
    <w:rsid w:val="00FD7DEC"/>
    <w:rsid w:val="00FE224B"/>
    <w:rsid w:val="00FE7AC4"/>
    <w:rsid w:val="00FF5AD8"/>
    <w:rsid w:val="00FF71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C99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e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0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2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  <w:style w:type="character" w:styleId="af3">
    <w:name w:val="footnote reference"/>
    <w:rsid w:val="00DB3F5F"/>
    <w:rPr>
      <w:position w:val="0"/>
      <w:vertAlign w:val="superscript"/>
    </w:rPr>
  </w:style>
  <w:style w:type="paragraph" w:customStyle="1" w:styleId="footnotedescription">
    <w:name w:val="footnote description"/>
    <w:next w:val="a"/>
    <w:rsid w:val="00B44C57"/>
    <w:pPr>
      <w:suppressAutoHyphens/>
      <w:autoSpaceDN w:val="0"/>
      <w:spacing w:after="7"/>
      <w:ind w:firstLine="708"/>
      <w:jc w:val="both"/>
    </w:pPr>
    <w:rPr>
      <w:color w:val="00000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F72F8-E4FA-49E3-9417-D952D0D7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</TotalTime>
  <Pages>27</Pages>
  <Words>3861</Words>
  <Characters>31273</Characters>
  <Application>Microsoft Office Word</Application>
  <DocSecurity>0</DocSecurity>
  <Lines>260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2025-02-16T07:13:00Z</cp:lastPrinted>
  <dcterms:created xsi:type="dcterms:W3CDTF">2025-02-21T07:15:00Z</dcterms:created>
  <dcterms:modified xsi:type="dcterms:W3CDTF">2025-02-24T04:32:00Z</dcterms:modified>
</cp:coreProperties>
</file>