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F166E" w:rsidRDefault="006179B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6179B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117B2" w:rsidRDefault="005117B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6E5DC1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440B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440B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440B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440B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440B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95E6F" w:rsidRDefault="006179BE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40586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195E6F">
        <w:rPr>
          <w:rFonts w:ascii="Liberation Serif" w:hAnsi="Liberation Serif" w:cs="Liberation Serif"/>
          <w:sz w:val="28"/>
          <w:szCs w:val="28"/>
        </w:rPr>
        <w:t>от</w:t>
      </w:r>
      <w:r w:rsidR="002D0C6E" w:rsidRPr="00195E6F">
        <w:rPr>
          <w:rFonts w:ascii="Liberation Serif" w:hAnsi="Liberation Serif" w:cs="Liberation Serif"/>
          <w:sz w:val="28"/>
          <w:szCs w:val="28"/>
        </w:rPr>
        <w:t xml:space="preserve"> </w:t>
      </w:r>
      <w:r w:rsidR="001F5EA9" w:rsidRPr="00195E6F">
        <w:rPr>
          <w:rFonts w:ascii="Liberation Serif" w:hAnsi="Liberation Serif" w:cs="Liberation Serif"/>
          <w:sz w:val="28"/>
          <w:szCs w:val="28"/>
        </w:rPr>
        <w:t>24.02.2025</w:t>
      </w:r>
      <w:r w:rsidR="002D0C6E" w:rsidRPr="00195E6F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195E6F">
        <w:rPr>
          <w:rFonts w:ascii="Liberation Serif" w:hAnsi="Liberation Serif" w:cs="Liberation Serif"/>
          <w:sz w:val="28"/>
          <w:szCs w:val="28"/>
        </w:rPr>
        <w:t xml:space="preserve">№ </w:t>
      </w:r>
      <w:r w:rsidR="001F5EA9" w:rsidRPr="00195E6F">
        <w:rPr>
          <w:rFonts w:ascii="Liberation Serif" w:hAnsi="Liberation Serif" w:cs="Liberation Serif"/>
          <w:sz w:val="28"/>
          <w:szCs w:val="28"/>
        </w:rPr>
        <w:t>139</w:t>
      </w:r>
    </w:p>
    <w:p w:rsidR="000B01E7" w:rsidRDefault="000B01E7" w:rsidP="00223C2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F2311" w:rsidRDefault="004F2311" w:rsidP="00223C2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E7288" w:rsidRPr="00223C2E" w:rsidRDefault="002E7288" w:rsidP="00223C2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 xml:space="preserve">внесении </w:t>
      </w:r>
      <w:r w:rsidR="003F5411" w:rsidRPr="00223C2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 xml:space="preserve">изменений в </w:t>
      </w:r>
      <w:hyperlink r:id="rId9" w:history="1">
        <w:r w:rsidR="00AE41D8" w:rsidRPr="00223C2E">
          <w:rPr>
            <w:rFonts w:ascii="Liberation Serif" w:hAnsi="Liberation Serif" w:cs="Liberation Serif"/>
            <w:b/>
            <w:sz w:val="28"/>
            <w:szCs w:val="28"/>
          </w:rPr>
          <w:t>Перечень</w:t>
        </w:r>
      </w:hyperlink>
      <w:r w:rsidR="00AE41D8" w:rsidRPr="00223C2E">
        <w:rPr>
          <w:rFonts w:ascii="Liberation Serif" w:hAnsi="Liberation Serif" w:cs="Liberation Serif"/>
          <w:b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8A5B7C" w:rsidRPr="00223C2E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</w:p>
    <w:p w:rsidR="00547B3A" w:rsidRDefault="00547B3A" w:rsidP="002E728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0B01E7" w:rsidRPr="009532F5" w:rsidRDefault="000B01E7" w:rsidP="002E728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E05AE" w:rsidRPr="00223C2E" w:rsidRDefault="004E05AE" w:rsidP="004E05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10" w:history="1">
        <w:r w:rsidRPr="00223C2E">
          <w:rPr>
            <w:rFonts w:ascii="Liberation Serif" w:hAnsi="Liberation Serif" w:cs="Liberation Serif"/>
            <w:sz w:val="28"/>
            <w:szCs w:val="28"/>
          </w:rPr>
          <w:t>статьей 16</w:t>
        </w:r>
      </w:hyperlink>
      <w:r w:rsidRPr="00223C2E">
        <w:rPr>
          <w:rFonts w:ascii="Liberation Serif" w:hAnsi="Liberation Serif" w:cs="Liberation Serif"/>
          <w:sz w:val="28"/>
          <w:szCs w:val="28"/>
        </w:rPr>
        <w:t xml:space="preserve"> Федерального закона от 6 октября 2003 года </w:t>
      </w:r>
      <w:r w:rsidR="009A376B" w:rsidRPr="00223C2E">
        <w:rPr>
          <w:rFonts w:ascii="Liberation Serif" w:hAnsi="Liberation Serif" w:cs="Liberation Serif"/>
          <w:sz w:val="28"/>
          <w:szCs w:val="28"/>
        </w:rPr>
        <w:t>№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9A376B" w:rsidRPr="00223C2E">
        <w:rPr>
          <w:rFonts w:ascii="Liberation Serif" w:hAnsi="Liberation Serif" w:cs="Liberation Serif"/>
          <w:sz w:val="28"/>
          <w:szCs w:val="28"/>
        </w:rPr>
        <w:t>«</w:t>
      </w:r>
      <w:r w:rsidRPr="00223C2E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A376B" w:rsidRPr="00223C2E">
        <w:rPr>
          <w:rFonts w:ascii="Liberation Serif" w:hAnsi="Liberation Serif" w:cs="Liberation Serif"/>
          <w:sz w:val="28"/>
          <w:szCs w:val="28"/>
        </w:rPr>
        <w:t>»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DA6F51">
        <w:rPr>
          <w:rFonts w:ascii="Liberation Serif" w:hAnsi="Liberation Serif" w:cs="Liberation Serif"/>
          <w:sz w:val="28"/>
          <w:szCs w:val="28"/>
        </w:rPr>
        <w:t xml:space="preserve">и </w:t>
      </w:r>
      <w:r w:rsidRPr="00223C2E">
        <w:rPr>
          <w:rFonts w:ascii="Liberation Serif" w:hAnsi="Liberation Serif" w:cs="Liberation Serif"/>
          <w:sz w:val="28"/>
          <w:szCs w:val="28"/>
        </w:rPr>
        <w:t xml:space="preserve">в целях уточнения учетных данных автомобильных дорог общего пользования местного значения Администрация Каменск-Уральского городского округа </w:t>
      </w:r>
    </w:p>
    <w:p w:rsidR="004E5E15" w:rsidRPr="00223C2E" w:rsidRDefault="00BB0FCF" w:rsidP="004B79B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b/>
          <w:sz w:val="28"/>
          <w:szCs w:val="28"/>
        </w:rPr>
        <w:t>ПОСТАНОВЛЯЕТ</w:t>
      </w:r>
      <w:r w:rsidR="004E5E15" w:rsidRPr="00223C2E">
        <w:rPr>
          <w:rFonts w:ascii="Liberation Serif" w:hAnsi="Liberation Serif" w:cs="Liberation Serif"/>
          <w:b/>
          <w:sz w:val="28"/>
          <w:szCs w:val="28"/>
        </w:rPr>
        <w:t>:</w:t>
      </w:r>
    </w:p>
    <w:p w:rsidR="001B463F" w:rsidRDefault="00AA07E6" w:rsidP="001B46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 xml:space="preserve">1.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F946BD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1" w:history="1">
        <w:r w:rsidR="008F56B0" w:rsidRPr="00223C2E">
          <w:rPr>
            <w:rFonts w:ascii="Liberation Serif" w:hAnsi="Liberation Serif" w:cs="Liberation Serif"/>
            <w:sz w:val="28"/>
            <w:szCs w:val="28"/>
          </w:rPr>
          <w:t>Перечень</w:t>
        </w:r>
      </w:hyperlink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17014F" w:rsidRPr="00223C2E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F335C6" w:rsidRPr="00223C2E">
        <w:rPr>
          <w:rFonts w:ascii="Liberation Serif" w:hAnsi="Liberation Serif" w:cs="Liberation Serif"/>
          <w:sz w:val="28"/>
          <w:szCs w:val="28"/>
        </w:rPr>
        <w:t>п</w:t>
      </w:r>
      <w:r w:rsidR="008F56B0" w:rsidRPr="00223C2E">
        <w:rPr>
          <w:rFonts w:ascii="Liberation Serif" w:hAnsi="Liberation Serif" w:cs="Liberation Serif"/>
          <w:sz w:val="28"/>
          <w:szCs w:val="28"/>
        </w:rPr>
        <w:t>остановлением Администрации города Каменска-Уральского от 22.03.2013</w:t>
      </w:r>
      <w:r w:rsidR="005A76E5">
        <w:rPr>
          <w:rFonts w:ascii="Liberation Serif" w:hAnsi="Liberation Serif" w:cs="Liberation Serif"/>
          <w:sz w:val="28"/>
          <w:szCs w:val="28"/>
        </w:rPr>
        <w:t xml:space="preserve"> 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№ 383 (в редакции </w:t>
      </w:r>
      <w:r w:rsidR="00E877BF" w:rsidRPr="00223C2E">
        <w:rPr>
          <w:rFonts w:ascii="Liberation Serif" w:hAnsi="Liberation Serif" w:cs="Liberation Serif"/>
          <w:sz w:val="28"/>
          <w:szCs w:val="28"/>
        </w:rPr>
        <w:t>п</w:t>
      </w:r>
      <w:r w:rsidR="008F56B0" w:rsidRPr="00223C2E">
        <w:rPr>
          <w:rFonts w:ascii="Liberation Serif" w:hAnsi="Liberation Serif" w:cs="Liberation Serif"/>
          <w:sz w:val="28"/>
          <w:szCs w:val="28"/>
        </w:rPr>
        <w:t>остановлени</w:t>
      </w:r>
      <w:r w:rsidR="00E54355">
        <w:rPr>
          <w:rFonts w:ascii="Liberation Serif" w:hAnsi="Liberation Serif" w:cs="Liberation Serif"/>
          <w:sz w:val="28"/>
          <w:szCs w:val="28"/>
        </w:rPr>
        <w:t>й</w:t>
      </w:r>
      <w:r w:rsidR="008F56B0" w:rsidRPr="00223C2E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</w:t>
      </w:r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FD2A78">
        <w:rPr>
          <w:rFonts w:ascii="Liberation Serif" w:hAnsi="Liberation Serif" w:cs="Liberation Serif"/>
          <w:sz w:val="28"/>
          <w:szCs w:val="28"/>
        </w:rPr>
        <w:t>от 0</w:t>
      </w:r>
      <w:r w:rsidR="007D7F7C">
        <w:rPr>
          <w:rFonts w:ascii="Liberation Serif" w:hAnsi="Liberation Serif" w:cs="Liberation Serif"/>
          <w:sz w:val="28"/>
          <w:szCs w:val="28"/>
        </w:rPr>
        <w:t>4</w:t>
      </w:r>
      <w:r w:rsidR="00FD2A78">
        <w:rPr>
          <w:rFonts w:ascii="Liberation Serif" w:hAnsi="Liberation Serif" w:cs="Liberation Serif"/>
          <w:sz w:val="28"/>
          <w:szCs w:val="28"/>
        </w:rPr>
        <w:t>.03.202</w:t>
      </w:r>
      <w:r w:rsidR="007D7F7C">
        <w:rPr>
          <w:rFonts w:ascii="Liberation Serif" w:hAnsi="Liberation Serif" w:cs="Liberation Serif"/>
          <w:sz w:val="28"/>
          <w:szCs w:val="28"/>
        </w:rPr>
        <w:t>4</w:t>
      </w:r>
      <w:r w:rsidR="00FD2A78">
        <w:rPr>
          <w:rFonts w:ascii="Liberation Serif" w:hAnsi="Liberation Serif" w:cs="Liberation Serif"/>
          <w:sz w:val="28"/>
          <w:szCs w:val="28"/>
        </w:rPr>
        <w:t xml:space="preserve"> №</w:t>
      </w:r>
      <w:r w:rsidR="005A76E5">
        <w:rPr>
          <w:rFonts w:ascii="Liberation Serif" w:hAnsi="Liberation Serif" w:cs="Liberation Serif"/>
          <w:sz w:val="28"/>
          <w:szCs w:val="28"/>
        </w:rPr>
        <w:t xml:space="preserve"> </w:t>
      </w:r>
      <w:r w:rsidR="007D7F7C">
        <w:rPr>
          <w:rFonts w:ascii="Liberation Serif" w:hAnsi="Liberation Serif" w:cs="Liberation Serif"/>
          <w:sz w:val="28"/>
          <w:szCs w:val="28"/>
        </w:rPr>
        <w:t>143</w:t>
      </w:r>
      <w:r w:rsidR="00E54355">
        <w:rPr>
          <w:rFonts w:ascii="Liberation Serif" w:hAnsi="Liberation Serif" w:cs="Liberation Serif"/>
          <w:sz w:val="28"/>
          <w:szCs w:val="28"/>
        </w:rPr>
        <w:t>, от 04.12.2024 № 865, от 21.01.2025 № 35</w:t>
      </w:r>
      <w:r w:rsidR="008F56B0" w:rsidRPr="00223C2E">
        <w:rPr>
          <w:rFonts w:ascii="Liberation Serif" w:hAnsi="Liberation Serif" w:cs="Liberation Serif"/>
          <w:sz w:val="28"/>
          <w:szCs w:val="28"/>
        </w:rPr>
        <w:t>) «Об утверждении Перечня автомобильных дорог общего пользования местного значения Каменск-Уральского городского округа»</w:t>
      </w:r>
      <w:r w:rsidR="005726C5" w:rsidRPr="00223C2E">
        <w:rPr>
          <w:rFonts w:ascii="Liberation Serif" w:hAnsi="Liberation Serif" w:cs="Liberation Serif"/>
          <w:sz w:val="28"/>
          <w:szCs w:val="28"/>
        </w:rPr>
        <w:t>,</w:t>
      </w:r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1B463F" w:rsidRPr="00223C2E">
        <w:rPr>
          <w:rFonts w:ascii="Liberation Serif" w:hAnsi="Liberation Serif" w:cs="Liberation Serif"/>
          <w:sz w:val="28"/>
          <w:szCs w:val="28"/>
        </w:rPr>
        <w:t xml:space="preserve">изложив его в новой редакции согласно </w:t>
      </w:r>
      <w:hyperlink r:id="rId12" w:history="1">
        <w:r w:rsidR="001B463F" w:rsidRPr="00223C2E">
          <w:rPr>
            <w:sz w:val="28"/>
            <w:szCs w:val="28"/>
          </w:rPr>
          <w:t>Приложению</w:t>
        </w:r>
      </w:hyperlink>
      <w:r w:rsidR="001B463F" w:rsidRPr="00223C2E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494E0E" w:rsidRPr="00223C2E">
        <w:rPr>
          <w:rFonts w:ascii="Liberation Serif" w:hAnsi="Liberation Serif" w:cs="Liberation Serif"/>
          <w:sz w:val="28"/>
          <w:szCs w:val="28"/>
        </w:rPr>
        <w:t>.</w:t>
      </w:r>
    </w:p>
    <w:p w:rsidR="00E54355" w:rsidRDefault="007F5576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Pr="007F557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Признать утратившими силу</w:t>
      </w:r>
      <w:r w:rsidR="00E54355">
        <w:rPr>
          <w:rFonts w:ascii="Liberation Serif" w:hAnsi="Liberation Serif" w:cs="Liberation Serif"/>
          <w:sz w:val="28"/>
          <w:szCs w:val="28"/>
        </w:rPr>
        <w:t>:</w:t>
      </w:r>
    </w:p>
    <w:p w:rsidR="00E54355" w:rsidRDefault="00E54355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081ABD">
        <w:rPr>
          <w:rFonts w:ascii="Liberation Serif" w:hAnsi="Liberation Serif" w:cs="Liberation Serif"/>
          <w:sz w:val="28"/>
          <w:szCs w:val="28"/>
        </w:rPr>
        <w:t xml:space="preserve"> </w:t>
      </w:r>
      <w:r w:rsidR="005117B2">
        <w:rPr>
          <w:rFonts w:ascii="Liberation Serif" w:hAnsi="Liberation Serif" w:cs="Liberation Serif"/>
          <w:sz w:val="28"/>
          <w:szCs w:val="28"/>
        </w:rPr>
        <w:t>п</w:t>
      </w:r>
      <w:r w:rsidR="00D27D86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D27D86">
        <w:rPr>
          <w:rFonts w:ascii="Liberation Serif" w:hAnsi="Liberation Serif" w:cs="Liberation Serif"/>
          <w:sz w:val="28"/>
          <w:szCs w:val="28"/>
        </w:rPr>
        <w:t xml:space="preserve"> </w:t>
      </w:r>
      <w:r w:rsidR="00D27D86" w:rsidRPr="00223C2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</w:t>
      </w:r>
      <w:r w:rsidR="007D7F7C">
        <w:rPr>
          <w:rFonts w:ascii="Liberation Serif" w:hAnsi="Liberation Serif" w:cs="Liberation Serif"/>
          <w:sz w:val="28"/>
          <w:szCs w:val="28"/>
        </w:rPr>
        <w:t>4</w:t>
      </w:r>
      <w:r w:rsidR="00D27D86" w:rsidRPr="00223C2E">
        <w:rPr>
          <w:rFonts w:ascii="Liberation Serif" w:hAnsi="Liberation Serif" w:cs="Liberation Serif"/>
          <w:sz w:val="28"/>
          <w:szCs w:val="28"/>
        </w:rPr>
        <w:t>.03.202</w:t>
      </w:r>
      <w:r w:rsidR="007D7F7C">
        <w:rPr>
          <w:rFonts w:ascii="Liberation Serif" w:hAnsi="Liberation Serif" w:cs="Liberation Serif"/>
          <w:sz w:val="28"/>
          <w:szCs w:val="28"/>
        </w:rPr>
        <w:t>4</w:t>
      </w:r>
      <w:r w:rsidR="00D27D86" w:rsidRPr="00223C2E">
        <w:rPr>
          <w:rFonts w:ascii="Liberation Serif" w:hAnsi="Liberation Serif" w:cs="Liberation Serif"/>
          <w:sz w:val="28"/>
          <w:szCs w:val="28"/>
        </w:rPr>
        <w:t xml:space="preserve"> № </w:t>
      </w:r>
      <w:r w:rsidR="007D7F7C">
        <w:rPr>
          <w:rFonts w:ascii="Liberation Serif" w:hAnsi="Liberation Serif" w:cs="Liberation Serif"/>
          <w:sz w:val="28"/>
          <w:szCs w:val="28"/>
        </w:rPr>
        <w:t>143</w:t>
      </w:r>
      <w:r w:rsidR="00D27D86">
        <w:rPr>
          <w:rFonts w:ascii="Liberation Serif" w:hAnsi="Liberation Serif" w:cs="Liberation Serif"/>
          <w:sz w:val="28"/>
          <w:szCs w:val="28"/>
        </w:rPr>
        <w:t xml:space="preserve"> «О внесение изменений в Переч</w:t>
      </w:r>
      <w:r w:rsidR="00AD3966">
        <w:rPr>
          <w:rFonts w:ascii="Liberation Serif" w:hAnsi="Liberation Serif" w:cs="Liberation Serif"/>
          <w:sz w:val="28"/>
          <w:szCs w:val="28"/>
        </w:rPr>
        <w:t>ень</w:t>
      </w:r>
      <w:r w:rsidR="00D27D86">
        <w:rPr>
          <w:rFonts w:ascii="Liberation Serif" w:hAnsi="Liberation Serif" w:cs="Liberation Serif"/>
          <w:sz w:val="28"/>
          <w:szCs w:val="28"/>
        </w:rPr>
        <w:t xml:space="preserve"> автомобильных дорог общего пользования местного значения Каменск-Уральск</w:t>
      </w:r>
      <w:r w:rsidR="00AD3966">
        <w:rPr>
          <w:rFonts w:ascii="Liberation Serif" w:hAnsi="Liberation Serif" w:cs="Liberation Serif"/>
          <w:sz w:val="28"/>
          <w:szCs w:val="28"/>
        </w:rPr>
        <w:t>ого  городского округа</w:t>
      </w:r>
      <w:r w:rsidR="00D27D86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54355" w:rsidRDefault="00E54355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5117B2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Pr="00223C2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от</w:t>
      </w:r>
      <w:r w:rsidRPr="00E5435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04.12.2024 № 865 «О внесение изменений в Перечень автомобильных дорог общего пользования местного значения Каменск-Уральского  городского округа»;</w:t>
      </w:r>
    </w:p>
    <w:p w:rsidR="00D27D86" w:rsidRDefault="00E54355" w:rsidP="007F557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5117B2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Pr="00223C2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 от 21.01.2025 № 35</w:t>
      </w:r>
      <w:r w:rsidR="00DA6F5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«О внесение изменений в Перечень автомобильных дорог общего пользования местного значения Каменск-Уральского  городского округа»</w:t>
      </w:r>
      <w:r w:rsidR="00BD3EF1">
        <w:rPr>
          <w:rFonts w:ascii="Liberation Serif" w:hAnsi="Liberation Serif" w:cs="Liberation Serif"/>
          <w:sz w:val="28"/>
          <w:szCs w:val="28"/>
        </w:rPr>
        <w:t>.</w:t>
      </w:r>
    </w:p>
    <w:p w:rsidR="002E7288" w:rsidRPr="00223C2E" w:rsidRDefault="00603A0C" w:rsidP="001B463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A24732" w:rsidRPr="00223C2E">
        <w:rPr>
          <w:rFonts w:ascii="Liberation Serif" w:hAnsi="Liberation Serif" w:cs="Liberation Serif"/>
          <w:sz w:val="28"/>
          <w:szCs w:val="28"/>
        </w:rPr>
        <w:t>.</w:t>
      </w:r>
      <w:r w:rsidR="00CA4B82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A1503" w:rsidRPr="00223C2E">
        <w:rPr>
          <w:rFonts w:ascii="Liberation Serif" w:hAnsi="Liberation Serif" w:cs="Liberation Serif"/>
          <w:sz w:val="28"/>
          <w:szCs w:val="28"/>
        </w:rPr>
        <w:t>Р</w:t>
      </w:r>
      <w:r w:rsidR="002E7288" w:rsidRPr="00223C2E">
        <w:rPr>
          <w:rFonts w:ascii="Liberation Serif" w:hAnsi="Liberation Serif" w:cs="Liberation Serif"/>
          <w:sz w:val="28"/>
          <w:szCs w:val="28"/>
        </w:rPr>
        <w:t>азместить</w:t>
      </w:r>
      <w:proofErr w:type="gramEnd"/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</w:t>
      </w:r>
      <w:r w:rsidR="00EA1503" w:rsidRPr="00223C2E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E877BF" w:rsidRPr="00223C2E">
        <w:rPr>
          <w:rFonts w:ascii="Liberation Serif" w:hAnsi="Liberation Serif" w:cs="Liberation Serif"/>
          <w:sz w:val="28"/>
          <w:szCs w:val="28"/>
        </w:rPr>
        <w:t>п</w:t>
      </w:r>
      <w:r w:rsidR="00EA1503" w:rsidRPr="00223C2E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2E7288" w:rsidRPr="00223C2E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0B01E7" w:rsidRDefault="000B01E7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2E7288" w:rsidRPr="00223C2E" w:rsidRDefault="00603A0C" w:rsidP="0059743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2E7288" w:rsidRPr="00223C2E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B264D9" w:rsidRPr="00223C2E">
        <w:rPr>
          <w:rFonts w:ascii="Liberation Serif" w:hAnsi="Liberation Serif" w:cs="Liberation Serif"/>
          <w:sz w:val="28"/>
          <w:szCs w:val="28"/>
        </w:rPr>
        <w:t>п</w:t>
      </w:r>
      <w:r w:rsidR="002E7288" w:rsidRPr="00223C2E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D13A92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D13A92">
        <w:rPr>
          <w:rFonts w:ascii="Liberation Serif" w:hAnsi="Liberation Serif" w:cs="Liberation Serif"/>
          <w:sz w:val="28"/>
          <w:szCs w:val="28"/>
        </w:rPr>
        <w:t xml:space="preserve"> В</w:t>
      </w:r>
      <w:r w:rsidR="0041070E" w:rsidRPr="00223C2E">
        <w:rPr>
          <w:rFonts w:ascii="Liberation Serif" w:hAnsi="Liberation Serif" w:cs="Liberation Serif"/>
          <w:sz w:val="28"/>
          <w:szCs w:val="28"/>
        </w:rPr>
        <w:t>.В.</w:t>
      </w:r>
    </w:p>
    <w:p w:rsidR="008F48BC" w:rsidRPr="00223C2E" w:rsidRDefault="008F48BC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8A477A" w:rsidRPr="00223C2E" w:rsidRDefault="008A477A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3C187F" w:rsidRPr="00223C2E" w:rsidRDefault="00AA07E6" w:rsidP="00CE29AE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Глава</w:t>
      </w:r>
    </w:p>
    <w:p w:rsidR="00EA1F99" w:rsidRDefault="00AA07E6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23C2E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223C2E">
        <w:rPr>
          <w:rFonts w:ascii="Liberation Serif" w:hAnsi="Liberation Serif" w:cs="Liberation Serif"/>
          <w:sz w:val="28"/>
          <w:szCs w:val="28"/>
        </w:rPr>
        <w:tab/>
      </w:r>
      <w:r w:rsidR="002E7288" w:rsidRPr="00223C2E">
        <w:rPr>
          <w:rFonts w:ascii="Liberation Serif" w:hAnsi="Liberation Serif" w:cs="Liberation Serif"/>
          <w:sz w:val="28"/>
          <w:szCs w:val="28"/>
        </w:rPr>
        <w:tab/>
      </w:r>
      <w:bookmarkStart w:id="0" w:name="_GoBack"/>
      <w:bookmarkEnd w:id="0"/>
      <w:r w:rsidR="00A40586" w:rsidRPr="00223C2E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="002E7288" w:rsidRPr="00223C2E">
        <w:rPr>
          <w:rFonts w:ascii="Liberation Serif" w:hAnsi="Liberation Serif" w:cs="Liberation Serif"/>
          <w:sz w:val="28"/>
          <w:szCs w:val="28"/>
        </w:rPr>
        <w:t>А.А.Герасимов</w:t>
      </w: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Default="009D44A8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0B01E7" w:rsidRDefault="000B01E7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A17C9" w:rsidRDefault="001A17C9" w:rsidP="007A633C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9D44A8" w:rsidRPr="0094393C" w:rsidRDefault="009D44A8" w:rsidP="001577D3">
      <w:pPr>
        <w:autoSpaceDE w:val="0"/>
        <w:autoSpaceDN w:val="0"/>
        <w:adjustRightInd w:val="0"/>
        <w:ind w:left="5103"/>
        <w:outlineLvl w:val="0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 </w:t>
      </w:r>
    </w:p>
    <w:p w:rsidR="009D44A8" w:rsidRPr="0094393C" w:rsidRDefault="009D44A8" w:rsidP="001577D3">
      <w:pPr>
        <w:autoSpaceDE w:val="0"/>
        <w:autoSpaceDN w:val="0"/>
        <w:adjustRightInd w:val="0"/>
        <w:ind w:left="5103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9D44A8" w:rsidRPr="0094393C" w:rsidRDefault="009D44A8" w:rsidP="001577D3">
      <w:pPr>
        <w:autoSpaceDE w:val="0"/>
        <w:autoSpaceDN w:val="0"/>
        <w:adjustRightInd w:val="0"/>
        <w:ind w:left="5103"/>
        <w:rPr>
          <w:rFonts w:ascii="Liberation Serif" w:hAnsi="Liberation Serif" w:cs="Liberation Serif"/>
          <w:sz w:val="28"/>
          <w:szCs w:val="28"/>
        </w:rPr>
      </w:pPr>
      <w:r w:rsidRPr="0094393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195E6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94393C">
        <w:rPr>
          <w:rFonts w:ascii="Liberation Serif" w:hAnsi="Liberation Serif" w:cs="Liberation Serif"/>
          <w:sz w:val="28"/>
          <w:szCs w:val="28"/>
        </w:rPr>
        <w:t>т</w:t>
      </w:r>
      <w:r w:rsidR="00081ABD">
        <w:rPr>
          <w:rFonts w:ascii="Liberation Serif" w:hAnsi="Liberation Serif" w:cs="Liberation Serif"/>
          <w:sz w:val="28"/>
          <w:szCs w:val="28"/>
        </w:rPr>
        <w:t xml:space="preserve">  </w:t>
      </w:r>
      <w:r w:rsidR="00C70D32">
        <w:rPr>
          <w:rFonts w:ascii="Liberation Serif" w:hAnsi="Liberation Serif" w:cs="Liberation Serif"/>
          <w:sz w:val="28"/>
          <w:szCs w:val="28"/>
        </w:rPr>
        <w:t>24.02.2025</w:t>
      </w:r>
      <w:r w:rsidR="007D7F7C">
        <w:rPr>
          <w:rFonts w:ascii="Liberation Serif" w:hAnsi="Liberation Serif" w:cs="Liberation Serif"/>
          <w:sz w:val="28"/>
          <w:szCs w:val="28"/>
        </w:rPr>
        <w:t xml:space="preserve">  </w:t>
      </w:r>
      <w:r w:rsidRPr="0094393C">
        <w:rPr>
          <w:rFonts w:ascii="Liberation Serif" w:hAnsi="Liberation Serif" w:cs="Liberation Serif"/>
          <w:sz w:val="28"/>
          <w:szCs w:val="28"/>
        </w:rPr>
        <w:t xml:space="preserve">№ </w:t>
      </w:r>
      <w:r w:rsidR="00081ABD">
        <w:rPr>
          <w:rFonts w:ascii="Liberation Serif" w:hAnsi="Liberation Serif" w:cs="Liberation Serif"/>
          <w:sz w:val="28"/>
          <w:szCs w:val="28"/>
        </w:rPr>
        <w:t xml:space="preserve"> </w:t>
      </w:r>
      <w:r w:rsidR="00C70D32">
        <w:rPr>
          <w:rFonts w:ascii="Liberation Serif" w:hAnsi="Liberation Serif" w:cs="Liberation Serif"/>
          <w:sz w:val="28"/>
          <w:szCs w:val="28"/>
        </w:rPr>
        <w:t>139</w:t>
      </w:r>
    </w:p>
    <w:p w:rsidR="009D44A8" w:rsidRDefault="009D44A8" w:rsidP="009D44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D44A8" w:rsidRPr="0094393C" w:rsidRDefault="009D44A8" w:rsidP="009D44A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9D44A8" w:rsidRDefault="009D44A8" w:rsidP="009D44A8">
      <w:pPr>
        <w:autoSpaceDE w:val="0"/>
        <w:autoSpaceDN w:val="0"/>
        <w:adjustRightInd w:val="0"/>
        <w:spacing w:after="8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4393C">
        <w:rPr>
          <w:rFonts w:ascii="Liberation Serif" w:hAnsi="Liberation Serif" w:cs="Liberation Serif"/>
          <w:b/>
          <w:bCs/>
          <w:sz w:val="28"/>
          <w:szCs w:val="28"/>
        </w:rPr>
        <w:t>АВТОМОБИЛЬНЫХ ДОРОГ ОБЩЕГО ПОЛЬЗОВАНИЯ МЕСТНОГО ЗНАЧЕНИЯ КАМЕНСК-УРАЛЬСКОГО ГОРОДСКОГО ОКРУГА</w:t>
      </w:r>
    </w:p>
    <w:tbl>
      <w:tblPr>
        <w:tblW w:w="992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544"/>
        <w:gridCol w:w="3686"/>
        <w:gridCol w:w="1984"/>
      </w:tblGrid>
      <w:tr w:rsidR="009D44A8" w:rsidRPr="005A76E5" w:rsidTr="00966D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Идентификационный номер автомобильной дороги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Наименование автомобильной дороги</w:t>
            </w:r>
            <w:r w:rsidRPr="005A76E5">
              <w:rPr>
                <w:rStyle w:val="ae"/>
                <w:rFonts w:ascii="Liberation Serif" w:hAnsi="Liberation Serif" w:cs="Liberation Serif"/>
                <w:sz w:val="24"/>
                <w:szCs w:val="24"/>
              </w:rPr>
              <w:endnoteReference w:customMarkFollows="1" w:id="2"/>
              <w:sym w:font="Symbol" w:char="F02A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Протяженность автомобильной дороги, </w:t>
            </w:r>
            <w:proofErr w:type="gramStart"/>
            <w:r w:rsidR="00C06EF9" w:rsidRPr="005A76E5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proofErr w:type="gramEnd"/>
          </w:p>
        </w:tc>
      </w:tr>
    </w:tbl>
    <w:p w:rsidR="009D44A8" w:rsidRPr="005A76E5" w:rsidRDefault="009D44A8" w:rsidP="009D44A8">
      <w:pPr>
        <w:rPr>
          <w:sz w:val="2"/>
          <w:szCs w:val="2"/>
        </w:rPr>
      </w:pPr>
    </w:p>
    <w:tbl>
      <w:tblPr>
        <w:tblW w:w="9924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09"/>
        <w:gridCol w:w="1169"/>
        <w:gridCol w:w="1099"/>
        <w:gridCol w:w="1276"/>
        <w:gridCol w:w="1276"/>
        <w:gridCol w:w="2410"/>
        <w:gridCol w:w="1985"/>
      </w:tblGrid>
      <w:tr w:rsidR="009D44A8" w:rsidRPr="005A76E5" w:rsidTr="00966D15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9D44A8" w:rsidRPr="005A76E5" w:rsidTr="002A5600"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Синарский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район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Лермонтова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ост. </w:t>
            </w:r>
            <w:r w:rsidR="00D35367" w:rsidRPr="005A76E5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 w:rsidR="00D35367" w:rsidRPr="005A76E5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1,25</w:t>
            </w:r>
            <w:r w:rsidR="00D74B7A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ост. </w:t>
            </w:r>
            <w:r w:rsidR="00D35367" w:rsidRPr="005A76E5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Фильтровальная</w:t>
            </w:r>
            <w:proofErr w:type="gramEnd"/>
            <w:r w:rsidR="00D35367" w:rsidRPr="005A76E5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ост. </w:t>
            </w:r>
            <w:r w:rsidR="00D35367" w:rsidRPr="005A76E5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Степная</w:t>
            </w:r>
            <w:r w:rsidR="00D35367" w:rsidRPr="005A76E5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0,735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Деповская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0,968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Добролюбова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1,094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1,668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Кадочникова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1,93</w:t>
            </w:r>
            <w:r w:rsidR="00D74B7A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Красных Орлов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2,682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7,7</w:t>
            </w:r>
            <w:r w:rsidR="00D74B7A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Мичурина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2,238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Машинистов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1,853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1,005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1,186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3160A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100 км до путепровода в направлении </w:t>
            </w:r>
          </w:p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с.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Травянское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0,457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проспект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Победы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3,891</w:t>
            </w:r>
          </w:p>
        </w:tc>
      </w:tr>
      <w:tr w:rsidR="00A51FC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1FC4" w:rsidRPr="005A76E5" w:rsidRDefault="00A51FC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71B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 зданию </w:t>
            </w:r>
          </w:p>
          <w:p w:rsidR="00A51FC4" w:rsidRPr="005A76E5" w:rsidRDefault="00A51FC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,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1FC4" w:rsidRPr="005A76E5" w:rsidRDefault="00A51FC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0,306</w:t>
            </w:r>
          </w:p>
        </w:tc>
      </w:tr>
      <w:tr w:rsidR="008975D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 здания Администрации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75D3" w:rsidRPr="005A76E5" w:rsidRDefault="008975D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0,115</w:t>
            </w:r>
          </w:p>
        </w:tc>
      </w:tr>
      <w:tr w:rsidR="008975D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Привокзальная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75D3" w:rsidRPr="005A76E5" w:rsidRDefault="008975D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2,736</w:t>
            </w:r>
          </w:p>
        </w:tc>
      </w:tr>
      <w:tr w:rsidR="008975D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Рябова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75D3" w:rsidRPr="005A76E5" w:rsidRDefault="008975D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2,045</w:t>
            </w:r>
          </w:p>
        </w:tc>
      </w:tr>
      <w:tr w:rsidR="008975D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Карла Маркса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975D3" w:rsidRPr="005A76E5" w:rsidRDefault="008975D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2,41</w:t>
            </w:r>
            <w:r w:rsidR="00D74B7A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8975D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D3" w:rsidRPr="005A76E5" w:rsidRDefault="008975D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D3" w:rsidRPr="005A76E5" w:rsidRDefault="008975D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75D3" w:rsidRPr="005A76E5" w:rsidRDefault="008975D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путепровода до войсковой части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75D3" w:rsidRPr="005A76E5" w:rsidRDefault="008975D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0,364</w:t>
            </w:r>
          </w:p>
        </w:tc>
      </w:tr>
      <w:tr w:rsidR="00F673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7398" w:rsidRPr="005A76E5" w:rsidRDefault="00F6739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7398" w:rsidRPr="005A76E5" w:rsidRDefault="00F673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7398" w:rsidRPr="005A76E5" w:rsidRDefault="00F673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7398" w:rsidRPr="005A76E5" w:rsidRDefault="00F673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7398" w:rsidRPr="005A76E5" w:rsidRDefault="00F673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7398" w:rsidRPr="005A76E5" w:rsidRDefault="00F673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Беляева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7398" w:rsidRPr="005A76E5" w:rsidRDefault="00F673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0,549</w:t>
            </w:r>
          </w:p>
        </w:tc>
      </w:tr>
      <w:tr w:rsidR="00F673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7398" w:rsidRPr="005A76E5" w:rsidRDefault="00F6739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7398" w:rsidRPr="005A76E5" w:rsidRDefault="00F673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7398" w:rsidRPr="005A76E5" w:rsidRDefault="00F673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7398" w:rsidRPr="005A76E5" w:rsidRDefault="00F673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67398" w:rsidRPr="005A76E5" w:rsidRDefault="00F673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67398" w:rsidRPr="005A76E5" w:rsidRDefault="00F673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Олега Кошевого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7398" w:rsidRPr="005A76E5" w:rsidRDefault="00F673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1,109</w:t>
            </w:r>
          </w:p>
        </w:tc>
      </w:tr>
      <w:tr w:rsidR="000C7042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E52C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Пугач</w:t>
            </w:r>
            <w:r w:rsidR="00E52CDD" w:rsidRPr="005A76E5">
              <w:rPr>
                <w:rFonts w:ascii="Liberation Serif" w:hAnsi="Liberation Serif" w:cs="Liberation Serif"/>
                <w:sz w:val="24"/>
                <w:szCs w:val="24"/>
              </w:rPr>
              <w:t>ё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C7042" w:rsidRPr="005A76E5" w:rsidRDefault="000C7042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0,55</w:t>
            </w:r>
            <w:r w:rsidR="00D74B7A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0C7042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82F98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перекр</w:t>
            </w:r>
            <w:r w:rsidR="00E52CDD" w:rsidRPr="005A76E5">
              <w:rPr>
                <w:rFonts w:ascii="Liberation Serif" w:hAnsi="Liberation Serif" w:cs="Liberation Serif"/>
                <w:sz w:val="24"/>
                <w:szCs w:val="24"/>
              </w:rPr>
              <w:t>ё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стка </w:t>
            </w:r>
          </w:p>
          <w:p w:rsidR="000C7042" w:rsidRPr="005A76E5" w:rsidRDefault="000C7042" w:rsidP="00682F9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1-я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и </w:t>
            </w:r>
            <w:r w:rsidR="00AA653B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Северный проезд до п. Мирный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C7042" w:rsidRPr="005A76E5" w:rsidRDefault="003B54BC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0C7042" w:rsidRPr="005A76E5">
              <w:rPr>
                <w:rFonts w:ascii="Liberation Serif" w:hAnsi="Liberation Serif" w:cs="Liberation Serif"/>
                <w:sz w:val="24"/>
                <w:szCs w:val="24"/>
              </w:rPr>
              <w:t>440</w:t>
            </w:r>
          </w:p>
        </w:tc>
      </w:tr>
      <w:tr w:rsidR="000C7042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Заводской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C7042" w:rsidRPr="005A76E5" w:rsidRDefault="000C7042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1,203</w:t>
            </w:r>
          </w:p>
        </w:tc>
      </w:tr>
      <w:tr w:rsidR="000C7042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E52C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Оз</w:t>
            </w:r>
            <w:r w:rsidR="00E52CDD" w:rsidRPr="005A76E5">
              <w:rPr>
                <w:rFonts w:ascii="Liberation Serif" w:hAnsi="Liberation Serif" w:cs="Liberation Serif"/>
                <w:sz w:val="24"/>
                <w:szCs w:val="24"/>
              </w:rPr>
              <w:t>ё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рн</w:t>
            </w:r>
            <w:r w:rsidR="003E4918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границ города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C7042" w:rsidRPr="005A76E5" w:rsidRDefault="000C7042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2,164</w:t>
            </w:r>
          </w:p>
        </w:tc>
      </w:tr>
      <w:tr w:rsidR="000C7042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C7042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C7042" w:rsidRPr="005A76E5" w:rsidRDefault="000C7042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C7042" w:rsidRPr="005A76E5" w:rsidRDefault="000C7042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5,408</w:t>
            </w:r>
          </w:p>
        </w:tc>
      </w:tr>
      <w:tr w:rsidR="00CB6969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B6969" w:rsidRPr="005A76E5" w:rsidRDefault="00CB696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B6969" w:rsidRPr="005A76E5" w:rsidRDefault="00CB696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B6969" w:rsidRPr="005A76E5" w:rsidRDefault="00CB696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B6969" w:rsidRPr="005A76E5" w:rsidRDefault="00CB696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B6969" w:rsidRPr="005A76E5" w:rsidRDefault="00CB696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B6969" w:rsidRPr="005A76E5" w:rsidRDefault="00CB696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ул. Ленина до здания ул. Рябова, 4а (ГИБДД)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B6969" w:rsidRPr="005A76E5" w:rsidRDefault="00CB6969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0,215</w:t>
            </w:r>
          </w:p>
        </w:tc>
      </w:tr>
      <w:tr w:rsidR="003B338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1-я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ул. Карла Маркса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338A" w:rsidRPr="005A76E5" w:rsidRDefault="003B338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0,131</w:t>
            </w:r>
          </w:p>
        </w:tc>
      </w:tr>
      <w:tr w:rsidR="003B338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52CDD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Большевиков </w:t>
            </w:r>
          </w:p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2,862</w:t>
            </w:r>
          </w:p>
        </w:tc>
      </w:tr>
      <w:tr w:rsidR="003B338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75E99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Кирова от ул. Карла Маркса до </w:t>
            </w:r>
          </w:p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338A" w:rsidRPr="005A76E5" w:rsidRDefault="003B338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1,389</w:t>
            </w:r>
          </w:p>
        </w:tc>
      </w:tr>
      <w:tr w:rsidR="003B338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Коммолодежи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338A" w:rsidRPr="005A76E5" w:rsidRDefault="003B338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0,834</w:t>
            </w:r>
          </w:p>
        </w:tc>
      </w:tr>
      <w:tr w:rsidR="003B338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B338A" w:rsidRPr="005A76E5" w:rsidRDefault="003B338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Мусоргского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B338A" w:rsidRPr="005A76E5" w:rsidRDefault="003B338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0,56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30276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276D" w:rsidRPr="005A76E5" w:rsidRDefault="0030276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276D" w:rsidRPr="005A76E5" w:rsidRDefault="0030276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276D" w:rsidRPr="005A76E5" w:rsidRDefault="0030276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276D" w:rsidRPr="005A76E5" w:rsidRDefault="0030276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276D" w:rsidRPr="005A76E5" w:rsidRDefault="0030276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276D" w:rsidRPr="005A76E5" w:rsidRDefault="0030276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1-я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границы МО Каменск-Уральский городской округ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276D" w:rsidRPr="005A76E5" w:rsidRDefault="0030276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0,624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Матросова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0,341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Пионерская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0,84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 городскую свалку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0,415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 Ивановское кладбище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0,439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Павлова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0,459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Прокопьева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0,96</w:t>
            </w:r>
            <w:r w:rsidR="009A7609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Репина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1,858</w:t>
            </w:r>
          </w:p>
        </w:tc>
      </w:tr>
      <w:tr w:rsidR="000145A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145A8" w:rsidRPr="005A76E5" w:rsidRDefault="000145A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Розы Люксембург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145A8" w:rsidRPr="005A76E5" w:rsidRDefault="000145A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0,98</w:t>
            </w:r>
            <w:r w:rsidR="009A7609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7920B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20B8" w:rsidRPr="005A76E5" w:rsidRDefault="007920B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920B8" w:rsidRPr="005A76E5" w:rsidRDefault="007920B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920B8" w:rsidRPr="005A76E5" w:rsidRDefault="007920B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20B8" w:rsidRPr="005A76E5" w:rsidRDefault="007920B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920B8" w:rsidRPr="005A76E5" w:rsidRDefault="007920B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20B8" w:rsidRPr="005A76E5" w:rsidRDefault="007920B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Революционная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920B8" w:rsidRPr="005A76E5" w:rsidRDefault="007920B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1,104</w:t>
            </w:r>
          </w:p>
        </w:tc>
      </w:tr>
      <w:tr w:rsidR="002552BC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552BC" w:rsidRPr="005A76E5" w:rsidRDefault="002552BC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0,428</w:t>
            </w:r>
          </w:p>
        </w:tc>
      </w:tr>
      <w:tr w:rsidR="002552BC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Сибирская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552BC" w:rsidRPr="005A76E5" w:rsidRDefault="002552BC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0,692</w:t>
            </w:r>
          </w:p>
        </w:tc>
      </w:tr>
      <w:tr w:rsidR="002552BC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552BC" w:rsidRPr="005A76E5" w:rsidRDefault="002552BC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552BC" w:rsidRPr="005A76E5" w:rsidRDefault="002552BC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Свердлова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552BC" w:rsidRPr="005A76E5" w:rsidRDefault="002552BC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0,538</w:t>
            </w:r>
          </w:p>
        </w:tc>
      </w:tr>
      <w:tr w:rsidR="00BC6E59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Титова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6E59" w:rsidRPr="005A76E5" w:rsidRDefault="00BC6E59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0,424</w:t>
            </w:r>
          </w:p>
        </w:tc>
      </w:tr>
      <w:tr w:rsidR="00BC6E59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Московская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6E59" w:rsidRPr="005A76E5" w:rsidRDefault="00BC6E59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0,959</w:t>
            </w:r>
          </w:p>
        </w:tc>
      </w:tr>
      <w:tr w:rsidR="00BC6E59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 w:rsidP="007C51C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C6E59" w:rsidRPr="005A76E5" w:rsidRDefault="00BC6E5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C6E59" w:rsidRPr="005A76E5" w:rsidRDefault="00BC6E59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войсковой части до границы МО Каменск-Уральский городской округ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C6E59" w:rsidRPr="005A76E5" w:rsidRDefault="00BC6E59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0,975</w:t>
            </w:r>
          </w:p>
        </w:tc>
      </w:tr>
      <w:tr w:rsidR="00107F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FE16F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отдела кадров СТЗ до ОАО </w:t>
            </w:r>
            <w:r w:rsidR="00FE16FB" w:rsidRPr="005A76E5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Стальсервис</w:t>
            </w:r>
            <w:proofErr w:type="spellEnd"/>
            <w:r w:rsidR="00FE16FB" w:rsidRPr="005A76E5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07F65" w:rsidRPr="005A76E5" w:rsidRDefault="00107F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0,876</w:t>
            </w:r>
          </w:p>
        </w:tc>
      </w:tr>
      <w:tr w:rsidR="00107F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Ленинградская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07F65" w:rsidRPr="005A76E5" w:rsidRDefault="00107F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1,59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107F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Войкова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07F65" w:rsidRPr="005A76E5" w:rsidRDefault="00107F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0,679</w:t>
            </w:r>
          </w:p>
        </w:tc>
      </w:tr>
      <w:tr w:rsidR="00107F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Абрамова              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07F65" w:rsidRPr="005A76E5" w:rsidRDefault="00107F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1,78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107F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F65" w:rsidRPr="005A76E5" w:rsidRDefault="00107F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Свердловская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F65" w:rsidRPr="005A76E5" w:rsidRDefault="00107F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0,486</w:t>
            </w:r>
          </w:p>
        </w:tc>
      </w:tr>
      <w:tr w:rsidR="00107F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07F65" w:rsidRPr="005A76E5" w:rsidRDefault="00107F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67342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пр. Победы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107F65" w:rsidRPr="005A76E5" w:rsidRDefault="00107F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Прокопьева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07F65" w:rsidRPr="005A76E5" w:rsidRDefault="00107F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0,304</w:t>
            </w:r>
          </w:p>
        </w:tc>
      </w:tr>
      <w:tr w:rsidR="007E526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7E526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7E526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 д. Новый Завод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26F" w:rsidRPr="005A76E5" w:rsidRDefault="007E526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0,587</w:t>
            </w:r>
          </w:p>
        </w:tc>
      </w:tr>
      <w:tr w:rsidR="007E526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7E526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7E526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67342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Кирова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</w:p>
          <w:p w:rsidR="00867342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ул.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</w:p>
          <w:p w:rsidR="007E526F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пр. Победы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26F" w:rsidRPr="005A76E5" w:rsidRDefault="007E526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0,542</w:t>
            </w:r>
          </w:p>
        </w:tc>
      </w:tr>
      <w:tr w:rsidR="007E526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6734E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1121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1121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7E526F" w:rsidP="001121B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E526F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E526F" w:rsidRPr="005A76E5" w:rsidRDefault="007E526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ул. Парковая к зданию ул. Ленина, 6 (КУРТ)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526F" w:rsidRPr="005A76E5" w:rsidRDefault="007E526F" w:rsidP="00FD78C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0,025</w:t>
            </w:r>
          </w:p>
        </w:tc>
      </w:tr>
      <w:tr w:rsidR="002A5600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5600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A5600" w:rsidRPr="005A76E5" w:rsidRDefault="002A56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A5600" w:rsidRPr="005A76E5" w:rsidRDefault="002A56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5600" w:rsidRPr="005A76E5" w:rsidRDefault="002A56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2A5600" w:rsidRPr="005A76E5" w:rsidRDefault="002A5600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A5600" w:rsidRPr="005A76E5" w:rsidRDefault="002A5600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Акционерная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A5600" w:rsidRPr="005A76E5" w:rsidRDefault="003B54BC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B41AA7" w:rsidRPr="005A76E5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28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D7EB3" w:rsidRPr="005A76E5" w:rsidRDefault="00B41AA7" w:rsidP="00816CA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нежилого здания </w:t>
            </w:r>
          </w:p>
          <w:p w:rsidR="00816CA6" w:rsidRPr="005A76E5" w:rsidRDefault="00816CA6" w:rsidP="00816CA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B41AA7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18 по </w:t>
            </w:r>
          </w:p>
          <w:p w:rsidR="00B41AA7" w:rsidRPr="005A76E5" w:rsidRDefault="00B41AA7" w:rsidP="00816CA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Чайковского до жилого дома </w:t>
            </w:r>
            <w:r w:rsidR="00816CA6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15а по ул.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Парковая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0,122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между 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и д. Малая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0,348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Бродовская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0,186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Бродовской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0,616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16CA6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Боровая </w:t>
            </w:r>
          </w:p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0,386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16CA6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Береговая </w:t>
            </w:r>
          </w:p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0,302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Вагонников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0,146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Грибоедова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0,276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Горная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0,424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Горняков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0,368</w:t>
            </w:r>
          </w:p>
        </w:tc>
      </w:tr>
      <w:tr w:rsidR="00B41AA7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AA7" w:rsidRPr="005A76E5" w:rsidRDefault="00B41AA7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Дружбы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41AA7" w:rsidRPr="005A76E5" w:rsidRDefault="00B41AA7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1,103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0,234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0,158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0,228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0,244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5-й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0,242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0,276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7-й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0,284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8-й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0,501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9-й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0,198</w:t>
            </w:r>
          </w:p>
        </w:tc>
      </w:tr>
      <w:tr w:rsidR="009D3B8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3B8E" w:rsidRPr="005A76E5" w:rsidRDefault="009D3B8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10-й Деповской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3B8E" w:rsidRPr="005A76E5" w:rsidRDefault="009D3B8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0,47</w:t>
            </w:r>
            <w:r w:rsidR="000F5EE0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4534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346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53465" w:rsidRPr="005A76E5" w:rsidRDefault="004534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53465" w:rsidRPr="005A76E5" w:rsidRDefault="004534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3465" w:rsidRPr="005A76E5" w:rsidRDefault="004534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53465" w:rsidRPr="005A76E5" w:rsidRDefault="004534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3465" w:rsidRPr="005A76E5" w:rsidRDefault="00453465" w:rsidP="00816CA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Зел</w:t>
            </w:r>
            <w:r w:rsidR="00816CA6" w:rsidRPr="005A76E5">
              <w:rPr>
                <w:rFonts w:ascii="Liberation Serif" w:hAnsi="Liberation Serif" w:cs="Liberation Serif"/>
                <w:sz w:val="24"/>
                <w:szCs w:val="24"/>
              </w:rPr>
              <w:t>ё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3465" w:rsidRPr="005A76E5" w:rsidRDefault="004534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0,738</w:t>
            </w:r>
          </w:p>
        </w:tc>
      </w:tr>
      <w:tr w:rsidR="0045346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346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53465" w:rsidRPr="005A76E5" w:rsidRDefault="004534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53465" w:rsidRPr="005A76E5" w:rsidRDefault="004534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3465" w:rsidRPr="005A76E5" w:rsidRDefault="0045346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53465" w:rsidRPr="005A76E5" w:rsidRDefault="004534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3465" w:rsidRPr="005A76E5" w:rsidRDefault="0045346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Исетский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53465" w:rsidRPr="005A76E5" w:rsidRDefault="0045346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0,539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Конструкторов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0,277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Красной зари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0,551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Крылова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Комарова </w:t>
            </w:r>
          </w:p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0,93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Комарова </w:t>
            </w:r>
          </w:p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0,637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Короткая </w:t>
            </w:r>
          </w:p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0,16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Клубная </w:t>
            </w:r>
          </w:p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0,734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Ключевая </w:t>
            </w:r>
          </w:p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F431D0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Конечная </w:t>
            </w:r>
          </w:p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Красноармейская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0,435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Крестьянская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0,446</w:t>
            </w:r>
          </w:p>
        </w:tc>
      </w:tr>
      <w:tr w:rsidR="00BE230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E2303" w:rsidRPr="005A76E5" w:rsidRDefault="00BE230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Кленовая </w:t>
            </w:r>
          </w:p>
          <w:p w:rsidR="00BE2303" w:rsidRPr="005A76E5" w:rsidRDefault="00BE230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303" w:rsidRPr="005A76E5" w:rsidRDefault="00BE230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0,52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C23E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Клубный </w:t>
            </w:r>
          </w:p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23E5" w:rsidRPr="005A76E5" w:rsidRDefault="00AC23E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0,156</w:t>
            </w:r>
          </w:p>
        </w:tc>
      </w:tr>
      <w:tr w:rsidR="00AC23E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Колхозный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23E5" w:rsidRPr="005A76E5" w:rsidRDefault="00AC23E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0,47</w:t>
            </w:r>
            <w:r w:rsidR="00487363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C23E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Ломоносова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23E5" w:rsidRPr="005A76E5" w:rsidRDefault="00AC23E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1,148</w:t>
            </w:r>
          </w:p>
        </w:tc>
      </w:tr>
      <w:tr w:rsidR="00AC23E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Луначарского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23E5" w:rsidRPr="005A76E5" w:rsidRDefault="00AC23E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0,375</w:t>
            </w:r>
          </w:p>
        </w:tc>
      </w:tr>
      <w:tr w:rsidR="00AC23E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С-0099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Ленина</w:t>
            </w:r>
          </w:p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23E5" w:rsidRPr="005A76E5" w:rsidRDefault="00AC23E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0,416</w:t>
            </w:r>
          </w:p>
        </w:tc>
      </w:tr>
      <w:tr w:rsidR="00AC23E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Луговая 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23E5" w:rsidRPr="005A76E5" w:rsidRDefault="00AC23E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0,704</w:t>
            </w:r>
          </w:p>
        </w:tc>
      </w:tr>
      <w:tr w:rsidR="00AC23E5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C23E5" w:rsidRPr="005A76E5" w:rsidRDefault="00AC23E5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Маяковского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23E5" w:rsidRPr="005A76E5" w:rsidRDefault="00AC23E5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0,096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Мостовая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0,265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8 Марта </w:t>
            </w:r>
          </w:p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0,81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431D0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Нагорный </w:t>
            </w:r>
          </w:p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0,214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55EB2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Нагорная </w:t>
            </w:r>
          </w:p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0,646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Овсянникова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1,06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Паровозников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0,227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21EC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0,148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Ползунова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1,282</w:t>
            </w:r>
          </w:p>
        </w:tc>
      </w:tr>
      <w:tr w:rsidR="0014379D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379D" w:rsidRPr="005A76E5" w:rsidRDefault="0014379D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55EB2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Партизанская </w:t>
            </w:r>
          </w:p>
          <w:p w:rsidR="0014379D" w:rsidRPr="005A76E5" w:rsidRDefault="0014379D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379D" w:rsidRPr="005A76E5" w:rsidRDefault="0014379D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0,544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Речной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0,17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Степана Разина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Санаторный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1,122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Спартака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0,432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Северо-Восточная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0,204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Северо-Восточный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0,228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Семашко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0,488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Спортивная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0,376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Совхозная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0,621</w:t>
            </w:r>
          </w:p>
        </w:tc>
      </w:tr>
      <w:tr w:rsidR="000D71A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D71AA" w:rsidRPr="005A76E5" w:rsidRDefault="000D71A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Советская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D71AA" w:rsidRPr="005A76E5" w:rsidRDefault="000D71A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0,48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77201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201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72018" w:rsidRPr="005A76E5" w:rsidRDefault="0077201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72018" w:rsidRPr="005A76E5" w:rsidRDefault="0077201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2018" w:rsidRPr="005A76E5" w:rsidRDefault="0077201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72018" w:rsidRPr="005A76E5" w:rsidRDefault="0077201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2018" w:rsidRPr="005A76E5" w:rsidRDefault="0077201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Степная 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2018" w:rsidRPr="005A76E5" w:rsidRDefault="0077201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1,381</w:t>
            </w:r>
          </w:p>
        </w:tc>
      </w:tr>
      <w:tr w:rsidR="0077201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201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72018" w:rsidRPr="005A76E5" w:rsidRDefault="0077201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72018" w:rsidRPr="005A76E5" w:rsidRDefault="0077201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2018" w:rsidRPr="005A76E5" w:rsidRDefault="0077201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72018" w:rsidRPr="005A76E5" w:rsidRDefault="0077201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72018" w:rsidRPr="005A76E5" w:rsidRDefault="0077201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 ретранслятор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72018" w:rsidRPr="005A76E5" w:rsidRDefault="0077201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0,54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4D78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55EB2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Садовая </w:t>
            </w:r>
          </w:p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0,984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55EB2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Солнечная </w:t>
            </w:r>
          </w:p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Малая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0,382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Травянская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0,894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Тевосяна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0,212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Толбухина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0,446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Труда 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0,63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Урицкого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2,167</w:t>
            </w:r>
          </w:p>
        </w:tc>
      </w:tr>
      <w:tr w:rsidR="00B769D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69D1" w:rsidRPr="005A76E5" w:rsidRDefault="00B769D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Ушакова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769D1" w:rsidRPr="005A76E5" w:rsidRDefault="00B769D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0,370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Фрунзе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0,462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Чайковского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0,554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</w:t>
            </w:r>
            <w:r w:rsidR="00614D78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Чапаева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1,614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Чернышевского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0,236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Шахтерский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0,612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Швейников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1,774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Шахтерская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1,001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Шишкина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0,38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553DC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3DC3" w:rsidRPr="005A76E5" w:rsidRDefault="00553DC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Бажова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53DC3" w:rsidRPr="005A76E5" w:rsidRDefault="00553DC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0,78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Зои Космодемьянской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0,635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Трубная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0,368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55EB2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Лермонтова к предприятиям в районе </w:t>
            </w:r>
          </w:p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Лермонтова, 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0,866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Авиаторов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0,33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2-й Пятилетки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0,675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Гладкова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0,38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Карла Либкнехта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0,476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Блюхера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0,267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Ватутина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0,129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Воровского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0,127</w:t>
            </w:r>
          </w:p>
        </w:tc>
      </w:tr>
      <w:tr w:rsidR="00565411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5411" w:rsidRPr="005A76E5" w:rsidRDefault="00565411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Головина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65411" w:rsidRPr="005A76E5" w:rsidRDefault="00565411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0,88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Тимирязева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0,304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Танкистов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Черняховского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0,304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Щербакова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Лабораторная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0,262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Лесная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0,368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Культурная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0,364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Металлургов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0,39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496F7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96F74" w:rsidRPr="005A76E5" w:rsidRDefault="00496F7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Труболитейный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96F74" w:rsidRPr="005A76E5" w:rsidRDefault="00496F7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0,244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Кузнецова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0,686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Ударников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0,488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Лескова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0,412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Прокатчиков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0,38</w:t>
            </w:r>
            <w:r w:rsidR="00877B72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Допризывников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0,808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16-й годовщины Октября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0,826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Свободного труда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0,384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Трудовой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0,194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0,509</w:t>
            </w:r>
          </w:p>
        </w:tc>
      </w:tr>
      <w:tr w:rsidR="00A563CF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563CF" w:rsidRPr="005A76E5" w:rsidRDefault="00A563CF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563CF" w:rsidRPr="005A76E5" w:rsidRDefault="00A563CF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0,184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2-й переулок Челюскинцев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0,266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Самстрой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0,567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Жилстрой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0,317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Краснодонцев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0,044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Цветников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0,764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Металлистов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0,595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Войкова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0,397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Серова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0,386</w:t>
            </w:r>
          </w:p>
        </w:tc>
      </w:tr>
      <w:tr w:rsidR="00A027D4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027D4" w:rsidRPr="005A76E5" w:rsidRDefault="00A027D4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Новозаводской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027D4" w:rsidRPr="005A76E5" w:rsidRDefault="00A027D4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0,321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Ленинградский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0,358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Магнитогорский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0,244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Спиридонова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0,655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Рылеева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0,168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Рылеева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0,117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174FA" w:rsidRPr="005A76E5" w:rsidRDefault="00A34B7A" w:rsidP="008174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 домам </w:t>
            </w:r>
            <w:r w:rsidR="008174FA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133а, 137, 139, 143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A34B7A" w:rsidRPr="005A76E5" w:rsidRDefault="00A34B7A" w:rsidP="008174F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DC7A46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A34B7A" w:rsidRPr="005A76E5">
              <w:rPr>
                <w:rFonts w:ascii="Liberation Serif" w:hAnsi="Liberation Serif" w:cs="Liberation Serif"/>
                <w:sz w:val="24"/>
                <w:szCs w:val="24"/>
              </w:rPr>
              <w:t>264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4022A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 домам </w:t>
            </w:r>
            <w:r w:rsidR="00F26F7B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85, 93, 99, 109, 123, 127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</w:p>
          <w:p w:rsidR="00A34B7A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ул. Лермонтова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0,84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Коммунаров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0,706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Льва Толстого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0,407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174FA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 w:rsidR="00F26F7B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9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8174FA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Кунавина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</w:p>
          <w:p w:rsidR="008174FA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Кирова </w:t>
            </w:r>
          </w:p>
          <w:p w:rsidR="00A34B7A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(вокруг школы)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0,56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Розы Люксембург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0,362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100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0,471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80F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Родоновая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0,49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80F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Прохладная </w:t>
            </w:r>
          </w:p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0,43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E180F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Бер</w:t>
            </w:r>
            <w:r w:rsidR="00AE180F" w:rsidRPr="005A76E5">
              <w:rPr>
                <w:rFonts w:ascii="Liberation Serif" w:hAnsi="Liberation Serif" w:cs="Liberation Serif"/>
                <w:sz w:val="24"/>
                <w:szCs w:val="24"/>
              </w:rPr>
              <w:t>ё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зовая </w:t>
            </w:r>
          </w:p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0,700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194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D123C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Привольная </w:t>
            </w:r>
          </w:p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Кодинка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1,422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С-0199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Лесхоз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0,718</w:t>
            </w:r>
          </w:p>
        </w:tc>
      </w:tr>
      <w:tr w:rsidR="00A34B7A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34B7A" w:rsidRPr="005A76E5" w:rsidRDefault="00A34B7A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34B7A" w:rsidRPr="005A76E5" w:rsidRDefault="00A34B7A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D123C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 w:rsidR="00F26F7B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78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D123C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пр. Победы до домов </w:t>
            </w:r>
            <w:r w:rsidR="00F26F7B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2, 2а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A34B7A" w:rsidRPr="005A76E5" w:rsidRDefault="00A34B7A" w:rsidP="00F26F7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Мичурина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4B7A" w:rsidRPr="005A76E5" w:rsidRDefault="00A34B7A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0,234</w:t>
            </w:r>
          </w:p>
        </w:tc>
      </w:tr>
      <w:tr w:rsidR="003078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Пушкина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7898" w:rsidRPr="005A76E5" w:rsidRDefault="003078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1,255</w:t>
            </w:r>
          </w:p>
        </w:tc>
      </w:tr>
      <w:tr w:rsidR="003078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1-я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7898" w:rsidRPr="005A76E5" w:rsidRDefault="003078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1,923</w:t>
            </w:r>
          </w:p>
        </w:tc>
      </w:tr>
      <w:tr w:rsidR="003078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Северный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7898" w:rsidRPr="005A76E5" w:rsidRDefault="003078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1,775</w:t>
            </w:r>
          </w:p>
        </w:tc>
      </w:tr>
      <w:tr w:rsidR="003078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4D123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Оз</w:t>
            </w:r>
            <w:r w:rsidR="004D123C" w:rsidRPr="005A76E5">
              <w:rPr>
                <w:rFonts w:ascii="Liberation Serif" w:hAnsi="Liberation Serif" w:cs="Liberation Serif"/>
                <w:sz w:val="24"/>
                <w:szCs w:val="24"/>
              </w:rPr>
              <w:t>ё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7898" w:rsidRPr="005A76E5" w:rsidRDefault="003078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0,91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3078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Поперечный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7898" w:rsidRPr="005A76E5" w:rsidRDefault="003078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0,226</w:t>
            </w:r>
          </w:p>
        </w:tc>
      </w:tr>
      <w:tr w:rsidR="003078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 садам под путепроводом через ж/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Мирный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7898" w:rsidRPr="005A76E5" w:rsidRDefault="003078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0,182</w:t>
            </w:r>
          </w:p>
        </w:tc>
      </w:tr>
      <w:tr w:rsidR="00307898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74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07898" w:rsidRPr="005A76E5" w:rsidRDefault="00307898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1-я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Синарская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к коллективному саду у путепровода через ж/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Мирный</w:t>
            </w:r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07898" w:rsidRPr="005A76E5" w:rsidRDefault="00307898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0,095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D338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 ООО </w:t>
            </w:r>
            <w:r w:rsidR="009D3386" w:rsidRPr="005A76E5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Каменский АПК</w:t>
            </w:r>
            <w:r w:rsidR="009D3386" w:rsidRPr="005A76E5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у путепровода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через ж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пути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Богдановичского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 в районе п. Мирный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0,136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F3819" w:rsidRPr="005A76E5" w:rsidRDefault="00C76ABE" w:rsidP="00BE135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Чайковского до границ земельного участка жилого дома </w:t>
            </w:r>
          </w:p>
          <w:p w:rsidR="009D2B3A" w:rsidRPr="005A76E5" w:rsidRDefault="00C76ABE" w:rsidP="005E212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Чайковского </w:t>
            </w:r>
          </w:p>
          <w:p w:rsidR="00C76ABE" w:rsidRPr="005A76E5" w:rsidRDefault="00BE135E" w:rsidP="005E212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5E2127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76ABE" w:rsidRPr="005A76E5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0B7A0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пр. Победы до здания ул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.Т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евосяна,</w:t>
            </w:r>
            <w:r w:rsidR="000B7A00" w:rsidRPr="005A76E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0,148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2075" w:rsidRPr="005A76E5" w:rsidRDefault="00C76ABE" w:rsidP="004534E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Красных Орлов, 10 до </w:t>
            </w:r>
          </w:p>
          <w:p w:rsidR="00C76ABE" w:rsidRPr="005A76E5" w:rsidRDefault="00C76ABE" w:rsidP="004534E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Пионерск</w:t>
            </w:r>
            <w:r w:rsidR="004534EE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0,085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C70DD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Рассветная </w:t>
            </w:r>
          </w:p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 Новый Завод)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0,616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C70DD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Ползунова до жилого дома </w:t>
            </w:r>
          </w:p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Матросова, 30 корпус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0,236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подъезд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72075" w:rsidRPr="005A76E5" w:rsidRDefault="00C76ABE" w:rsidP="00F2677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="00F26771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ж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переезду </w:t>
            </w:r>
          </w:p>
          <w:p w:rsidR="00C76ABE" w:rsidRPr="005A76E5" w:rsidRDefault="00C76ABE" w:rsidP="00F2677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100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0,082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подъезд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 ж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переезду 93 км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0,028</w:t>
            </w:r>
          </w:p>
        </w:tc>
      </w:tr>
      <w:tr w:rsidR="00C76ABE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C76ABE" w:rsidRPr="005A76E5" w:rsidRDefault="00C76ABE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D2B3A" w:rsidRPr="005A76E5" w:rsidRDefault="00C76ABE" w:rsidP="001E3EC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жилого дома </w:t>
            </w:r>
            <w:r w:rsidR="001E3ECA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20 по ул. Чайковского до жилого дома</w:t>
            </w:r>
          </w:p>
          <w:p w:rsidR="00F26771" w:rsidRPr="005A76E5" w:rsidRDefault="00C76ABE" w:rsidP="001E3EC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1E3ECA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15а </w:t>
            </w:r>
          </w:p>
          <w:p w:rsidR="00C76ABE" w:rsidRPr="005A76E5" w:rsidRDefault="00C76ABE" w:rsidP="001E3EC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 ул. Парковая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76ABE" w:rsidRPr="005A76E5" w:rsidRDefault="00C76ABE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0,12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A7234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45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ж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переезда 93 км до границы МО Каменск-Уральский городской округ (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Клевакинское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направление)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1,126</w:t>
            </w:r>
          </w:p>
        </w:tc>
      </w:tr>
      <w:tr w:rsidR="00A7234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73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FA3F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пр. Победы к скверу Тимирязева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0,178</w:t>
            </w:r>
          </w:p>
        </w:tc>
      </w:tr>
      <w:tr w:rsidR="00A72343" w:rsidRPr="005A76E5" w:rsidTr="00D74B7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73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614D78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5117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5117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A7234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С-0219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72343" w:rsidRPr="005A76E5" w:rsidRDefault="00A72343" w:rsidP="00836FB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72343" w:rsidRPr="005A76E5" w:rsidRDefault="00A72343" w:rsidP="001E3EC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Лермонтова до СОШ </w:t>
            </w:r>
            <w:r w:rsidR="001E3ECA" w:rsidRPr="005A76E5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72343" w:rsidRPr="005A76E5" w:rsidRDefault="00A72343" w:rsidP="00F441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0,178</w:t>
            </w:r>
          </w:p>
        </w:tc>
      </w:tr>
      <w:tr w:rsidR="009D44A8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212"/>
        </w:trPr>
        <w:tc>
          <w:tcPr>
            <w:tcW w:w="9924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44A8" w:rsidRPr="005A76E5" w:rsidRDefault="009D44A8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Красногорский район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Восточная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D1366E" w:rsidP="0058023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0,47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Западная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731E0" w:rsidRPr="005A76E5">
              <w:rPr>
                <w:rFonts w:ascii="Liberation Serif" w:hAnsi="Liberation Serif" w:cs="Liberation Serif"/>
                <w:sz w:val="24"/>
                <w:szCs w:val="24"/>
              </w:rPr>
              <w:t>716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Коммунальная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0,920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F50D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2,1</w:t>
            </w:r>
            <w:r w:rsidR="00EF50D5" w:rsidRPr="005A76E5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Слесарей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C94B6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C94B62" w:rsidRPr="005A76E5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Силикатная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C85A1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</w:t>
            </w:r>
            <w:r w:rsidR="00C85A19" w:rsidRPr="005A76E5">
              <w:rPr>
                <w:rFonts w:ascii="Liberation Serif" w:hAnsi="Liberation Serif" w:cs="Liberation Serif"/>
                <w:sz w:val="24"/>
                <w:szCs w:val="24"/>
              </w:rPr>
              <w:t>02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Трудовые Резервы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C595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C595E" w:rsidRPr="005A76E5">
              <w:rPr>
                <w:rFonts w:ascii="Liberation Serif" w:hAnsi="Liberation Serif" w:cs="Liberation Serif"/>
                <w:sz w:val="24"/>
                <w:szCs w:val="24"/>
              </w:rPr>
              <w:t>523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Центральная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5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1,3</w:t>
            </w:r>
            <w:r w:rsidR="00E54532" w:rsidRPr="005A76E5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 п. Чкалова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A137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1,77</w:t>
            </w:r>
            <w:r w:rsidR="005A137D" w:rsidRPr="005A76E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1-е Мая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A1A7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EA1A77" w:rsidRPr="005A76E5">
              <w:rPr>
                <w:rFonts w:ascii="Liberation Serif" w:hAnsi="Liberation Serif" w:cs="Liberation Serif"/>
                <w:sz w:val="24"/>
                <w:szCs w:val="24"/>
              </w:rPr>
              <w:t>158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Алюминиевая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BB4E14" w:rsidP="00FA29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4,118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Белинского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376619" w:rsidP="00FA29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2,914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Заводская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90161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1,496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Каменская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9B261F" w:rsidP="004A251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5,11</w:t>
            </w:r>
            <w:r w:rsidR="002F5DD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Калинина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212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2,3</w:t>
            </w:r>
            <w:r w:rsidR="007212C5" w:rsidRPr="005A76E5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Октябрьская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5562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4,4</w:t>
            </w:r>
            <w:r w:rsidR="00F55629" w:rsidRPr="005A76E5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Суворова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B67EA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</w:t>
            </w:r>
            <w:r w:rsidR="00B67EA0" w:rsidRPr="005A76E5">
              <w:rPr>
                <w:rFonts w:ascii="Liberation Serif" w:hAnsi="Liberation Serif" w:cs="Liberation Serif"/>
                <w:sz w:val="24"/>
                <w:szCs w:val="24"/>
              </w:rPr>
              <w:t>772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бульвар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Парижской Коммуны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56C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256C59" w:rsidRPr="005A76E5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Бугарева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5F39A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0,623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Гагарина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6A4AEE" w:rsidP="00BB101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1,625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Железнодорожная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B4ED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9B4ED6" w:rsidRPr="005A76E5">
              <w:rPr>
                <w:rFonts w:ascii="Liberation Serif" w:hAnsi="Liberation Serif" w:cs="Liberation Serif"/>
                <w:sz w:val="24"/>
                <w:szCs w:val="24"/>
              </w:rPr>
              <w:t>576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Жуковского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370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F37073" w:rsidRPr="005A76E5">
              <w:rPr>
                <w:rFonts w:ascii="Liberation Serif" w:hAnsi="Liberation Serif" w:cs="Liberation Serif"/>
                <w:sz w:val="24"/>
                <w:szCs w:val="24"/>
              </w:rPr>
              <w:t>62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0F430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0F430A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Исетская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992241" w:rsidP="00FD73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2,567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4617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4617F4" w:rsidRPr="005A76E5">
              <w:rPr>
                <w:rFonts w:ascii="Liberation Serif" w:hAnsi="Liberation Serif" w:cs="Liberation Serif"/>
                <w:sz w:val="24"/>
                <w:szCs w:val="24"/>
              </w:rPr>
              <w:t>906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4-й Пятилетки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AA29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3,</w:t>
            </w:r>
            <w:r w:rsidR="00AA29EF" w:rsidRPr="005A76E5">
              <w:rPr>
                <w:rFonts w:ascii="Liberation Serif" w:hAnsi="Liberation Serif" w:cs="Liberation Serif"/>
                <w:sz w:val="24"/>
                <w:szCs w:val="24"/>
              </w:rPr>
              <w:t>753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Строителей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3179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</w:t>
            </w:r>
            <w:r w:rsidR="00E31792" w:rsidRPr="005A76E5">
              <w:rPr>
                <w:rFonts w:ascii="Liberation Serif" w:hAnsi="Liberation Serif" w:cs="Liberation Serif"/>
                <w:sz w:val="24"/>
                <w:szCs w:val="24"/>
              </w:rPr>
              <w:t>263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Уральская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1,412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3B588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3B5887">
              <w:rPr>
                <w:rFonts w:ascii="Liberation Serif" w:hAnsi="Liberation Serif" w:cs="Liberation Serif"/>
                <w:sz w:val="24"/>
                <w:szCs w:val="24"/>
              </w:rPr>
              <w:t>ро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B3CEE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 пожарным резервуарам с разворотной площадкой,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расположенный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в районе</w:t>
            </w:r>
          </w:p>
          <w:p w:rsidR="00600C95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ул. Юбилейная, 2 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(д.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E783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0,203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Кутузова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07C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1,15</w:t>
            </w:r>
            <w:r w:rsidR="00607CC1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BA377A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Героев Отечества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BA37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BA377A" w:rsidRPr="005A76E5">
              <w:rPr>
                <w:rFonts w:ascii="Liberation Serif" w:hAnsi="Liberation Serif" w:cs="Liberation Serif"/>
                <w:sz w:val="24"/>
                <w:szCs w:val="24"/>
              </w:rPr>
              <w:t>529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ЗЖБИ до переезда (ст. УАЗ)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D10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</w:t>
            </w:r>
            <w:r w:rsidR="005D10F7" w:rsidRPr="005A76E5">
              <w:rPr>
                <w:rFonts w:ascii="Liberation Serif" w:hAnsi="Liberation Serif" w:cs="Liberation Serif"/>
                <w:sz w:val="24"/>
                <w:szCs w:val="24"/>
              </w:rPr>
              <w:t>537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дублер ул.</w:t>
            </w:r>
            <w:r w:rsidR="00DD182F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Суворова от ул.</w:t>
            </w:r>
            <w:r w:rsidR="00DD182F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4-й Пятилетки до ул.</w:t>
            </w:r>
            <w:r w:rsidR="00DD182F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B42D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FB42D2" w:rsidRPr="005A76E5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дублер ул.</w:t>
            </w:r>
            <w:r w:rsidR="00873820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Суворова от жилого дома № 34 до жилого дома № 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B42D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FB42D2" w:rsidRPr="005A76E5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7382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участок дублера </w:t>
            </w:r>
          </w:p>
          <w:p w:rsidR="000E1FF7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</w:t>
            </w:r>
            <w:r w:rsidR="00873820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Суворова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0E1FF7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</w:t>
            </w:r>
            <w:r w:rsidR="000E1FF7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Шестакова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</w:t>
            </w:r>
            <w:proofErr w:type="gramEnd"/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ул.</w:t>
            </w:r>
            <w:r w:rsidR="000E1FF7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Каменская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968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0,24</w:t>
            </w:r>
            <w:r w:rsidR="00F968C8" w:rsidRPr="005A76E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A137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1,8</w:t>
            </w:r>
            <w:r w:rsidR="005A137D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грузовая от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Заводск</w:t>
            </w:r>
            <w:r w:rsidR="0098591E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Штукатуров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1F10F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1,526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дорога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на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Волковское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кладбище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8358C3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  <w:r w:rsidR="00ED5176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Средний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C1477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C14772" w:rsidRPr="005A76E5">
              <w:rPr>
                <w:rFonts w:ascii="Liberation Serif" w:hAnsi="Liberation Serif" w:cs="Liberation Serif"/>
                <w:sz w:val="24"/>
                <w:szCs w:val="24"/>
              </w:rPr>
              <w:t>512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на Монастырское кладбище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4678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4,4</w:t>
            </w:r>
            <w:r w:rsidR="004678E3" w:rsidRPr="005A76E5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35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ул. 1-е Мая до автодороги «Южный обход города Каменска-Уральского»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D436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5,5</w:t>
            </w:r>
            <w:r w:rsidR="005D436D" w:rsidRPr="005A76E5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Штукатуров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4C507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0,88</w:t>
            </w:r>
            <w:r w:rsidR="004C5078" w:rsidRPr="005A76E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Плотина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21B9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Автоклавщиков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0E5614" w:rsidP="00AF31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0,452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25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бульвар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Комсомольский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A7A6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EA7A61" w:rsidRPr="005A76E5">
              <w:rPr>
                <w:rFonts w:ascii="Liberation Serif" w:hAnsi="Liberation Serif" w:cs="Liberation Serif"/>
                <w:sz w:val="24"/>
                <w:szCs w:val="24"/>
              </w:rPr>
              <w:t>757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Больничный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614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6614AB" w:rsidRPr="005A76E5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ED5176" w:rsidRPr="005A76E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Ведерникова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8358C3" w:rsidP="00AF31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0,224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Гоголя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BA37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BA377A" w:rsidRPr="005A76E5">
              <w:rPr>
                <w:rFonts w:ascii="Liberation Serif" w:hAnsi="Liberation Serif" w:cs="Liberation Serif"/>
                <w:sz w:val="24"/>
                <w:szCs w:val="24"/>
              </w:rPr>
              <w:t>099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№ 17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Гоголя до проезжей части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Алюминиевая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103D9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103D9A" w:rsidRPr="005A76E5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Гвардейская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2464FE" w:rsidP="00DB63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0,274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Геологов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BA377A" w:rsidP="00DB63C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0,182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Дзержинского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B4ED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B4ED6" w:rsidRPr="005A76E5">
              <w:rPr>
                <w:rFonts w:ascii="Liberation Serif" w:hAnsi="Liberation Serif" w:cs="Liberation Serif"/>
                <w:sz w:val="24"/>
                <w:szCs w:val="24"/>
              </w:rPr>
              <w:t>879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Клары Цеткин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E2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5E2DD4" w:rsidRPr="005A76E5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Красногорская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3A083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3A0833" w:rsidRPr="005A76E5">
              <w:rPr>
                <w:rFonts w:ascii="Liberation Serif" w:hAnsi="Liberation Serif" w:cs="Liberation Serif"/>
                <w:sz w:val="24"/>
                <w:szCs w:val="24"/>
              </w:rPr>
              <w:t>215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26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Лечебная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A63E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5A63E0" w:rsidRPr="005A76E5">
              <w:rPr>
                <w:rFonts w:ascii="Liberation Serif" w:hAnsi="Liberation Serif" w:cs="Liberation Serif"/>
                <w:sz w:val="24"/>
                <w:szCs w:val="24"/>
              </w:rPr>
              <w:t>496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8591E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ул. Каменск</w:t>
            </w:r>
            <w:r w:rsidR="0098591E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ул. Лечебн</w:t>
            </w:r>
            <w:r w:rsidR="0098591E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(между больницей № 3 и психбольницей)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3544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35440C" w:rsidRPr="005A76E5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470A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470AC1" w:rsidRPr="005A76E5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Механизаторов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05C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1,8</w:t>
            </w:r>
            <w:r w:rsidR="00E05C09" w:rsidRPr="005A76E5">
              <w:rPr>
                <w:rFonts w:ascii="Liberation Serif" w:hAnsi="Liberation Serif" w:cs="Liberation Serif"/>
                <w:sz w:val="24"/>
                <w:szCs w:val="24"/>
              </w:rPr>
              <w:t>91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Менделеева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A141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A1411F" w:rsidRPr="005A76E5">
              <w:rPr>
                <w:rFonts w:ascii="Liberation Serif" w:hAnsi="Liberation Serif" w:cs="Liberation Serif"/>
                <w:sz w:val="24"/>
                <w:szCs w:val="24"/>
              </w:rPr>
              <w:t>760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Медицинская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41035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410353" w:rsidRPr="005A76E5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Мира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A46DD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</w:t>
            </w:r>
            <w:r w:rsidR="00A46DDB" w:rsidRPr="005A76E5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Нефтяников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F6F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EF6FB5" w:rsidRPr="005A76E5">
              <w:rPr>
                <w:rFonts w:ascii="Liberation Serif" w:hAnsi="Liberation Serif" w:cs="Liberation Serif"/>
                <w:sz w:val="24"/>
                <w:szCs w:val="24"/>
              </w:rPr>
              <w:t>94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Плеханова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B07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EB0745" w:rsidRPr="005A76E5">
              <w:rPr>
                <w:rFonts w:ascii="Liberation Serif" w:hAnsi="Liberation Serif" w:cs="Liberation Serif"/>
                <w:sz w:val="24"/>
                <w:szCs w:val="24"/>
              </w:rPr>
              <w:t>440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50C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Попова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17BC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617BC9" w:rsidRPr="005A76E5">
              <w:rPr>
                <w:rFonts w:ascii="Liberation Serif" w:hAnsi="Liberation Serif" w:cs="Liberation Serif"/>
                <w:sz w:val="24"/>
                <w:szCs w:val="24"/>
              </w:rPr>
              <w:t>520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27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BF1A0E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Алюминиев</w:t>
            </w:r>
            <w:r w:rsidR="00BF1A0E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молокозавода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D65E2B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0,208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Пролетарская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252C7D" w:rsidRPr="005A76E5">
              <w:rPr>
                <w:rFonts w:ascii="Liberation Serif" w:hAnsi="Liberation Serif" w:cs="Liberation Serif"/>
                <w:sz w:val="24"/>
                <w:szCs w:val="24"/>
              </w:rPr>
              <w:t>730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Плавильщиков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5E8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965E88" w:rsidRPr="005A76E5">
              <w:rPr>
                <w:rFonts w:ascii="Liberation Serif" w:hAnsi="Liberation Serif" w:cs="Liberation Serif"/>
                <w:sz w:val="24"/>
                <w:szCs w:val="24"/>
              </w:rPr>
              <w:t>63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между домом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престарелых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и больницей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AA29E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AA29EF" w:rsidRPr="005A76E5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1-й Октябрьский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17B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717B34" w:rsidRPr="005A76E5">
              <w:rPr>
                <w:rFonts w:ascii="Liberation Serif" w:hAnsi="Liberation Serif" w:cs="Liberation Serif"/>
                <w:sz w:val="24"/>
                <w:szCs w:val="24"/>
              </w:rPr>
              <w:t>60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2-й Октябрьский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17B3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717B34" w:rsidRPr="005A76E5">
              <w:rPr>
                <w:rFonts w:ascii="Liberation Serif" w:hAnsi="Liberation Serif" w:cs="Liberation Serif"/>
                <w:sz w:val="24"/>
                <w:szCs w:val="24"/>
              </w:rPr>
              <w:t>62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C41D68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№ 56а по     ул.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Алюминиев</w:t>
            </w:r>
            <w:r w:rsidR="00C41D68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ул.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910DD4" w:rsidP="00910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0,194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№ 52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E6A00" w:rsidRPr="005A76E5" w:rsidRDefault="004E6A00" w:rsidP="004A558B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ул. Алюминиев</w:t>
            </w:r>
            <w:r w:rsidR="004A558B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   ул. </w:t>
            </w:r>
            <w:proofErr w:type="spellStart"/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Мамина-Сибиряка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8F1F04" w:rsidP="00CE36B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0,192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Стахановская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0129D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0129D2" w:rsidRPr="005A76E5">
              <w:rPr>
                <w:rFonts w:ascii="Liberation Serif" w:hAnsi="Liberation Serif" w:cs="Liberation Serif"/>
                <w:sz w:val="24"/>
                <w:szCs w:val="24"/>
              </w:rPr>
              <w:t>570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Челябинская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5453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  <w:r w:rsidR="00E54532" w:rsidRPr="005A76E5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28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Чехова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A137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5A137D" w:rsidRPr="005A76E5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Учительская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AE09A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AE09A3" w:rsidRPr="005A76E5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Электролизников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C01B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</w:t>
            </w:r>
            <w:r w:rsidR="00C01B04" w:rsidRPr="005A76E5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Физкультурников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AE09A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0,6</w:t>
            </w:r>
            <w:r w:rsidR="00AE09A3" w:rsidRPr="005A76E5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Ученический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31BC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231BCA" w:rsidRPr="005A76E5">
              <w:rPr>
                <w:rFonts w:ascii="Liberation Serif" w:hAnsi="Liberation Serif" w:cs="Liberation Serif"/>
                <w:sz w:val="24"/>
                <w:szCs w:val="24"/>
              </w:rPr>
              <w:t>59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A43B8E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Октябрьск</w:t>
            </w:r>
            <w:r w:rsidR="00A43B8E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стадиона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56C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256C59" w:rsidRPr="005A76E5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Котовского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A7A6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EA7A61" w:rsidRPr="005A76E5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Энгельса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C01B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0,37</w:t>
            </w:r>
            <w:r w:rsidR="00C01B04" w:rsidRPr="005A76E5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ж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/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переезда до дома № 60 ст. УАЗ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5D10F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0,9</w:t>
            </w:r>
            <w:r w:rsidR="005D10F7" w:rsidRPr="005A76E5">
              <w:rPr>
                <w:rFonts w:ascii="Liberation Serif" w:hAnsi="Liberation Serif" w:cs="Liberation Serif"/>
                <w:sz w:val="24"/>
                <w:szCs w:val="24"/>
              </w:rPr>
              <w:t>02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Заречная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731E0" w:rsidRPr="005A76E5">
              <w:rPr>
                <w:rFonts w:ascii="Liberation Serif" w:hAnsi="Liberation Serif" w:cs="Liberation Serif"/>
                <w:sz w:val="24"/>
                <w:szCs w:val="24"/>
              </w:rPr>
              <w:t>372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29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Байновская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BF7BAF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0,773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93325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Логовская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93ED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5313B7" w:rsidRPr="005A76E5">
              <w:rPr>
                <w:rFonts w:ascii="Liberation Serif" w:hAnsi="Liberation Serif" w:cs="Liberation Serif"/>
                <w:sz w:val="24"/>
                <w:szCs w:val="24"/>
              </w:rPr>
              <w:t>83</w:t>
            </w:r>
            <w:r w:rsidR="00793ED9" w:rsidRPr="005A76E5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8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93325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ул.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Красногорская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Коттеджей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54CB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654CB2" w:rsidRPr="005A76E5">
              <w:rPr>
                <w:rFonts w:ascii="Liberation Serif" w:hAnsi="Liberation Serif" w:cs="Liberation Serif"/>
                <w:sz w:val="24"/>
                <w:szCs w:val="24"/>
              </w:rPr>
              <w:t>584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Средняя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7224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F72248" w:rsidRPr="005A76E5">
              <w:rPr>
                <w:rFonts w:ascii="Liberation Serif" w:hAnsi="Liberation Serif" w:cs="Liberation Serif"/>
                <w:sz w:val="24"/>
                <w:szCs w:val="24"/>
              </w:rPr>
              <w:t>095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Гражданская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B369D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B369DD" w:rsidRPr="005A76E5">
              <w:rPr>
                <w:rFonts w:ascii="Liberation Serif" w:hAnsi="Liberation Serif" w:cs="Liberation Serif"/>
                <w:sz w:val="24"/>
                <w:szCs w:val="24"/>
              </w:rPr>
              <w:t>278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Кировоградская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A6C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2A6C73" w:rsidRPr="005A76E5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2-я Полевая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D338C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D338C2" w:rsidRPr="005A76E5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1B3D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1B3DAF" w:rsidRPr="005A76E5">
              <w:rPr>
                <w:rFonts w:ascii="Liberation Serif" w:hAnsi="Liberation Serif" w:cs="Liberation Serif"/>
                <w:sz w:val="24"/>
                <w:szCs w:val="24"/>
              </w:rPr>
              <w:t>415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C66F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</w:t>
            </w:r>
            <w:r w:rsidR="002C66FE" w:rsidRPr="005A76E5">
              <w:rPr>
                <w:rFonts w:ascii="Liberation Serif" w:hAnsi="Liberation Serif" w:cs="Liberation Serif"/>
                <w:sz w:val="24"/>
                <w:szCs w:val="24"/>
              </w:rPr>
              <w:t>86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1B54D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1B54DF" w:rsidRPr="005A76E5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4-я Песчаная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D319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D319DC" w:rsidRPr="005A76E5">
              <w:rPr>
                <w:rFonts w:ascii="Liberation Serif" w:hAnsi="Liberation Serif" w:cs="Liberation Serif"/>
                <w:sz w:val="24"/>
                <w:szCs w:val="24"/>
              </w:rPr>
              <w:t>95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К-0299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Песчаный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0,173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F50D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EF50D5" w:rsidRPr="005A76E5">
              <w:rPr>
                <w:rFonts w:ascii="Liberation Serif" w:hAnsi="Liberation Serif" w:cs="Liberation Serif"/>
                <w:sz w:val="24"/>
                <w:szCs w:val="24"/>
              </w:rPr>
              <w:t>74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374A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7374A7" w:rsidRPr="005A76E5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374A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7374A7" w:rsidRPr="005A76E5">
              <w:rPr>
                <w:rFonts w:ascii="Liberation Serif" w:hAnsi="Liberation Serif" w:cs="Liberation Serif"/>
                <w:sz w:val="24"/>
                <w:szCs w:val="24"/>
              </w:rPr>
              <w:t>356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5-я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0149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0149D8" w:rsidRPr="005A76E5">
              <w:rPr>
                <w:rFonts w:ascii="Liberation Serif" w:hAnsi="Liberation Serif" w:cs="Liberation Serif"/>
                <w:sz w:val="24"/>
                <w:szCs w:val="24"/>
              </w:rPr>
              <w:t>74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6-я Рабочая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0149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  <w:r w:rsidR="000149D8" w:rsidRPr="005A76E5">
              <w:rPr>
                <w:rFonts w:ascii="Liberation Serif" w:hAnsi="Liberation Serif" w:cs="Liberation Serif"/>
                <w:sz w:val="24"/>
                <w:szCs w:val="24"/>
              </w:rPr>
              <w:t>92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1-й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3C297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3C2973" w:rsidRPr="005A76E5">
              <w:rPr>
                <w:rFonts w:ascii="Liberation Serif" w:hAnsi="Liberation Serif" w:cs="Liberation Serif"/>
                <w:sz w:val="24"/>
                <w:szCs w:val="24"/>
              </w:rPr>
              <w:t>88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0C4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0C48C1" w:rsidRPr="005A76E5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3-й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0C48C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0C48C1" w:rsidRPr="005A76E5">
              <w:rPr>
                <w:rFonts w:ascii="Liberation Serif" w:hAnsi="Liberation Serif" w:cs="Liberation Serif"/>
                <w:sz w:val="24"/>
                <w:szCs w:val="24"/>
              </w:rPr>
              <w:t>52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4-й Проезд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E7CD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E7CD5" w:rsidRPr="005A76E5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Шламовая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9446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F9446E" w:rsidRPr="005A76E5">
              <w:rPr>
                <w:rFonts w:ascii="Liberation Serif" w:hAnsi="Liberation Serif" w:cs="Liberation Serif"/>
                <w:sz w:val="24"/>
                <w:szCs w:val="24"/>
              </w:rPr>
              <w:t>86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Школьная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9446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F9446E" w:rsidRPr="005A76E5">
              <w:rPr>
                <w:rFonts w:ascii="Liberation Serif" w:hAnsi="Liberation Serif" w:cs="Liberation Serif"/>
                <w:sz w:val="24"/>
                <w:szCs w:val="24"/>
              </w:rPr>
              <w:t>99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Южный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F04E6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F04E6C" w:rsidRPr="005A76E5">
              <w:rPr>
                <w:rFonts w:ascii="Liberation Serif" w:hAnsi="Liberation Serif" w:cs="Liberation Serif"/>
                <w:sz w:val="24"/>
                <w:szCs w:val="24"/>
              </w:rPr>
              <w:t>68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3FF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Буд</w:t>
            </w:r>
            <w:r w:rsidR="005F5BB3">
              <w:rPr>
                <w:rFonts w:ascii="Liberation Serif" w:hAnsi="Liberation Serif" w:cs="Liberation Serif"/>
                <w:sz w:val="24"/>
                <w:szCs w:val="24"/>
              </w:rPr>
              <w:t>ё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нного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(д.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73FF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>619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3FF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Первомайская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03667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1,6</w:t>
            </w:r>
            <w:r w:rsidR="00036674" w:rsidRPr="005A76E5">
              <w:rPr>
                <w:rFonts w:ascii="Liberation Serif" w:hAnsi="Liberation Serif" w:cs="Liberation Serif"/>
                <w:sz w:val="24"/>
                <w:szCs w:val="24"/>
              </w:rPr>
              <w:t>98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3FF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7 ноября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4678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4678E3" w:rsidRPr="005A76E5">
              <w:rPr>
                <w:rFonts w:ascii="Liberation Serif" w:hAnsi="Liberation Serif" w:cs="Liberation Serif"/>
                <w:sz w:val="24"/>
                <w:szCs w:val="24"/>
              </w:rPr>
              <w:t>567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3FF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Комиссаров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DE3839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2,078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3FF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Коминтерна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(д.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AE74D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AE74D9" w:rsidRPr="005A76E5">
              <w:rPr>
                <w:rFonts w:ascii="Liberation Serif" w:hAnsi="Liberation Serif" w:cs="Liberation Serif"/>
                <w:sz w:val="24"/>
                <w:szCs w:val="24"/>
              </w:rPr>
              <w:t>336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3FF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Крайняя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0,752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32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73FF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Комсомольская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(д.</w:t>
            </w:r>
            <w:r w:rsidR="00973FF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CA27C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  <w:r w:rsidR="00CA27C4" w:rsidRPr="005A76E5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Бабушкина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600C95" w:rsidRPr="005A76E5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Волкова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E0E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</w:t>
            </w:r>
            <w:r w:rsidR="009E0E57" w:rsidRPr="005A76E5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33256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Герцена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E0E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E0E57" w:rsidRPr="005A76E5">
              <w:rPr>
                <w:rFonts w:ascii="Liberation Serif" w:hAnsi="Liberation Serif" w:cs="Liberation Serif"/>
                <w:sz w:val="24"/>
                <w:szCs w:val="24"/>
              </w:rPr>
              <w:t>691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Куйбышева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1F50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1F50EC" w:rsidRPr="005A76E5">
              <w:rPr>
                <w:rFonts w:ascii="Liberation Serif" w:hAnsi="Liberation Serif" w:cs="Liberation Serif"/>
                <w:sz w:val="24"/>
                <w:szCs w:val="24"/>
              </w:rPr>
              <w:t>246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Овражная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618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</w:t>
            </w:r>
            <w:r w:rsidR="00E6182D" w:rsidRPr="005A76E5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Социалистическая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1265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212654" w:rsidRPr="005A76E5">
              <w:rPr>
                <w:rFonts w:ascii="Liberation Serif" w:hAnsi="Liberation Serif" w:cs="Liberation Serif"/>
                <w:sz w:val="24"/>
                <w:szCs w:val="24"/>
              </w:rPr>
              <w:t>454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Столяров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371B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0,72</w:t>
            </w:r>
            <w:r w:rsidR="009371BE" w:rsidRPr="005A76E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34D9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Красная Горка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(д.</w:t>
            </w:r>
            <w:r w:rsidR="00F34D9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CA27C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</w:t>
            </w:r>
            <w:r w:rsidR="00CA27C4" w:rsidRPr="005A76E5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34D9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Рассвет Октября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</w:t>
            </w:r>
            <w:r w:rsidR="00F34D9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06A2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706A21" w:rsidRPr="005A76E5">
              <w:rPr>
                <w:rFonts w:ascii="Liberation Serif" w:hAnsi="Liberation Serif" w:cs="Liberation Serif"/>
                <w:sz w:val="24"/>
                <w:szCs w:val="24"/>
              </w:rPr>
              <w:t>318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Новорабочая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0107A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0,40</w:t>
            </w:r>
            <w:r w:rsidR="000107A2" w:rsidRPr="005A76E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Союзная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8E4C2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</w:t>
            </w:r>
            <w:r w:rsidR="008E4C29" w:rsidRPr="005A76E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Февральской революции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4C507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4C5078" w:rsidRPr="005A76E5">
              <w:rPr>
                <w:rFonts w:ascii="Liberation Serif" w:hAnsi="Liberation Serif" w:cs="Liberation Serif"/>
                <w:sz w:val="24"/>
                <w:szCs w:val="24"/>
              </w:rPr>
              <w:t>750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Малышева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1F50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1F50EC" w:rsidRPr="005A76E5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Орджоникидзе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95A2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0,10</w:t>
            </w:r>
            <w:r w:rsidR="00295A2A" w:rsidRPr="005A76E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Бетонщиков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BA04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BA04C5" w:rsidRPr="005A76E5">
              <w:rPr>
                <w:rFonts w:ascii="Liberation Serif" w:hAnsi="Liberation Serif" w:cs="Liberation Serif"/>
                <w:sz w:val="24"/>
                <w:szCs w:val="24"/>
              </w:rPr>
              <w:t>312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Папанинцев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95A2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295A2A" w:rsidRPr="005A76E5">
              <w:rPr>
                <w:rFonts w:ascii="Liberation Serif" w:hAnsi="Liberation Serif" w:cs="Liberation Serif"/>
                <w:sz w:val="24"/>
                <w:szCs w:val="24"/>
              </w:rPr>
              <w:t>512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1004D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1004D6" w:rsidRPr="005A76E5">
              <w:rPr>
                <w:rFonts w:ascii="Liberation Serif" w:hAnsi="Liberation Serif" w:cs="Liberation Serif"/>
                <w:sz w:val="24"/>
                <w:szCs w:val="24"/>
              </w:rPr>
              <w:t>426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933256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2-я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618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E6182D" w:rsidRPr="005A76E5">
              <w:rPr>
                <w:rFonts w:ascii="Liberation Serif" w:hAnsi="Liberation Serif" w:cs="Liberation Serif"/>
                <w:sz w:val="24"/>
                <w:szCs w:val="24"/>
              </w:rPr>
              <w:t>76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3-я Набережная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E6182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E6182D" w:rsidRPr="005A76E5">
              <w:rPr>
                <w:rFonts w:ascii="Liberation Serif" w:hAnsi="Liberation Serif" w:cs="Liberation Serif"/>
                <w:sz w:val="24"/>
                <w:szCs w:val="24"/>
              </w:rPr>
              <w:t>93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34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Плотина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4057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24057E" w:rsidRPr="005A76E5">
              <w:rPr>
                <w:rFonts w:ascii="Liberation Serif" w:hAnsi="Liberation Serif" w:cs="Liberation Serif"/>
                <w:sz w:val="24"/>
                <w:szCs w:val="24"/>
              </w:rPr>
              <w:t>096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Совхозный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B94A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</w:t>
            </w:r>
            <w:r w:rsidR="00B94AAD" w:rsidRPr="005A76E5">
              <w:rPr>
                <w:rFonts w:ascii="Liberation Serif" w:hAnsi="Liberation Serif" w:cs="Liberation Serif"/>
                <w:sz w:val="24"/>
                <w:szCs w:val="24"/>
              </w:rPr>
              <w:t>72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Каменщиков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1F50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</w:t>
            </w:r>
            <w:r w:rsidR="001F50EC" w:rsidRPr="005A76E5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FC194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Славянская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241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</w:t>
            </w:r>
            <w:r w:rsidR="00924116" w:rsidRPr="005A76E5">
              <w:rPr>
                <w:rFonts w:ascii="Liberation Serif" w:hAnsi="Liberation Serif" w:cs="Liberation Serif"/>
                <w:sz w:val="24"/>
                <w:szCs w:val="24"/>
              </w:rPr>
              <w:t>58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Панфиловцев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295A2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  <w:r w:rsidR="00295A2A" w:rsidRPr="005A76E5">
              <w:rPr>
                <w:rFonts w:ascii="Liberation Serif" w:hAnsi="Liberation Serif" w:cs="Liberation Serif"/>
                <w:sz w:val="24"/>
                <w:szCs w:val="24"/>
              </w:rPr>
              <w:t>70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Советский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2411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924116" w:rsidRPr="005A76E5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34D9A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Знаменская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</w:t>
            </w:r>
            <w:r w:rsidR="00F34D9A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E04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6E041F" w:rsidRPr="005A76E5">
              <w:rPr>
                <w:rFonts w:ascii="Liberation Serif" w:hAnsi="Liberation Serif" w:cs="Liberation Serif"/>
                <w:sz w:val="24"/>
                <w:szCs w:val="24"/>
              </w:rPr>
              <w:t>193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0F55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Дачная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(д.</w:t>
            </w:r>
            <w:r w:rsidR="00200F55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200F55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0,394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0F55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Добровольцев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(д.</w:t>
            </w:r>
            <w:r w:rsidR="00200F55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E04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0,74</w:t>
            </w:r>
            <w:r w:rsidR="006E041F" w:rsidRPr="005A76E5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00F55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Юбилейная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(д.</w:t>
            </w:r>
            <w:r w:rsidR="00200F55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Монастырка</w:t>
            </w:r>
            <w:proofErr w:type="spell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7326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732609" w:rsidRPr="005A76E5">
              <w:rPr>
                <w:rFonts w:ascii="Liberation Serif" w:hAnsi="Liberation Serif" w:cs="Liberation Serif"/>
                <w:sz w:val="24"/>
                <w:szCs w:val="24"/>
              </w:rPr>
              <w:t>587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35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Декабристов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C6C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</w:t>
            </w:r>
            <w:r w:rsidR="006C6CB9" w:rsidRPr="005A76E5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Декабристов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6C6CB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0,55</w:t>
            </w:r>
            <w:r w:rsidR="006C6CB9" w:rsidRPr="005A76E5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автономный подъезд к детскому саду     «ул. Каменская, 95а»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0,206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87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FC194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дома </w:t>
            </w:r>
            <w:r w:rsidR="002B683E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17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ул. Челябинская до жилого дома </w:t>
            </w:r>
            <w:r w:rsidR="009C6BD5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44 по  ул. Шестакова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0,150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116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FC194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967A2" w:rsidRPr="005A76E5" w:rsidRDefault="004E6A00" w:rsidP="009967A2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от перекрестка улиц Дзержинского - Белинского до дома </w:t>
            </w:r>
            <w:r w:rsidR="009C6BD5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№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по</w:t>
            </w:r>
            <w:proofErr w:type="gramEnd"/>
            <w:r w:rsidR="009967A2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E6A00" w:rsidRPr="005A76E5" w:rsidRDefault="004E6A00" w:rsidP="009967A2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ул.</w:t>
            </w:r>
            <w:r w:rsidR="009967A2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Белинского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6614AB" w:rsidP="006614A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0,066</w:t>
            </w:r>
          </w:p>
        </w:tc>
      </w:tr>
      <w:tr w:rsidR="004E6A00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FC194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Ясная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E6A00" w:rsidRPr="005A76E5" w:rsidRDefault="004E6A00" w:rsidP="00D71FF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D71FF5" w:rsidRPr="005A76E5">
              <w:rPr>
                <w:rFonts w:ascii="Liberation Serif" w:hAnsi="Liberation Serif" w:cs="Liberation Serif"/>
                <w:sz w:val="24"/>
                <w:szCs w:val="24"/>
              </w:rPr>
              <w:t>265</w:t>
            </w:r>
          </w:p>
        </w:tc>
      </w:tr>
      <w:tr w:rsidR="003609EC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FC194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Маршала Жукова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030E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030E7C" w:rsidRPr="005A76E5">
              <w:rPr>
                <w:rFonts w:ascii="Liberation Serif" w:hAnsi="Liberation Serif" w:cs="Liberation Serif"/>
                <w:sz w:val="24"/>
                <w:szCs w:val="24"/>
              </w:rPr>
              <w:t>330</w:t>
            </w:r>
          </w:p>
        </w:tc>
      </w:tr>
      <w:tr w:rsidR="003609EC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Яблоневая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FB517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0,4</w:t>
            </w:r>
            <w:r w:rsidR="00FB5177" w:rsidRPr="005A76E5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</w:tr>
      <w:tr w:rsidR="003609EC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переулок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Тенистый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4C4B5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0,304</w:t>
            </w:r>
          </w:p>
        </w:tc>
      </w:tr>
      <w:tr w:rsidR="003609EC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Анатолия </w:t>
            </w:r>
            <w:proofErr w:type="spell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Брижана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2D280B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0,514</w:t>
            </w:r>
          </w:p>
        </w:tc>
      </w:tr>
      <w:tr w:rsidR="003609EC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36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Радужная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0149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1,</w:t>
            </w:r>
            <w:r w:rsidR="000149D8" w:rsidRPr="005A76E5">
              <w:rPr>
                <w:rFonts w:ascii="Liberation Serif" w:hAnsi="Liberation Serif" w:cs="Liberation Serif"/>
                <w:sz w:val="24"/>
                <w:szCs w:val="24"/>
              </w:rPr>
              <w:t>134</w:t>
            </w:r>
          </w:p>
        </w:tc>
      </w:tr>
      <w:tr w:rsidR="003609EC" w:rsidRPr="005A76E5" w:rsidTr="00966D15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Рябиновая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0149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</w:t>
            </w:r>
            <w:r w:rsidR="000149D8" w:rsidRPr="005A76E5">
              <w:rPr>
                <w:rFonts w:ascii="Liberation Serif" w:hAnsi="Liberation Serif" w:cs="Liberation Serif"/>
                <w:sz w:val="24"/>
                <w:szCs w:val="24"/>
              </w:rPr>
              <w:t>512</w:t>
            </w:r>
          </w:p>
        </w:tc>
      </w:tr>
      <w:tr w:rsidR="003609EC" w:rsidRPr="005A76E5" w:rsidTr="00C85CC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улица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Летняя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5A63E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0,5</w:t>
            </w:r>
            <w:r w:rsidR="005A63E0" w:rsidRPr="005A76E5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</w:tr>
      <w:tr w:rsidR="003609EC" w:rsidRPr="005A76E5" w:rsidTr="00C85CC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3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37</w:t>
            </w:r>
            <w:r w:rsidR="00FC1941" w:rsidRPr="005A76E5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65 436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ОП МГ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К-0362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609EC" w:rsidRPr="005A76E5" w:rsidRDefault="003609EC" w:rsidP="00966D1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проезд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3609EC" w:rsidP="005F761D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от ул.</w:t>
            </w:r>
            <w:r w:rsidR="009C6BD5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Алюминиев</w:t>
            </w:r>
            <w:r w:rsidR="005F761D" w:rsidRPr="005A76E5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proofErr w:type="gramEnd"/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до ул.</w:t>
            </w:r>
            <w:r w:rsidR="009C6BD5" w:rsidRPr="005A76E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Дзержинского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609EC" w:rsidRPr="005A76E5" w:rsidRDefault="00D65E2B" w:rsidP="00D65E2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76E5">
              <w:rPr>
                <w:rFonts w:ascii="Liberation Serif" w:hAnsi="Liberation Serif" w:cs="Liberation Serif"/>
                <w:sz w:val="24"/>
                <w:szCs w:val="24"/>
              </w:rPr>
              <w:t>0,182</w:t>
            </w:r>
          </w:p>
        </w:tc>
      </w:tr>
    </w:tbl>
    <w:p w:rsidR="009D44A8" w:rsidRPr="005A76E5" w:rsidRDefault="009D44A8" w:rsidP="009D44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9D44A8" w:rsidRPr="005A76E5" w:rsidRDefault="009D44A8" w:rsidP="009D44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Использованные сокращения:</w:t>
      </w:r>
    </w:p>
    <w:p w:rsidR="009D44A8" w:rsidRPr="005A76E5" w:rsidRDefault="009D44A8" w:rsidP="009D44A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4"/>
          <w:szCs w:val="24"/>
        </w:rPr>
      </w:pP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ост</w:t>
      </w:r>
      <w:proofErr w:type="gramStart"/>
      <w:r w:rsidRPr="005A76E5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Pr="005A76E5">
        <w:rPr>
          <w:rFonts w:ascii="Liberation Serif" w:hAnsi="Liberation Serif" w:cs="Liberation Serif"/>
          <w:sz w:val="24"/>
          <w:szCs w:val="24"/>
        </w:rPr>
        <w:tab/>
        <w:t xml:space="preserve">- </w:t>
      </w:r>
      <w:proofErr w:type="gramStart"/>
      <w:r w:rsidRPr="005A76E5">
        <w:rPr>
          <w:rFonts w:ascii="Liberation Serif" w:hAnsi="Liberation Serif" w:cs="Liberation Serif"/>
          <w:sz w:val="24"/>
          <w:szCs w:val="24"/>
        </w:rPr>
        <w:t>о</w:t>
      </w:r>
      <w:proofErr w:type="gramEnd"/>
      <w:r w:rsidRPr="005A76E5">
        <w:rPr>
          <w:rFonts w:ascii="Liberation Serif" w:hAnsi="Liberation Serif" w:cs="Liberation Serif"/>
          <w:sz w:val="24"/>
          <w:szCs w:val="24"/>
        </w:rPr>
        <w:t>становка транспорта общего пользования;</w:t>
      </w:r>
      <w:r w:rsidRPr="005A76E5">
        <w:rPr>
          <w:rFonts w:ascii="Liberation Serif" w:hAnsi="Liberation Serif" w:cs="Liberation Serif"/>
          <w:sz w:val="24"/>
          <w:szCs w:val="24"/>
        </w:rPr>
        <w:tab/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п.</w:t>
      </w:r>
      <w:r w:rsidRPr="005A76E5">
        <w:rPr>
          <w:rFonts w:ascii="Liberation Serif" w:hAnsi="Liberation Serif" w:cs="Liberation Serif"/>
          <w:sz w:val="24"/>
          <w:szCs w:val="24"/>
        </w:rPr>
        <w:tab/>
        <w:t>- поселок;</w:t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с.       – село;</w:t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ул.</w:t>
      </w:r>
      <w:r w:rsidRPr="005A76E5">
        <w:rPr>
          <w:rFonts w:ascii="Liberation Serif" w:hAnsi="Liberation Serif" w:cs="Liberation Serif"/>
          <w:sz w:val="24"/>
          <w:szCs w:val="24"/>
        </w:rPr>
        <w:tab/>
        <w:t>- улица;</w:t>
      </w:r>
      <w:r w:rsidRPr="005A76E5">
        <w:rPr>
          <w:rFonts w:ascii="Liberation Serif" w:hAnsi="Liberation Serif" w:cs="Liberation Serif"/>
          <w:sz w:val="24"/>
          <w:szCs w:val="24"/>
        </w:rPr>
        <w:tab/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д.</w:t>
      </w:r>
      <w:r w:rsidRPr="005A76E5">
        <w:rPr>
          <w:rFonts w:ascii="Liberation Serif" w:hAnsi="Liberation Serif" w:cs="Liberation Serif"/>
          <w:sz w:val="24"/>
          <w:szCs w:val="24"/>
        </w:rPr>
        <w:tab/>
        <w:t>- деревня;</w:t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ст.</w:t>
      </w:r>
      <w:r w:rsidRPr="005A76E5">
        <w:rPr>
          <w:rFonts w:ascii="Liberation Serif" w:hAnsi="Liberation Serif" w:cs="Liberation Serif"/>
          <w:sz w:val="24"/>
          <w:szCs w:val="24"/>
        </w:rPr>
        <w:tab/>
        <w:t>- станция;</w:t>
      </w:r>
      <w:r w:rsidRPr="005A76E5">
        <w:rPr>
          <w:rFonts w:ascii="Liberation Serif" w:hAnsi="Liberation Serif" w:cs="Liberation Serif"/>
          <w:sz w:val="24"/>
          <w:szCs w:val="24"/>
        </w:rPr>
        <w:tab/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пр.</w:t>
      </w:r>
      <w:r w:rsidRPr="005A76E5">
        <w:rPr>
          <w:rFonts w:ascii="Liberation Serif" w:hAnsi="Liberation Serif" w:cs="Liberation Serif"/>
          <w:sz w:val="24"/>
          <w:szCs w:val="24"/>
        </w:rPr>
        <w:tab/>
        <w:t>- проспект;</w:t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5A76E5">
        <w:rPr>
          <w:rFonts w:ascii="Liberation Serif" w:hAnsi="Liberation Serif" w:cs="Liberation Serif"/>
          <w:sz w:val="24"/>
          <w:szCs w:val="24"/>
        </w:rPr>
        <w:t>ж</w:t>
      </w:r>
      <w:proofErr w:type="gramEnd"/>
      <w:r w:rsidRPr="005A76E5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5A76E5">
        <w:rPr>
          <w:rFonts w:ascii="Liberation Serif" w:hAnsi="Liberation Serif" w:cs="Liberation Serif"/>
          <w:sz w:val="24"/>
          <w:szCs w:val="24"/>
        </w:rPr>
        <w:t>д</w:t>
      </w:r>
      <w:proofErr w:type="spellEnd"/>
      <w:r w:rsidRPr="005A76E5">
        <w:rPr>
          <w:rFonts w:ascii="Liberation Serif" w:hAnsi="Liberation Serif" w:cs="Liberation Serif"/>
          <w:sz w:val="24"/>
          <w:szCs w:val="24"/>
        </w:rPr>
        <w:tab/>
        <w:t>- железнодорожный (железнодорожная);</w:t>
      </w:r>
      <w:r w:rsidRPr="005A76E5">
        <w:rPr>
          <w:rFonts w:ascii="Liberation Serif" w:hAnsi="Liberation Serif" w:cs="Liberation Serif"/>
          <w:sz w:val="24"/>
          <w:szCs w:val="24"/>
        </w:rPr>
        <w:tab/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ЗЖБИ - завод железобетонных изделий;</w:t>
      </w:r>
    </w:p>
    <w:p w:rsidR="009D44A8" w:rsidRPr="005A76E5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proofErr w:type="gramStart"/>
      <w:r w:rsidRPr="005A76E5">
        <w:rPr>
          <w:rFonts w:ascii="Liberation Serif" w:hAnsi="Liberation Serif" w:cs="Liberation Serif"/>
          <w:sz w:val="24"/>
          <w:szCs w:val="24"/>
        </w:rPr>
        <w:t>км</w:t>
      </w:r>
      <w:proofErr w:type="gramEnd"/>
      <w:r w:rsidRPr="005A76E5">
        <w:rPr>
          <w:rFonts w:ascii="Liberation Serif" w:hAnsi="Liberation Serif" w:cs="Liberation Serif"/>
          <w:sz w:val="24"/>
          <w:szCs w:val="24"/>
        </w:rPr>
        <w:tab/>
        <w:t>- километр;</w:t>
      </w:r>
      <w:r w:rsidRPr="005A76E5">
        <w:rPr>
          <w:rFonts w:ascii="Liberation Serif" w:hAnsi="Liberation Serif" w:cs="Liberation Serif"/>
          <w:sz w:val="24"/>
          <w:szCs w:val="24"/>
        </w:rPr>
        <w:tab/>
      </w:r>
    </w:p>
    <w:p w:rsidR="009D44A8" w:rsidRPr="00103AA8" w:rsidRDefault="009D44A8" w:rsidP="009D44A8">
      <w:pPr>
        <w:tabs>
          <w:tab w:val="left" w:pos="629"/>
          <w:tab w:val="left" w:pos="4990"/>
          <w:tab w:val="left" w:pos="5840"/>
        </w:tabs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5A76E5">
        <w:rPr>
          <w:rFonts w:ascii="Liberation Serif" w:hAnsi="Liberation Serif" w:cs="Liberation Serif"/>
          <w:sz w:val="24"/>
          <w:szCs w:val="24"/>
        </w:rPr>
        <w:t>СТЗ</w:t>
      </w:r>
      <w:r w:rsidRPr="005A76E5">
        <w:rPr>
          <w:rFonts w:ascii="Liberation Serif" w:hAnsi="Liberation Serif" w:cs="Liberation Serif"/>
          <w:sz w:val="24"/>
          <w:szCs w:val="24"/>
        </w:rPr>
        <w:tab/>
        <w:t>- АО «</w:t>
      </w:r>
      <w:proofErr w:type="spellStart"/>
      <w:r w:rsidRPr="005A76E5">
        <w:rPr>
          <w:rFonts w:ascii="Liberation Serif" w:hAnsi="Liberation Serif" w:cs="Liberation Serif"/>
          <w:sz w:val="24"/>
          <w:szCs w:val="24"/>
        </w:rPr>
        <w:t>СинТЗ</w:t>
      </w:r>
      <w:proofErr w:type="spellEnd"/>
      <w:r w:rsidRPr="005A76E5">
        <w:rPr>
          <w:rFonts w:ascii="Liberation Serif" w:hAnsi="Liberation Serif" w:cs="Liberation Serif"/>
          <w:sz w:val="24"/>
          <w:szCs w:val="24"/>
        </w:rPr>
        <w:t>».</w:t>
      </w:r>
    </w:p>
    <w:sectPr w:rsidR="009D44A8" w:rsidRPr="00103AA8" w:rsidSect="00CB4B03">
      <w:headerReference w:type="defaul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CB9" w:rsidRDefault="00B75CB9" w:rsidP="00B94988">
      <w:r>
        <w:separator/>
      </w:r>
    </w:p>
  </w:endnote>
  <w:endnote w:type="continuationSeparator" w:id="1">
    <w:p w:rsidR="00B75CB9" w:rsidRDefault="00B75CB9" w:rsidP="00B94988">
      <w:r>
        <w:continuationSeparator/>
      </w:r>
    </w:p>
  </w:endnote>
  <w:endnote w:id="2">
    <w:p w:rsidR="005117B2" w:rsidRDefault="005117B2" w:rsidP="009D44A8">
      <w:pPr>
        <w:pStyle w:val="ac"/>
        <w:jc w:val="both"/>
        <w:rPr>
          <w:rFonts w:ascii="Liberation Serif" w:hAnsi="Liberation Serif" w:cs="Liberation Serif"/>
        </w:rPr>
      </w:pPr>
      <w:r w:rsidRPr="007E5D0D">
        <w:rPr>
          <w:rStyle w:val="ae"/>
        </w:rPr>
        <w:sym w:font="Symbol" w:char="F02A"/>
      </w:r>
      <w:r>
        <w:t>Н</w:t>
      </w:r>
      <w:r>
        <w:rPr>
          <w:rFonts w:ascii="Liberation Serif" w:hAnsi="Liberation Serif" w:cs="Liberation Serif"/>
        </w:rPr>
        <w:t>аименование автомобильной дороги дано в соответствии с выпиской из реестра муниципальной собственности Каменск-Уральского городского округа по автомобильным дорогам общего пользования местного значения (включая улицы, проезды, переулки) по состоянию на 01.01.2025г. в разрезе объектов автомобильных дорог.</w:t>
      </w:r>
    </w:p>
    <w:p w:rsidR="005117B2" w:rsidRDefault="005117B2" w:rsidP="00F87B62">
      <w:pPr>
        <w:pStyle w:val="ac"/>
        <w:jc w:val="both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CB9" w:rsidRDefault="00B75CB9" w:rsidP="00B94988">
      <w:r>
        <w:separator/>
      </w:r>
    </w:p>
  </w:footnote>
  <w:footnote w:type="continuationSeparator" w:id="1">
    <w:p w:rsidR="00B75CB9" w:rsidRDefault="00B75CB9" w:rsidP="00B949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25589"/>
      <w:docPartObj>
        <w:docPartGallery w:val="Page Numbers (Top of Page)"/>
        <w:docPartUnique/>
      </w:docPartObj>
    </w:sdtPr>
    <w:sdtContent>
      <w:p w:rsidR="005117B2" w:rsidRDefault="006179BE">
        <w:pPr>
          <w:pStyle w:val="a7"/>
          <w:jc w:val="center"/>
        </w:pPr>
        <w:fldSimple w:instr=" PAGE   \* MERGEFORMAT ">
          <w:r w:rsidR="00195E6F">
            <w:rPr>
              <w:noProof/>
            </w:rPr>
            <w:t>15</w:t>
          </w:r>
        </w:fldSimple>
      </w:p>
    </w:sdtContent>
  </w:sdt>
  <w:p w:rsidR="005117B2" w:rsidRDefault="005117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62D03"/>
    <w:multiLevelType w:val="hybridMultilevel"/>
    <w:tmpl w:val="F7587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A66D5"/>
    <w:multiLevelType w:val="hybridMultilevel"/>
    <w:tmpl w:val="BCE8AA78"/>
    <w:lvl w:ilvl="0" w:tplc="B2C0E64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C1B54"/>
    <w:multiLevelType w:val="hybridMultilevel"/>
    <w:tmpl w:val="7F042738"/>
    <w:lvl w:ilvl="0" w:tplc="C2921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793161"/>
    <w:multiLevelType w:val="hybridMultilevel"/>
    <w:tmpl w:val="1F8A4C42"/>
    <w:lvl w:ilvl="0" w:tplc="1A2C70EA">
      <w:start w:val="1"/>
      <w:numFmt w:val="decimal"/>
      <w:lvlText w:val="%1)"/>
      <w:lvlJc w:val="left"/>
      <w:pPr>
        <w:ind w:left="1405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825276"/>
    <w:multiLevelType w:val="hybridMultilevel"/>
    <w:tmpl w:val="9476DB26"/>
    <w:lvl w:ilvl="0" w:tplc="1ACA1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935FC3"/>
    <w:multiLevelType w:val="hybridMultilevel"/>
    <w:tmpl w:val="19D423A2"/>
    <w:lvl w:ilvl="0" w:tplc="F9B4FB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896D9B"/>
    <w:multiLevelType w:val="hybridMultilevel"/>
    <w:tmpl w:val="48E4B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16E0B"/>
    <w:multiLevelType w:val="hybridMultilevel"/>
    <w:tmpl w:val="C99C11CE"/>
    <w:lvl w:ilvl="0" w:tplc="B2C0E640">
      <w:start w:val="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B6A5F85"/>
    <w:multiLevelType w:val="hybridMultilevel"/>
    <w:tmpl w:val="C35C219E"/>
    <w:lvl w:ilvl="0" w:tplc="4A32DF64">
      <w:start w:val="1"/>
      <w:numFmt w:val="decimal"/>
      <w:lvlText w:val="%1."/>
      <w:lvlJc w:val="left"/>
      <w:pPr>
        <w:ind w:left="864" w:hanging="8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048A"/>
    <w:rsid w:val="00005B58"/>
    <w:rsid w:val="0000661B"/>
    <w:rsid w:val="00010608"/>
    <w:rsid w:val="000107A2"/>
    <w:rsid w:val="000129D2"/>
    <w:rsid w:val="000145A8"/>
    <w:rsid w:val="00014606"/>
    <w:rsid w:val="000149D8"/>
    <w:rsid w:val="00016B31"/>
    <w:rsid w:val="0001707F"/>
    <w:rsid w:val="000200F4"/>
    <w:rsid w:val="00020A39"/>
    <w:rsid w:val="00020DB6"/>
    <w:rsid w:val="00021F67"/>
    <w:rsid w:val="000230BF"/>
    <w:rsid w:val="0002383E"/>
    <w:rsid w:val="00024ECF"/>
    <w:rsid w:val="00025461"/>
    <w:rsid w:val="00026B5E"/>
    <w:rsid w:val="00030E7C"/>
    <w:rsid w:val="00030FC9"/>
    <w:rsid w:val="00032B91"/>
    <w:rsid w:val="00032FBE"/>
    <w:rsid w:val="0003369A"/>
    <w:rsid w:val="0003577C"/>
    <w:rsid w:val="00036674"/>
    <w:rsid w:val="000439D3"/>
    <w:rsid w:val="00044264"/>
    <w:rsid w:val="000471F2"/>
    <w:rsid w:val="0004735B"/>
    <w:rsid w:val="00051BAB"/>
    <w:rsid w:val="00051C6A"/>
    <w:rsid w:val="000524D9"/>
    <w:rsid w:val="00054442"/>
    <w:rsid w:val="00054B7F"/>
    <w:rsid w:val="00054F0F"/>
    <w:rsid w:val="00060CEF"/>
    <w:rsid w:val="00060D1C"/>
    <w:rsid w:val="000655A2"/>
    <w:rsid w:val="00065D10"/>
    <w:rsid w:val="00070228"/>
    <w:rsid w:val="0007108B"/>
    <w:rsid w:val="000755E1"/>
    <w:rsid w:val="00081ABD"/>
    <w:rsid w:val="00083F69"/>
    <w:rsid w:val="00084052"/>
    <w:rsid w:val="0008416D"/>
    <w:rsid w:val="0008784B"/>
    <w:rsid w:val="00096C9E"/>
    <w:rsid w:val="00097B6A"/>
    <w:rsid w:val="000A2028"/>
    <w:rsid w:val="000A6C36"/>
    <w:rsid w:val="000B01E7"/>
    <w:rsid w:val="000B06B9"/>
    <w:rsid w:val="000B4FFB"/>
    <w:rsid w:val="000B6E1D"/>
    <w:rsid w:val="000B7A00"/>
    <w:rsid w:val="000C01BF"/>
    <w:rsid w:val="000C0DF3"/>
    <w:rsid w:val="000C1915"/>
    <w:rsid w:val="000C1C73"/>
    <w:rsid w:val="000C20B9"/>
    <w:rsid w:val="000C2503"/>
    <w:rsid w:val="000C2E74"/>
    <w:rsid w:val="000C30D9"/>
    <w:rsid w:val="000C48C1"/>
    <w:rsid w:val="000C6F80"/>
    <w:rsid w:val="000C7042"/>
    <w:rsid w:val="000C79AB"/>
    <w:rsid w:val="000D104D"/>
    <w:rsid w:val="000D21A0"/>
    <w:rsid w:val="000D2ECF"/>
    <w:rsid w:val="000D3654"/>
    <w:rsid w:val="000D421C"/>
    <w:rsid w:val="000D71AA"/>
    <w:rsid w:val="000E117E"/>
    <w:rsid w:val="000E1FF7"/>
    <w:rsid w:val="000E5614"/>
    <w:rsid w:val="000F266D"/>
    <w:rsid w:val="000F430A"/>
    <w:rsid w:val="000F449F"/>
    <w:rsid w:val="000F4670"/>
    <w:rsid w:val="000F5EE0"/>
    <w:rsid w:val="001004D6"/>
    <w:rsid w:val="00101907"/>
    <w:rsid w:val="0010257D"/>
    <w:rsid w:val="00102CE2"/>
    <w:rsid w:val="00102F97"/>
    <w:rsid w:val="00103D9A"/>
    <w:rsid w:val="00107113"/>
    <w:rsid w:val="00107F65"/>
    <w:rsid w:val="001121BF"/>
    <w:rsid w:val="00114CAE"/>
    <w:rsid w:val="00114D72"/>
    <w:rsid w:val="0011563A"/>
    <w:rsid w:val="0012545D"/>
    <w:rsid w:val="00127797"/>
    <w:rsid w:val="00130A39"/>
    <w:rsid w:val="00130D9C"/>
    <w:rsid w:val="00133303"/>
    <w:rsid w:val="00133698"/>
    <w:rsid w:val="00134B68"/>
    <w:rsid w:val="00135139"/>
    <w:rsid w:val="00136FAD"/>
    <w:rsid w:val="0014022A"/>
    <w:rsid w:val="0014061D"/>
    <w:rsid w:val="0014379D"/>
    <w:rsid w:val="00144350"/>
    <w:rsid w:val="00146EC3"/>
    <w:rsid w:val="001471B4"/>
    <w:rsid w:val="001577D3"/>
    <w:rsid w:val="001610AE"/>
    <w:rsid w:val="00161E3E"/>
    <w:rsid w:val="00161E79"/>
    <w:rsid w:val="00163B22"/>
    <w:rsid w:val="00166009"/>
    <w:rsid w:val="0017014F"/>
    <w:rsid w:val="0017120B"/>
    <w:rsid w:val="001737EB"/>
    <w:rsid w:val="001858D0"/>
    <w:rsid w:val="00190783"/>
    <w:rsid w:val="00195E6F"/>
    <w:rsid w:val="00196BB0"/>
    <w:rsid w:val="001A17C9"/>
    <w:rsid w:val="001A34EE"/>
    <w:rsid w:val="001A7699"/>
    <w:rsid w:val="001B3DAF"/>
    <w:rsid w:val="001B463F"/>
    <w:rsid w:val="001B54DF"/>
    <w:rsid w:val="001B5FBB"/>
    <w:rsid w:val="001B74CF"/>
    <w:rsid w:val="001B79D7"/>
    <w:rsid w:val="001C47FF"/>
    <w:rsid w:val="001C5295"/>
    <w:rsid w:val="001C5FDA"/>
    <w:rsid w:val="001C7CCC"/>
    <w:rsid w:val="001D07C3"/>
    <w:rsid w:val="001D25FC"/>
    <w:rsid w:val="001D3C8A"/>
    <w:rsid w:val="001D5507"/>
    <w:rsid w:val="001D5F94"/>
    <w:rsid w:val="001E0520"/>
    <w:rsid w:val="001E0768"/>
    <w:rsid w:val="001E0A1D"/>
    <w:rsid w:val="001E3810"/>
    <w:rsid w:val="001E391A"/>
    <w:rsid w:val="001E3ECA"/>
    <w:rsid w:val="001E7933"/>
    <w:rsid w:val="001E7C16"/>
    <w:rsid w:val="001F10FB"/>
    <w:rsid w:val="001F2391"/>
    <w:rsid w:val="001F26EE"/>
    <w:rsid w:val="001F4036"/>
    <w:rsid w:val="001F50EC"/>
    <w:rsid w:val="001F58E7"/>
    <w:rsid w:val="001F5EA9"/>
    <w:rsid w:val="00200DAF"/>
    <w:rsid w:val="00200F55"/>
    <w:rsid w:val="00203233"/>
    <w:rsid w:val="00206F30"/>
    <w:rsid w:val="00210AD4"/>
    <w:rsid w:val="00212654"/>
    <w:rsid w:val="00212908"/>
    <w:rsid w:val="00212FBD"/>
    <w:rsid w:val="00214010"/>
    <w:rsid w:val="00214013"/>
    <w:rsid w:val="00214620"/>
    <w:rsid w:val="002157E3"/>
    <w:rsid w:val="00221B4F"/>
    <w:rsid w:val="00221B93"/>
    <w:rsid w:val="002222BC"/>
    <w:rsid w:val="00223C2E"/>
    <w:rsid w:val="00231BCA"/>
    <w:rsid w:val="0023226A"/>
    <w:rsid w:val="00232EA6"/>
    <w:rsid w:val="00234596"/>
    <w:rsid w:val="00234FAD"/>
    <w:rsid w:val="0024057E"/>
    <w:rsid w:val="00244D02"/>
    <w:rsid w:val="002464FE"/>
    <w:rsid w:val="002472B5"/>
    <w:rsid w:val="00252296"/>
    <w:rsid w:val="00252C7D"/>
    <w:rsid w:val="00253253"/>
    <w:rsid w:val="00253857"/>
    <w:rsid w:val="00254048"/>
    <w:rsid w:val="002552BC"/>
    <w:rsid w:val="00255923"/>
    <w:rsid w:val="00256C59"/>
    <w:rsid w:val="0026126A"/>
    <w:rsid w:val="002613FA"/>
    <w:rsid w:val="00262D92"/>
    <w:rsid w:val="00262FEE"/>
    <w:rsid w:val="00266072"/>
    <w:rsid w:val="00266375"/>
    <w:rsid w:val="00267C06"/>
    <w:rsid w:val="00271A25"/>
    <w:rsid w:val="00271B56"/>
    <w:rsid w:val="002813ED"/>
    <w:rsid w:val="00283A96"/>
    <w:rsid w:val="002848D0"/>
    <w:rsid w:val="0028532B"/>
    <w:rsid w:val="002878D0"/>
    <w:rsid w:val="002927B1"/>
    <w:rsid w:val="0029359E"/>
    <w:rsid w:val="00295A2A"/>
    <w:rsid w:val="002A5600"/>
    <w:rsid w:val="002A5891"/>
    <w:rsid w:val="002A5C49"/>
    <w:rsid w:val="002A68E9"/>
    <w:rsid w:val="002A6C73"/>
    <w:rsid w:val="002B53B3"/>
    <w:rsid w:val="002B683E"/>
    <w:rsid w:val="002C4A0C"/>
    <w:rsid w:val="002C66FE"/>
    <w:rsid w:val="002C6DAC"/>
    <w:rsid w:val="002C70DD"/>
    <w:rsid w:val="002D0C6E"/>
    <w:rsid w:val="002D1BAF"/>
    <w:rsid w:val="002D280B"/>
    <w:rsid w:val="002D28AE"/>
    <w:rsid w:val="002D3569"/>
    <w:rsid w:val="002D4A06"/>
    <w:rsid w:val="002D6185"/>
    <w:rsid w:val="002D7E1A"/>
    <w:rsid w:val="002E08E2"/>
    <w:rsid w:val="002E26FC"/>
    <w:rsid w:val="002E6135"/>
    <w:rsid w:val="002E7288"/>
    <w:rsid w:val="002F1193"/>
    <w:rsid w:val="002F166E"/>
    <w:rsid w:val="002F25EF"/>
    <w:rsid w:val="002F5DD1"/>
    <w:rsid w:val="002F6836"/>
    <w:rsid w:val="002F6FF8"/>
    <w:rsid w:val="002F7E51"/>
    <w:rsid w:val="00301773"/>
    <w:rsid w:val="00301C03"/>
    <w:rsid w:val="0030276D"/>
    <w:rsid w:val="00302EE0"/>
    <w:rsid w:val="00303C6C"/>
    <w:rsid w:val="00303F51"/>
    <w:rsid w:val="0030522B"/>
    <w:rsid w:val="00305923"/>
    <w:rsid w:val="00307898"/>
    <w:rsid w:val="00311136"/>
    <w:rsid w:val="00311D2A"/>
    <w:rsid w:val="00312C85"/>
    <w:rsid w:val="003139CC"/>
    <w:rsid w:val="00313B10"/>
    <w:rsid w:val="00314849"/>
    <w:rsid w:val="00316513"/>
    <w:rsid w:val="003170AA"/>
    <w:rsid w:val="003210E7"/>
    <w:rsid w:val="00322CA3"/>
    <w:rsid w:val="003232B3"/>
    <w:rsid w:val="00324C46"/>
    <w:rsid w:val="0032610C"/>
    <w:rsid w:val="00340DDB"/>
    <w:rsid w:val="00341D9A"/>
    <w:rsid w:val="003430DD"/>
    <w:rsid w:val="0034344B"/>
    <w:rsid w:val="003446D6"/>
    <w:rsid w:val="0035105C"/>
    <w:rsid w:val="00352B7E"/>
    <w:rsid w:val="0035440C"/>
    <w:rsid w:val="00354655"/>
    <w:rsid w:val="0035557C"/>
    <w:rsid w:val="003556E0"/>
    <w:rsid w:val="003608D8"/>
    <w:rsid w:val="003609EC"/>
    <w:rsid w:val="00360AE3"/>
    <w:rsid w:val="00361045"/>
    <w:rsid w:val="00362AEF"/>
    <w:rsid w:val="00362B1A"/>
    <w:rsid w:val="00363D32"/>
    <w:rsid w:val="0036458A"/>
    <w:rsid w:val="00364D1F"/>
    <w:rsid w:val="003667AC"/>
    <w:rsid w:val="00366EDB"/>
    <w:rsid w:val="003705AB"/>
    <w:rsid w:val="003705B7"/>
    <w:rsid w:val="00371985"/>
    <w:rsid w:val="003723C9"/>
    <w:rsid w:val="00372541"/>
    <w:rsid w:val="00372E8C"/>
    <w:rsid w:val="00372E8F"/>
    <w:rsid w:val="00374C89"/>
    <w:rsid w:val="00376619"/>
    <w:rsid w:val="00377007"/>
    <w:rsid w:val="00383C44"/>
    <w:rsid w:val="003840D1"/>
    <w:rsid w:val="0038573F"/>
    <w:rsid w:val="00385A52"/>
    <w:rsid w:val="00396F3A"/>
    <w:rsid w:val="0039722C"/>
    <w:rsid w:val="00397DE1"/>
    <w:rsid w:val="003A0833"/>
    <w:rsid w:val="003A3C80"/>
    <w:rsid w:val="003A59BA"/>
    <w:rsid w:val="003A76E2"/>
    <w:rsid w:val="003A7FA1"/>
    <w:rsid w:val="003B1E4E"/>
    <w:rsid w:val="003B338A"/>
    <w:rsid w:val="003B54BC"/>
    <w:rsid w:val="003B5887"/>
    <w:rsid w:val="003B648A"/>
    <w:rsid w:val="003C187F"/>
    <w:rsid w:val="003C2973"/>
    <w:rsid w:val="003C30E5"/>
    <w:rsid w:val="003C507D"/>
    <w:rsid w:val="003C58D9"/>
    <w:rsid w:val="003C75AD"/>
    <w:rsid w:val="003D1F0C"/>
    <w:rsid w:val="003D3428"/>
    <w:rsid w:val="003D39F9"/>
    <w:rsid w:val="003D4545"/>
    <w:rsid w:val="003D6E52"/>
    <w:rsid w:val="003E4918"/>
    <w:rsid w:val="003E62B6"/>
    <w:rsid w:val="003F0E40"/>
    <w:rsid w:val="003F32A7"/>
    <w:rsid w:val="003F5411"/>
    <w:rsid w:val="003F55C5"/>
    <w:rsid w:val="003F6459"/>
    <w:rsid w:val="003F77D8"/>
    <w:rsid w:val="00402899"/>
    <w:rsid w:val="004063CD"/>
    <w:rsid w:val="00407A88"/>
    <w:rsid w:val="00410353"/>
    <w:rsid w:val="0041070E"/>
    <w:rsid w:val="00411E1E"/>
    <w:rsid w:val="004129B5"/>
    <w:rsid w:val="00412C64"/>
    <w:rsid w:val="00415217"/>
    <w:rsid w:val="0041770A"/>
    <w:rsid w:val="00417DEC"/>
    <w:rsid w:val="00420C9B"/>
    <w:rsid w:val="00423CFA"/>
    <w:rsid w:val="004249CA"/>
    <w:rsid w:val="00424DD1"/>
    <w:rsid w:val="00426DCC"/>
    <w:rsid w:val="00427736"/>
    <w:rsid w:val="0043713E"/>
    <w:rsid w:val="004432D3"/>
    <w:rsid w:val="004440E2"/>
    <w:rsid w:val="004442D0"/>
    <w:rsid w:val="00444B06"/>
    <w:rsid w:val="00444DEA"/>
    <w:rsid w:val="00446D33"/>
    <w:rsid w:val="004529CF"/>
    <w:rsid w:val="00453465"/>
    <w:rsid w:val="004534EE"/>
    <w:rsid w:val="00454E28"/>
    <w:rsid w:val="00456983"/>
    <w:rsid w:val="004617F4"/>
    <w:rsid w:val="0046271D"/>
    <w:rsid w:val="00463937"/>
    <w:rsid w:val="00464D3B"/>
    <w:rsid w:val="004678E3"/>
    <w:rsid w:val="00470AC1"/>
    <w:rsid w:val="004723D9"/>
    <w:rsid w:val="00475893"/>
    <w:rsid w:val="00475E89"/>
    <w:rsid w:val="00480B5D"/>
    <w:rsid w:val="0048429C"/>
    <w:rsid w:val="00485526"/>
    <w:rsid w:val="00486202"/>
    <w:rsid w:val="00487363"/>
    <w:rsid w:val="00492577"/>
    <w:rsid w:val="00492C41"/>
    <w:rsid w:val="004934B3"/>
    <w:rsid w:val="00493701"/>
    <w:rsid w:val="00494E0E"/>
    <w:rsid w:val="00494F4A"/>
    <w:rsid w:val="00496F74"/>
    <w:rsid w:val="004975C9"/>
    <w:rsid w:val="00497C06"/>
    <w:rsid w:val="004A0A7E"/>
    <w:rsid w:val="004A2510"/>
    <w:rsid w:val="004A558B"/>
    <w:rsid w:val="004B242D"/>
    <w:rsid w:val="004B2554"/>
    <w:rsid w:val="004B3820"/>
    <w:rsid w:val="004B79BA"/>
    <w:rsid w:val="004C3447"/>
    <w:rsid w:val="004C3D72"/>
    <w:rsid w:val="004C4B5B"/>
    <w:rsid w:val="004C4BE1"/>
    <w:rsid w:val="004C5078"/>
    <w:rsid w:val="004C611E"/>
    <w:rsid w:val="004C689C"/>
    <w:rsid w:val="004D086A"/>
    <w:rsid w:val="004D123C"/>
    <w:rsid w:val="004D18EE"/>
    <w:rsid w:val="004D35A9"/>
    <w:rsid w:val="004D6895"/>
    <w:rsid w:val="004D7A1B"/>
    <w:rsid w:val="004D7C20"/>
    <w:rsid w:val="004D7DB7"/>
    <w:rsid w:val="004E05AE"/>
    <w:rsid w:val="004E29F0"/>
    <w:rsid w:val="004E397A"/>
    <w:rsid w:val="004E5E15"/>
    <w:rsid w:val="004E6A00"/>
    <w:rsid w:val="004E7B97"/>
    <w:rsid w:val="004F0FAE"/>
    <w:rsid w:val="004F1BF0"/>
    <w:rsid w:val="004F2311"/>
    <w:rsid w:val="004F4246"/>
    <w:rsid w:val="004F4937"/>
    <w:rsid w:val="004F5DA6"/>
    <w:rsid w:val="004F718E"/>
    <w:rsid w:val="00505249"/>
    <w:rsid w:val="005117B2"/>
    <w:rsid w:val="00514953"/>
    <w:rsid w:val="0051591A"/>
    <w:rsid w:val="00515C75"/>
    <w:rsid w:val="0051608D"/>
    <w:rsid w:val="005166A8"/>
    <w:rsid w:val="00517B64"/>
    <w:rsid w:val="00517BED"/>
    <w:rsid w:val="00521126"/>
    <w:rsid w:val="00521992"/>
    <w:rsid w:val="00521B6A"/>
    <w:rsid w:val="00526C30"/>
    <w:rsid w:val="00527D35"/>
    <w:rsid w:val="005311C8"/>
    <w:rsid w:val="005313B7"/>
    <w:rsid w:val="00531EBB"/>
    <w:rsid w:val="00536788"/>
    <w:rsid w:val="00537F97"/>
    <w:rsid w:val="005420B0"/>
    <w:rsid w:val="00543CDE"/>
    <w:rsid w:val="005467AC"/>
    <w:rsid w:val="00547243"/>
    <w:rsid w:val="00547B3A"/>
    <w:rsid w:val="005505C2"/>
    <w:rsid w:val="005517C6"/>
    <w:rsid w:val="00551C95"/>
    <w:rsid w:val="00553DC3"/>
    <w:rsid w:val="00555961"/>
    <w:rsid w:val="0056156C"/>
    <w:rsid w:val="00565411"/>
    <w:rsid w:val="005658D7"/>
    <w:rsid w:val="0056629E"/>
    <w:rsid w:val="00566ED4"/>
    <w:rsid w:val="00570EE5"/>
    <w:rsid w:val="005726C5"/>
    <w:rsid w:val="005741B9"/>
    <w:rsid w:val="0058023C"/>
    <w:rsid w:val="00580841"/>
    <w:rsid w:val="00580E6E"/>
    <w:rsid w:val="0058233E"/>
    <w:rsid w:val="005840B2"/>
    <w:rsid w:val="005841D0"/>
    <w:rsid w:val="00586CAB"/>
    <w:rsid w:val="0058715D"/>
    <w:rsid w:val="00590008"/>
    <w:rsid w:val="005906D6"/>
    <w:rsid w:val="0059335A"/>
    <w:rsid w:val="0059372C"/>
    <w:rsid w:val="00597439"/>
    <w:rsid w:val="005A137D"/>
    <w:rsid w:val="005A3051"/>
    <w:rsid w:val="005A38D4"/>
    <w:rsid w:val="005A581A"/>
    <w:rsid w:val="005A58DD"/>
    <w:rsid w:val="005A5A2E"/>
    <w:rsid w:val="005A63E0"/>
    <w:rsid w:val="005A6998"/>
    <w:rsid w:val="005A76E5"/>
    <w:rsid w:val="005A7A53"/>
    <w:rsid w:val="005A7D1A"/>
    <w:rsid w:val="005B1AC5"/>
    <w:rsid w:val="005B2484"/>
    <w:rsid w:val="005B2777"/>
    <w:rsid w:val="005B28C7"/>
    <w:rsid w:val="005B28DD"/>
    <w:rsid w:val="005B3139"/>
    <w:rsid w:val="005B3A89"/>
    <w:rsid w:val="005B4CE7"/>
    <w:rsid w:val="005C0E75"/>
    <w:rsid w:val="005C2074"/>
    <w:rsid w:val="005C2504"/>
    <w:rsid w:val="005C343B"/>
    <w:rsid w:val="005C7A71"/>
    <w:rsid w:val="005D0070"/>
    <w:rsid w:val="005D10F7"/>
    <w:rsid w:val="005D2615"/>
    <w:rsid w:val="005D436D"/>
    <w:rsid w:val="005D6137"/>
    <w:rsid w:val="005D6C89"/>
    <w:rsid w:val="005D6F00"/>
    <w:rsid w:val="005D7593"/>
    <w:rsid w:val="005D7EB3"/>
    <w:rsid w:val="005E2127"/>
    <w:rsid w:val="005E2DD4"/>
    <w:rsid w:val="005E32C9"/>
    <w:rsid w:val="005F3819"/>
    <w:rsid w:val="005F39A3"/>
    <w:rsid w:val="005F3F11"/>
    <w:rsid w:val="005F5BB3"/>
    <w:rsid w:val="005F6777"/>
    <w:rsid w:val="005F761D"/>
    <w:rsid w:val="005F7C7D"/>
    <w:rsid w:val="006000A2"/>
    <w:rsid w:val="00600C95"/>
    <w:rsid w:val="00601AE6"/>
    <w:rsid w:val="0060265E"/>
    <w:rsid w:val="00602F67"/>
    <w:rsid w:val="00603A0C"/>
    <w:rsid w:val="00603E80"/>
    <w:rsid w:val="00607CC1"/>
    <w:rsid w:val="00610723"/>
    <w:rsid w:val="00611A38"/>
    <w:rsid w:val="00612769"/>
    <w:rsid w:val="00614D78"/>
    <w:rsid w:val="00615EF2"/>
    <w:rsid w:val="00617784"/>
    <w:rsid w:val="006179BE"/>
    <w:rsid w:val="00617BC9"/>
    <w:rsid w:val="006210A7"/>
    <w:rsid w:val="00621EC1"/>
    <w:rsid w:val="00625B89"/>
    <w:rsid w:val="0062688F"/>
    <w:rsid w:val="006271C1"/>
    <w:rsid w:val="00627DC3"/>
    <w:rsid w:val="00631008"/>
    <w:rsid w:val="006365A6"/>
    <w:rsid w:val="00640FBF"/>
    <w:rsid w:val="006426ED"/>
    <w:rsid w:val="006430F3"/>
    <w:rsid w:val="00646C5D"/>
    <w:rsid w:val="00650C92"/>
    <w:rsid w:val="00650F6D"/>
    <w:rsid w:val="0065164C"/>
    <w:rsid w:val="00654CB2"/>
    <w:rsid w:val="006555AA"/>
    <w:rsid w:val="00656D61"/>
    <w:rsid w:val="00660441"/>
    <w:rsid w:val="006614AB"/>
    <w:rsid w:val="0066500D"/>
    <w:rsid w:val="006734E6"/>
    <w:rsid w:val="00680F59"/>
    <w:rsid w:val="006812BD"/>
    <w:rsid w:val="00682B69"/>
    <w:rsid w:val="00682F98"/>
    <w:rsid w:val="006872C3"/>
    <w:rsid w:val="0068743C"/>
    <w:rsid w:val="00693B2A"/>
    <w:rsid w:val="006944EC"/>
    <w:rsid w:val="00694566"/>
    <w:rsid w:val="0069472E"/>
    <w:rsid w:val="006948BC"/>
    <w:rsid w:val="0069572E"/>
    <w:rsid w:val="006958AA"/>
    <w:rsid w:val="006967B2"/>
    <w:rsid w:val="006968F9"/>
    <w:rsid w:val="00696DB7"/>
    <w:rsid w:val="006A034D"/>
    <w:rsid w:val="006A0905"/>
    <w:rsid w:val="006A0FE6"/>
    <w:rsid w:val="006A3B42"/>
    <w:rsid w:val="006A460D"/>
    <w:rsid w:val="006A4AEE"/>
    <w:rsid w:val="006A50AC"/>
    <w:rsid w:val="006A531F"/>
    <w:rsid w:val="006C2579"/>
    <w:rsid w:val="006C2FED"/>
    <w:rsid w:val="006C6C5E"/>
    <w:rsid w:val="006C6CB9"/>
    <w:rsid w:val="006C7641"/>
    <w:rsid w:val="006D288D"/>
    <w:rsid w:val="006D388A"/>
    <w:rsid w:val="006E041F"/>
    <w:rsid w:val="006E0A9A"/>
    <w:rsid w:val="006E2303"/>
    <w:rsid w:val="006E2BE1"/>
    <w:rsid w:val="006E4B58"/>
    <w:rsid w:val="006E5DC1"/>
    <w:rsid w:val="006F14D6"/>
    <w:rsid w:val="006F2BD0"/>
    <w:rsid w:val="006F4BCE"/>
    <w:rsid w:val="006F651D"/>
    <w:rsid w:val="00700F6D"/>
    <w:rsid w:val="00702165"/>
    <w:rsid w:val="00706A21"/>
    <w:rsid w:val="00711D90"/>
    <w:rsid w:val="00712012"/>
    <w:rsid w:val="007132FF"/>
    <w:rsid w:val="007136DB"/>
    <w:rsid w:val="00715BC2"/>
    <w:rsid w:val="00717B34"/>
    <w:rsid w:val="00717F94"/>
    <w:rsid w:val="00720985"/>
    <w:rsid w:val="007212C5"/>
    <w:rsid w:val="0072236F"/>
    <w:rsid w:val="007316B2"/>
    <w:rsid w:val="00731FBF"/>
    <w:rsid w:val="00732609"/>
    <w:rsid w:val="00734601"/>
    <w:rsid w:val="00734610"/>
    <w:rsid w:val="007374A7"/>
    <w:rsid w:val="007419EE"/>
    <w:rsid w:val="007440B4"/>
    <w:rsid w:val="00744B0C"/>
    <w:rsid w:val="00744F4F"/>
    <w:rsid w:val="00745A00"/>
    <w:rsid w:val="00746238"/>
    <w:rsid w:val="00750547"/>
    <w:rsid w:val="00752777"/>
    <w:rsid w:val="007537C2"/>
    <w:rsid w:val="00753E3E"/>
    <w:rsid w:val="00757501"/>
    <w:rsid w:val="00757DC4"/>
    <w:rsid w:val="0076019E"/>
    <w:rsid w:val="00761552"/>
    <w:rsid w:val="00762F4C"/>
    <w:rsid w:val="00764199"/>
    <w:rsid w:val="00766113"/>
    <w:rsid w:val="007713C5"/>
    <w:rsid w:val="00772018"/>
    <w:rsid w:val="00773144"/>
    <w:rsid w:val="00773F68"/>
    <w:rsid w:val="00776812"/>
    <w:rsid w:val="007814D6"/>
    <w:rsid w:val="007819B9"/>
    <w:rsid w:val="0078264B"/>
    <w:rsid w:val="00782B64"/>
    <w:rsid w:val="00791C5D"/>
    <w:rsid w:val="007920B8"/>
    <w:rsid w:val="00793ED9"/>
    <w:rsid w:val="00796866"/>
    <w:rsid w:val="007A0093"/>
    <w:rsid w:val="007A3D5D"/>
    <w:rsid w:val="007A500F"/>
    <w:rsid w:val="007A5C07"/>
    <w:rsid w:val="007A5C21"/>
    <w:rsid w:val="007A633C"/>
    <w:rsid w:val="007A6C7D"/>
    <w:rsid w:val="007A71F9"/>
    <w:rsid w:val="007B318E"/>
    <w:rsid w:val="007B51FA"/>
    <w:rsid w:val="007C022C"/>
    <w:rsid w:val="007C10E0"/>
    <w:rsid w:val="007C1D8A"/>
    <w:rsid w:val="007C1D91"/>
    <w:rsid w:val="007C3F5B"/>
    <w:rsid w:val="007C40B9"/>
    <w:rsid w:val="007C51C9"/>
    <w:rsid w:val="007D0D55"/>
    <w:rsid w:val="007D1985"/>
    <w:rsid w:val="007D2EBF"/>
    <w:rsid w:val="007D7F7C"/>
    <w:rsid w:val="007E1D50"/>
    <w:rsid w:val="007E3B54"/>
    <w:rsid w:val="007E526F"/>
    <w:rsid w:val="007E7CD5"/>
    <w:rsid w:val="007F53D6"/>
    <w:rsid w:val="007F54BC"/>
    <w:rsid w:val="007F5576"/>
    <w:rsid w:val="007F752A"/>
    <w:rsid w:val="00800C3F"/>
    <w:rsid w:val="00807611"/>
    <w:rsid w:val="00814066"/>
    <w:rsid w:val="00815129"/>
    <w:rsid w:val="00816CA6"/>
    <w:rsid w:val="008174FA"/>
    <w:rsid w:val="008176E8"/>
    <w:rsid w:val="00820D18"/>
    <w:rsid w:val="008224EC"/>
    <w:rsid w:val="00822DCF"/>
    <w:rsid w:val="008239CE"/>
    <w:rsid w:val="008250B5"/>
    <w:rsid w:val="00831BE2"/>
    <w:rsid w:val="008333C4"/>
    <w:rsid w:val="00834154"/>
    <w:rsid w:val="00834C4F"/>
    <w:rsid w:val="0083511B"/>
    <w:rsid w:val="008352B3"/>
    <w:rsid w:val="00835731"/>
    <w:rsid w:val="008358C3"/>
    <w:rsid w:val="0083594B"/>
    <w:rsid w:val="00836FBC"/>
    <w:rsid w:val="008416F3"/>
    <w:rsid w:val="00844EE4"/>
    <w:rsid w:val="00850FB1"/>
    <w:rsid w:val="00854061"/>
    <w:rsid w:val="008556E0"/>
    <w:rsid w:val="00861599"/>
    <w:rsid w:val="00863F56"/>
    <w:rsid w:val="00867342"/>
    <w:rsid w:val="00870B16"/>
    <w:rsid w:val="00871148"/>
    <w:rsid w:val="00873820"/>
    <w:rsid w:val="00874E7B"/>
    <w:rsid w:val="008766FD"/>
    <w:rsid w:val="00877B72"/>
    <w:rsid w:val="0088153D"/>
    <w:rsid w:val="00882C1D"/>
    <w:rsid w:val="00883060"/>
    <w:rsid w:val="00883A9A"/>
    <w:rsid w:val="00884370"/>
    <w:rsid w:val="00886495"/>
    <w:rsid w:val="0089223D"/>
    <w:rsid w:val="00892425"/>
    <w:rsid w:val="00892E77"/>
    <w:rsid w:val="00896CBC"/>
    <w:rsid w:val="008975D3"/>
    <w:rsid w:val="008A0C98"/>
    <w:rsid w:val="008A1DA0"/>
    <w:rsid w:val="008A234E"/>
    <w:rsid w:val="008A23F6"/>
    <w:rsid w:val="008A2441"/>
    <w:rsid w:val="008A477A"/>
    <w:rsid w:val="008A4FD9"/>
    <w:rsid w:val="008A5B7C"/>
    <w:rsid w:val="008A5ECC"/>
    <w:rsid w:val="008B3E6B"/>
    <w:rsid w:val="008B41A9"/>
    <w:rsid w:val="008C0E41"/>
    <w:rsid w:val="008C1761"/>
    <w:rsid w:val="008C5E7F"/>
    <w:rsid w:val="008C7D9E"/>
    <w:rsid w:val="008D0A9D"/>
    <w:rsid w:val="008D293B"/>
    <w:rsid w:val="008D34B1"/>
    <w:rsid w:val="008D55F6"/>
    <w:rsid w:val="008D6A2E"/>
    <w:rsid w:val="008D7B74"/>
    <w:rsid w:val="008E07D0"/>
    <w:rsid w:val="008E2635"/>
    <w:rsid w:val="008E4C29"/>
    <w:rsid w:val="008E776D"/>
    <w:rsid w:val="008F1F04"/>
    <w:rsid w:val="008F3DBF"/>
    <w:rsid w:val="008F48BC"/>
    <w:rsid w:val="008F56B0"/>
    <w:rsid w:val="008F58D1"/>
    <w:rsid w:val="009000A4"/>
    <w:rsid w:val="00901613"/>
    <w:rsid w:val="00902074"/>
    <w:rsid w:val="009031DD"/>
    <w:rsid w:val="009034E0"/>
    <w:rsid w:val="0091015F"/>
    <w:rsid w:val="00910DD4"/>
    <w:rsid w:val="00910EA5"/>
    <w:rsid w:val="00911950"/>
    <w:rsid w:val="009151FF"/>
    <w:rsid w:val="00916B67"/>
    <w:rsid w:val="00920B83"/>
    <w:rsid w:val="00921C8A"/>
    <w:rsid w:val="0092260F"/>
    <w:rsid w:val="009231F8"/>
    <w:rsid w:val="00923296"/>
    <w:rsid w:val="00924116"/>
    <w:rsid w:val="00930005"/>
    <w:rsid w:val="00930304"/>
    <w:rsid w:val="00933256"/>
    <w:rsid w:val="00936A61"/>
    <w:rsid w:val="009371BE"/>
    <w:rsid w:val="00937546"/>
    <w:rsid w:val="0094063D"/>
    <w:rsid w:val="0094157C"/>
    <w:rsid w:val="009417C5"/>
    <w:rsid w:val="00941A7D"/>
    <w:rsid w:val="0094393C"/>
    <w:rsid w:val="0094791A"/>
    <w:rsid w:val="00947BB3"/>
    <w:rsid w:val="009505FE"/>
    <w:rsid w:val="00950C96"/>
    <w:rsid w:val="009532F5"/>
    <w:rsid w:val="009548B5"/>
    <w:rsid w:val="0095554F"/>
    <w:rsid w:val="00956960"/>
    <w:rsid w:val="009577D7"/>
    <w:rsid w:val="00957BA7"/>
    <w:rsid w:val="00962924"/>
    <w:rsid w:val="00962F35"/>
    <w:rsid w:val="00964A08"/>
    <w:rsid w:val="00964D20"/>
    <w:rsid w:val="0096549B"/>
    <w:rsid w:val="00965E88"/>
    <w:rsid w:val="00966B1D"/>
    <w:rsid w:val="00966D15"/>
    <w:rsid w:val="00967479"/>
    <w:rsid w:val="0097270E"/>
    <w:rsid w:val="009731E0"/>
    <w:rsid w:val="00973FFA"/>
    <w:rsid w:val="00975170"/>
    <w:rsid w:val="00975A1C"/>
    <w:rsid w:val="009824D2"/>
    <w:rsid w:val="00983C32"/>
    <w:rsid w:val="00984518"/>
    <w:rsid w:val="0098591E"/>
    <w:rsid w:val="0099186D"/>
    <w:rsid w:val="00992241"/>
    <w:rsid w:val="0099484C"/>
    <w:rsid w:val="00995288"/>
    <w:rsid w:val="009967A2"/>
    <w:rsid w:val="00996FB4"/>
    <w:rsid w:val="009A2F48"/>
    <w:rsid w:val="009A376B"/>
    <w:rsid w:val="009A7609"/>
    <w:rsid w:val="009B034D"/>
    <w:rsid w:val="009B1657"/>
    <w:rsid w:val="009B261F"/>
    <w:rsid w:val="009B3F3D"/>
    <w:rsid w:val="009B4692"/>
    <w:rsid w:val="009B4ED6"/>
    <w:rsid w:val="009B52BF"/>
    <w:rsid w:val="009C39C1"/>
    <w:rsid w:val="009C595E"/>
    <w:rsid w:val="009C6BD5"/>
    <w:rsid w:val="009C77C9"/>
    <w:rsid w:val="009D2B3A"/>
    <w:rsid w:val="009D3386"/>
    <w:rsid w:val="009D3B8E"/>
    <w:rsid w:val="009D3EAA"/>
    <w:rsid w:val="009D44A8"/>
    <w:rsid w:val="009E067B"/>
    <w:rsid w:val="009E0E57"/>
    <w:rsid w:val="009E3216"/>
    <w:rsid w:val="009E783A"/>
    <w:rsid w:val="009F056F"/>
    <w:rsid w:val="009F2B07"/>
    <w:rsid w:val="009F3A70"/>
    <w:rsid w:val="009F4052"/>
    <w:rsid w:val="009F442B"/>
    <w:rsid w:val="009F5E1E"/>
    <w:rsid w:val="009F66F0"/>
    <w:rsid w:val="00A00E73"/>
    <w:rsid w:val="00A0134D"/>
    <w:rsid w:val="00A027D4"/>
    <w:rsid w:val="00A0394C"/>
    <w:rsid w:val="00A05DCA"/>
    <w:rsid w:val="00A06AA9"/>
    <w:rsid w:val="00A07895"/>
    <w:rsid w:val="00A1076A"/>
    <w:rsid w:val="00A12486"/>
    <w:rsid w:val="00A13B3F"/>
    <w:rsid w:val="00A1411F"/>
    <w:rsid w:val="00A1735B"/>
    <w:rsid w:val="00A17D9F"/>
    <w:rsid w:val="00A21C1D"/>
    <w:rsid w:val="00A24377"/>
    <w:rsid w:val="00A24732"/>
    <w:rsid w:val="00A25379"/>
    <w:rsid w:val="00A25996"/>
    <w:rsid w:val="00A26589"/>
    <w:rsid w:val="00A301B0"/>
    <w:rsid w:val="00A34B7A"/>
    <w:rsid w:val="00A371EC"/>
    <w:rsid w:val="00A376D2"/>
    <w:rsid w:val="00A4032F"/>
    <w:rsid w:val="00A404C4"/>
    <w:rsid w:val="00A40586"/>
    <w:rsid w:val="00A41981"/>
    <w:rsid w:val="00A41AE6"/>
    <w:rsid w:val="00A42CBA"/>
    <w:rsid w:val="00A43B8E"/>
    <w:rsid w:val="00A457E7"/>
    <w:rsid w:val="00A459AE"/>
    <w:rsid w:val="00A46A5F"/>
    <w:rsid w:val="00A46DDB"/>
    <w:rsid w:val="00A46EFA"/>
    <w:rsid w:val="00A51FC4"/>
    <w:rsid w:val="00A563CF"/>
    <w:rsid w:val="00A636DA"/>
    <w:rsid w:val="00A652C4"/>
    <w:rsid w:val="00A6548E"/>
    <w:rsid w:val="00A7097A"/>
    <w:rsid w:val="00A72343"/>
    <w:rsid w:val="00A72642"/>
    <w:rsid w:val="00A749BF"/>
    <w:rsid w:val="00A74F00"/>
    <w:rsid w:val="00A80B31"/>
    <w:rsid w:val="00A82550"/>
    <w:rsid w:val="00A83105"/>
    <w:rsid w:val="00A870CC"/>
    <w:rsid w:val="00A87432"/>
    <w:rsid w:val="00A90FF9"/>
    <w:rsid w:val="00A96776"/>
    <w:rsid w:val="00AA07E6"/>
    <w:rsid w:val="00AA0D34"/>
    <w:rsid w:val="00AA1743"/>
    <w:rsid w:val="00AA1C14"/>
    <w:rsid w:val="00AA2695"/>
    <w:rsid w:val="00AA29EF"/>
    <w:rsid w:val="00AA2CC0"/>
    <w:rsid w:val="00AA3F4D"/>
    <w:rsid w:val="00AA653B"/>
    <w:rsid w:val="00AA7A07"/>
    <w:rsid w:val="00AB20E6"/>
    <w:rsid w:val="00AB25FB"/>
    <w:rsid w:val="00AB30D7"/>
    <w:rsid w:val="00AB5166"/>
    <w:rsid w:val="00AB6AE2"/>
    <w:rsid w:val="00AB6C73"/>
    <w:rsid w:val="00AB7B4C"/>
    <w:rsid w:val="00AB7DA5"/>
    <w:rsid w:val="00AC23E5"/>
    <w:rsid w:val="00AC562F"/>
    <w:rsid w:val="00AC5D6C"/>
    <w:rsid w:val="00AC6037"/>
    <w:rsid w:val="00AC7987"/>
    <w:rsid w:val="00AD3966"/>
    <w:rsid w:val="00AD4C18"/>
    <w:rsid w:val="00AD4D81"/>
    <w:rsid w:val="00AD70A8"/>
    <w:rsid w:val="00AD7A4F"/>
    <w:rsid w:val="00AE0521"/>
    <w:rsid w:val="00AE09A3"/>
    <w:rsid w:val="00AE0C2B"/>
    <w:rsid w:val="00AE0D5A"/>
    <w:rsid w:val="00AE180F"/>
    <w:rsid w:val="00AE2DF9"/>
    <w:rsid w:val="00AE3084"/>
    <w:rsid w:val="00AE3FCC"/>
    <w:rsid w:val="00AE41D8"/>
    <w:rsid w:val="00AE51C7"/>
    <w:rsid w:val="00AE5EAC"/>
    <w:rsid w:val="00AE74D9"/>
    <w:rsid w:val="00AF31EF"/>
    <w:rsid w:val="00AF418F"/>
    <w:rsid w:val="00AF5010"/>
    <w:rsid w:val="00B01BDB"/>
    <w:rsid w:val="00B04610"/>
    <w:rsid w:val="00B06E94"/>
    <w:rsid w:val="00B10570"/>
    <w:rsid w:val="00B11CC2"/>
    <w:rsid w:val="00B1769C"/>
    <w:rsid w:val="00B22880"/>
    <w:rsid w:val="00B22BDE"/>
    <w:rsid w:val="00B2379B"/>
    <w:rsid w:val="00B24254"/>
    <w:rsid w:val="00B24F48"/>
    <w:rsid w:val="00B264D9"/>
    <w:rsid w:val="00B267FE"/>
    <w:rsid w:val="00B27EA9"/>
    <w:rsid w:val="00B30D85"/>
    <w:rsid w:val="00B32D38"/>
    <w:rsid w:val="00B332D2"/>
    <w:rsid w:val="00B33A7D"/>
    <w:rsid w:val="00B369DD"/>
    <w:rsid w:val="00B37BFF"/>
    <w:rsid w:val="00B41AA7"/>
    <w:rsid w:val="00B425D5"/>
    <w:rsid w:val="00B43109"/>
    <w:rsid w:val="00B44D75"/>
    <w:rsid w:val="00B50E6B"/>
    <w:rsid w:val="00B51F90"/>
    <w:rsid w:val="00B53C34"/>
    <w:rsid w:val="00B60FD5"/>
    <w:rsid w:val="00B63BE7"/>
    <w:rsid w:val="00B63D1D"/>
    <w:rsid w:val="00B65ECF"/>
    <w:rsid w:val="00B67EA0"/>
    <w:rsid w:val="00B67EA5"/>
    <w:rsid w:val="00B71AD3"/>
    <w:rsid w:val="00B72585"/>
    <w:rsid w:val="00B73181"/>
    <w:rsid w:val="00B742EC"/>
    <w:rsid w:val="00B74665"/>
    <w:rsid w:val="00B75CB9"/>
    <w:rsid w:val="00B769D1"/>
    <w:rsid w:val="00B76C2D"/>
    <w:rsid w:val="00B80B8E"/>
    <w:rsid w:val="00B80CE8"/>
    <w:rsid w:val="00B827B8"/>
    <w:rsid w:val="00B838B6"/>
    <w:rsid w:val="00B91D93"/>
    <w:rsid w:val="00B92270"/>
    <w:rsid w:val="00B927B6"/>
    <w:rsid w:val="00B94187"/>
    <w:rsid w:val="00B94988"/>
    <w:rsid w:val="00B94AAD"/>
    <w:rsid w:val="00B950D9"/>
    <w:rsid w:val="00B95DBC"/>
    <w:rsid w:val="00BA04C5"/>
    <w:rsid w:val="00BA377A"/>
    <w:rsid w:val="00BA3EF9"/>
    <w:rsid w:val="00BA7870"/>
    <w:rsid w:val="00BB0FCF"/>
    <w:rsid w:val="00BB1017"/>
    <w:rsid w:val="00BB3213"/>
    <w:rsid w:val="00BB4E14"/>
    <w:rsid w:val="00BB558A"/>
    <w:rsid w:val="00BC0FB9"/>
    <w:rsid w:val="00BC355A"/>
    <w:rsid w:val="00BC4828"/>
    <w:rsid w:val="00BC6E59"/>
    <w:rsid w:val="00BC77AC"/>
    <w:rsid w:val="00BD3EF1"/>
    <w:rsid w:val="00BD520B"/>
    <w:rsid w:val="00BE0216"/>
    <w:rsid w:val="00BE135E"/>
    <w:rsid w:val="00BE22F8"/>
    <w:rsid w:val="00BE2303"/>
    <w:rsid w:val="00BE31A0"/>
    <w:rsid w:val="00BE3B9C"/>
    <w:rsid w:val="00BE47FB"/>
    <w:rsid w:val="00BE4BB7"/>
    <w:rsid w:val="00BE4CFB"/>
    <w:rsid w:val="00BE6439"/>
    <w:rsid w:val="00BE75C1"/>
    <w:rsid w:val="00BF1A0E"/>
    <w:rsid w:val="00BF2908"/>
    <w:rsid w:val="00BF6E52"/>
    <w:rsid w:val="00BF7BAF"/>
    <w:rsid w:val="00C01B04"/>
    <w:rsid w:val="00C03F38"/>
    <w:rsid w:val="00C06EF9"/>
    <w:rsid w:val="00C07CDD"/>
    <w:rsid w:val="00C1163E"/>
    <w:rsid w:val="00C14772"/>
    <w:rsid w:val="00C16927"/>
    <w:rsid w:val="00C170F1"/>
    <w:rsid w:val="00C17D87"/>
    <w:rsid w:val="00C20362"/>
    <w:rsid w:val="00C21FA8"/>
    <w:rsid w:val="00C22F3B"/>
    <w:rsid w:val="00C24046"/>
    <w:rsid w:val="00C27544"/>
    <w:rsid w:val="00C311BF"/>
    <w:rsid w:val="00C3160A"/>
    <w:rsid w:val="00C31ED1"/>
    <w:rsid w:val="00C36C10"/>
    <w:rsid w:val="00C40F97"/>
    <w:rsid w:val="00C41D68"/>
    <w:rsid w:val="00C4513D"/>
    <w:rsid w:val="00C46095"/>
    <w:rsid w:val="00C51154"/>
    <w:rsid w:val="00C51B46"/>
    <w:rsid w:val="00C55198"/>
    <w:rsid w:val="00C55EB2"/>
    <w:rsid w:val="00C56694"/>
    <w:rsid w:val="00C65CBC"/>
    <w:rsid w:val="00C70D32"/>
    <w:rsid w:val="00C75475"/>
    <w:rsid w:val="00C76ABE"/>
    <w:rsid w:val="00C81D46"/>
    <w:rsid w:val="00C820D5"/>
    <w:rsid w:val="00C8290F"/>
    <w:rsid w:val="00C837E7"/>
    <w:rsid w:val="00C85A19"/>
    <w:rsid w:val="00C85CC8"/>
    <w:rsid w:val="00C8663A"/>
    <w:rsid w:val="00C868BD"/>
    <w:rsid w:val="00C92862"/>
    <w:rsid w:val="00C92DD2"/>
    <w:rsid w:val="00C932C3"/>
    <w:rsid w:val="00C94B62"/>
    <w:rsid w:val="00CA0FA1"/>
    <w:rsid w:val="00CA14D7"/>
    <w:rsid w:val="00CA196D"/>
    <w:rsid w:val="00CA27C4"/>
    <w:rsid w:val="00CA4B82"/>
    <w:rsid w:val="00CB4B03"/>
    <w:rsid w:val="00CB6216"/>
    <w:rsid w:val="00CB6489"/>
    <w:rsid w:val="00CB6969"/>
    <w:rsid w:val="00CB6BCD"/>
    <w:rsid w:val="00CB7211"/>
    <w:rsid w:val="00CC4A37"/>
    <w:rsid w:val="00CD0A53"/>
    <w:rsid w:val="00CD11A6"/>
    <w:rsid w:val="00CD4435"/>
    <w:rsid w:val="00CD7F5D"/>
    <w:rsid w:val="00CE29AE"/>
    <w:rsid w:val="00CE2F2E"/>
    <w:rsid w:val="00CE36B5"/>
    <w:rsid w:val="00CE4563"/>
    <w:rsid w:val="00CE4AFB"/>
    <w:rsid w:val="00CE7345"/>
    <w:rsid w:val="00CF2E7E"/>
    <w:rsid w:val="00CF4392"/>
    <w:rsid w:val="00CF4B0D"/>
    <w:rsid w:val="00CF7166"/>
    <w:rsid w:val="00CF7251"/>
    <w:rsid w:val="00D00E2C"/>
    <w:rsid w:val="00D06D28"/>
    <w:rsid w:val="00D1366E"/>
    <w:rsid w:val="00D13A92"/>
    <w:rsid w:val="00D14C77"/>
    <w:rsid w:val="00D16A52"/>
    <w:rsid w:val="00D2048A"/>
    <w:rsid w:val="00D23A58"/>
    <w:rsid w:val="00D273B2"/>
    <w:rsid w:val="00D27D86"/>
    <w:rsid w:val="00D319DC"/>
    <w:rsid w:val="00D338C2"/>
    <w:rsid w:val="00D35367"/>
    <w:rsid w:val="00D41F8C"/>
    <w:rsid w:val="00D455D3"/>
    <w:rsid w:val="00D46873"/>
    <w:rsid w:val="00D46F67"/>
    <w:rsid w:val="00D475AB"/>
    <w:rsid w:val="00D512ED"/>
    <w:rsid w:val="00D517FD"/>
    <w:rsid w:val="00D521A3"/>
    <w:rsid w:val="00D52FD8"/>
    <w:rsid w:val="00D538D9"/>
    <w:rsid w:val="00D541F2"/>
    <w:rsid w:val="00D54683"/>
    <w:rsid w:val="00D557AE"/>
    <w:rsid w:val="00D5699A"/>
    <w:rsid w:val="00D56D51"/>
    <w:rsid w:val="00D619E1"/>
    <w:rsid w:val="00D62D3C"/>
    <w:rsid w:val="00D646B8"/>
    <w:rsid w:val="00D6528A"/>
    <w:rsid w:val="00D65E2B"/>
    <w:rsid w:val="00D665D4"/>
    <w:rsid w:val="00D67865"/>
    <w:rsid w:val="00D679FB"/>
    <w:rsid w:val="00D67B3C"/>
    <w:rsid w:val="00D71D1B"/>
    <w:rsid w:val="00D71FF5"/>
    <w:rsid w:val="00D72075"/>
    <w:rsid w:val="00D73B0B"/>
    <w:rsid w:val="00D74B7A"/>
    <w:rsid w:val="00D756DF"/>
    <w:rsid w:val="00D75E88"/>
    <w:rsid w:val="00D76B12"/>
    <w:rsid w:val="00D8082E"/>
    <w:rsid w:val="00D82219"/>
    <w:rsid w:val="00D82652"/>
    <w:rsid w:val="00D84814"/>
    <w:rsid w:val="00D8608B"/>
    <w:rsid w:val="00D9096C"/>
    <w:rsid w:val="00D90DE9"/>
    <w:rsid w:val="00D91C0E"/>
    <w:rsid w:val="00D921D5"/>
    <w:rsid w:val="00D92B28"/>
    <w:rsid w:val="00D93AA6"/>
    <w:rsid w:val="00D9454A"/>
    <w:rsid w:val="00D950AD"/>
    <w:rsid w:val="00DA31F5"/>
    <w:rsid w:val="00DA358A"/>
    <w:rsid w:val="00DA5163"/>
    <w:rsid w:val="00DA6F51"/>
    <w:rsid w:val="00DB63CC"/>
    <w:rsid w:val="00DC1A27"/>
    <w:rsid w:val="00DC6715"/>
    <w:rsid w:val="00DC7A46"/>
    <w:rsid w:val="00DD182F"/>
    <w:rsid w:val="00DD4F44"/>
    <w:rsid w:val="00DD5C0B"/>
    <w:rsid w:val="00DE2686"/>
    <w:rsid w:val="00DE30EC"/>
    <w:rsid w:val="00DE3839"/>
    <w:rsid w:val="00DE3D7F"/>
    <w:rsid w:val="00DE4BE7"/>
    <w:rsid w:val="00DE657D"/>
    <w:rsid w:val="00DF0A80"/>
    <w:rsid w:val="00DF1006"/>
    <w:rsid w:val="00DF27EE"/>
    <w:rsid w:val="00DF313E"/>
    <w:rsid w:val="00DF7632"/>
    <w:rsid w:val="00DF7CF1"/>
    <w:rsid w:val="00E0055B"/>
    <w:rsid w:val="00E007A1"/>
    <w:rsid w:val="00E05C09"/>
    <w:rsid w:val="00E06DBD"/>
    <w:rsid w:val="00E07240"/>
    <w:rsid w:val="00E10790"/>
    <w:rsid w:val="00E1164E"/>
    <w:rsid w:val="00E11772"/>
    <w:rsid w:val="00E14020"/>
    <w:rsid w:val="00E16967"/>
    <w:rsid w:val="00E202FB"/>
    <w:rsid w:val="00E22742"/>
    <w:rsid w:val="00E25368"/>
    <w:rsid w:val="00E25D72"/>
    <w:rsid w:val="00E25E7D"/>
    <w:rsid w:val="00E25F33"/>
    <w:rsid w:val="00E31792"/>
    <w:rsid w:val="00E40FB7"/>
    <w:rsid w:val="00E4108E"/>
    <w:rsid w:val="00E43916"/>
    <w:rsid w:val="00E43C6C"/>
    <w:rsid w:val="00E47BC9"/>
    <w:rsid w:val="00E52CDD"/>
    <w:rsid w:val="00E52D05"/>
    <w:rsid w:val="00E53568"/>
    <w:rsid w:val="00E54355"/>
    <w:rsid w:val="00E54532"/>
    <w:rsid w:val="00E545D7"/>
    <w:rsid w:val="00E558D1"/>
    <w:rsid w:val="00E5770E"/>
    <w:rsid w:val="00E57CEC"/>
    <w:rsid w:val="00E57FF2"/>
    <w:rsid w:val="00E6182D"/>
    <w:rsid w:val="00E61E17"/>
    <w:rsid w:val="00E6366D"/>
    <w:rsid w:val="00E63B37"/>
    <w:rsid w:val="00E66DAC"/>
    <w:rsid w:val="00E66E82"/>
    <w:rsid w:val="00E72256"/>
    <w:rsid w:val="00E75E99"/>
    <w:rsid w:val="00E811D0"/>
    <w:rsid w:val="00E85483"/>
    <w:rsid w:val="00E85D4E"/>
    <w:rsid w:val="00E877BF"/>
    <w:rsid w:val="00E902C8"/>
    <w:rsid w:val="00E92D12"/>
    <w:rsid w:val="00E932E3"/>
    <w:rsid w:val="00E93BE7"/>
    <w:rsid w:val="00E949A3"/>
    <w:rsid w:val="00EA14BC"/>
    <w:rsid w:val="00EA1503"/>
    <w:rsid w:val="00EA1A77"/>
    <w:rsid w:val="00EA1F99"/>
    <w:rsid w:val="00EA7A61"/>
    <w:rsid w:val="00EB0745"/>
    <w:rsid w:val="00EB375D"/>
    <w:rsid w:val="00EB37D4"/>
    <w:rsid w:val="00EB3CEE"/>
    <w:rsid w:val="00EB6942"/>
    <w:rsid w:val="00EB6B91"/>
    <w:rsid w:val="00EC14E2"/>
    <w:rsid w:val="00EC1B9C"/>
    <w:rsid w:val="00EC2F16"/>
    <w:rsid w:val="00EC3822"/>
    <w:rsid w:val="00EC5741"/>
    <w:rsid w:val="00EC6094"/>
    <w:rsid w:val="00EC6790"/>
    <w:rsid w:val="00ED2F48"/>
    <w:rsid w:val="00ED4709"/>
    <w:rsid w:val="00ED4DA5"/>
    <w:rsid w:val="00ED5176"/>
    <w:rsid w:val="00ED6F11"/>
    <w:rsid w:val="00EE27E0"/>
    <w:rsid w:val="00EE29E1"/>
    <w:rsid w:val="00EE4587"/>
    <w:rsid w:val="00EE7B47"/>
    <w:rsid w:val="00EF1CF4"/>
    <w:rsid w:val="00EF255A"/>
    <w:rsid w:val="00EF3115"/>
    <w:rsid w:val="00EF32F8"/>
    <w:rsid w:val="00EF3334"/>
    <w:rsid w:val="00EF4021"/>
    <w:rsid w:val="00EF4164"/>
    <w:rsid w:val="00EF4BB7"/>
    <w:rsid w:val="00EF4C1E"/>
    <w:rsid w:val="00EF50D5"/>
    <w:rsid w:val="00EF6FB5"/>
    <w:rsid w:val="00F00A87"/>
    <w:rsid w:val="00F04E6C"/>
    <w:rsid w:val="00F12124"/>
    <w:rsid w:val="00F129BF"/>
    <w:rsid w:val="00F13A2C"/>
    <w:rsid w:val="00F1589A"/>
    <w:rsid w:val="00F17003"/>
    <w:rsid w:val="00F20293"/>
    <w:rsid w:val="00F207E1"/>
    <w:rsid w:val="00F21F7F"/>
    <w:rsid w:val="00F26771"/>
    <w:rsid w:val="00F26F7B"/>
    <w:rsid w:val="00F31141"/>
    <w:rsid w:val="00F335C6"/>
    <w:rsid w:val="00F34D9A"/>
    <w:rsid w:val="00F35D67"/>
    <w:rsid w:val="00F360FD"/>
    <w:rsid w:val="00F362BF"/>
    <w:rsid w:val="00F37073"/>
    <w:rsid w:val="00F37C34"/>
    <w:rsid w:val="00F37D58"/>
    <w:rsid w:val="00F4132B"/>
    <w:rsid w:val="00F431D0"/>
    <w:rsid w:val="00F44157"/>
    <w:rsid w:val="00F447A9"/>
    <w:rsid w:val="00F470D6"/>
    <w:rsid w:val="00F52136"/>
    <w:rsid w:val="00F55629"/>
    <w:rsid w:val="00F55675"/>
    <w:rsid w:val="00F56E87"/>
    <w:rsid w:val="00F609F9"/>
    <w:rsid w:val="00F621EA"/>
    <w:rsid w:val="00F62E26"/>
    <w:rsid w:val="00F630D0"/>
    <w:rsid w:val="00F67398"/>
    <w:rsid w:val="00F720CE"/>
    <w:rsid w:val="00F72248"/>
    <w:rsid w:val="00F72F43"/>
    <w:rsid w:val="00F7308C"/>
    <w:rsid w:val="00F7311A"/>
    <w:rsid w:val="00F7455A"/>
    <w:rsid w:val="00F75C18"/>
    <w:rsid w:val="00F768AB"/>
    <w:rsid w:val="00F812A4"/>
    <w:rsid w:val="00F8168C"/>
    <w:rsid w:val="00F818CD"/>
    <w:rsid w:val="00F83DDD"/>
    <w:rsid w:val="00F84412"/>
    <w:rsid w:val="00F87B62"/>
    <w:rsid w:val="00F9302C"/>
    <w:rsid w:val="00F938E2"/>
    <w:rsid w:val="00F9446E"/>
    <w:rsid w:val="00F946BD"/>
    <w:rsid w:val="00F9677A"/>
    <w:rsid w:val="00F968C8"/>
    <w:rsid w:val="00FA194B"/>
    <w:rsid w:val="00FA297E"/>
    <w:rsid w:val="00FA3875"/>
    <w:rsid w:val="00FA3A98"/>
    <w:rsid w:val="00FA3C20"/>
    <w:rsid w:val="00FA3FFB"/>
    <w:rsid w:val="00FA50F4"/>
    <w:rsid w:val="00FA5E11"/>
    <w:rsid w:val="00FA76E1"/>
    <w:rsid w:val="00FB0351"/>
    <w:rsid w:val="00FB42D2"/>
    <w:rsid w:val="00FB5177"/>
    <w:rsid w:val="00FC0402"/>
    <w:rsid w:val="00FC1941"/>
    <w:rsid w:val="00FC20EF"/>
    <w:rsid w:val="00FC5445"/>
    <w:rsid w:val="00FC6B56"/>
    <w:rsid w:val="00FC7074"/>
    <w:rsid w:val="00FD030D"/>
    <w:rsid w:val="00FD0895"/>
    <w:rsid w:val="00FD0AA4"/>
    <w:rsid w:val="00FD0B7C"/>
    <w:rsid w:val="00FD17F9"/>
    <w:rsid w:val="00FD2A78"/>
    <w:rsid w:val="00FD487D"/>
    <w:rsid w:val="00FD55EA"/>
    <w:rsid w:val="00FD73A5"/>
    <w:rsid w:val="00FD78CF"/>
    <w:rsid w:val="00FD7DEC"/>
    <w:rsid w:val="00FE1139"/>
    <w:rsid w:val="00FE16FB"/>
    <w:rsid w:val="00FE224B"/>
    <w:rsid w:val="00FE2C91"/>
    <w:rsid w:val="00FE572B"/>
    <w:rsid w:val="00FE7966"/>
    <w:rsid w:val="00FE7AC4"/>
    <w:rsid w:val="00FF28B4"/>
    <w:rsid w:val="00FF2AD1"/>
    <w:rsid w:val="00FF4FB6"/>
    <w:rsid w:val="00FF686C"/>
    <w:rsid w:val="00FF7924"/>
    <w:rsid w:val="00FF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132B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7455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A500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94988"/>
  </w:style>
  <w:style w:type="paragraph" w:styleId="a9">
    <w:name w:val="footer"/>
    <w:basedOn w:val="a"/>
    <w:link w:val="aa"/>
    <w:uiPriority w:val="99"/>
    <w:rsid w:val="00B9498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4988"/>
  </w:style>
  <w:style w:type="paragraph" w:styleId="ab">
    <w:name w:val="List Paragraph"/>
    <w:basedOn w:val="a"/>
    <w:uiPriority w:val="34"/>
    <w:qFormat/>
    <w:rsid w:val="004E5E15"/>
    <w:pPr>
      <w:ind w:left="720"/>
      <w:contextualSpacing/>
    </w:pPr>
  </w:style>
  <w:style w:type="paragraph" w:styleId="ac">
    <w:name w:val="endnote text"/>
    <w:basedOn w:val="a"/>
    <w:link w:val="ad"/>
    <w:rsid w:val="007537C2"/>
  </w:style>
  <w:style w:type="character" w:customStyle="1" w:styleId="ad">
    <w:name w:val="Текст концевой сноски Знак"/>
    <w:basedOn w:val="a0"/>
    <w:link w:val="ac"/>
    <w:rsid w:val="007537C2"/>
  </w:style>
  <w:style w:type="character" w:styleId="ae">
    <w:name w:val="endnote reference"/>
    <w:basedOn w:val="a0"/>
    <w:rsid w:val="007537C2"/>
    <w:rPr>
      <w:vertAlign w:val="superscript"/>
    </w:rPr>
  </w:style>
  <w:style w:type="character" w:styleId="af">
    <w:name w:val="Hyperlink"/>
    <w:basedOn w:val="a0"/>
    <w:uiPriority w:val="99"/>
    <w:unhideWhenUsed/>
    <w:rsid w:val="001B463F"/>
    <w:rPr>
      <w:color w:val="0000FF"/>
      <w:u w:val="single"/>
    </w:rPr>
  </w:style>
  <w:style w:type="character" w:styleId="af0">
    <w:name w:val="FollowedHyperlink"/>
    <w:basedOn w:val="a0"/>
    <w:uiPriority w:val="99"/>
    <w:unhideWhenUsed/>
    <w:rsid w:val="009D44A8"/>
    <w:rPr>
      <w:color w:val="800080"/>
      <w:u w:val="single"/>
    </w:rPr>
  </w:style>
  <w:style w:type="paragraph" w:customStyle="1" w:styleId="font0">
    <w:name w:val="font0"/>
    <w:basedOn w:val="a"/>
    <w:rsid w:val="009D44A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5">
    <w:name w:val="font5"/>
    <w:basedOn w:val="a"/>
    <w:rsid w:val="009D44A8"/>
    <w:pPr>
      <w:spacing w:before="100" w:beforeAutospacing="1" w:after="100" w:afterAutospacing="1"/>
    </w:pPr>
    <w:rPr>
      <w:rFonts w:ascii="Calibri" w:hAnsi="Calibri"/>
      <w:color w:val="FF0000"/>
      <w:sz w:val="22"/>
      <w:szCs w:val="22"/>
    </w:rPr>
  </w:style>
  <w:style w:type="paragraph" w:customStyle="1" w:styleId="xl65">
    <w:name w:val="xl65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9D44A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9D44A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D44A8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D44A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9D44A8"/>
    <w:pPr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77">
    <w:name w:val="xl77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8">
    <w:name w:val="xl78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79">
    <w:name w:val="xl79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FF0000"/>
      <w:sz w:val="24"/>
      <w:szCs w:val="24"/>
    </w:rPr>
  </w:style>
  <w:style w:type="paragraph" w:customStyle="1" w:styleId="xl80">
    <w:name w:val="xl80"/>
    <w:basedOn w:val="a"/>
    <w:rsid w:val="009D44A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D44A8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9D44A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4">
    <w:name w:val="xl84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85">
    <w:name w:val="xl85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9D44A8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8">
    <w:name w:val="xl88"/>
    <w:basedOn w:val="a"/>
    <w:rsid w:val="009D44A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9">
    <w:name w:val="xl89"/>
    <w:basedOn w:val="a"/>
    <w:rsid w:val="009D44A8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af1">
    <w:name w:val="footnote text"/>
    <w:basedOn w:val="a"/>
    <w:link w:val="af2"/>
    <w:uiPriority w:val="99"/>
    <w:unhideWhenUsed/>
    <w:rsid w:val="009D44A8"/>
  </w:style>
  <w:style w:type="character" w:customStyle="1" w:styleId="af2">
    <w:name w:val="Текст сноски Знак"/>
    <w:basedOn w:val="a0"/>
    <w:link w:val="af1"/>
    <w:uiPriority w:val="99"/>
    <w:rsid w:val="009D44A8"/>
  </w:style>
  <w:style w:type="character" w:styleId="af3">
    <w:name w:val="footnote reference"/>
    <w:basedOn w:val="a0"/>
    <w:uiPriority w:val="99"/>
    <w:unhideWhenUsed/>
    <w:rsid w:val="009D44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62A88A5DBC1BECF6E997B3705C7A1D872D366044E53A4D0D175501AEC7F3FFC75377A0465040D70302D971AD6BE38DA6631B15ADBB7BDA258C06A5E53tBH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E5C833697D19003C73D567FDD1DA39C27E6A4D4E84FB12E1B0BA16FA1F0466A0B56E1A85B9A22A74FFC2087F4BFFB994B4A247F0ACC5E1EkDU4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62A88A5DBC1BECF6E997B3705C7A1D872D366044E5DA9D1DB78501AEC7F3FFC75377A0465040D7030289013D1BE38DA6631B15ADBB7BDA258C06A5E53tBH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44;&#1054;&#1056;&#1054;&#1043;&#1048;_&#1058;&#1056;&#1040;&#1053;&#1057;&#1055;&#1054;&#1056;&#1058;\&#1055;&#1048;&#1057;&#1068;&#1052;&#1040;\&#1064;&#1072;&#1073;&#1083;&#1086;&#1085;&#1099;_&#1085;&#1086;&#1074;&#1099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752E0-1C9C-46F2-B502-0C5743EA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</TotalTime>
  <Pages>15</Pages>
  <Words>3677</Words>
  <Characters>20959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2025-02-21T04:10:00Z</cp:lastPrinted>
  <dcterms:created xsi:type="dcterms:W3CDTF">2025-02-24T05:01:00Z</dcterms:created>
  <dcterms:modified xsi:type="dcterms:W3CDTF">2025-02-24T05:15:00Z</dcterms:modified>
</cp:coreProperties>
</file>