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052FBD" w:rsidP="00133698">
      <w:pPr>
        <w:pStyle w:val="1"/>
        <w:ind w:left="5387"/>
        <w:jc w:val="right"/>
        <w:rPr>
          <w:bCs/>
          <w:iCs w:val="0"/>
        </w:rPr>
      </w:pPr>
      <w:r w:rsidRPr="00052FB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175644" w:rsidRDefault="0017564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DC7460" w:rsidRDefault="00052FBD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DC7460"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DC7460">
        <w:rPr>
          <w:rFonts w:ascii="Liberation Serif" w:hAnsi="Liberation Serif"/>
          <w:sz w:val="28"/>
          <w:szCs w:val="28"/>
        </w:rPr>
        <w:t xml:space="preserve">от </w:t>
      </w:r>
      <w:r w:rsidR="00DC7460">
        <w:rPr>
          <w:rFonts w:ascii="Liberation Serif" w:hAnsi="Liberation Serif"/>
          <w:sz w:val="28"/>
          <w:szCs w:val="28"/>
        </w:rPr>
        <w:t>05.03.2025</w:t>
      </w:r>
      <w:r w:rsidR="002A4542" w:rsidRPr="00DC7460">
        <w:rPr>
          <w:rFonts w:ascii="Liberation Serif" w:hAnsi="Liberation Serif"/>
          <w:sz w:val="28"/>
          <w:szCs w:val="28"/>
        </w:rPr>
        <w:t xml:space="preserve"> </w:t>
      </w:r>
      <w:r w:rsidR="00133698" w:rsidRPr="00DC7460">
        <w:rPr>
          <w:rFonts w:ascii="Liberation Serif" w:hAnsi="Liberation Serif"/>
          <w:sz w:val="28"/>
          <w:szCs w:val="28"/>
        </w:rPr>
        <w:t xml:space="preserve">№ </w:t>
      </w:r>
      <w:r w:rsidR="00DC7460">
        <w:rPr>
          <w:rFonts w:ascii="Liberation Serif" w:hAnsi="Liberation Serif"/>
          <w:sz w:val="28"/>
          <w:szCs w:val="28"/>
        </w:rPr>
        <w:t>164</w:t>
      </w:r>
      <w:r w:rsidR="002A4542" w:rsidRPr="00DC7460">
        <w:rPr>
          <w:rFonts w:ascii="Liberation Serif" w:hAnsi="Liberation Serif"/>
          <w:sz w:val="28"/>
          <w:szCs w:val="28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9A51E7" w:rsidRDefault="00BA61F3" w:rsidP="00BA61F3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proofErr w:type="gramStart"/>
      <w:r w:rsidRPr="009A51E7">
        <w:rPr>
          <w:rFonts w:ascii="Liberation Serif" w:hAnsi="Liberation Serif"/>
          <w:b/>
          <w:sz w:val="28"/>
          <w:szCs w:val="28"/>
        </w:rPr>
        <w:t>О</w:t>
      </w:r>
      <w:r w:rsidR="00A66533">
        <w:rPr>
          <w:rFonts w:ascii="Liberation Serif" w:hAnsi="Liberation Serif"/>
          <w:b/>
          <w:sz w:val="28"/>
          <w:szCs w:val="28"/>
        </w:rPr>
        <w:t xml:space="preserve"> внесении изменений в</w:t>
      </w:r>
      <w:r w:rsidR="009A51E7" w:rsidRPr="009A51E7">
        <w:rPr>
          <w:rFonts w:ascii="Liberation Serif" w:hAnsi="Liberation Serif"/>
          <w:b/>
          <w:sz w:val="28"/>
          <w:szCs w:val="28"/>
        </w:rPr>
        <w:t xml:space="preserve"> </w:t>
      </w:r>
      <w:r w:rsidR="0076052C" w:rsidRPr="0076052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постановление Администрации Каменск-Уральского городского округа от 02.09.2024 № 604 (в редакции постановлений Администрации Каменск-Уральского городского округа от 06.11.2024 № 783, от 07.02.2025 № 95) «Об утверждении </w:t>
      </w:r>
      <w:r w:rsidR="009A51E7" w:rsidRPr="0076052C">
        <w:rPr>
          <w:rFonts w:ascii="Liberation Serif" w:hAnsi="Liberation Serif" w:cs="Liberation Serif"/>
          <w:b/>
          <w:sz w:val="28"/>
          <w:szCs w:val="28"/>
        </w:rPr>
        <w:t>Порядк</w:t>
      </w:r>
      <w:r w:rsidR="0076052C" w:rsidRPr="0076052C">
        <w:rPr>
          <w:rFonts w:ascii="Liberation Serif" w:hAnsi="Liberation Serif" w:cs="Liberation Serif"/>
          <w:b/>
          <w:sz w:val="28"/>
          <w:szCs w:val="28"/>
        </w:rPr>
        <w:t>а</w:t>
      </w:r>
      <w:r w:rsidR="009A51E7" w:rsidRPr="009A51E7">
        <w:rPr>
          <w:rFonts w:ascii="Liberation Serif" w:hAnsi="Liberation Serif" w:cs="Liberation Serif"/>
          <w:b/>
          <w:sz w:val="28"/>
          <w:szCs w:val="28"/>
        </w:rPr>
        <w:t xml:space="preserve"> предоставления 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76052C" w:rsidRPr="0076052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»</w:t>
      </w:r>
      <w:proofErr w:type="gramEnd"/>
    </w:p>
    <w:p w:rsidR="009A51E7" w:rsidRPr="005E365D" w:rsidRDefault="009A51E7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9A51E7" w:rsidRDefault="009A51E7" w:rsidP="009A51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В соответствии с решением Думы Каменск-Уральского городского округа от </w:t>
      </w:r>
      <w:r w:rsidR="00DA2FBB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1</w:t>
      </w:r>
      <w:r w:rsidR="00105741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9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.0</w:t>
      </w:r>
      <w:r w:rsidR="00DA2FBB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2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.202</w:t>
      </w:r>
      <w:r w:rsidR="00DA2FBB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5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№ </w:t>
      </w:r>
      <w:r w:rsidR="00DA2FBB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453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единовременной денежной выплате гражданам Российской Федерации, заключившим </w:t>
      </w:r>
      <w:r w:rsidR="00DA2FB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 1 марта 2025 года 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 </w:t>
      </w:r>
      <w:r w:rsidR="00BA61F3" w:rsidRPr="009A51E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133698" w:rsidRPr="009A51E7" w:rsidRDefault="00C57301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ПОСТАНОВЛЯЕТ</w:t>
      </w:r>
      <w:r w:rsidR="00133698" w:rsidRPr="009A51E7">
        <w:rPr>
          <w:rFonts w:ascii="Liberation Serif" w:hAnsi="Liberation Serif"/>
          <w:b/>
          <w:sz w:val="28"/>
          <w:szCs w:val="28"/>
        </w:rPr>
        <w:t>:</w:t>
      </w:r>
    </w:p>
    <w:p w:rsidR="0084361A" w:rsidRDefault="00133698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84361A">
        <w:rPr>
          <w:rFonts w:ascii="Liberation Serif" w:hAnsi="Liberation Serif"/>
          <w:sz w:val="28"/>
          <w:szCs w:val="28"/>
        </w:rPr>
        <w:t xml:space="preserve">Внести изменения в </w:t>
      </w:r>
      <w:r w:rsidR="0084361A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 Администрации Каменск-Уральского городского округа от 02.09.2024 № 604 (в редакции постановлений Администрации Каменск-Уральского городского округа от 06.11.2024 № 783, от 07.02.2025 № 95) «</w:t>
      </w:r>
      <w:r w:rsidR="0084361A" w:rsidRPr="000E6A53">
        <w:rPr>
          <w:rFonts w:ascii="Liberation Serif" w:hAnsi="Liberation Serif"/>
          <w:sz w:val="28"/>
          <w:szCs w:val="28"/>
        </w:rPr>
        <w:t xml:space="preserve">Об утверждении </w:t>
      </w:r>
      <w:r w:rsidR="0084361A" w:rsidRPr="000E6A53">
        <w:rPr>
          <w:rFonts w:ascii="Liberation Serif" w:hAnsi="Liberation Serif" w:cs="Liberation Serif"/>
          <w:sz w:val="28"/>
          <w:szCs w:val="28"/>
        </w:rPr>
        <w:t xml:space="preserve">Порядка предоставления </w:t>
      </w:r>
      <w:r w:rsidR="0084361A" w:rsidRPr="000E6A53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единовременной денежной выплаты гражданам Российской Федерации, 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  <w:r w:rsidR="0084361A">
        <w:rPr>
          <w:rFonts w:ascii="Liberation Serif" w:hAnsi="Liberation Serif" w:cs="Liberation Serif"/>
          <w:color w:val="000000" w:themeColor="text1"/>
          <w:sz w:val="28"/>
          <w:szCs w:val="28"/>
        </w:rPr>
        <w:t>» (далее – постановление), изложив преамбулу постановления в следующей редакции</w:t>
      </w:r>
      <w:proofErr w:type="gramEnd"/>
      <w:r w:rsidR="0084361A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2A4542" w:rsidRPr="009A51E7" w:rsidRDefault="0084361A" w:rsidP="002A45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2A4542"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В соответствии с решени</w:t>
      </w:r>
      <w:r w:rsidR="002A454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я</w:t>
      </w:r>
      <w:r w:rsidR="002A4542"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м</w:t>
      </w:r>
      <w:r w:rsidR="002A454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и</w:t>
      </w:r>
      <w:r w:rsidR="002A4542"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Думы Каменск-Уральского городского округа от 21.08.2024 № </w:t>
      </w:r>
      <w:r w:rsidR="002A454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392</w:t>
      </w:r>
      <w:r w:rsidR="002A4542"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="002A454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(в редакции решения Думы Каменск-Уральского городского округа от 19.02.2025 № 453) </w:t>
      </w:r>
      <w:r w:rsidR="002A4542"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«</w:t>
      </w:r>
      <w:r w:rsidR="002A4542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единовременной денежной выплате гражданам Российской Федерации, заключившим контракт о прохождении военной службы в Вооруженных </w:t>
      </w:r>
      <w:r w:rsidR="002A4542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2A4542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2A45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», от 19.02.2025 № 453 </w:t>
      </w:r>
      <w:r w:rsidR="002A4542" w:rsidRPr="002A4542">
        <w:rPr>
          <w:rFonts w:ascii="Liberation Serif" w:hAnsi="Liberation Serif" w:cs="Liberation Serif"/>
          <w:color w:val="000000" w:themeColor="text1"/>
          <w:sz w:val="28"/>
          <w:szCs w:val="28"/>
        </w:rPr>
        <w:t>«О единовременной денежной выплате гражданам Российской Федерации, заключившим с 1 марта</w:t>
      </w:r>
      <w:proofErr w:type="gramEnd"/>
      <w:r w:rsidR="002A4542" w:rsidRPr="002A45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2025 года контракт о прохождении военной службы в Вооруженных Силах Российской Федерации в целях участия в специальной военной операции»</w:t>
      </w:r>
      <w:r w:rsidR="002A45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A4542" w:rsidRPr="009A51E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r w:rsidR="002A4542">
        <w:rPr>
          <w:rFonts w:ascii="Liberation Serif" w:hAnsi="Liberation Serif"/>
          <w:sz w:val="28"/>
          <w:szCs w:val="28"/>
        </w:rPr>
        <w:t>»</w:t>
      </w:r>
      <w:r w:rsidR="0076052C">
        <w:rPr>
          <w:rFonts w:ascii="Liberation Serif" w:hAnsi="Liberation Serif"/>
          <w:sz w:val="28"/>
          <w:szCs w:val="28"/>
        </w:rPr>
        <w:t>.</w:t>
      </w:r>
    </w:p>
    <w:p w:rsidR="00DA2FBB" w:rsidRDefault="0084361A" w:rsidP="00FC1BB4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2. </w:t>
      </w:r>
      <w:r w:rsidR="00A66533">
        <w:rPr>
          <w:rFonts w:ascii="Liberation Serif" w:hAnsi="Liberation Serif"/>
          <w:sz w:val="28"/>
          <w:szCs w:val="28"/>
        </w:rPr>
        <w:t xml:space="preserve">Внести </w:t>
      </w:r>
      <w:r w:rsidR="00DA2FBB">
        <w:rPr>
          <w:rFonts w:ascii="Liberation Serif" w:hAnsi="Liberation Serif"/>
          <w:sz w:val="28"/>
          <w:szCs w:val="28"/>
        </w:rPr>
        <w:t xml:space="preserve">следующие </w:t>
      </w:r>
      <w:r w:rsidR="00A66533">
        <w:rPr>
          <w:rFonts w:ascii="Liberation Serif" w:hAnsi="Liberation Serif"/>
          <w:sz w:val="28"/>
          <w:szCs w:val="28"/>
        </w:rPr>
        <w:t>изменения в</w:t>
      </w:r>
      <w:r w:rsidR="009A51E7">
        <w:rPr>
          <w:rFonts w:ascii="Liberation Serif" w:hAnsi="Liberation Serif"/>
          <w:sz w:val="28"/>
          <w:szCs w:val="28"/>
        </w:rPr>
        <w:t xml:space="preserve"> </w:t>
      </w:r>
      <w:r w:rsidR="009A51E7" w:rsidRPr="009A51E7">
        <w:rPr>
          <w:rFonts w:ascii="Liberation Serif" w:hAnsi="Liberation Serif" w:cs="Liberation Serif"/>
          <w:sz w:val="28"/>
          <w:szCs w:val="28"/>
        </w:rPr>
        <w:t>Поряд</w:t>
      </w:r>
      <w:r w:rsidR="009A51E7">
        <w:rPr>
          <w:rFonts w:ascii="Liberation Serif" w:hAnsi="Liberation Serif" w:cs="Liberation Serif"/>
          <w:sz w:val="28"/>
          <w:szCs w:val="28"/>
        </w:rPr>
        <w:t>о</w:t>
      </w:r>
      <w:r w:rsidR="009A51E7" w:rsidRPr="009A51E7">
        <w:rPr>
          <w:rFonts w:ascii="Liberation Serif" w:hAnsi="Liberation Serif" w:cs="Liberation Serif"/>
          <w:sz w:val="28"/>
          <w:szCs w:val="28"/>
        </w:rPr>
        <w:t xml:space="preserve">к предоставления 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A66533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утвержденный постановлением</w:t>
      </w:r>
      <w:r w:rsidR="00DA2FBB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B55DB4" w:rsidRDefault="00DA2FBB" w:rsidP="00FC1BB4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1)</w:t>
      </w:r>
      <w:r w:rsidR="00A6653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C1BB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пункт 1.3 Порядка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изложить </w:t>
      </w:r>
      <w:r w:rsidR="00FC1BB4">
        <w:rPr>
          <w:rFonts w:ascii="Liberation Serif" w:hAnsi="Liberation Serif" w:cs="Liberation Serif"/>
          <w:color w:val="000000" w:themeColor="text1"/>
          <w:sz w:val="28"/>
          <w:szCs w:val="28"/>
        </w:rPr>
        <w:t>в следующей редакции:</w:t>
      </w:r>
    </w:p>
    <w:p w:rsidR="00FC1BB4" w:rsidRDefault="00FC1BB4" w:rsidP="00DA2F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>
        <w:rPr>
          <w:rFonts w:ascii="Liberation Serif" w:hAnsi="Liberation Serif"/>
          <w:bCs/>
          <w:sz w:val="28"/>
          <w:szCs w:val="28"/>
        </w:rPr>
        <w:t xml:space="preserve">1.3. Размер единовременной </w:t>
      </w:r>
      <w:r>
        <w:rPr>
          <w:color w:val="000000"/>
          <w:sz w:val="27"/>
          <w:szCs w:val="27"/>
        </w:rPr>
        <w:t xml:space="preserve">денежной </w:t>
      </w:r>
      <w:r>
        <w:rPr>
          <w:rFonts w:ascii="Liberation Serif" w:hAnsi="Liberation Serif"/>
          <w:bCs/>
          <w:sz w:val="28"/>
          <w:szCs w:val="28"/>
        </w:rPr>
        <w:t>выплаты составляет:</w:t>
      </w:r>
    </w:p>
    <w:p w:rsidR="00FC1BB4" w:rsidRDefault="00FC1BB4" w:rsidP="00DA2F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- гражданам, заключившим </w:t>
      </w:r>
      <w:r w:rsidRPr="00073A4F">
        <w:rPr>
          <w:rFonts w:ascii="Liberation Serif" w:hAnsi="Liberation Serif"/>
          <w:color w:val="000000"/>
          <w:sz w:val="28"/>
          <w:szCs w:val="28"/>
        </w:rPr>
        <w:t>контракт о прохождении военной службы в Вооруженных Силах Российской Федерации в целях участия в специальной военной операции в пункте отбора на военную службу по контракту (1 разряда) г</w:t>
      </w:r>
      <w:r>
        <w:rPr>
          <w:rFonts w:ascii="Liberation Serif" w:hAnsi="Liberation Serif"/>
          <w:color w:val="000000"/>
          <w:sz w:val="28"/>
          <w:szCs w:val="28"/>
        </w:rPr>
        <w:t>орода</w:t>
      </w:r>
      <w:r w:rsidRPr="00073A4F">
        <w:rPr>
          <w:rFonts w:ascii="Liberation Serif" w:hAnsi="Liberation Serif"/>
          <w:color w:val="000000"/>
          <w:sz w:val="28"/>
          <w:szCs w:val="28"/>
        </w:rPr>
        <w:t> Екатеринбург</w:t>
      </w:r>
      <w:r>
        <w:rPr>
          <w:rFonts w:ascii="Liberation Serif" w:hAnsi="Liberation Serif"/>
          <w:color w:val="000000"/>
          <w:sz w:val="28"/>
          <w:szCs w:val="28"/>
        </w:rPr>
        <w:t>а</w:t>
      </w:r>
      <w:r w:rsidRPr="00073A4F">
        <w:rPr>
          <w:rFonts w:ascii="Liberation Serif" w:hAnsi="Liberation Serif"/>
          <w:color w:val="000000"/>
          <w:sz w:val="28"/>
          <w:szCs w:val="28"/>
        </w:rPr>
        <w:t xml:space="preserve"> (далее - Контракт)</w:t>
      </w:r>
      <w:r>
        <w:rPr>
          <w:rFonts w:ascii="Liberation Serif" w:hAnsi="Liberation Serif"/>
          <w:color w:val="000000"/>
          <w:sz w:val="28"/>
          <w:szCs w:val="28"/>
        </w:rPr>
        <w:t xml:space="preserve"> в период с 1 сентября 2024 года по </w:t>
      </w:r>
      <w:r w:rsidR="00105741">
        <w:rPr>
          <w:rFonts w:ascii="Liberation Serif" w:hAnsi="Liberation Serif"/>
          <w:color w:val="000000"/>
          <w:sz w:val="28"/>
          <w:szCs w:val="28"/>
        </w:rPr>
        <w:t xml:space="preserve">   </w:t>
      </w:r>
      <w:r>
        <w:rPr>
          <w:rFonts w:ascii="Liberation Serif" w:hAnsi="Liberation Serif"/>
          <w:color w:val="000000"/>
          <w:sz w:val="28"/>
          <w:szCs w:val="28"/>
        </w:rPr>
        <w:t xml:space="preserve">28 февраля 2025 года - </w:t>
      </w:r>
      <w:r>
        <w:rPr>
          <w:rFonts w:ascii="Liberation Serif" w:hAnsi="Liberation Serif"/>
          <w:bCs/>
          <w:sz w:val="28"/>
          <w:szCs w:val="28"/>
        </w:rPr>
        <w:t>100 000 (сто тысяч) рублей;</w:t>
      </w:r>
    </w:p>
    <w:p w:rsidR="00FC1BB4" w:rsidRPr="009A51E7" w:rsidRDefault="00FC1BB4" w:rsidP="00DA2F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- гражданам, заключившим Контракт</w:t>
      </w:r>
      <w:r w:rsidR="00DA2FBB">
        <w:rPr>
          <w:rFonts w:ascii="Liberation Serif" w:hAnsi="Liberation Serif"/>
          <w:bCs/>
          <w:sz w:val="28"/>
          <w:szCs w:val="28"/>
        </w:rPr>
        <w:t xml:space="preserve"> с 1 марта 2025 года – 200 000 (двести тысяч) рублей</w:t>
      </w:r>
      <w:proofErr w:type="gramStart"/>
      <w:r w:rsidR="00DA2FBB">
        <w:rPr>
          <w:rFonts w:ascii="Liberation Serif" w:hAnsi="Liberation Serif"/>
          <w:bCs/>
          <w:sz w:val="28"/>
          <w:szCs w:val="28"/>
        </w:rPr>
        <w:t>.»;</w:t>
      </w:r>
      <w:r>
        <w:rPr>
          <w:rFonts w:ascii="Liberation Serif" w:hAnsi="Liberation Serif"/>
          <w:bCs/>
          <w:sz w:val="28"/>
          <w:szCs w:val="28"/>
        </w:rPr>
        <w:t xml:space="preserve"> </w:t>
      </w:r>
      <w:proofErr w:type="gramEnd"/>
    </w:p>
    <w:p w:rsidR="00B063E7" w:rsidRDefault="00DA2FBB" w:rsidP="00FC1BB4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2)</w:t>
      </w:r>
      <w:r w:rsidR="00B063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пункте 2.1 Порядка слова «заключившим </w:t>
      </w:r>
      <w:r w:rsidR="00B063E7">
        <w:rPr>
          <w:rFonts w:ascii="Liberation Serif" w:hAnsi="Liberation Serif"/>
          <w:color w:val="000000"/>
          <w:sz w:val="28"/>
          <w:szCs w:val="28"/>
        </w:rPr>
        <w:t xml:space="preserve">с 1 сентября 2024 года </w:t>
      </w:r>
      <w:r w:rsidR="00B063E7" w:rsidRPr="00073A4F">
        <w:rPr>
          <w:rFonts w:ascii="Liberation Serif" w:hAnsi="Liberation Serif"/>
          <w:color w:val="000000"/>
          <w:sz w:val="28"/>
          <w:szCs w:val="28"/>
        </w:rPr>
        <w:t>контракт о прохождении военной службы в Вооруженных Силах Российской Федерации в целях участия в специальной военной операции в пункте отбора на военную службу по контракту (1 разряда) г</w:t>
      </w:r>
      <w:r w:rsidR="00B063E7">
        <w:rPr>
          <w:rFonts w:ascii="Liberation Serif" w:hAnsi="Liberation Serif"/>
          <w:color w:val="000000"/>
          <w:sz w:val="28"/>
          <w:szCs w:val="28"/>
        </w:rPr>
        <w:t>орода</w:t>
      </w:r>
      <w:r w:rsidR="00B063E7" w:rsidRPr="00073A4F">
        <w:rPr>
          <w:rFonts w:ascii="Liberation Serif" w:hAnsi="Liberation Serif"/>
          <w:color w:val="000000"/>
          <w:sz w:val="28"/>
          <w:szCs w:val="28"/>
        </w:rPr>
        <w:t> Екатеринбург</w:t>
      </w:r>
      <w:r w:rsidR="00B063E7">
        <w:rPr>
          <w:rFonts w:ascii="Liberation Serif" w:hAnsi="Liberation Serif"/>
          <w:color w:val="000000"/>
          <w:sz w:val="28"/>
          <w:szCs w:val="28"/>
        </w:rPr>
        <w:t>а</w:t>
      </w:r>
      <w:r w:rsidR="00B063E7" w:rsidRPr="00073A4F">
        <w:rPr>
          <w:rFonts w:ascii="Liberation Serif" w:hAnsi="Liberation Serif"/>
          <w:color w:val="000000"/>
          <w:sz w:val="28"/>
          <w:szCs w:val="28"/>
        </w:rPr>
        <w:t xml:space="preserve"> (далее - Контракт)</w:t>
      </w:r>
      <w:r w:rsidR="00B063E7">
        <w:rPr>
          <w:rFonts w:ascii="Liberation Serif" w:hAnsi="Liberation Serif"/>
          <w:color w:val="000000"/>
          <w:sz w:val="28"/>
          <w:szCs w:val="28"/>
        </w:rPr>
        <w:t>» заменить словами «заключившим Контракт»</w:t>
      </w:r>
      <w:r w:rsidR="00B063E7" w:rsidRPr="00073A4F">
        <w:rPr>
          <w:rFonts w:ascii="Liberation Serif" w:hAnsi="Liberation Serif"/>
          <w:color w:val="000000"/>
          <w:sz w:val="28"/>
          <w:szCs w:val="28"/>
        </w:rPr>
        <w:t>.</w:t>
      </w:r>
    </w:p>
    <w:p w:rsidR="00BA61F3" w:rsidRPr="009A51E7" w:rsidRDefault="00B063E7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A61F3" w:rsidRPr="009A51E7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9A51E7" w:rsidRDefault="00B063E7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BA61F3" w:rsidRPr="009A51E7">
        <w:rPr>
          <w:rFonts w:ascii="Liberation Serif" w:hAnsi="Liberation Serif"/>
          <w:sz w:val="28"/>
          <w:szCs w:val="28"/>
        </w:rPr>
        <w:t>. Контроль исполнени</w:t>
      </w:r>
      <w:r w:rsidR="00DB293D" w:rsidRPr="009A51E7">
        <w:rPr>
          <w:rFonts w:ascii="Liberation Serif" w:hAnsi="Liberation Serif"/>
          <w:sz w:val="28"/>
          <w:szCs w:val="28"/>
        </w:rPr>
        <w:t>я</w:t>
      </w:r>
      <w:r w:rsidR="00BA61F3" w:rsidRPr="009A51E7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5E365D" w:rsidRPr="009A51E7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городского округа </w:t>
      </w:r>
      <w:r w:rsidR="009A51E7">
        <w:rPr>
          <w:rFonts w:ascii="Liberation Serif" w:hAnsi="Liberation Serif"/>
          <w:sz w:val="28"/>
          <w:szCs w:val="28"/>
        </w:rPr>
        <w:t>Д.Н. Нестерова</w:t>
      </w:r>
      <w:r w:rsidR="00BA61F3" w:rsidRPr="009A51E7">
        <w:rPr>
          <w:rFonts w:ascii="Liberation Serif" w:hAnsi="Liberation Serif"/>
          <w:sz w:val="28"/>
          <w:szCs w:val="28"/>
        </w:rPr>
        <w:t xml:space="preserve">. </w:t>
      </w: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9A51E7" w:rsidRDefault="009A51E7" w:rsidP="006A2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9A51E7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133698" w:rsidRPr="009A51E7">
        <w:rPr>
          <w:rFonts w:ascii="Liberation Serif" w:hAnsi="Liberation Serif"/>
          <w:sz w:val="28"/>
          <w:szCs w:val="28"/>
        </w:rPr>
        <w:t xml:space="preserve"> </w:t>
      </w:r>
      <w:r w:rsidR="00FD7DEC" w:rsidRPr="009A51E7">
        <w:rPr>
          <w:rFonts w:ascii="Liberation Serif" w:hAnsi="Liberation Serif"/>
          <w:sz w:val="28"/>
          <w:szCs w:val="28"/>
        </w:rPr>
        <w:br/>
      </w:r>
      <w:r w:rsidR="00720985" w:rsidRPr="009A51E7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9A51E7">
        <w:rPr>
          <w:rFonts w:ascii="Liberation Serif" w:hAnsi="Liberation Serif"/>
          <w:sz w:val="28"/>
          <w:szCs w:val="28"/>
        </w:rPr>
        <w:t xml:space="preserve"> </w:t>
      </w:r>
      <w:r w:rsidR="00720985" w:rsidRPr="009A51E7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5E365D" w:rsidRPr="009A51E7">
        <w:rPr>
          <w:rFonts w:ascii="Liberation Serif" w:hAnsi="Liberation Serif"/>
          <w:sz w:val="28"/>
          <w:szCs w:val="28"/>
        </w:rPr>
        <w:t xml:space="preserve">         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6A2263" w:rsidRPr="009A51E7">
        <w:rPr>
          <w:rFonts w:ascii="Liberation Serif" w:hAnsi="Liberation Serif"/>
          <w:sz w:val="28"/>
          <w:szCs w:val="28"/>
        </w:rPr>
        <w:t xml:space="preserve">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6A2263" w:rsidRPr="009A51E7">
        <w:rPr>
          <w:rFonts w:ascii="Liberation Serif" w:hAnsi="Liberation Serif"/>
          <w:sz w:val="28"/>
          <w:szCs w:val="28"/>
        </w:rPr>
        <w:t xml:space="preserve">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072D00" w:rsidRPr="009A51E7" w:rsidRDefault="0038491E" w:rsidP="005E6EE1">
      <w:pPr>
        <w:ind w:left="467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</w:t>
      </w:r>
      <w:r w:rsidR="00175644">
        <w:rPr>
          <w:rFonts w:ascii="Liberation Serif" w:hAnsi="Liberation Serif"/>
          <w:sz w:val="28"/>
          <w:szCs w:val="28"/>
        </w:rPr>
        <w:t xml:space="preserve"> </w:t>
      </w:r>
    </w:p>
    <w:sectPr w:rsidR="00072D00" w:rsidRPr="009A51E7" w:rsidSect="000E6A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142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4DC" w:rsidRDefault="000154DC" w:rsidP="00352CE2">
      <w:r>
        <w:separator/>
      </w:r>
    </w:p>
  </w:endnote>
  <w:endnote w:type="continuationSeparator" w:id="1">
    <w:p w:rsidR="000154DC" w:rsidRDefault="000154DC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4DC" w:rsidRDefault="000154DC" w:rsidP="00352CE2">
      <w:r>
        <w:separator/>
      </w:r>
    </w:p>
  </w:footnote>
  <w:footnote w:type="continuationSeparator" w:id="1">
    <w:p w:rsidR="000154DC" w:rsidRDefault="000154DC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175644" w:rsidRDefault="00052FBD">
        <w:pPr>
          <w:pStyle w:val="a7"/>
          <w:jc w:val="center"/>
        </w:pPr>
        <w:fldSimple w:instr="PAGE   \* MERGEFORMAT">
          <w:r w:rsidR="00DC7460">
            <w:rPr>
              <w:noProof/>
            </w:rPr>
            <w:t>2</w:t>
          </w:r>
        </w:fldSimple>
      </w:p>
    </w:sdtContent>
  </w:sdt>
  <w:p w:rsidR="00175644" w:rsidRDefault="0017564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99329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526F"/>
    <w:rsid w:val="00010B91"/>
    <w:rsid w:val="000154DC"/>
    <w:rsid w:val="00031C8E"/>
    <w:rsid w:val="00052FBD"/>
    <w:rsid w:val="0005622F"/>
    <w:rsid w:val="0006318B"/>
    <w:rsid w:val="000666AB"/>
    <w:rsid w:val="00072D00"/>
    <w:rsid w:val="00073A4F"/>
    <w:rsid w:val="00082234"/>
    <w:rsid w:val="000A4296"/>
    <w:rsid w:val="000C1437"/>
    <w:rsid w:val="000C1A63"/>
    <w:rsid w:val="000C2FA0"/>
    <w:rsid w:val="000C38D4"/>
    <w:rsid w:val="000D3A70"/>
    <w:rsid w:val="000D6E04"/>
    <w:rsid w:val="000E6A53"/>
    <w:rsid w:val="0010303C"/>
    <w:rsid w:val="00105741"/>
    <w:rsid w:val="0011165B"/>
    <w:rsid w:val="0011773C"/>
    <w:rsid w:val="00121CCA"/>
    <w:rsid w:val="00122132"/>
    <w:rsid w:val="00133698"/>
    <w:rsid w:val="00137A9F"/>
    <w:rsid w:val="0014145B"/>
    <w:rsid w:val="00141EFC"/>
    <w:rsid w:val="0014614B"/>
    <w:rsid w:val="00175644"/>
    <w:rsid w:val="001773C5"/>
    <w:rsid w:val="001C0264"/>
    <w:rsid w:val="001C4A3B"/>
    <w:rsid w:val="001D2C39"/>
    <w:rsid w:val="002000C8"/>
    <w:rsid w:val="002313CA"/>
    <w:rsid w:val="0023226A"/>
    <w:rsid w:val="00233EE9"/>
    <w:rsid w:val="00245CE2"/>
    <w:rsid w:val="002550C8"/>
    <w:rsid w:val="0027400D"/>
    <w:rsid w:val="002907F6"/>
    <w:rsid w:val="002A4542"/>
    <w:rsid w:val="002A593E"/>
    <w:rsid w:val="002B1A2F"/>
    <w:rsid w:val="002B1DFB"/>
    <w:rsid w:val="002C2330"/>
    <w:rsid w:val="002D3FC0"/>
    <w:rsid w:val="002F252A"/>
    <w:rsid w:val="002F72EB"/>
    <w:rsid w:val="00301773"/>
    <w:rsid w:val="003055E9"/>
    <w:rsid w:val="00307D3E"/>
    <w:rsid w:val="00311136"/>
    <w:rsid w:val="00314D36"/>
    <w:rsid w:val="00334F18"/>
    <w:rsid w:val="00345BF8"/>
    <w:rsid w:val="00352B7E"/>
    <w:rsid w:val="00352CE2"/>
    <w:rsid w:val="00353E9A"/>
    <w:rsid w:val="00372865"/>
    <w:rsid w:val="00374C89"/>
    <w:rsid w:val="00375C37"/>
    <w:rsid w:val="0038491E"/>
    <w:rsid w:val="00396386"/>
    <w:rsid w:val="003A60AF"/>
    <w:rsid w:val="003B2C38"/>
    <w:rsid w:val="003D2812"/>
    <w:rsid w:val="003F6459"/>
    <w:rsid w:val="003F7CE6"/>
    <w:rsid w:val="00427CA3"/>
    <w:rsid w:val="004523B4"/>
    <w:rsid w:val="00457388"/>
    <w:rsid w:val="00463E70"/>
    <w:rsid w:val="00465732"/>
    <w:rsid w:val="00480337"/>
    <w:rsid w:val="00486CCA"/>
    <w:rsid w:val="004A7F75"/>
    <w:rsid w:val="004B0D4D"/>
    <w:rsid w:val="004B39C5"/>
    <w:rsid w:val="004C3D72"/>
    <w:rsid w:val="004C6E9D"/>
    <w:rsid w:val="004F4246"/>
    <w:rsid w:val="004F7E60"/>
    <w:rsid w:val="00500B34"/>
    <w:rsid w:val="005224D6"/>
    <w:rsid w:val="00523DCA"/>
    <w:rsid w:val="005267FB"/>
    <w:rsid w:val="00536788"/>
    <w:rsid w:val="0054289A"/>
    <w:rsid w:val="00551433"/>
    <w:rsid w:val="00555C40"/>
    <w:rsid w:val="00574E7C"/>
    <w:rsid w:val="005817C4"/>
    <w:rsid w:val="00593BB6"/>
    <w:rsid w:val="005B3CA0"/>
    <w:rsid w:val="005C7E80"/>
    <w:rsid w:val="005E0B2D"/>
    <w:rsid w:val="005E365D"/>
    <w:rsid w:val="005E6EE1"/>
    <w:rsid w:val="005E7583"/>
    <w:rsid w:val="005E7B41"/>
    <w:rsid w:val="00600310"/>
    <w:rsid w:val="00610E13"/>
    <w:rsid w:val="0061438C"/>
    <w:rsid w:val="0062368D"/>
    <w:rsid w:val="006417FC"/>
    <w:rsid w:val="0064348E"/>
    <w:rsid w:val="00654494"/>
    <w:rsid w:val="00656B98"/>
    <w:rsid w:val="006642C6"/>
    <w:rsid w:val="00683610"/>
    <w:rsid w:val="0068518F"/>
    <w:rsid w:val="0068645A"/>
    <w:rsid w:val="006962B3"/>
    <w:rsid w:val="006A2263"/>
    <w:rsid w:val="006A6C90"/>
    <w:rsid w:val="006B69A3"/>
    <w:rsid w:val="006C6C5E"/>
    <w:rsid w:val="006F678F"/>
    <w:rsid w:val="00702165"/>
    <w:rsid w:val="0071314F"/>
    <w:rsid w:val="00720760"/>
    <w:rsid w:val="00720985"/>
    <w:rsid w:val="007473C5"/>
    <w:rsid w:val="0076052C"/>
    <w:rsid w:val="00771FA8"/>
    <w:rsid w:val="007A0698"/>
    <w:rsid w:val="007B309E"/>
    <w:rsid w:val="007B58C6"/>
    <w:rsid w:val="007C3109"/>
    <w:rsid w:val="007F3C9F"/>
    <w:rsid w:val="008023CF"/>
    <w:rsid w:val="00811922"/>
    <w:rsid w:val="00820CD1"/>
    <w:rsid w:val="00821C03"/>
    <w:rsid w:val="0084361A"/>
    <w:rsid w:val="00851EDF"/>
    <w:rsid w:val="00871148"/>
    <w:rsid w:val="0087228D"/>
    <w:rsid w:val="00883A5F"/>
    <w:rsid w:val="00885B11"/>
    <w:rsid w:val="00891108"/>
    <w:rsid w:val="00896CBC"/>
    <w:rsid w:val="008A48A1"/>
    <w:rsid w:val="008C0E41"/>
    <w:rsid w:val="008F7BDD"/>
    <w:rsid w:val="00900351"/>
    <w:rsid w:val="0090039E"/>
    <w:rsid w:val="00911DBA"/>
    <w:rsid w:val="009209D8"/>
    <w:rsid w:val="00922F5F"/>
    <w:rsid w:val="00956960"/>
    <w:rsid w:val="009654F7"/>
    <w:rsid w:val="00974A27"/>
    <w:rsid w:val="00975A1C"/>
    <w:rsid w:val="00991568"/>
    <w:rsid w:val="00991B98"/>
    <w:rsid w:val="009A51E7"/>
    <w:rsid w:val="009B1F81"/>
    <w:rsid w:val="009B719B"/>
    <w:rsid w:val="009C6FA8"/>
    <w:rsid w:val="009F7118"/>
    <w:rsid w:val="00A03EC9"/>
    <w:rsid w:val="00A05C90"/>
    <w:rsid w:val="00A1076A"/>
    <w:rsid w:val="00A167B1"/>
    <w:rsid w:val="00A26589"/>
    <w:rsid w:val="00A466A0"/>
    <w:rsid w:val="00A54378"/>
    <w:rsid w:val="00A60D83"/>
    <w:rsid w:val="00A60ECB"/>
    <w:rsid w:val="00A66533"/>
    <w:rsid w:val="00A67D51"/>
    <w:rsid w:val="00A71BE5"/>
    <w:rsid w:val="00A86A20"/>
    <w:rsid w:val="00AA1965"/>
    <w:rsid w:val="00AA4BA9"/>
    <w:rsid w:val="00AB4B1F"/>
    <w:rsid w:val="00AB7AC6"/>
    <w:rsid w:val="00AC2C0F"/>
    <w:rsid w:val="00AC5B8C"/>
    <w:rsid w:val="00AD081A"/>
    <w:rsid w:val="00AD31C2"/>
    <w:rsid w:val="00AE0ED3"/>
    <w:rsid w:val="00AE5270"/>
    <w:rsid w:val="00B01C37"/>
    <w:rsid w:val="00B063E7"/>
    <w:rsid w:val="00B06DCC"/>
    <w:rsid w:val="00B14F00"/>
    <w:rsid w:val="00B310C8"/>
    <w:rsid w:val="00B55DB4"/>
    <w:rsid w:val="00B8634F"/>
    <w:rsid w:val="00B95DBC"/>
    <w:rsid w:val="00B97F5B"/>
    <w:rsid w:val="00BA61F3"/>
    <w:rsid w:val="00BA7870"/>
    <w:rsid w:val="00BC35BA"/>
    <w:rsid w:val="00BC77AC"/>
    <w:rsid w:val="00BE3DFD"/>
    <w:rsid w:val="00BF6E52"/>
    <w:rsid w:val="00C02391"/>
    <w:rsid w:val="00C03BD9"/>
    <w:rsid w:val="00C20938"/>
    <w:rsid w:val="00C20D35"/>
    <w:rsid w:val="00C2175A"/>
    <w:rsid w:val="00C37204"/>
    <w:rsid w:val="00C55198"/>
    <w:rsid w:val="00C57301"/>
    <w:rsid w:val="00C8290F"/>
    <w:rsid w:val="00C87679"/>
    <w:rsid w:val="00CA1437"/>
    <w:rsid w:val="00CA14D7"/>
    <w:rsid w:val="00CA1744"/>
    <w:rsid w:val="00CA2A0A"/>
    <w:rsid w:val="00CB5CF4"/>
    <w:rsid w:val="00CC0B7F"/>
    <w:rsid w:val="00CC2D68"/>
    <w:rsid w:val="00CD0506"/>
    <w:rsid w:val="00CF126D"/>
    <w:rsid w:val="00CF13FE"/>
    <w:rsid w:val="00CF7251"/>
    <w:rsid w:val="00D00B43"/>
    <w:rsid w:val="00D324C6"/>
    <w:rsid w:val="00D3466C"/>
    <w:rsid w:val="00D349DE"/>
    <w:rsid w:val="00D3541A"/>
    <w:rsid w:val="00D44757"/>
    <w:rsid w:val="00D46873"/>
    <w:rsid w:val="00D65373"/>
    <w:rsid w:val="00D76328"/>
    <w:rsid w:val="00D80F1A"/>
    <w:rsid w:val="00D921D5"/>
    <w:rsid w:val="00DA2FBB"/>
    <w:rsid w:val="00DA502F"/>
    <w:rsid w:val="00DB109B"/>
    <w:rsid w:val="00DB293D"/>
    <w:rsid w:val="00DC5861"/>
    <w:rsid w:val="00DC7460"/>
    <w:rsid w:val="00DE4BE7"/>
    <w:rsid w:val="00DF5B7F"/>
    <w:rsid w:val="00E04206"/>
    <w:rsid w:val="00E07EFF"/>
    <w:rsid w:val="00E12373"/>
    <w:rsid w:val="00E17D2D"/>
    <w:rsid w:val="00E359AC"/>
    <w:rsid w:val="00E516E3"/>
    <w:rsid w:val="00E529EE"/>
    <w:rsid w:val="00E63B45"/>
    <w:rsid w:val="00E846DE"/>
    <w:rsid w:val="00E877F2"/>
    <w:rsid w:val="00E90AB9"/>
    <w:rsid w:val="00EA26AB"/>
    <w:rsid w:val="00EB552A"/>
    <w:rsid w:val="00EB6BC8"/>
    <w:rsid w:val="00EC7A85"/>
    <w:rsid w:val="00ED05D9"/>
    <w:rsid w:val="00ED436A"/>
    <w:rsid w:val="00EE27A7"/>
    <w:rsid w:val="00EE4587"/>
    <w:rsid w:val="00F10C39"/>
    <w:rsid w:val="00F238DF"/>
    <w:rsid w:val="00F2489C"/>
    <w:rsid w:val="00F404A1"/>
    <w:rsid w:val="00F47A38"/>
    <w:rsid w:val="00F50E4D"/>
    <w:rsid w:val="00F6046B"/>
    <w:rsid w:val="00F67C58"/>
    <w:rsid w:val="00F7776D"/>
    <w:rsid w:val="00F90B67"/>
    <w:rsid w:val="00FA194B"/>
    <w:rsid w:val="00FA3C20"/>
    <w:rsid w:val="00FC1BB4"/>
    <w:rsid w:val="00FC21FD"/>
    <w:rsid w:val="00FD12F1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A730F-EFAA-45AD-B3B4-DC50DC61A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0</TotalTime>
  <Pages>2</Pages>
  <Words>461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2025-02-25T05:04:00Z</cp:lastPrinted>
  <dcterms:created xsi:type="dcterms:W3CDTF">2025-03-05T05:15:00Z</dcterms:created>
  <dcterms:modified xsi:type="dcterms:W3CDTF">2025-03-05T05:15:00Z</dcterms:modified>
</cp:coreProperties>
</file>