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F44507" w:rsidP="00627E42">
      <w:pPr>
        <w:pStyle w:val="1"/>
        <w:rPr>
          <w:bCs/>
          <w:iCs w:val="0"/>
        </w:rPr>
      </w:pPr>
      <w:r w:rsidRPr="00F4450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62534" w:rsidRDefault="00A62534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Default="00F44507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139D">
        <w:rPr>
          <w:rFonts w:ascii="Liberation Serif" w:hAnsi="Liberation Serif"/>
          <w:sz w:val="28"/>
          <w:szCs w:val="28"/>
        </w:rPr>
        <w:t xml:space="preserve">от </w:t>
      </w:r>
      <w:r w:rsidR="00940C93">
        <w:rPr>
          <w:rFonts w:ascii="Liberation Serif" w:hAnsi="Liberation Serif"/>
          <w:sz w:val="28"/>
          <w:szCs w:val="28"/>
        </w:rPr>
        <w:t>05.03.2025 № 170</w:t>
      </w:r>
    </w:p>
    <w:p w:rsidR="00456997" w:rsidRPr="003A295C" w:rsidRDefault="00456997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 xml:space="preserve">О внесении изменений в муниципальную программу «Развитие физической </w:t>
      </w:r>
      <w:r w:rsidR="00B27D65">
        <w:rPr>
          <w:rFonts w:ascii="Liberation Serif" w:hAnsi="Liberation Serif"/>
          <w:b/>
        </w:rPr>
        <w:t xml:space="preserve">культуры </w:t>
      </w:r>
      <w:r w:rsidRPr="00FB4A74">
        <w:rPr>
          <w:rFonts w:ascii="Liberation Serif" w:hAnsi="Liberation Serif"/>
          <w:b/>
        </w:rPr>
        <w:t>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</w:t>
      </w:r>
      <w:r w:rsidR="00456997">
        <w:rPr>
          <w:rFonts w:ascii="Liberation Serif" w:hAnsi="Liberation Serif"/>
          <w:b/>
        </w:rPr>
        <w:t>5</w:t>
      </w:r>
      <w:r w:rsidRPr="00FB4A74">
        <w:rPr>
          <w:rFonts w:ascii="Liberation Serif" w:hAnsi="Liberation Serif"/>
          <w:b/>
        </w:rPr>
        <w:t>-20</w:t>
      </w:r>
      <w:r w:rsidR="00456997">
        <w:rPr>
          <w:rFonts w:ascii="Liberation Serif" w:hAnsi="Liberation Serif"/>
          <w:b/>
        </w:rPr>
        <w:t>30</w:t>
      </w:r>
      <w:r w:rsidRPr="00FB4A74">
        <w:rPr>
          <w:rFonts w:ascii="Liberation Serif" w:hAnsi="Liberation Serif"/>
          <w:b/>
        </w:rPr>
        <w:t xml:space="preserve">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7E30BF" w:rsidRPr="009A2966" w:rsidRDefault="00FB4A74" w:rsidP="007E30BF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proofErr w:type="gramStart"/>
      <w:r w:rsidR="00492010" w:rsidRPr="0053029E">
        <w:rPr>
          <w:rFonts w:ascii="Liberation Serif" w:hAnsi="Liberation Serif"/>
          <w:b w:val="0"/>
          <w:sz w:val="28"/>
          <w:szCs w:val="28"/>
        </w:rPr>
        <w:t xml:space="preserve">В </w:t>
      </w:r>
      <w:r w:rsidR="000616A3">
        <w:rPr>
          <w:rFonts w:ascii="Liberation Serif" w:hAnsi="Liberation Serif"/>
          <w:b w:val="0"/>
          <w:sz w:val="28"/>
          <w:szCs w:val="28"/>
        </w:rPr>
        <w:t xml:space="preserve">соответствии с </w:t>
      </w:r>
      <w:r w:rsidR="000616A3">
        <w:rPr>
          <w:rFonts w:ascii="Liberation Serif" w:hAnsi="Liberation Serif" w:cs="Liberation Serif"/>
          <w:b w:val="0"/>
          <w:color w:val="000000"/>
          <w:sz w:val="28"/>
          <w:szCs w:val="28"/>
        </w:rPr>
        <w:t>решениями Думы Каменск-Уральского городского округа              от 11.12.2024 № 430 «О бюджете Каменск-Уральского городского округа на 2025 год и плановый период 2026 и 2027 годов» и от 19.02.2025 № 448 «О внесении изменений в решение Думы Каменск-Уральского городского округа от 11.12.2024 № 430 «О бюджете Каменск-Уральского городского округа на 2025 год и плановый период 2026 и 2027 годов»</w:t>
      </w:r>
      <w:r w:rsidR="00F80124" w:rsidRPr="0053029E">
        <w:rPr>
          <w:rFonts w:ascii="Liberation Serif" w:hAnsi="Liberation Serif"/>
          <w:b w:val="0"/>
          <w:sz w:val="28"/>
          <w:szCs w:val="28"/>
        </w:rPr>
        <w:t>,</w:t>
      </w:r>
      <w:r w:rsidR="0039566E">
        <w:rPr>
          <w:rFonts w:ascii="Liberation Serif" w:hAnsi="Liberation Serif"/>
          <w:b w:val="0"/>
          <w:sz w:val="28"/>
          <w:szCs w:val="28"/>
        </w:rPr>
        <w:t xml:space="preserve"> 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>в целях уточнения</w:t>
      </w:r>
      <w:proofErr w:type="gramEnd"/>
      <w:r w:rsidR="007E30BF" w:rsidRPr="009A2966">
        <w:rPr>
          <w:rFonts w:ascii="Liberation Serif" w:hAnsi="Liberation Serif"/>
          <w:b w:val="0"/>
          <w:sz w:val="28"/>
          <w:szCs w:val="28"/>
        </w:rPr>
        <w:t xml:space="preserve"> объемов ф</w:t>
      </w:r>
      <w:r w:rsidR="007E30BF">
        <w:rPr>
          <w:rFonts w:ascii="Liberation Serif" w:hAnsi="Liberation Serif"/>
          <w:b w:val="0"/>
          <w:sz w:val="28"/>
          <w:szCs w:val="28"/>
        </w:rPr>
        <w:t>инансирования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39566E">
        <w:rPr>
          <w:rFonts w:ascii="Liberation Serif" w:hAnsi="Liberation Serif"/>
          <w:b w:val="0"/>
          <w:sz w:val="28"/>
          <w:szCs w:val="28"/>
        </w:rPr>
        <w:t xml:space="preserve">                       </w:t>
      </w:r>
      <w:r w:rsidR="007E30BF">
        <w:rPr>
          <w:rFonts w:ascii="Liberation Serif" w:hAnsi="Liberation Serif"/>
          <w:b w:val="0"/>
          <w:sz w:val="28"/>
          <w:szCs w:val="28"/>
        </w:rPr>
        <w:t>и корректировки целевых показателей</w:t>
      </w:r>
      <w:r w:rsidR="007E30BF" w:rsidRPr="003E3FB1">
        <w:rPr>
          <w:rFonts w:ascii="Liberation Serif" w:hAnsi="Liberation Serif"/>
          <w:b w:val="0"/>
          <w:sz w:val="28"/>
          <w:szCs w:val="28"/>
        </w:rPr>
        <w:t xml:space="preserve"> и</w:t>
      </w:r>
      <w:r w:rsidR="007E30BF">
        <w:rPr>
          <w:rFonts w:ascii="Liberation Serif" w:hAnsi="Liberation Serif"/>
          <w:b w:val="0"/>
          <w:sz w:val="28"/>
          <w:szCs w:val="28"/>
        </w:rPr>
        <w:t xml:space="preserve"> 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>мероприятий муниципальной программы «Развитие физической культуры  и спорта в Каменск-Уральском городском округе на 202</w:t>
      </w:r>
      <w:r w:rsidR="00456997">
        <w:rPr>
          <w:rFonts w:ascii="Liberation Serif" w:hAnsi="Liberation Serif"/>
          <w:b w:val="0"/>
          <w:sz w:val="28"/>
          <w:szCs w:val="28"/>
        </w:rPr>
        <w:t>5-2030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 xml:space="preserve"> годы», утвержденной поста</w:t>
      </w:r>
      <w:r w:rsidR="0010036F">
        <w:rPr>
          <w:rFonts w:ascii="Liberation Serif" w:hAnsi="Liberation Serif"/>
          <w:b w:val="0"/>
          <w:sz w:val="28"/>
          <w:szCs w:val="28"/>
        </w:rPr>
        <w:t>новлением Администрации Каменск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>-Уральского</w:t>
      </w:r>
      <w:r w:rsidR="00456997">
        <w:rPr>
          <w:rFonts w:ascii="Liberation Serif" w:hAnsi="Liberation Serif"/>
          <w:b w:val="0"/>
          <w:sz w:val="28"/>
          <w:szCs w:val="28"/>
        </w:rPr>
        <w:t xml:space="preserve"> городского округа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 xml:space="preserve"> от 1</w:t>
      </w:r>
      <w:r w:rsidR="00456997">
        <w:rPr>
          <w:rFonts w:ascii="Liberation Serif" w:hAnsi="Liberation Serif"/>
          <w:b w:val="0"/>
          <w:sz w:val="28"/>
          <w:szCs w:val="28"/>
        </w:rPr>
        <w:t>5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>.10.20</w:t>
      </w:r>
      <w:r w:rsidR="00456997">
        <w:rPr>
          <w:rFonts w:ascii="Liberation Serif" w:hAnsi="Liberation Serif"/>
          <w:b w:val="0"/>
          <w:sz w:val="28"/>
          <w:szCs w:val="28"/>
        </w:rPr>
        <w:t>24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 xml:space="preserve"> № </w:t>
      </w:r>
      <w:r w:rsidR="00456997">
        <w:rPr>
          <w:rFonts w:ascii="Liberation Serif" w:hAnsi="Liberation Serif"/>
          <w:b w:val="0"/>
          <w:sz w:val="28"/>
          <w:szCs w:val="28"/>
        </w:rPr>
        <w:t>725</w:t>
      </w:r>
      <w:r w:rsidR="007E30BF" w:rsidRPr="009A2966">
        <w:rPr>
          <w:rFonts w:ascii="Liberation Serif" w:hAnsi="Liberation Serif"/>
          <w:b w:val="0"/>
          <w:sz w:val="28"/>
          <w:szCs w:val="28"/>
        </w:rPr>
        <w:t>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>и спорта в Каменск-Уральском городском округе на 202</w:t>
      </w:r>
      <w:r w:rsidR="00456997">
        <w:rPr>
          <w:rFonts w:ascii="Liberation Serif" w:hAnsi="Liberation Serif"/>
        </w:rPr>
        <w:t>5</w:t>
      </w:r>
      <w:r w:rsidRPr="009A2966">
        <w:rPr>
          <w:rFonts w:ascii="Liberation Serif" w:hAnsi="Liberation Serif"/>
        </w:rPr>
        <w:t>-20</w:t>
      </w:r>
      <w:r w:rsidR="00C031D9">
        <w:rPr>
          <w:rFonts w:ascii="Liberation Serif" w:hAnsi="Liberation Serif"/>
        </w:rPr>
        <w:t>3</w:t>
      </w:r>
      <w:r w:rsidR="00456997">
        <w:rPr>
          <w:rFonts w:ascii="Liberation Serif" w:hAnsi="Liberation Serif"/>
        </w:rPr>
        <w:t>0</w:t>
      </w:r>
      <w:r w:rsidR="00C031D9"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муниципальная программа), утвержденную постановлением Администрации Каменск-Уральского </w:t>
      </w:r>
      <w:r w:rsidR="00456997">
        <w:rPr>
          <w:rFonts w:ascii="Liberation Serif" w:hAnsi="Liberation Serif"/>
        </w:rPr>
        <w:t xml:space="preserve">городского округа </w:t>
      </w:r>
      <w:r w:rsidRPr="009A2966">
        <w:rPr>
          <w:rFonts w:ascii="Liberation Serif" w:hAnsi="Liberation Serif"/>
        </w:rPr>
        <w:t xml:space="preserve">от </w:t>
      </w:r>
      <w:r w:rsidR="00456997">
        <w:rPr>
          <w:rFonts w:ascii="Liberation Serif" w:hAnsi="Liberation Serif"/>
        </w:rPr>
        <w:t>15.10.2024 № 725</w:t>
      </w:r>
      <w:r w:rsidRPr="009A2966">
        <w:rPr>
          <w:rFonts w:ascii="Liberation Serif" w:hAnsi="Liberation Serif"/>
        </w:rPr>
        <w:t xml:space="preserve">, следующие изменения: </w:t>
      </w:r>
    </w:p>
    <w:p w:rsidR="008A1B93" w:rsidRDefault="00AD17D0" w:rsidP="008A1B9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1) строку</w:t>
      </w:r>
      <w:r w:rsidR="00990153">
        <w:rPr>
          <w:rFonts w:ascii="Liberation Serif" w:hAnsi="Liberation Serif"/>
        </w:rPr>
        <w:t xml:space="preserve">  </w:t>
      </w:r>
      <w:r w:rsidR="008A1B93">
        <w:rPr>
          <w:rFonts w:ascii="Liberation Serif" w:hAnsi="Liberation Serif"/>
        </w:rPr>
        <w:t>«</w:t>
      </w:r>
      <w:r w:rsidR="008A1B93" w:rsidRPr="00EC1FC8">
        <w:rPr>
          <w:rFonts w:ascii="Liberation Serif" w:hAnsi="Liberation Serif"/>
        </w:rPr>
        <w:t>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F667CA" w:rsidRDefault="007E30BF" w:rsidP="00F667CA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2</w:t>
      </w:r>
      <w:r w:rsidRPr="00EC1FC8">
        <w:rPr>
          <w:rFonts w:ascii="Liberation Serif" w:hAnsi="Liberation Serif"/>
          <w:sz w:val="28"/>
          <w:szCs w:val="28"/>
        </w:rPr>
        <w:t xml:space="preserve">) </w:t>
      </w:r>
      <w:r w:rsidR="0020334F">
        <w:rPr>
          <w:rFonts w:ascii="Liberation Serif" w:hAnsi="Liberation Serif"/>
          <w:sz w:val="28"/>
          <w:szCs w:val="28"/>
        </w:rPr>
        <w:t xml:space="preserve">строки </w:t>
      </w:r>
      <w:r w:rsidR="00F667CA">
        <w:rPr>
          <w:rFonts w:ascii="Liberation Serif" w:hAnsi="Liberation Serif"/>
          <w:sz w:val="28"/>
          <w:szCs w:val="28"/>
        </w:rPr>
        <w:t>1.8., 4., 4.1., 4.2.</w:t>
      </w:r>
      <w:r w:rsidRPr="00EC1FC8">
        <w:rPr>
          <w:rFonts w:ascii="Liberation Serif" w:hAnsi="Liberation Serif"/>
          <w:sz w:val="28"/>
          <w:szCs w:val="28"/>
        </w:rPr>
        <w:t xml:space="preserve"> Приложения № 1 к муниципальной программе «Цели, задачи, целевые показатели реализации муниципальной программы «Развитие физической культуры и спорта в Каменск-Уральском городском округе на 202</w:t>
      </w:r>
      <w:r w:rsidR="0039566E">
        <w:rPr>
          <w:rFonts w:ascii="Liberation Serif" w:hAnsi="Liberation Serif"/>
          <w:sz w:val="28"/>
          <w:szCs w:val="28"/>
        </w:rPr>
        <w:t>5</w:t>
      </w:r>
      <w:r w:rsidRPr="00EC1FC8">
        <w:rPr>
          <w:rFonts w:ascii="Liberation Serif" w:hAnsi="Liberation Serif"/>
          <w:sz w:val="28"/>
          <w:szCs w:val="28"/>
        </w:rPr>
        <w:t>-20</w:t>
      </w:r>
      <w:r w:rsidR="0039566E">
        <w:rPr>
          <w:rFonts w:ascii="Liberation Serif" w:hAnsi="Liberation Serif"/>
          <w:sz w:val="28"/>
          <w:szCs w:val="28"/>
        </w:rPr>
        <w:t>30</w:t>
      </w:r>
      <w:r w:rsidRPr="00EC1FC8">
        <w:rPr>
          <w:rFonts w:ascii="Liberation Serif" w:hAnsi="Liberation Serif"/>
          <w:sz w:val="28"/>
          <w:szCs w:val="28"/>
        </w:rPr>
        <w:t xml:space="preserve"> годы» изложить в следующей редакции:</w:t>
      </w:r>
    </w:p>
    <w:tbl>
      <w:tblPr>
        <w:tblW w:w="0" w:type="auto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510"/>
        <w:gridCol w:w="1985"/>
        <w:gridCol w:w="954"/>
        <w:gridCol w:w="750"/>
        <w:gridCol w:w="750"/>
        <w:gridCol w:w="750"/>
        <w:gridCol w:w="750"/>
        <w:gridCol w:w="750"/>
        <w:gridCol w:w="781"/>
        <w:gridCol w:w="2500"/>
      </w:tblGrid>
      <w:tr w:rsidR="00F667CA" w:rsidRPr="00F667CA" w:rsidTr="00F667CA">
        <w:trPr>
          <w:trHeight w:val="416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F667CA" w:rsidP="00F667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1.8.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F667CA" w:rsidP="00F667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Целевой показатель 8.</w:t>
            </w:r>
          </w:p>
          <w:p w:rsidR="00F667CA" w:rsidRPr="00F667CA" w:rsidRDefault="00F667CA" w:rsidP="00F667CA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 xml:space="preserve">Количество часов доступа к объектам спорта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F667CA" w:rsidP="00F667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час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033D8E" w:rsidP="00F667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22280</w:t>
            </w:r>
          </w:p>
          <w:p w:rsidR="00F667CA" w:rsidRPr="00F667CA" w:rsidRDefault="00F667CA" w:rsidP="00F667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F667CA" w:rsidP="00F667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25080</w:t>
            </w:r>
          </w:p>
          <w:p w:rsidR="00F667CA" w:rsidRPr="00F667CA" w:rsidRDefault="00F667CA" w:rsidP="00F667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F667CA" w:rsidP="00F667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25080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F667CA" w:rsidP="00F667CA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25080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F667CA" w:rsidP="00F667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25080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F667CA" w:rsidP="00F667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25080</w:t>
            </w:r>
          </w:p>
        </w:tc>
        <w:tc>
          <w:tcPr>
            <w:tcW w:w="3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7CA" w:rsidRPr="00F667CA" w:rsidRDefault="00F667CA" w:rsidP="00F667CA">
            <w:pPr>
              <w:pStyle w:val="ConsPlusCell"/>
              <w:ind w:left="49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 xml:space="preserve">ежегодный отчет по муниципальному заданию </w:t>
            </w:r>
          </w:p>
        </w:tc>
      </w:tr>
      <w:tr w:rsidR="00F667CA" w:rsidRPr="00F667CA" w:rsidTr="00F667CA">
        <w:trPr>
          <w:trHeight w:val="416"/>
          <w:tblCellSpacing w:w="5" w:type="nil"/>
        </w:trPr>
        <w:tc>
          <w:tcPr>
            <w:tcW w:w="0" w:type="auto"/>
          </w:tcPr>
          <w:p w:rsidR="00F667CA" w:rsidRPr="00F667CA" w:rsidRDefault="00F667CA" w:rsidP="00F667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4</w:t>
            </w:r>
            <w:r w:rsidRPr="00F667CA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 xml:space="preserve">Целевой показатель 12. </w:t>
            </w:r>
          </w:p>
          <w:p w:rsidR="00F667CA" w:rsidRPr="00F667CA" w:rsidRDefault="00F667CA" w:rsidP="00033D8E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667CA">
              <w:rPr>
                <w:rFonts w:ascii="Liberation Serif" w:hAnsi="Liberation Serif" w:cs="Liberation Serif"/>
                <w:sz w:val="24"/>
                <w:szCs w:val="24"/>
              </w:rPr>
              <w:t xml:space="preserve">Охват </w:t>
            </w:r>
            <w:r w:rsidRPr="00F667C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организованными формами отдыха, оздоровления детей и подростков в каникулярное время,  в том числе: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человек 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712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848" w:type="dxa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670</w:t>
            </w:r>
          </w:p>
        </w:tc>
        <w:tc>
          <w:tcPr>
            <w:tcW w:w="3633" w:type="dxa"/>
            <w:vMerge w:val="restart"/>
          </w:tcPr>
          <w:p w:rsidR="00F667CA" w:rsidRPr="00F667CA" w:rsidRDefault="00F44507" w:rsidP="00033D8E">
            <w:pPr>
              <w:pStyle w:val="ConsPlusCell"/>
              <w:ind w:left="49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9" w:history="1">
              <w:r w:rsidR="00F667CA" w:rsidRPr="00F667CA">
                <w:rPr>
                  <w:rFonts w:ascii="Liberation Serif" w:hAnsi="Liberation Serif" w:cs="Liberation Serif"/>
                  <w:sz w:val="24"/>
                  <w:szCs w:val="24"/>
                </w:rPr>
                <w:t xml:space="preserve">Постановление Правительства Свердловской </w:t>
              </w:r>
              <w:r w:rsidR="00F667CA" w:rsidRPr="00F667CA">
                <w:rPr>
                  <w:rFonts w:ascii="Liberation Serif" w:hAnsi="Liberation Serif" w:cs="Liberation Serif"/>
                  <w:sz w:val="24"/>
                  <w:szCs w:val="24"/>
                </w:rPr>
                <w:lastRenderedPageBreak/>
                <w:t>области от 03.08.2017 № 558-ПП «О мерах по организации и обеспечению отдыха и оздоровления детей в Свердловской области</w:t>
              </w:r>
            </w:hyperlink>
            <w:r w:rsidR="00F667CA" w:rsidRPr="00F667CA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F667CA" w:rsidRPr="00F667CA" w:rsidTr="00F667CA">
        <w:trPr>
          <w:trHeight w:val="416"/>
          <w:tblCellSpacing w:w="5" w:type="nil"/>
        </w:trPr>
        <w:tc>
          <w:tcPr>
            <w:tcW w:w="0" w:type="auto"/>
          </w:tcPr>
          <w:p w:rsidR="00F667CA" w:rsidRPr="00F667CA" w:rsidRDefault="00F667CA" w:rsidP="0003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F667CA">
              <w:rPr>
                <w:rFonts w:ascii="Liberation Serif" w:hAnsi="Liberation Serif" w:cs="Liberation Serif"/>
                <w:sz w:val="24"/>
                <w:szCs w:val="24"/>
              </w:rPr>
              <w:t>в загородных оздоровительных лагерях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F667CA" w:rsidRPr="00F667CA" w:rsidRDefault="00F667CA" w:rsidP="00F667CA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410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848" w:type="dxa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400</w:t>
            </w:r>
          </w:p>
        </w:tc>
        <w:tc>
          <w:tcPr>
            <w:tcW w:w="3633" w:type="dxa"/>
            <w:vMerge/>
          </w:tcPr>
          <w:p w:rsidR="00F667CA" w:rsidRPr="00F667CA" w:rsidRDefault="00F667CA" w:rsidP="00033D8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67CA" w:rsidRPr="00F667CA" w:rsidTr="00F667CA">
        <w:trPr>
          <w:trHeight w:val="416"/>
          <w:tblCellSpacing w:w="5" w:type="nil"/>
        </w:trPr>
        <w:tc>
          <w:tcPr>
            <w:tcW w:w="0" w:type="auto"/>
          </w:tcPr>
          <w:p w:rsidR="00F667CA" w:rsidRPr="00F667CA" w:rsidRDefault="00F667CA" w:rsidP="0003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4.2.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F667CA">
              <w:rPr>
                <w:rFonts w:ascii="Liberation Serif" w:hAnsi="Liberation Serif" w:cs="Liberation Serif"/>
                <w:sz w:val="24"/>
                <w:szCs w:val="24"/>
              </w:rPr>
              <w:t>в оздоровительных лагерях с дневным пребыванием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302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0" w:type="auto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848" w:type="dxa"/>
          </w:tcPr>
          <w:p w:rsidR="00F667CA" w:rsidRPr="00F667CA" w:rsidRDefault="00F667CA" w:rsidP="00033D8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67CA">
              <w:rPr>
                <w:rFonts w:ascii="Liberation Serif" w:hAnsi="Liberation Serif"/>
                <w:sz w:val="24"/>
                <w:szCs w:val="24"/>
              </w:rPr>
              <w:t>270</w:t>
            </w:r>
          </w:p>
        </w:tc>
        <w:tc>
          <w:tcPr>
            <w:tcW w:w="3633" w:type="dxa"/>
            <w:vMerge/>
          </w:tcPr>
          <w:p w:rsidR="00F667CA" w:rsidRPr="00F667CA" w:rsidRDefault="00F667CA" w:rsidP="00033D8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DD4E71" w:rsidRDefault="008A1B93" w:rsidP="007855AA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 </w:t>
      </w:r>
      <w:r w:rsidR="007E30BF">
        <w:rPr>
          <w:rFonts w:ascii="Liberation Serif" w:hAnsi="Liberation Serif"/>
        </w:rPr>
        <w:t>3</w:t>
      </w:r>
      <w:r w:rsidR="00DD4E71" w:rsidRPr="009A2966">
        <w:rPr>
          <w:rFonts w:ascii="Liberation Serif" w:hAnsi="Liberation Serif"/>
        </w:rPr>
        <w:t>) Приложен</w:t>
      </w:r>
      <w:r>
        <w:rPr>
          <w:rFonts w:ascii="Liberation Serif" w:hAnsi="Liberation Serif"/>
        </w:rPr>
        <w:t>ие № 2</w:t>
      </w:r>
      <w:r w:rsidR="00DD4E71" w:rsidRPr="009A2966">
        <w:rPr>
          <w:rFonts w:ascii="Liberation Serif" w:hAnsi="Liberation Serif"/>
        </w:rPr>
        <w:t xml:space="preserve">  к муниципальной программе  «План мероприятий по выполнению муниципальной программы «Развитие физической культуры и спорта в Каменск-Уральском городском округе на 202</w:t>
      </w:r>
      <w:r w:rsidR="00456997">
        <w:rPr>
          <w:rFonts w:ascii="Liberation Serif" w:hAnsi="Liberation Serif"/>
        </w:rPr>
        <w:t>5</w:t>
      </w:r>
      <w:r w:rsidR="00DD4E71" w:rsidRPr="009A2966">
        <w:rPr>
          <w:rFonts w:ascii="Liberation Serif" w:hAnsi="Liberation Serif"/>
        </w:rPr>
        <w:t>-20</w:t>
      </w:r>
      <w:r w:rsidR="00456997">
        <w:rPr>
          <w:rFonts w:ascii="Liberation Serif" w:hAnsi="Liberation Serif"/>
        </w:rPr>
        <w:t>30</w:t>
      </w:r>
      <w:r w:rsidR="00DD4E71" w:rsidRPr="009A2966">
        <w:rPr>
          <w:rFonts w:ascii="Liberation Serif" w:hAnsi="Liberation Serif"/>
        </w:rPr>
        <w:t xml:space="preserve"> годы»  изложить в новой  </w:t>
      </w:r>
      <w:r w:rsidR="007855AA">
        <w:rPr>
          <w:rFonts w:ascii="Liberation Serif" w:hAnsi="Liberation Serif"/>
        </w:rPr>
        <w:t>редакции согласно Приложению № 2</w:t>
      </w:r>
      <w:r w:rsidR="00DD4E71" w:rsidRPr="009A2966">
        <w:rPr>
          <w:rFonts w:ascii="Liberation Serif" w:hAnsi="Liberation Serif"/>
        </w:rPr>
        <w:t xml:space="preserve"> к настоящему постановлен</w:t>
      </w:r>
      <w:r w:rsidR="00371F40">
        <w:rPr>
          <w:rFonts w:ascii="Liberation Serif" w:hAnsi="Liberation Serif"/>
        </w:rPr>
        <w:t>ию;</w:t>
      </w:r>
    </w:p>
    <w:p w:rsidR="00371F40" w:rsidRPr="00371F40" w:rsidRDefault="00371F40" w:rsidP="00371F40">
      <w:pPr>
        <w:jc w:val="both"/>
        <w:rPr>
          <w:rFonts w:ascii="Liberation Serif" w:hAnsi="Liberation Serif"/>
          <w:sz w:val="28"/>
          <w:szCs w:val="28"/>
        </w:rPr>
      </w:pPr>
      <w:r w:rsidRPr="00371F40">
        <w:rPr>
          <w:rFonts w:ascii="Liberation Serif" w:hAnsi="Liberation Serif"/>
          <w:sz w:val="28"/>
          <w:szCs w:val="28"/>
        </w:rPr>
        <w:t xml:space="preserve">          4) Приложение № 3  к муниципальной программе  «Перечень объектов капитального строительства для капитальных вложений по муниципальной программе «Развитие физической культуры и спорта в Каменск-Уральском городском округе  на 2025-2030 годы» изложить в новой  редакции согласно Приложению № 3 к настоящему постановлению.</w:t>
      </w:r>
    </w:p>
    <w:p w:rsidR="009B5583" w:rsidRPr="009A2966" w:rsidRDefault="009B5583" w:rsidP="00371F40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371F40">
        <w:rPr>
          <w:rFonts w:ascii="Liberation Serif" w:hAnsi="Liberation Serif"/>
          <w:sz w:val="28"/>
          <w:szCs w:val="28"/>
        </w:rPr>
        <w:t xml:space="preserve">         </w:t>
      </w:r>
      <w:r w:rsidR="00F667CA">
        <w:rPr>
          <w:rFonts w:ascii="Liberation Serif" w:hAnsi="Liberation Serif"/>
          <w:sz w:val="28"/>
          <w:szCs w:val="28"/>
        </w:rPr>
        <w:tab/>
      </w:r>
      <w:r w:rsidRPr="00371F40"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«Каменский рабочий» </w:t>
      </w:r>
      <w:r w:rsidR="00F667CA">
        <w:rPr>
          <w:rFonts w:ascii="Liberation Serif" w:hAnsi="Liberation Serif"/>
          <w:sz w:val="28"/>
          <w:szCs w:val="28"/>
        </w:rPr>
        <w:t xml:space="preserve">                </w:t>
      </w:r>
      <w:r w:rsidRPr="00371F40">
        <w:rPr>
          <w:rFonts w:ascii="Liberation Serif" w:hAnsi="Liberation Serif"/>
          <w:sz w:val="28"/>
          <w:szCs w:val="28"/>
        </w:rPr>
        <w:t>и разместить на официальном сайте муниципального</w:t>
      </w:r>
      <w:r w:rsidRPr="009A2966">
        <w:rPr>
          <w:rFonts w:ascii="Liberation Serif" w:hAnsi="Liberation Serif"/>
          <w:sz w:val="28"/>
          <w:szCs w:val="28"/>
        </w:rPr>
        <w:t xml:space="preserve"> образования. </w:t>
      </w:r>
    </w:p>
    <w:p w:rsidR="009B5583" w:rsidRPr="009A2966" w:rsidRDefault="009B5583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9A296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A2966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</w:t>
      </w:r>
      <w:r w:rsidR="00F667CA">
        <w:rPr>
          <w:rFonts w:ascii="Liberation Serif" w:hAnsi="Liberation Serif"/>
          <w:sz w:val="28"/>
          <w:szCs w:val="28"/>
        </w:rPr>
        <w:t xml:space="preserve">                        </w:t>
      </w:r>
      <w:r w:rsidRPr="009A2966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9B5583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DB15BC" w:rsidRDefault="00DB15BC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9B5583" w:rsidRDefault="007E30BF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</w:t>
      </w:r>
      <w:r w:rsidR="009B5583" w:rsidRPr="009A2966">
        <w:rPr>
          <w:rFonts w:ascii="Liberation Serif" w:hAnsi="Liberation Serif"/>
          <w:sz w:val="28"/>
          <w:szCs w:val="28"/>
        </w:rPr>
        <w:t xml:space="preserve">ава </w:t>
      </w:r>
      <w:r w:rsidR="009B5583" w:rsidRPr="009A2966">
        <w:rPr>
          <w:rFonts w:ascii="Liberation Serif" w:hAnsi="Liberation Serif"/>
          <w:sz w:val="28"/>
          <w:szCs w:val="28"/>
        </w:rPr>
        <w:tab/>
      </w:r>
      <w:r w:rsidR="009B5583" w:rsidRPr="009A296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</w:t>
      </w:r>
      <w:r w:rsidR="006C6FFE">
        <w:rPr>
          <w:rFonts w:ascii="Liberation Serif" w:hAnsi="Liberation Serif"/>
          <w:sz w:val="28"/>
          <w:szCs w:val="28"/>
        </w:rPr>
        <w:t xml:space="preserve">      </w:t>
      </w:r>
      <w:r w:rsidR="009B5583" w:rsidRPr="009A2966">
        <w:rPr>
          <w:rFonts w:ascii="Liberation Serif" w:hAnsi="Liberation Serif"/>
          <w:sz w:val="28"/>
          <w:szCs w:val="28"/>
        </w:rPr>
        <w:t xml:space="preserve">   </w:t>
      </w:r>
      <w:r w:rsidR="00DB15BC">
        <w:rPr>
          <w:rFonts w:ascii="Liberation Serif" w:hAnsi="Liberation Serif"/>
          <w:sz w:val="28"/>
          <w:szCs w:val="28"/>
        </w:rPr>
        <w:t xml:space="preserve">   </w:t>
      </w:r>
      <w:r w:rsidR="009B5583" w:rsidRPr="009A2966">
        <w:rPr>
          <w:rFonts w:ascii="Liberation Serif" w:hAnsi="Liberation Serif"/>
          <w:sz w:val="28"/>
          <w:szCs w:val="28"/>
        </w:rPr>
        <w:t xml:space="preserve">         </w:t>
      </w:r>
      <w:r w:rsidR="00DB15BC">
        <w:rPr>
          <w:rFonts w:ascii="Liberation Serif" w:hAnsi="Liberation Serif"/>
          <w:sz w:val="28"/>
          <w:szCs w:val="28"/>
        </w:rPr>
        <w:t xml:space="preserve"> </w:t>
      </w:r>
      <w:r w:rsidR="009B5583" w:rsidRPr="009A2966">
        <w:rPr>
          <w:rFonts w:ascii="Liberation Serif" w:hAnsi="Liberation Serif"/>
          <w:sz w:val="28"/>
          <w:szCs w:val="28"/>
        </w:rPr>
        <w:t>А.А. Герасимов</w:t>
      </w:r>
    </w:p>
    <w:p w:rsidR="004C2FB7" w:rsidRPr="009A2966" w:rsidRDefault="00DB15BC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E40822" w:rsidRDefault="00E40822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A139D" w:rsidRDefault="00FA139D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67CA" w:rsidRDefault="00F667CA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67CA" w:rsidRDefault="00F667CA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67CA" w:rsidRDefault="00F667CA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67CA" w:rsidRDefault="00F667CA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0334F" w:rsidRDefault="0020334F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67CA" w:rsidRDefault="00F667CA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456997" w:rsidRDefault="0045699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67CA" w:rsidRDefault="00F667CA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FB4A74" w:rsidRPr="00885F20" w:rsidRDefault="00CA7828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491ABB">
        <w:rPr>
          <w:rFonts w:ascii="Liberation Serif" w:hAnsi="Liberation Serif"/>
          <w:sz w:val="28"/>
          <w:szCs w:val="28"/>
        </w:rPr>
        <w:t xml:space="preserve">от </w:t>
      </w:r>
      <w:r w:rsidR="00940C93">
        <w:rPr>
          <w:rFonts w:ascii="Liberation Serif" w:hAnsi="Liberation Serif"/>
          <w:sz w:val="28"/>
          <w:szCs w:val="28"/>
        </w:rPr>
        <w:t>05.03.2025 № 170</w:t>
      </w:r>
    </w:p>
    <w:p w:rsidR="00FB4A74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p w:rsidR="00F667CA" w:rsidRDefault="00F667CA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p w:rsidR="00FB4A74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253"/>
        <w:gridCol w:w="5953"/>
      </w:tblGrid>
      <w:tr w:rsidR="00456997" w:rsidRPr="001852B8" w:rsidTr="00456997">
        <w:trPr>
          <w:tblCellSpacing w:w="5" w:type="nil"/>
        </w:trPr>
        <w:tc>
          <w:tcPr>
            <w:tcW w:w="4253" w:type="dxa"/>
          </w:tcPr>
          <w:p w:rsidR="00456997" w:rsidRPr="001852B8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456997" w:rsidRPr="001852B8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тыс. руб.   </w:t>
            </w:r>
          </w:p>
        </w:tc>
        <w:tc>
          <w:tcPr>
            <w:tcW w:w="5953" w:type="dxa"/>
          </w:tcPr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39566E">
              <w:rPr>
                <w:rFonts w:ascii="Liberation Serif" w:hAnsi="Liberation Serif"/>
              </w:rPr>
              <w:t>4</w:t>
            </w:r>
            <w:r w:rsidR="00EA3008">
              <w:rPr>
                <w:rFonts w:ascii="Liberation Serif" w:hAnsi="Liberation Serif"/>
              </w:rPr>
              <w:t> </w:t>
            </w:r>
            <w:r w:rsidR="00A911B5">
              <w:rPr>
                <w:rFonts w:ascii="Liberation Serif" w:hAnsi="Liberation Serif"/>
              </w:rPr>
              <w:t>16</w:t>
            </w:r>
            <w:r w:rsidR="00EA3008">
              <w:rPr>
                <w:rFonts w:ascii="Liberation Serif" w:hAnsi="Liberation Serif"/>
              </w:rPr>
              <w:t>1 458,34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2025 г. – </w:t>
            </w:r>
            <w:r w:rsidR="0039566E">
              <w:rPr>
                <w:rFonts w:ascii="Liberation Serif" w:hAnsi="Liberation Serif"/>
                <w:color w:val="000000"/>
              </w:rPr>
              <w:t>772</w:t>
            </w:r>
            <w:r w:rsidR="00A911B5">
              <w:rPr>
                <w:rFonts w:ascii="Liberation Serif" w:hAnsi="Liberation Serif"/>
                <w:color w:val="000000"/>
              </w:rPr>
              <w:t> 271,06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>
              <w:rPr>
                <w:rFonts w:ascii="Liberation Serif" w:hAnsi="Liberation Serif"/>
                <w:color w:val="000000"/>
              </w:rPr>
              <w:t xml:space="preserve">26 г. – </w:t>
            </w:r>
            <w:r w:rsidR="0039566E">
              <w:rPr>
                <w:rFonts w:ascii="Liberation Serif" w:hAnsi="Liberation Serif"/>
                <w:color w:val="000000"/>
              </w:rPr>
              <w:t>1 035</w:t>
            </w:r>
            <w:r w:rsidR="00A911B5">
              <w:rPr>
                <w:rFonts w:ascii="Liberation Serif" w:hAnsi="Liberation Serif"/>
                <w:color w:val="000000"/>
              </w:rPr>
              <w:t> 190,27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2027</w:t>
            </w:r>
            <w:r w:rsidRPr="009A2966">
              <w:rPr>
                <w:rFonts w:ascii="Liberation Serif" w:hAnsi="Liberation Serif"/>
                <w:color w:val="000000"/>
              </w:rPr>
              <w:t xml:space="preserve"> г. –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="0039566E">
              <w:rPr>
                <w:rFonts w:ascii="Liberation Serif" w:hAnsi="Liberation Serif"/>
                <w:color w:val="000000"/>
              </w:rPr>
              <w:t>624</w:t>
            </w:r>
            <w:r w:rsidR="00A911B5">
              <w:rPr>
                <w:rFonts w:ascii="Liberation Serif" w:hAnsi="Liberation Serif"/>
                <w:color w:val="000000"/>
              </w:rPr>
              <w:t> 283,89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2028 г. – </w:t>
            </w:r>
            <w:r w:rsidR="00A911B5">
              <w:rPr>
                <w:rFonts w:ascii="Liberation Serif" w:hAnsi="Liberation Serif"/>
                <w:color w:val="000000"/>
              </w:rPr>
              <w:t>57</w:t>
            </w:r>
            <w:r w:rsidR="00EA3008">
              <w:rPr>
                <w:rFonts w:ascii="Liberation Serif" w:hAnsi="Liberation Serif"/>
                <w:color w:val="000000"/>
              </w:rPr>
              <w:t>6 571,04</w:t>
            </w:r>
          </w:p>
          <w:p w:rsidR="0020792C" w:rsidRPr="009A2966" w:rsidRDefault="0039566E" w:rsidP="0020792C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2029 г. – </w:t>
            </w:r>
            <w:r w:rsidR="00EA3008">
              <w:rPr>
                <w:rFonts w:ascii="Liberation Serif" w:hAnsi="Liberation Serif"/>
                <w:color w:val="000000"/>
              </w:rPr>
              <w:t>576 571,04</w:t>
            </w:r>
          </w:p>
          <w:p w:rsidR="0020792C" w:rsidRPr="009A2966" w:rsidRDefault="00456997" w:rsidP="0020792C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39566E">
              <w:rPr>
                <w:rFonts w:ascii="Liberation Serif" w:hAnsi="Liberation Serif"/>
                <w:color w:val="000000"/>
              </w:rPr>
              <w:t xml:space="preserve">30 г. – </w:t>
            </w:r>
            <w:r w:rsidR="00EA3008">
              <w:rPr>
                <w:rFonts w:ascii="Liberation Serif" w:hAnsi="Liberation Serif"/>
                <w:color w:val="000000"/>
              </w:rPr>
              <w:t>576 571,04</w:t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областной бюджет – </w:t>
            </w:r>
            <w:r w:rsidR="00C00710">
              <w:rPr>
                <w:rFonts w:ascii="Liberation Serif" w:hAnsi="Liberation Serif"/>
                <w:color w:val="000000"/>
              </w:rPr>
              <w:t>361 093</w:t>
            </w:r>
            <w:r w:rsidR="0039566E">
              <w:rPr>
                <w:rFonts w:ascii="Liberation Serif" w:hAnsi="Liberation Serif"/>
                <w:color w:val="000000"/>
              </w:rPr>
              <w:t>,70</w:t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2025 г. – </w:t>
            </w:r>
            <w:r w:rsidR="0039566E">
              <w:rPr>
                <w:rFonts w:ascii="Liberation Serif" w:hAnsi="Liberation Serif"/>
                <w:color w:val="000000"/>
              </w:rPr>
              <w:t>4 033,60</w:t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2026 г. – </w:t>
            </w:r>
            <w:r w:rsidR="0039566E">
              <w:rPr>
                <w:rFonts w:ascii="Liberation Serif" w:hAnsi="Liberation Serif"/>
                <w:color w:val="000000"/>
              </w:rPr>
              <w:t>353 367,10</w:t>
            </w:r>
          </w:p>
          <w:p w:rsidR="00456997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2027 г. – </w:t>
            </w:r>
            <w:r w:rsidR="0039566E">
              <w:rPr>
                <w:rFonts w:ascii="Liberation Serif" w:hAnsi="Liberation Serif"/>
                <w:color w:val="000000"/>
              </w:rPr>
              <w:t>0,00</w:t>
            </w:r>
          </w:p>
          <w:p w:rsidR="00456997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2028 г. – 1 23</w:t>
            </w:r>
            <w:r w:rsidR="0020792C">
              <w:rPr>
                <w:rFonts w:ascii="Liberation Serif" w:hAnsi="Liberation Serif"/>
                <w:color w:val="000000"/>
              </w:rPr>
              <w:t>1</w:t>
            </w:r>
            <w:r>
              <w:rPr>
                <w:rFonts w:ascii="Liberation Serif" w:hAnsi="Liberation Serif"/>
                <w:color w:val="000000"/>
              </w:rPr>
              <w:t>,0</w:t>
            </w:r>
            <w:r w:rsidR="00C00710">
              <w:rPr>
                <w:rFonts w:ascii="Liberation Serif" w:hAnsi="Liberation Serif"/>
                <w:color w:val="000000"/>
              </w:rPr>
              <w:t>0</w:t>
            </w:r>
          </w:p>
          <w:p w:rsidR="00456997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2029 г. – 1 23</w:t>
            </w:r>
            <w:r w:rsidR="0020792C">
              <w:rPr>
                <w:rFonts w:ascii="Liberation Serif" w:hAnsi="Liberation Serif"/>
                <w:color w:val="000000"/>
              </w:rPr>
              <w:t>1</w:t>
            </w:r>
            <w:r>
              <w:rPr>
                <w:rFonts w:ascii="Liberation Serif" w:hAnsi="Liberation Serif"/>
                <w:color w:val="000000"/>
              </w:rPr>
              <w:t>,0</w:t>
            </w:r>
            <w:r w:rsidR="00C00710">
              <w:rPr>
                <w:rFonts w:ascii="Liberation Serif" w:hAnsi="Liberation Serif"/>
                <w:color w:val="000000"/>
              </w:rPr>
              <w:t>0</w:t>
            </w:r>
          </w:p>
          <w:p w:rsidR="00456997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2030 г. – 1 23</w:t>
            </w:r>
            <w:r w:rsidR="0020792C">
              <w:rPr>
                <w:rFonts w:ascii="Liberation Serif" w:hAnsi="Liberation Serif"/>
                <w:color w:val="000000"/>
              </w:rPr>
              <w:t>1</w:t>
            </w:r>
            <w:r>
              <w:rPr>
                <w:rFonts w:ascii="Liberation Serif" w:hAnsi="Liberation Serif"/>
                <w:color w:val="000000"/>
              </w:rPr>
              <w:t>,0</w:t>
            </w:r>
            <w:r w:rsidR="00C00710">
              <w:rPr>
                <w:rFonts w:ascii="Liberation Serif" w:hAnsi="Liberation Serif"/>
                <w:color w:val="000000"/>
              </w:rPr>
              <w:t>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>
              <w:rPr>
                <w:rFonts w:ascii="Liberation Serif" w:hAnsi="Liberation Serif"/>
                <w:color w:val="000000"/>
              </w:rPr>
              <w:t xml:space="preserve"> – 3</w:t>
            </w:r>
            <w:r w:rsidR="00C00710">
              <w:rPr>
                <w:rFonts w:ascii="Liberation Serif" w:hAnsi="Liberation Serif"/>
                <w:color w:val="000000"/>
              </w:rPr>
              <w:t> </w:t>
            </w:r>
            <w:r w:rsidR="006C71C5">
              <w:rPr>
                <w:rFonts w:ascii="Liberation Serif" w:hAnsi="Liberation Serif"/>
                <w:color w:val="000000"/>
              </w:rPr>
              <w:t>5</w:t>
            </w:r>
            <w:r w:rsidR="00C00710">
              <w:rPr>
                <w:rFonts w:ascii="Liberation Serif" w:hAnsi="Liberation Serif"/>
                <w:color w:val="000000"/>
              </w:rPr>
              <w:t>65 484,30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456997" w:rsidRPr="00EA3804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EA3804">
              <w:rPr>
                <w:rFonts w:ascii="Liberation Serif" w:hAnsi="Liberation Serif"/>
                <w:color w:val="000000"/>
              </w:rPr>
              <w:t xml:space="preserve">2025 г. – </w:t>
            </w:r>
            <w:r w:rsidR="006C71C5">
              <w:rPr>
                <w:rFonts w:ascii="Liberation Serif" w:hAnsi="Liberation Serif"/>
                <w:color w:val="000000"/>
              </w:rPr>
              <w:t>728 960,00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EA3804">
              <w:rPr>
                <w:rFonts w:ascii="Liberation Serif" w:hAnsi="Liberation Serif"/>
                <w:color w:val="000000"/>
              </w:rPr>
              <w:t xml:space="preserve">2026 г. – </w:t>
            </w:r>
            <w:r w:rsidR="006C71C5">
              <w:rPr>
                <w:rFonts w:ascii="Liberation Serif" w:hAnsi="Liberation Serif"/>
              </w:rPr>
              <w:t>641 935,00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2027</w:t>
            </w:r>
            <w:r w:rsidRPr="009A2966">
              <w:rPr>
                <w:rFonts w:ascii="Liberation Serif" w:hAnsi="Liberation Serif"/>
                <w:color w:val="000000"/>
              </w:rPr>
              <w:t xml:space="preserve"> г. – </w:t>
            </w:r>
            <w:r w:rsidR="006C71C5">
              <w:rPr>
                <w:rFonts w:ascii="Liberation Serif" w:hAnsi="Liberation Serif"/>
                <w:color w:val="000000"/>
              </w:rPr>
              <w:t>583 700,00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2028 г. – 536 963,1</w:t>
            </w:r>
            <w:r w:rsidR="006C71C5">
              <w:rPr>
                <w:rFonts w:ascii="Liberation Serif" w:hAnsi="Liberation Serif"/>
                <w:color w:val="000000"/>
              </w:rPr>
              <w:t>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2029</w:t>
            </w:r>
            <w:r w:rsidRPr="009A2966">
              <w:rPr>
                <w:rFonts w:ascii="Liberation Serif" w:hAnsi="Liberation Serif"/>
                <w:color w:val="000000"/>
              </w:rPr>
              <w:t xml:space="preserve"> г. – </w:t>
            </w:r>
            <w:r>
              <w:rPr>
                <w:rFonts w:ascii="Liberation Serif" w:hAnsi="Liberation Serif"/>
                <w:color w:val="000000"/>
              </w:rPr>
              <w:t>536 963,1</w:t>
            </w:r>
            <w:r w:rsidR="006C71C5">
              <w:rPr>
                <w:rFonts w:ascii="Liberation Serif" w:hAnsi="Liberation Serif"/>
                <w:color w:val="000000"/>
              </w:rPr>
              <w:t>0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2030 г. – 536 963,1</w:t>
            </w:r>
            <w:r w:rsidR="006C71C5">
              <w:rPr>
                <w:rFonts w:ascii="Liberation Serif" w:hAnsi="Liberation Serif"/>
                <w:color w:val="000000"/>
              </w:rPr>
              <w:t>0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внебюджетные источники – </w:t>
            </w:r>
            <w:r w:rsidR="00EA3008">
              <w:rPr>
                <w:rFonts w:ascii="Liberation Serif" w:hAnsi="Liberation Serif"/>
                <w:color w:val="000000"/>
              </w:rPr>
              <w:t>234 880,34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2025 г. – </w:t>
            </w:r>
            <w:r w:rsidR="006C71C5">
              <w:rPr>
                <w:rFonts w:ascii="Liberation Serif" w:hAnsi="Liberation Serif"/>
                <w:color w:val="000000"/>
              </w:rPr>
              <w:t>39</w:t>
            </w:r>
            <w:r w:rsidR="00A911B5">
              <w:rPr>
                <w:rFonts w:ascii="Liberation Serif" w:hAnsi="Liberation Serif"/>
                <w:color w:val="000000"/>
              </w:rPr>
              <w:t> 277,46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2026 г. – </w:t>
            </w:r>
            <w:r w:rsidR="00A911B5">
              <w:rPr>
                <w:rFonts w:ascii="Liberation Serif" w:hAnsi="Liberation Serif"/>
                <w:color w:val="000000"/>
              </w:rPr>
              <w:t>39 888,17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2027 г. – </w:t>
            </w:r>
            <w:r w:rsidR="00A911B5">
              <w:rPr>
                <w:rFonts w:ascii="Liberation Serif" w:hAnsi="Liberation Serif"/>
                <w:color w:val="000000"/>
              </w:rPr>
              <w:t>40 583,89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2028 г. – </w:t>
            </w:r>
            <w:r w:rsidR="00EA3008">
              <w:rPr>
                <w:rFonts w:ascii="Liberation Serif" w:hAnsi="Liberation Serif"/>
                <w:color w:val="000000"/>
              </w:rPr>
              <w:t>38 376,94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2029 г. – </w:t>
            </w:r>
            <w:r w:rsidR="00EA3008">
              <w:rPr>
                <w:rFonts w:ascii="Liberation Serif" w:hAnsi="Liberation Serif"/>
                <w:color w:val="000000"/>
              </w:rPr>
              <w:t>38 376,94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2030 г. – </w:t>
            </w:r>
            <w:r w:rsidR="00EA3008">
              <w:rPr>
                <w:rFonts w:ascii="Liberation Serif" w:hAnsi="Liberation Serif"/>
                <w:color w:val="000000"/>
              </w:rPr>
              <w:t>38 376,94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Sect="007E30BF">
          <w:headerReference w:type="even" r:id="rId10"/>
          <w:headerReference w:type="default" r:id="rId11"/>
          <w:headerReference w:type="first" r:id="rId12"/>
          <w:pgSz w:w="11906" w:h="16838" w:code="9"/>
          <w:pgMar w:top="993" w:right="424" w:bottom="851" w:left="1361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B93B41">
        <w:rPr>
          <w:rFonts w:ascii="Liberation Serif" w:hAnsi="Liberation Serif"/>
          <w:sz w:val="28"/>
          <w:szCs w:val="28"/>
        </w:rPr>
        <w:t xml:space="preserve"> </w:t>
      </w:r>
      <w:r w:rsidR="00940C93">
        <w:rPr>
          <w:rFonts w:ascii="Liberation Serif" w:hAnsi="Liberation Serif"/>
          <w:sz w:val="28"/>
          <w:szCs w:val="28"/>
        </w:rPr>
        <w:t>05.03.2025 № 170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</w:t>
      </w:r>
      <w:r w:rsidR="00371F40">
        <w:rPr>
          <w:rFonts w:ascii="Liberation Serif" w:hAnsi="Liberation Serif"/>
          <w:sz w:val="28"/>
          <w:szCs w:val="28"/>
        </w:rPr>
        <w:t xml:space="preserve"> </w:t>
      </w:r>
      <w:r w:rsidRPr="00B977C6">
        <w:rPr>
          <w:rFonts w:ascii="Liberation Serif" w:hAnsi="Liberation Serif"/>
          <w:sz w:val="28"/>
          <w:szCs w:val="28"/>
        </w:rPr>
        <w:t>на 202</w:t>
      </w:r>
      <w:r w:rsidR="00E77218">
        <w:rPr>
          <w:rFonts w:ascii="Liberation Serif" w:hAnsi="Liberation Serif"/>
          <w:sz w:val="28"/>
          <w:szCs w:val="28"/>
        </w:rPr>
        <w:t>5</w:t>
      </w:r>
      <w:r w:rsidRPr="00B977C6">
        <w:rPr>
          <w:rFonts w:ascii="Liberation Serif" w:hAnsi="Liberation Serif"/>
          <w:sz w:val="28"/>
          <w:szCs w:val="28"/>
        </w:rPr>
        <w:t>-20</w:t>
      </w:r>
      <w:r w:rsidR="00E77218">
        <w:rPr>
          <w:rFonts w:ascii="Liberation Serif" w:hAnsi="Liberation Serif"/>
          <w:sz w:val="28"/>
          <w:szCs w:val="28"/>
        </w:rPr>
        <w:t>30</w:t>
      </w:r>
      <w:r w:rsidRPr="00B977C6">
        <w:rPr>
          <w:rFonts w:ascii="Liberation Serif" w:hAnsi="Liberation Serif"/>
          <w:sz w:val="28"/>
          <w:szCs w:val="28"/>
        </w:rPr>
        <w:t xml:space="preserve">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</w:t>
      </w:r>
      <w:r w:rsidR="00E77218">
        <w:rPr>
          <w:rFonts w:ascii="Liberation Serif" w:hAnsi="Liberation Serif" w:cs="Liberation Serif"/>
          <w:sz w:val="28"/>
          <w:szCs w:val="28"/>
        </w:rPr>
        <w:t>5-2030</w:t>
      </w:r>
      <w:r w:rsidRPr="00F913ED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A911B5" w:rsidRPr="00940C93" w:rsidRDefault="00A911B5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14" w:type="dxa"/>
        <w:tblInd w:w="95" w:type="dxa"/>
        <w:tblLook w:val="04A0"/>
      </w:tblPr>
      <w:tblGrid>
        <w:gridCol w:w="900"/>
        <w:gridCol w:w="2600"/>
        <w:gridCol w:w="1475"/>
        <w:gridCol w:w="1275"/>
        <w:gridCol w:w="1418"/>
        <w:gridCol w:w="1276"/>
        <w:gridCol w:w="1134"/>
        <w:gridCol w:w="982"/>
        <w:gridCol w:w="152"/>
        <w:gridCol w:w="1417"/>
        <w:gridCol w:w="1985"/>
      </w:tblGrid>
      <w:tr w:rsidR="00A62534" w:rsidRPr="00A62534" w:rsidTr="00EA3008">
        <w:trPr>
          <w:trHeight w:val="645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№ строки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1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Объем финансирования, тыс. рублей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62534">
              <w:rPr>
                <w:rFonts w:ascii="Liberation Serif" w:hAnsi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A62534" w:rsidRPr="00A62534" w:rsidTr="00EA3008">
        <w:trPr>
          <w:trHeight w:val="23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4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всего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2025 год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2026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 xml:space="preserve">2027 год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2028 год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2029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2030 год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62534" w:rsidRPr="00A62534" w:rsidTr="00EA3008">
        <w:trPr>
          <w:trHeight w:val="23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4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A62534" w:rsidRPr="00EA3008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EA3008" w:rsidRDefault="00A62534" w:rsidP="00A62534">
            <w:pPr>
              <w:jc w:val="center"/>
              <w:rPr>
                <w:rFonts w:ascii="Liberation Serif" w:hAnsi="Liberation Serif"/>
                <w:bCs/>
              </w:rPr>
            </w:pPr>
            <w:r w:rsidRPr="00EA3008">
              <w:rPr>
                <w:rFonts w:ascii="Liberation Serif" w:hAnsi="Liberation Serif"/>
                <w:bCs/>
              </w:rPr>
              <w:t> 10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программе, в том числе</w:t>
            </w:r>
          </w:p>
        </w:tc>
        <w:tc>
          <w:tcPr>
            <w:tcW w:w="14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4 161 458,34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772 271,06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1 035 190,27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624 283,89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576 571,04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576 571,04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576 571,04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690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14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3 565 484,30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728 960,00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641 935,00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583 700,00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536 963,10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536 963,10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536 963,10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361 093,70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4 033,60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353 367,10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1 231,00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1 231,00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1 231,00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234 880,34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39 277,46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39 888,17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40 583,89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38 376,94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38 376,94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38 376,94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146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A62534">
              <w:rPr>
                <w:rFonts w:ascii="Liberation Serif" w:hAnsi="Liberation Serif"/>
                <w:b/>
                <w:bCs/>
              </w:rPr>
              <w:t>Прочие нужды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2 798 948,44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581 888,46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135 236,47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443 480,19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546 114,44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546 114,44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546 114,44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3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14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6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2 556 341,50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538 577,40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95 348,30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402 896,30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506 506,50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506 506,50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506 506,50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7 726,60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4 033,60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1 231,00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1 231,00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1 231,00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234 880,34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39 277,46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39 888,17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40 583,89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38 376,94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38 376,94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38 376,94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15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lastRenderedPageBreak/>
              <w:t>9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>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1 844 319,79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389 121,12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83 729,83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302 195,55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356 424,43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356 424,43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356 424,43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10,13,14,15,16,17</w:t>
            </w:r>
          </w:p>
        </w:tc>
      </w:tr>
      <w:tr w:rsidR="00A62534" w:rsidRPr="00A62534" w:rsidTr="00EA3008">
        <w:trPr>
          <w:trHeight w:val="39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1 742 395,90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373 090,60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67 681,40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286 123,30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338 500,20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338 500,20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338 500,20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101 923,89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16 030,52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16 048,43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16 072,25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17 924,23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17 924,23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17 924,23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3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12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Государственная поддержка организаций, входящих в систему спортивной подготовки, на условиях </w:t>
            </w:r>
            <w:proofErr w:type="spellStart"/>
            <w:r w:rsidRPr="00A62534">
              <w:rPr>
                <w:rFonts w:ascii="Liberation Serif" w:hAnsi="Liberation Serif"/>
                <w:sz w:val="24"/>
                <w:szCs w:val="24"/>
              </w:rPr>
              <w:t>софинансирования</w:t>
            </w:r>
            <w:proofErr w:type="spellEnd"/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 из федерального бюджета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5 584,30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1 126,60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1 485,90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1 485,90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1 485,90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13, 14,15,16,17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1 675,40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338,00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445,80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445,80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445,80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14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3 908,90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788,60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1 040,10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1 040,10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1 040,10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835"/>
        </w:trPr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15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>Государственная поддержка муниципальных организаций, реализующих дополнительные образовательные программы спортивной подготовки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4 387,50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4 387,50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13,14,15,16,17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16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1 316,30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1 316,30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 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3 071,20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3 071,20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 </w:t>
            </w:r>
          </w:p>
        </w:tc>
      </w:tr>
      <w:tr w:rsidR="00A62534" w:rsidRPr="00A62534" w:rsidTr="00EA3008">
        <w:trPr>
          <w:trHeight w:val="161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lastRenderedPageBreak/>
              <w:t>18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910 851,95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176 096,84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51 506,64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141 284,64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180 654,61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180 654,61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180 654,61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7,8,11</w:t>
            </w:r>
          </w:p>
        </w:tc>
      </w:tr>
      <w:tr w:rsidR="00A62534" w:rsidRPr="00A62534" w:rsidTr="00EA3008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19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777 895,50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152 849,90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27 666,90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116 773,00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160 201,90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160 201,90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160 201,90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EA3008">
            <w:pPr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132 956,45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23 246,94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23 839,74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24 511,64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20 452,71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20 452,71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20 452,71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1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500,80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106,90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131,30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131,30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9,1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150,30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39,40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39,40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39,40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91,90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91,90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187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Содержание общественных территорий, благоустроенных </w:t>
            </w:r>
            <w:r>
              <w:rPr>
                <w:rFonts w:ascii="Liberation Serif" w:hAnsi="Liberation Serif"/>
                <w:sz w:val="24"/>
                <w:szCs w:val="24"/>
              </w:rPr>
              <w:t>в рамках национального проекта «</w:t>
            </w:r>
            <w:r w:rsidRPr="00A62534">
              <w:rPr>
                <w:rFonts w:ascii="Liberation Serif" w:hAnsi="Liberation Serif"/>
                <w:sz w:val="24"/>
                <w:szCs w:val="24"/>
              </w:rPr>
              <w:t>Жилье и городская среда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7 830,10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2 076,70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2 076,70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2 076,70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1,2,3,4,5,6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7 830,10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2 076,70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2 076,70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2 076,70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162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>Развитие общественных территорий в целях обустройства туристского центра города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4 308,00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4 308,00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1,2,3,4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4 308,00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4 308,00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73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lastRenderedPageBreak/>
              <w:t>29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 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20 600,00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5 200,00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12</w:t>
            </w:r>
          </w:p>
        </w:tc>
      </w:tr>
      <w:tr w:rsidR="00A62534" w:rsidRPr="00A62534" w:rsidTr="00EA3008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30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20 600,00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5 200,00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5 200,00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80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Реализация мероприятий  по поэтапному внедрению Всероссийского </w:t>
            </w:r>
            <w:proofErr w:type="spellStart"/>
            <w:proofErr w:type="gramStart"/>
            <w:r w:rsidRPr="00A62534">
              <w:rPr>
                <w:rFonts w:ascii="Liberation Serif" w:hAnsi="Liberation Serif"/>
                <w:sz w:val="24"/>
                <w:szCs w:val="24"/>
              </w:rPr>
              <w:t>физкультурно</w:t>
            </w:r>
            <w:proofErr w:type="spellEnd"/>
            <w:r w:rsidRPr="00A62534">
              <w:rPr>
                <w:rFonts w:ascii="Liberation Serif" w:hAnsi="Liberation Serif"/>
                <w:sz w:val="24"/>
                <w:szCs w:val="24"/>
              </w:rPr>
              <w:t>- спортивного</w:t>
            </w:r>
            <w:proofErr w:type="gramEnd"/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566,00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141,50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141,50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141,50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141,50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11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42,50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42,50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396,00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99,00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99,00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30"/>
        </w:trPr>
        <w:tc>
          <w:tcPr>
            <w:tcW w:w="146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  <w:b/>
                <w:bCs/>
              </w:rPr>
            </w:pPr>
            <w:proofErr w:type="spellStart"/>
            <w:r w:rsidRPr="00A62534">
              <w:rPr>
                <w:rFonts w:ascii="Liberation Serif" w:hAnsi="Liberation Serif"/>
                <w:b/>
                <w:bCs/>
              </w:rPr>
              <w:t>Общепрограммные</w:t>
            </w:r>
            <w:proofErr w:type="spellEnd"/>
            <w:r w:rsidRPr="00A62534">
              <w:rPr>
                <w:rFonts w:ascii="Liberation Serif" w:hAnsi="Liberation Serif"/>
                <w:b/>
                <w:bCs/>
              </w:rPr>
              <w:t xml:space="preserve"> расходы </w:t>
            </w:r>
          </w:p>
        </w:tc>
      </w:tr>
      <w:tr w:rsidR="00A62534" w:rsidRPr="00A62534" w:rsidTr="00EA3008">
        <w:trPr>
          <w:trHeight w:val="94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Всего по </w:t>
            </w:r>
            <w:proofErr w:type="spellStart"/>
            <w:r w:rsidRPr="00A62534">
              <w:rPr>
                <w:rFonts w:ascii="Liberation Serif" w:hAnsi="Liberation Serif"/>
                <w:sz w:val="24"/>
                <w:szCs w:val="24"/>
              </w:rPr>
              <w:t>общепрограммным</w:t>
            </w:r>
            <w:proofErr w:type="spellEnd"/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 расходам, в том числе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215 642,60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38 939,50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41 776,50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43 556,80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30 456,60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30 456,60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30 456,60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215 642,60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38 939,50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41 776,50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43 556,80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30 456,60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30 456,60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30 456,60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331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lastRenderedPageBreak/>
              <w:t>37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142 288,50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26 261,50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28 688,90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29 827,80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19 170,10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19 170,10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19 170,10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19,20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38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142 288,50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26 261,50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28 688,90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29 827,80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19 170,10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19 170,10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19 170,10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11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73 354,10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12 678,00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13 087,60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13 729,00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11 286,50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11 286,50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11 286,50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19,20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73 354,10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12 678,00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13 087,60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13 729,00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11 286,50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11 286,50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11 286,50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146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A62534">
              <w:rPr>
                <w:rFonts w:ascii="Liberation Serif" w:hAnsi="Liberation Serif"/>
                <w:b/>
                <w:bCs/>
              </w:rPr>
              <w:t xml:space="preserve">Капитальные вложения </w:t>
            </w:r>
          </w:p>
        </w:tc>
      </w:tr>
      <w:tr w:rsidR="00A62534" w:rsidRPr="00A62534" w:rsidTr="00EA3008">
        <w:trPr>
          <w:trHeight w:val="12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1 146 867,30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151 443,10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858 177,30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137 246,90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793 500,20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151 443,10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504 810,20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137 246,90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353 367,10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353 367,10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809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504 810,20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504 810,20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1,2,3,4,5,6,7 8 13,18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151 443,10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151 443,10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lastRenderedPageBreak/>
              <w:t>46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353 367,10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353 367,10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79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47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rPr>
                <w:rFonts w:ascii="Liberation Serif" w:hAnsi="Liberation Serif"/>
                <w:sz w:val="24"/>
                <w:szCs w:val="24"/>
              </w:rPr>
            </w:pPr>
            <w:r w:rsidRPr="00A62534">
              <w:rPr>
                <w:rFonts w:ascii="Liberation Serif" w:hAnsi="Liberation Serif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642 057,10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151 443,10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353 367,10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137 246,90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1,2,3,4,5,6,7,8,13,18</w:t>
            </w:r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642 057,10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151 443,10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353 367,10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137 246,90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  <w:tr w:rsidR="00A62534" w:rsidRPr="00A62534" w:rsidTr="00EA3008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49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ind w:firstLineChars="200" w:firstLine="400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right"/>
              <w:rPr>
                <w:rFonts w:ascii="Liberation Serif" w:hAnsi="Liberation Serif"/>
              </w:rPr>
            </w:pPr>
            <w:r w:rsidRPr="00A62534">
              <w:rPr>
                <w:rFonts w:ascii="Liberation Serif" w:hAnsi="Liberation Serif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2534" w:rsidRPr="00A62534" w:rsidRDefault="00A62534" w:rsidP="00A62534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A62534">
              <w:rPr>
                <w:rFonts w:ascii="Liberation Serif" w:hAnsi="Liberation Serif"/>
              </w:rPr>
              <w:t>х</w:t>
            </w:r>
            <w:proofErr w:type="spellEnd"/>
          </w:p>
        </w:tc>
      </w:tr>
    </w:tbl>
    <w:p w:rsidR="00A62534" w:rsidRPr="00A62534" w:rsidRDefault="00A62534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lang w:val="en-US"/>
        </w:rPr>
      </w:pPr>
    </w:p>
    <w:p w:rsidR="00A62534" w:rsidRDefault="00A62534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EA3008" w:rsidRDefault="00EA3008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71F40" w:rsidRPr="00002D25" w:rsidRDefault="00371F40" w:rsidP="006C71C5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</w:t>
      </w:r>
      <w:r w:rsidR="006C71C5"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8"/>
          <w:szCs w:val="28"/>
        </w:rPr>
        <w:t xml:space="preserve">Приложение № </w:t>
      </w:r>
      <w:r w:rsidR="0010036F">
        <w:rPr>
          <w:rFonts w:ascii="Liberation Serif" w:hAnsi="Liberation Serif"/>
          <w:sz w:val="28"/>
          <w:szCs w:val="28"/>
        </w:rPr>
        <w:t>3</w:t>
      </w:r>
    </w:p>
    <w:p w:rsidR="00371F40" w:rsidRPr="00002D25" w:rsidRDefault="00371F40" w:rsidP="00371F4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371F40" w:rsidRPr="00002D25" w:rsidRDefault="00371F40" w:rsidP="00371F4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</w:t>
      </w:r>
      <w:r w:rsidR="006C71C5">
        <w:rPr>
          <w:rFonts w:ascii="Liberation Serif" w:hAnsi="Liberation Serif"/>
          <w:sz w:val="28"/>
          <w:szCs w:val="28"/>
        </w:rPr>
        <w:t>о</w:t>
      </w:r>
      <w:r>
        <w:rPr>
          <w:rFonts w:ascii="Liberation Serif" w:hAnsi="Liberation Serif"/>
          <w:sz w:val="28"/>
          <w:szCs w:val="28"/>
        </w:rPr>
        <w:t xml:space="preserve">круга </w:t>
      </w:r>
    </w:p>
    <w:p w:rsidR="00371F40" w:rsidRPr="00002D25" w:rsidRDefault="00371F40" w:rsidP="00371F4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>
        <w:rPr>
          <w:rFonts w:ascii="Liberation Serif" w:hAnsi="Liberation Serif"/>
          <w:sz w:val="28"/>
          <w:szCs w:val="28"/>
        </w:rPr>
        <w:t xml:space="preserve"> </w:t>
      </w:r>
      <w:r w:rsidR="00940C93">
        <w:rPr>
          <w:rFonts w:ascii="Liberation Serif" w:hAnsi="Liberation Serif"/>
          <w:sz w:val="28"/>
          <w:szCs w:val="28"/>
        </w:rPr>
        <w:t>05.03.2025 № 170</w:t>
      </w:r>
    </w:p>
    <w:p w:rsidR="00371F40" w:rsidRDefault="00371F40" w:rsidP="00371F40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371F40" w:rsidRPr="00371F40" w:rsidRDefault="00371F40" w:rsidP="00371F40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Pr="00371F40">
        <w:rPr>
          <w:rFonts w:ascii="Liberation Serif" w:hAnsi="Liberation Serif"/>
          <w:sz w:val="28"/>
          <w:szCs w:val="28"/>
        </w:rPr>
        <w:t>Приложение № 3</w:t>
      </w:r>
    </w:p>
    <w:p w:rsidR="00371F40" w:rsidRDefault="00371F40" w:rsidP="00371F40">
      <w:pPr>
        <w:widowControl w:val="0"/>
        <w:autoSpaceDE w:val="0"/>
        <w:autoSpaceDN w:val="0"/>
        <w:adjustRightInd w:val="0"/>
        <w:ind w:left="9912"/>
        <w:rPr>
          <w:rFonts w:ascii="Liberation Serif" w:hAnsi="Liberation Serif"/>
          <w:sz w:val="28"/>
          <w:szCs w:val="28"/>
        </w:rPr>
      </w:pPr>
      <w:r w:rsidRPr="00371F40">
        <w:rPr>
          <w:rFonts w:ascii="Liberation Serif" w:hAnsi="Liberation Serif"/>
          <w:sz w:val="28"/>
          <w:szCs w:val="28"/>
        </w:rPr>
        <w:t xml:space="preserve">к муниципальной программе «Развитие физической культуры </w:t>
      </w:r>
    </w:p>
    <w:p w:rsidR="00371F40" w:rsidRPr="00371F40" w:rsidRDefault="00371F40" w:rsidP="00371F40">
      <w:pPr>
        <w:widowControl w:val="0"/>
        <w:autoSpaceDE w:val="0"/>
        <w:autoSpaceDN w:val="0"/>
        <w:adjustRightInd w:val="0"/>
        <w:ind w:left="9912"/>
        <w:rPr>
          <w:rFonts w:ascii="Liberation Serif" w:hAnsi="Liberation Serif"/>
          <w:sz w:val="28"/>
          <w:szCs w:val="28"/>
        </w:rPr>
      </w:pPr>
      <w:r w:rsidRPr="00371F40">
        <w:rPr>
          <w:rFonts w:ascii="Liberation Serif" w:hAnsi="Liberation Serif"/>
          <w:sz w:val="28"/>
          <w:szCs w:val="28"/>
        </w:rPr>
        <w:t>и спорта в Каменск-Уральском городском округе на 2025-2030 годы»</w:t>
      </w:r>
    </w:p>
    <w:p w:rsidR="00371F40" w:rsidRDefault="00371F40" w:rsidP="00371F40">
      <w:pPr>
        <w:jc w:val="center"/>
        <w:rPr>
          <w:rFonts w:ascii="Liberation Serif" w:hAnsi="Liberation Serif"/>
          <w:sz w:val="24"/>
          <w:szCs w:val="24"/>
        </w:rPr>
      </w:pPr>
    </w:p>
    <w:p w:rsidR="00371F40" w:rsidRDefault="00371F40" w:rsidP="00371F40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ПЕРЕЧЕНЬ</w:t>
      </w:r>
    </w:p>
    <w:p w:rsidR="00371F40" w:rsidRDefault="00371F40" w:rsidP="00371F4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объектов капитального строительства для капитальных вложений по муниципальной программе «Развитие физической культуры и спорта в Каменск-Уральском городском округе  на 2025-2030 годы»</w:t>
      </w:r>
    </w:p>
    <w:p w:rsidR="00371F40" w:rsidRDefault="00371F40" w:rsidP="00371F40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5966" w:type="dxa"/>
        <w:jc w:val="center"/>
        <w:tblLayout w:type="fixed"/>
        <w:tblLook w:val="00A0"/>
      </w:tblPr>
      <w:tblGrid>
        <w:gridCol w:w="505"/>
        <w:gridCol w:w="3259"/>
        <w:gridCol w:w="1700"/>
        <w:gridCol w:w="1700"/>
        <w:gridCol w:w="1148"/>
        <w:gridCol w:w="1119"/>
        <w:gridCol w:w="1290"/>
        <w:gridCol w:w="1418"/>
        <w:gridCol w:w="1276"/>
        <w:gridCol w:w="1275"/>
        <w:gridCol w:w="1276"/>
      </w:tblGrid>
      <w:tr w:rsidR="00371F40" w:rsidTr="008F4227">
        <w:trPr>
          <w:trHeight w:val="470"/>
          <w:jc w:val="center"/>
        </w:trPr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371F40" w:rsidRDefault="00371F40">
            <w:pPr>
              <w:jc w:val="center"/>
              <w:rPr>
                <w:rFonts w:ascii="Liberation Serif" w:hAnsi="Liberation Serif"/>
                <w:bCs/>
              </w:rPr>
            </w:pPr>
          </w:p>
          <w:p w:rsidR="00371F40" w:rsidRDefault="00371F40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№ строки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 xml:space="preserve">Адрес объекта </w:t>
            </w:r>
            <w:r>
              <w:rPr>
                <w:rFonts w:ascii="Liberation Serif" w:hAnsi="Liberation Serif"/>
              </w:rPr>
              <w:t>капитального</w:t>
            </w:r>
            <w:r>
              <w:rPr>
                <w:rFonts w:ascii="Liberation Serif" w:hAnsi="Liberation Serif"/>
                <w:bCs/>
              </w:rPr>
              <w:t xml:space="preserve">   строительства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Сметная стоимость объекта,</w:t>
            </w:r>
          </w:p>
          <w:p w:rsidR="00371F40" w:rsidRDefault="00371F4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F40" w:rsidRPr="00611FE8" w:rsidRDefault="00371F40">
            <w:pPr>
              <w:jc w:val="center"/>
              <w:rPr>
                <w:rFonts w:ascii="Liberation Serif" w:hAnsi="Liberation Serif"/>
                <w:bCs/>
                <w:sz w:val="18"/>
                <w:szCs w:val="18"/>
              </w:rPr>
            </w:pPr>
            <w:r w:rsidRPr="00611FE8">
              <w:rPr>
                <w:rFonts w:ascii="Liberation Serif" w:hAnsi="Liberation Serif"/>
                <w:bCs/>
                <w:sz w:val="18"/>
                <w:szCs w:val="18"/>
              </w:rPr>
              <w:t>Сроки строительства (</w:t>
            </w:r>
            <w:r w:rsidRPr="00611FE8">
              <w:rPr>
                <w:rFonts w:ascii="Liberation Serif" w:hAnsi="Liberation Serif"/>
                <w:sz w:val="18"/>
                <w:szCs w:val="18"/>
              </w:rPr>
              <w:t>проектно-сметных работ, экспертизы проектно-сметной документации)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Объемы финансирования, тыс. руб.</w:t>
            </w:r>
          </w:p>
        </w:tc>
      </w:tr>
      <w:tr w:rsidR="00371F40" w:rsidTr="008F4227">
        <w:trPr>
          <w:trHeight w:val="775"/>
          <w:jc w:val="center"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1F40" w:rsidRDefault="00371F40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F40" w:rsidRDefault="00371F40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71F40" w:rsidRDefault="00371F40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F40" w:rsidRPr="00611FE8" w:rsidRDefault="00371F4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611FE8">
              <w:rPr>
                <w:rFonts w:ascii="Liberation Serif" w:hAnsi="Liberation Serif"/>
                <w:sz w:val="18"/>
                <w:szCs w:val="18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F40" w:rsidRPr="00611FE8" w:rsidRDefault="00371F4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611FE8">
              <w:rPr>
                <w:rFonts w:ascii="Liberation Serif" w:hAnsi="Liberation Serif"/>
                <w:sz w:val="18"/>
                <w:szCs w:val="18"/>
              </w:rPr>
              <w:t>в ценах соответствующих лет реализации проекта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</w:rPr>
              <w:t>начало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ввод</w:t>
            </w:r>
          </w:p>
          <w:p w:rsidR="00371F40" w:rsidRDefault="00611FE8" w:rsidP="00611FE8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(</w:t>
            </w:r>
            <w:r>
              <w:rPr>
                <w:rFonts w:ascii="Liberation Serif" w:hAnsi="Liberation Serif"/>
              </w:rPr>
              <w:t>заверше</w:t>
            </w:r>
            <w:r w:rsidR="00371F40">
              <w:rPr>
                <w:rFonts w:ascii="Liberation Serif" w:hAnsi="Liberation Serif"/>
              </w:rPr>
              <w:t>ние</w:t>
            </w:r>
            <w:r w:rsidR="00371F40">
              <w:rPr>
                <w:rFonts w:ascii="Liberation Serif" w:hAnsi="Liberation Serif"/>
                <w:bCs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2025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F40" w:rsidRDefault="00371F4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2027 год</w:t>
            </w:r>
          </w:p>
        </w:tc>
      </w:tr>
      <w:tr w:rsidR="00611FE8" w:rsidTr="008F4227">
        <w:trPr>
          <w:cantSplit/>
          <w:trHeight w:val="1234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 xml:space="preserve">Объект 1 </w:t>
            </w:r>
          </w:p>
          <w:p w:rsidR="00611FE8" w:rsidRPr="00361F7C" w:rsidRDefault="00611FE8" w:rsidP="00072CF5">
            <w:pPr>
              <w:rPr>
                <w:rFonts w:ascii="Liberation Serif" w:hAnsi="Liberation Serif"/>
                <w:sz w:val="24"/>
                <w:szCs w:val="24"/>
              </w:rPr>
            </w:pPr>
            <w:r w:rsidRPr="00361F7C">
              <w:rPr>
                <w:rFonts w:ascii="Liberation Serif" w:hAnsi="Liberation Serif"/>
                <w:color w:val="000000"/>
                <w:sz w:val="24"/>
                <w:szCs w:val="24"/>
              </w:rPr>
              <w:t>Легкоатлетический манеж с блоком для игровых видов спорта по адресу: Россия, Свердловская область, город Каменск-Уральский, улица Каменская с южной стороны школы № 40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623408, Свердловская область, город Каменск-Уральский, ул. Каменская с южной стороны школы № 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2024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1FE8" w:rsidRDefault="00611FE8" w:rsidP="00072CF5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11FE8" w:rsidTr="008F4227">
        <w:trPr>
          <w:trHeight w:val="192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Всего, в  том числе: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539 315,61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1 146 867,30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151 443,10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858 177,30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137 246,90</w:t>
            </w:r>
          </w:p>
        </w:tc>
      </w:tr>
      <w:tr w:rsidR="00611FE8" w:rsidTr="008F422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федеральный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  <w:tr w:rsidR="00611FE8" w:rsidTr="008F422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377 520,92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353 367,10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353 367,10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  <w:tr w:rsidR="00611FE8" w:rsidTr="008F422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161 794,69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793 500,20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151 443,10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504 810,20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8F4227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137 246,90</w:t>
            </w:r>
          </w:p>
        </w:tc>
      </w:tr>
      <w:tr w:rsidR="00611FE8" w:rsidTr="008F422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E8" w:rsidRDefault="00611FE8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FE8" w:rsidRDefault="00611FE8" w:rsidP="00611FE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</w:tbl>
    <w:p w:rsidR="00371F40" w:rsidRDefault="00371F40" w:rsidP="00371F40">
      <w:pPr>
        <w:rPr>
          <w:sz w:val="22"/>
          <w:szCs w:val="22"/>
        </w:rPr>
      </w:pPr>
    </w:p>
    <w:p w:rsidR="00371F40" w:rsidRPr="00F913ED" w:rsidRDefault="00371F40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sectPr w:rsidR="00371F40" w:rsidRPr="00F913ED" w:rsidSect="00F913ED">
      <w:headerReference w:type="default" r:id="rId13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328" w:rsidRDefault="00E53328" w:rsidP="00955101">
      <w:r>
        <w:separator/>
      </w:r>
    </w:p>
  </w:endnote>
  <w:endnote w:type="continuationSeparator" w:id="1">
    <w:p w:rsidR="00E53328" w:rsidRDefault="00E53328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328" w:rsidRDefault="00E53328" w:rsidP="00955101">
      <w:r>
        <w:separator/>
      </w:r>
    </w:p>
  </w:footnote>
  <w:footnote w:type="continuationSeparator" w:id="1">
    <w:p w:rsidR="00E53328" w:rsidRDefault="00E53328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A62534" w:rsidRDefault="00F44507">
        <w:pPr>
          <w:pStyle w:val="aa"/>
          <w:jc w:val="center"/>
        </w:pPr>
        <w:fldSimple w:instr="PAGE   \* MERGEFORMAT">
          <w:r w:rsidR="00A62534">
            <w:rPr>
              <w:noProof/>
            </w:rPr>
            <w:t>4</w:t>
          </w:r>
        </w:fldSimple>
      </w:p>
    </w:sdtContent>
  </w:sdt>
  <w:p w:rsidR="00A62534" w:rsidRDefault="00A62534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Liberation Serif" w:hAnsi="Liberation Serif" w:cs="Liberation Serif"/>
        <w:sz w:val="20"/>
        <w:szCs w:val="20"/>
      </w:rPr>
      <w:id w:val="1662838547"/>
      <w:docPartObj>
        <w:docPartGallery w:val="Page Numbers (Top of Page)"/>
        <w:docPartUnique/>
      </w:docPartObj>
    </w:sdtPr>
    <w:sdtContent>
      <w:p w:rsidR="00A62534" w:rsidRPr="003E45D8" w:rsidRDefault="00F44507">
        <w:pPr>
          <w:pStyle w:val="aa"/>
          <w:jc w:val="center"/>
          <w:rPr>
            <w:rFonts w:ascii="Liberation Serif" w:hAnsi="Liberation Serif" w:cs="Liberation Serif"/>
            <w:sz w:val="20"/>
            <w:szCs w:val="20"/>
          </w:rPr>
        </w:pPr>
        <w:r w:rsidRPr="003E45D8">
          <w:rPr>
            <w:rFonts w:ascii="Liberation Serif" w:hAnsi="Liberation Serif" w:cs="Liberation Serif"/>
            <w:sz w:val="20"/>
            <w:szCs w:val="20"/>
          </w:rPr>
          <w:fldChar w:fldCharType="begin"/>
        </w:r>
        <w:r w:rsidR="00A62534" w:rsidRPr="003E45D8">
          <w:rPr>
            <w:rFonts w:ascii="Liberation Serif" w:hAnsi="Liberation Serif" w:cs="Liberation Serif"/>
            <w:sz w:val="20"/>
            <w:szCs w:val="20"/>
          </w:rPr>
          <w:instrText xml:space="preserve"> PAGE   \* MERGEFORMAT </w:instrTex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separate"/>
        </w:r>
        <w:r w:rsidR="00884B76">
          <w:rPr>
            <w:rFonts w:ascii="Liberation Serif" w:hAnsi="Liberation Serif" w:cs="Liberation Serif"/>
            <w:noProof/>
            <w:sz w:val="20"/>
            <w:szCs w:val="20"/>
          </w:rPr>
          <w:t>2</w: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34" w:rsidRDefault="00A62534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534" w:rsidRPr="006C71C5" w:rsidRDefault="00F44507" w:rsidP="006C71C5">
    <w:pPr>
      <w:pStyle w:val="aa"/>
      <w:jc w:val="center"/>
      <w:rPr>
        <w:rFonts w:ascii="Liberation Serif" w:hAnsi="Liberation Serif"/>
        <w:sz w:val="20"/>
        <w:szCs w:val="20"/>
      </w:rPr>
    </w:pPr>
    <w:r w:rsidRPr="006C71C5">
      <w:rPr>
        <w:rFonts w:ascii="Liberation Serif" w:hAnsi="Liberation Serif"/>
        <w:sz w:val="20"/>
        <w:szCs w:val="20"/>
      </w:rPr>
      <w:fldChar w:fldCharType="begin"/>
    </w:r>
    <w:r w:rsidR="00A62534" w:rsidRPr="006C71C5">
      <w:rPr>
        <w:rFonts w:ascii="Liberation Serif" w:hAnsi="Liberation Serif"/>
        <w:sz w:val="20"/>
        <w:szCs w:val="20"/>
      </w:rPr>
      <w:instrText xml:space="preserve"> PAGE   \* MERGEFORMAT </w:instrText>
    </w:r>
    <w:r w:rsidRPr="006C71C5">
      <w:rPr>
        <w:rFonts w:ascii="Liberation Serif" w:hAnsi="Liberation Serif"/>
        <w:sz w:val="20"/>
        <w:szCs w:val="20"/>
      </w:rPr>
      <w:fldChar w:fldCharType="separate"/>
    </w:r>
    <w:r w:rsidR="00884B76">
      <w:rPr>
        <w:rFonts w:ascii="Liberation Serif" w:hAnsi="Liberation Serif"/>
        <w:noProof/>
        <w:sz w:val="20"/>
        <w:szCs w:val="20"/>
      </w:rPr>
      <w:t>4</w:t>
    </w:r>
    <w:r w:rsidRPr="006C71C5">
      <w:rPr>
        <w:rFonts w:ascii="Liberation Serif" w:hAnsi="Liberation Serif"/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66241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126DE"/>
    <w:rsid w:val="00026D9B"/>
    <w:rsid w:val="00033D8E"/>
    <w:rsid w:val="0003625F"/>
    <w:rsid w:val="0004091B"/>
    <w:rsid w:val="00045FB7"/>
    <w:rsid w:val="00051647"/>
    <w:rsid w:val="00051D30"/>
    <w:rsid w:val="000524D0"/>
    <w:rsid w:val="00054B24"/>
    <w:rsid w:val="0005773A"/>
    <w:rsid w:val="000616A3"/>
    <w:rsid w:val="00061FF2"/>
    <w:rsid w:val="00072CF5"/>
    <w:rsid w:val="000766C7"/>
    <w:rsid w:val="0008707A"/>
    <w:rsid w:val="000870CC"/>
    <w:rsid w:val="000A15E3"/>
    <w:rsid w:val="000A5443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036F"/>
    <w:rsid w:val="001032B9"/>
    <w:rsid w:val="0010369E"/>
    <w:rsid w:val="00104DC6"/>
    <w:rsid w:val="00106E04"/>
    <w:rsid w:val="00112A54"/>
    <w:rsid w:val="00112EAF"/>
    <w:rsid w:val="001179D2"/>
    <w:rsid w:val="001259D9"/>
    <w:rsid w:val="00126109"/>
    <w:rsid w:val="001267AB"/>
    <w:rsid w:val="00130589"/>
    <w:rsid w:val="00133698"/>
    <w:rsid w:val="00134BD4"/>
    <w:rsid w:val="00137954"/>
    <w:rsid w:val="00140D38"/>
    <w:rsid w:val="001414BD"/>
    <w:rsid w:val="001415A4"/>
    <w:rsid w:val="0014390A"/>
    <w:rsid w:val="00157EF8"/>
    <w:rsid w:val="001611FE"/>
    <w:rsid w:val="00161CFA"/>
    <w:rsid w:val="001712EB"/>
    <w:rsid w:val="00173E61"/>
    <w:rsid w:val="00176502"/>
    <w:rsid w:val="00177E9A"/>
    <w:rsid w:val="00190C9C"/>
    <w:rsid w:val="00193897"/>
    <w:rsid w:val="00195E83"/>
    <w:rsid w:val="001A2EB1"/>
    <w:rsid w:val="001B1377"/>
    <w:rsid w:val="001C19CC"/>
    <w:rsid w:val="001C2EFC"/>
    <w:rsid w:val="001C536C"/>
    <w:rsid w:val="001D3D7A"/>
    <w:rsid w:val="001D547D"/>
    <w:rsid w:val="001E11E6"/>
    <w:rsid w:val="001E1C4C"/>
    <w:rsid w:val="001E3347"/>
    <w:rsid w:val="001E44AE"/>
    <w:rsid w:val="001E5539"/>
    <w:rsid w:val="001F2F4F"/>
    <w:rsid w:val="001F3F63"/>
    <w:rsid w:val="001F59F7"/>
    <w:rsid w:val="001F6ADA"/>
    <w:rsid w:val="0020334F"/>
    <w:rsid w:val="00205CE6"/>
    <w:rsid w:val="0020792C"/>
    <w:rsid w:val="002113FE"/>
    <w:rsid w:val="00215D89"/>
    <w:rsid w:val="00217B07"/>
    <w:rsid w:val="002302BD"/>
    <w:rsid w:val="0023226A"/>
    <w:rsid w:val="002355C1"/>
    <w:rsid w:val="00244DA1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A34EB"/>
    <w:rsid w:val="002A639D"/>
    <w:rsid w:val="002B3963"/>
    <w:rsid w:val="002B4CAD"/>
    <w:rsid w:val="002C1B4C"/>
    <w:rsid w:val="002C2617"/>
    <w:rsid w:val="002C426C"/>
    <w:rsid w:val="002D257E"/>
    <w:rsid w:val="002D2CB2"/>
    <w:rsid w:val="002E06D6"/>
    <w:rsid w:val="002E12B9"/>
    <w:rsid w:val="002E6C8F"/>
    <w:rsid w:val="002F0BE5"/>
    <w:rsid w:val="002F55FF"/>
    <w:rsid w:val="002F6DA7"/>
    <w:rsid w:val="00301773"/>
    <w:rsid w:val="00306DB1"/>
    <w:rsid w:val="00311136"/>
    <w:rsid w:val="00312A26"/>
    <w:rsid w:val="00321640"/>
    <w:rsid w:val="00330F77"/>
    <w:rsid w:val="00332D21"/>
    <w:rsid w:val="00345167"/>
    <w:rsid w:val="0034740C"/>
    <w:rsid w:val="0035001E"/>
    <w:rsid w:val="00352B7E"/>
    <w:rsid w:val="0035663C"/>
    <w:rsid w:val="00360490"/>
    <w:rsid w:val="00361D1C"/>
    <w:rsid w:val="00361F7C"/>
    <w:rsid w:val="00365A86"/>
    <w:rsid w:val="00366621"/>
    <w:rsid w:val="00371F40"/>
    <w:rsid w:val="0037266A"/>
    <w:rsid w:val="00374C89"/>
    <w:rsid w:val="00374FA9"/>
    <w:rsid w:val="00385E86"/>
    <w:rsid w:val="00385E9C"/>
    <w:rsid w:val="0039489B"/>
    <w:rsid w:val="00395192"/>
    <w:rsid w:val="0039566E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839"/>
    <w:rsid w:val="003E2D74"/>
    <w:rsid w:val="003E45D8"/>
    <w:rsid w:val="003F11E1"/>
    <w:rsid w:val="003F2658"/>
    <w:rsid w:val="003F3C69"/>
    <w:rsid w:val="003F4C21"/>
    <w:rsid w:val="003F6459"/>
    <w:rsid w:val="00405EC2"/>
    <w:rsid w:val="00410BB5"/>
    <w:rsid w:val="004142A0"/>
    <w:rsid w:val="0041438A"/>
    <w:rsid w:val="004169EB"/>
    <w:rsid w:val="004204DB"/>
    <w:rsid w:val="0042054C"/>
    <w:rsid w:val="004266AE"/>
    <w:rsid w:val="00433884"/>
    <w:rsid w:val="0043504E"/>
    <w:rsid w:val="004417FC"/>
    <w:rsid w:val="00447658"/>
    <w:rsid w:val="00451CE4"/>
    <w:rsid w:val="0045594B"/>
    <w:rsid w:val="00456997"/>
    <w:rsid w:val="00460A7B"/>
    <w:rsid w:val="004658D8"/>
    <w:rsid w:val="0046731C"/>
    <w:rsid w:val="00467333"/>
    <w:rsid w:val="0048104D"/>
    <w:rsid w:val="00487683"/>
    <w:rsid w:val="004878E5"/>
    <w:rsid w:val="00491ABB"/>
    <w:rsid w:val="00492010"/>
    <w:rsid w:val="0049640A"/>
    <w:rsid w:val="004A3E0A"/>
    <w:rsid w:val="004A4893"/>
    <w:rsid w:val="004A7D0B"/>
    <w:rsid w:val="004B23B8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C75EC"/>
    <w:rsid w:val="004D6CF2"/>
    <w:rsid w:val="004E7827"/>
    <w:rsid w:val="004F1BF0"/>
    <w:rsid w:val="004F4165"/>
    <w:rsid w:val="004F4246"/>
    <w:rsid w:val="00500BFD"/>
    <w:rsid w:val="00501E88"/>
    <w:rsid w:val="00502E48"/>
    <w:rsid w:val="00506788"/>
    <w:rsid w:val="00523DDA"/>
    <w:rsid w:val="005269F0"/>
    <w:rsid w:val="0053029E"/>
    <w:rsid w:val="0053199D"/>
    <w:rsid w:val="005351FA"/>
    <w:rsid w:val="00536788"/>
    <w:rsid w:val="005419C4"/>
    <w:rsid w:val="00546449"/>
    <w:rsid w:val="00552AD3"/>
    <w:rsid w:val="005631FA"/>
    <w:rsid w:val="005729FC"/>
    <w:rsid w:val="0058294D"/>
    <w:rsid w:val="0058455E"/>
    <w:rsid w:val="0058491B"/>
    <w:rsid w:val="00584A71"/>
    <w:rsid w:val="005857A7"/>
    <w:rsid w:val="00585C8D"/>
    <w:rsid w:val="0059119D"/>
    <w:rsid w:val="0059253F"/>
    <w:rsid w:val="0059625C"/>
    <w:rsid w:val="005B4DC7"/>
    <w:rsid w:val="005B539D"/>
    <w:rsid w:val="005C0271"/>
    <w:rsid w:val="005C279A"/>
    <w:rsid w:val="005C5B39"/>
    <w:rsid w:val="005D17D0"/>
    <w:rsid w:val="005D49F8"/>
    <w:rsid w:val="005D74C4"/>
    <w:rsid w:val="005E2AE3"/>
    <w:rsid w:val="005E556B"/>
    <w:rsid w:val="005F0CF1"/>
    <w:rsid w:val="005F5DE4"/>
    <w:rsid w:val="005F6A12"/>
    <w:rsid w:val="006054A8"/>
    <w:rsid w:val="00605E6C"/>
    <w:rsid w:val="00607211"/>
    <w:rsid w:val="006112EF"/>
    <w:rsid w:val="00611FE8"/>
    <w:rsid w:val="0061643E"/>
    <w:rsid w:val="006218EF"/>
    <w:rsid w:val="00627E42"/>
    <w:rsid w:val="006338C4"/>
    <w:rsid w:val="006372D5"/>
    <w:rsid w:val="00643236"/>
    <w:rsid w:val="00644A2C"/>
    <w:rsid w:val="00646D96"/>
    <w:rsid w:val="00647E23"/>
    <w:rsid w:val="00651869"/>
    <w:rsid w:val="00651C5C"/>
    <w:rsid w:val="0065512B"/>
    <w:rsid w:val="0066188F"/>
    <w:rsid w:val="00662F9A"/>
    <w:rsid w:val="00681E3C"/>
    <w:rsid w:val="00683351"/>
    <w:rsid w:val="00683981"/>
    <w:rsid w:val="00684BFE"/>
    <w:rsid w:val="00684C5C"/>
    <w:rsid w:val="006B15B7"/>
    <w:rsid w:val="006C5819"/>
    <w:rsid w:val="006C6C5E"/>
    <w:rsid w:val="006C6FFE"/>
    <w:rsid w:val="006C71C5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1DF1"/>
    <w:rsid w:val="00736711"/>
    <w:rsid w:val="00736798"/>
    <w:rsid w:val="007375CD"/>
    <w:rsid w:val="00740EDE"/>
    <w:rsid w:val="00741D45"/>
    <w:rsid w:val="007463CD"/>
    <w:rsid w:val="00747B92"/>
    <w:rsid w:val="0075343B"/>
    <w:rsid w:val="007556F2"/>
    <w:rsid w:val="00757E81"/>
    <w:rsid w:val="0076166C"/>
    <w:rsid w:val="0077420B"/>
    <w:rsid w:val="00774BCB"/>
    <w:rsid w:val="00776FA3"/>
    <w:rsid w:val="0078057D"/>
    <w:rsid w:val="007855AA"/>
    <w:rsid w:val="00785716"/>
    <w:rsid w:val="007A0BE3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30BF"/>
    <w:rsid w:val="007E4DB9"/>
    <w:rsid w:val="007E5A49"/>
    <w:rsid w:val="007E7563"/>
    <w:rsid w:val="007F1006"/>
    <w:rsid w:val="007F1B3A"/>
    <w:rsid w:val="0080491B"/>
    <w:rsid w:val="00805B80"/>
    <w:rsid w:val="00806F09"/>
    <w:rsid w:val="00807A8B"/>
    <w:rsid w:val="00810A38"/>
    <w:rsid w:val="008261E9"/>
    <w:rsid w:val="008304BA"/>
    <w:rsid w:val="00830925"/>
    <w:rsid w:val="00833B1D"/>
    <w:rsid w:val="0083594B"/>
    <w:rsid w:val="00836242"/>
    <w:rsid w:val="00840555"/>
    <w:rsid w:val="00840E3D"/>
    <w:rsid w:val="00856904"/>
    <w:rsid w:val="00866351"/>
    <w:rsid w:val="00871148"/>
    <w:rsid w:val="00884B76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B08AA"/>
    <w:rsid w:val="008B60B8"/>
    <w:rsid w:val="008B78CC"/>
    <w:rsid w:val="008C0BF3"/>
    <w:rsid w:val="008C0E41"/>
    <w:rsid w:val="008C28E3"/>
    <w:rsid w:val="008C4C23"/>
    <w:rsid w:val="008D18CB"/>
    <w:rsid w:val="008D5130"/>
    <w:rsid w:val="008D73F5"/>
    <w:rsid w:val="008E532A"/>
    <w:rsid w:val="008E7B72"/>
    <w:rsid w:val="008F03E4"/>
    <w:rsid w:val="008F4227"/>
    <w:rsid w:val="008F4E28"/>
    <w:rsid w:val="0090441C"/>
    <w:rsid w:val="009129A2"/>
    <w:rsid w:val="009220AE"/>
    <w:rsid w:val="00930F91"/>
    <w:rsid w:val="00940C93"/>
    <w:rsid w:val="009465F2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6ACD"/>
    <w:rsid w:val="00987C51"/>
    <w:rsid w:val="00990153"/>
    <w:rsid w:val="00993E7D"/>
    <w:rsid w:val="0099471B"/>
    <w:rsid w:val="009A074A"/>
    <w:rsid w:val="009A1C1E"/>
    <w:rsid w:val="009A2676"/>
    <w:rsid w:val="009A2966"/>
    <w:rsid w:val="009B5583"/>
    <w:rsid w:val="009C57B4"/>
    <w:rsid w:val="009C6A39"/>
    <w:rsid w:val="009D2FE9"/>
    <w:rsid w:val="009E0EDC"/>
    <w:rsid w:val="009F3CB4"/>
    <w:rsid w:val="009F3FB2"/>
    <w:rsid w:val="009F4045"/>
    <w:rsid w:val="009F5604"/>
    <w:rsid w:val="00A0471C"/>
    <w:rsid w:val="00A05E42"/>
    <w:rsid w:val="00A1076A"/>
    <w:rsid w:val="00A11E3F"/>
    <w:rsid w:val="00A153B4"/>
    <w:rsid w:val="00A201F6"/>
    <w:rsid w:val="00A23946"/>
    <w:rsid w:val="00A26589"/>
    <w:rsid w:val="00A301F4"/>
    <w:rsid w:val="00A30753"/>
    <w:rsid w:val="00A330B5"/>
    <w:rsid w:val="00A3416F"/>
    <w:rsid w:val="00A353F4"/>
    <w:rsid w:val="00A42270"/>
    <w:rsid w:val="00A52721"/>
    <w:rsid w:val="00A535B9"/>
    <w:rsid w:val="00A55DCD"/>
    <w:rsid w:val="00A62534"/>
    <w:rsid w:val="00A6344A"/>
    <w:rsid w:val="00A65784"/>
    <w:rsid w:val="00A66641"/>
    <w:rsid w:val="00A67269"/>
    <w:rsid w:val="00A677EB"/>
    <w:rsid w:val="00A72FB2"/>
    <w:rsid w:val="00A75DE8"/>
    <w:rsid w:val="00A76C45"/>
    <w:rsid w:val="00A81B92"/>
    <w:rsid w:val="00A81D24"/>
    <w:rsid w:val="00A82551"/>
    <w:rsid w:val="00A839F1"/>
    <w:rsid w:val="00A85D75"/>
    <w:rsid w:val="00A911B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C52B5"/>
    <w:rsid w:val="00AC6A04"/>
    <w:rsid w:val="00AD002A"/>
    <w:rsid w:val="00AD17D0"/>
    <w:rsid w:val="00AD3C1B"/>
    <w:rsid w:val="00AD552D"/>
    <w:rsid w:val="00AE217B"/>
    <w:rsid w:val="00AE2EEE"/>
    <w:rsid w:val="00AE766A"/>
    <w:rsid w:val="00AF114B"/>
    <w:rsid w:val="00AF3CBB"/>
    <w:rsid w:val="00AF3CD4"/>
    <w:rsid w:val="00AF568F"/>
    <w:rsid w:val="00AF6E98"/>
    <w:rsid w:val="00B00453"/>
    <w:rsid w:val="00B017E6"/>
    <w:rsid w:val="00B0223C"/>
    <w:rsid w:val="00B03B28"/>
    <w:rsid w:val="00B07289"/>
    <w:rsid w:val="00B07F23"/>
    <w:rsid w:val="00B12AF2"/>
    <w:rsid w:val="00B12C0F"/>
    <w:rsid w:val="00B12FE6"/>
    <w:rsid w:val="00B25C70"/>
    <w:rsid w:val="00B27D65"/>
    <w:rsid w:val="00B36C7E"/>
    <w:rsid w:val="00B408B2"/>
    <w:rsid w:val="00B428C2"/>
    <w:rsid w:val="00B61C24"/>
    <w:rsid w:val="00B663FD"/>
    <w:rsid w:val="00B71AD0"/>
    <w:rsid w:val="00B759C1"/>
    <w:rsid w:val="00B8118D"/>
    <w:rsid w:val="00B820F4"/>
    <w:rsid w:val="00B93B41"/>
    <w:rsid w:val="00B950BB"/>
    <w:rsid w:val="00B95DBC"/>
    <w:rsid w:val="00B97173"/>
    <w:rsid w:val="00B977C6"/>
    <w:rsid w:val="00BA7870"/>
    <w:rsid w:val="00BB6B22"/>
    <w:rsid w:val="00BB6FBA"/>
    <w:rsid w:val="00BB7CC0"/>
    <w:rsid w:val="00BC4AB7"/>
    <w:rsid w:val="00BC5F2B"/>
    <w:rsid w:val="00BC7707"/>
    <w:rsid w:val="00BC77AC"/>
    <w:rsid w:val="00BD2E3C"/>
    <w:rsid w:val="00BE1F8B"/>
    <w:rsid w:val="00BE2892"/>
    <w:rsid w:val="00BE379F"/>
    <w:rsid w:val="00BF0346"/>
    <w:rsid w:val="00BF6DFD"/>
    <w:rsid w:val="00BF6E52"/>
    <w:rsid w:val="00C00710"/>
    <w:rsid w:val="00C031D9"/>
    <w:rsid w:val="00C0730B"/>
    <w:rsid w:val="00C1096B"/>
    <w:rsid w:val="00C1225A"/>
    <w:rsid w:val="00C125D7"/>
    <w:rsid w:val="00C2541F"/>
    <w:rsid w:val="00C26BCC"/>
    <w:rsid w:val="00C35770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3BCA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15E2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F1EFE"/>
    <w:rsid w:val="00CF6950"/>
    <w:rsid w:val="00CF7251"/>
    <w:rsid w:val="00CF77AF"/>
    <w:rsid w:val="00D0209C"/>
    <w:rsid w:val="00D02906"/>
    <w:rsid w:val="00D05D68"/>
    <w:rsid w:val="00D079D9"/>
    <w:rsid w:val="00D13931"/>
    <w:rsid w:val="00D141E0"/>
    <w:rsid w:val="00D143C3"/>
    <w:rsid w:val="00D15074"/>
    <w:rsid w:val="00D17FCF"/>
    <w:rsid w:val="00D239C4"/>
    <w:rsid w:val="00D32A36"/>
    <w:rsid w:val="00D34834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921D5"/>
    <w:rsid w:val="00DA20F8"/>
    <w:rsid w:val="00DA3E1B"/>
    <w:rsid w:val="00DA59BE"/>
    <w:rsid w:val="00DB15BC"/>
    <w:rsid w:val="00DB2AF3"/>
    <w:rsid w:val="00DC1329"/>
    <w:rsid w:val="00DD49FD"/>
    <w:rsid w:val="00DD4E71"/>
    <w:rsid w:val="00DD56CA"/>
    <w:rsid w:val="00DE25E8"/>
    <w:rsid w:val="00DE43A0"/>
    <w:rsid w:val="00DE4BE7"/>
    <w:rsid w:val="00DE5749"/>
    <w:rsid w:val="00DF58AA"/>
    <w:rsid w:val="00DF7658"/>
    <w:rsid w:val="00E00863"/>
    <w:rsid w:val="00E1327C"/>
    <w:rsid w:val="00E14FC2"/>
    <w:rsid w:val="00E15667"/>
    <w:rsid w:val="00E16D25"/>
    <w:rsid w:val="00E21EE2"/>
    <w:rsid w:val="00E252A8"/>
    <w:rsid w:val="00E315E3"/>
    <w:rsid w:val="00E35D8D"/>
    <w:rsid w:val="00E37AC6"/>
    <w:rsid w:val="00E40822"/>
    <w:rsid w:val="00E4159B"/>
    <w:rsid w:val="00E45F1B"/>
    <w:rsid w:val="00E47951"/>
    <w:rsid w:val="00E503B1"/>
    <w:rsid w:val="00E513C4"/>
    <w:rsid w:val="00E53328"/>
    <w:rsid w:val="00E5334D"/>
    <w:rsid w:val="00E605A7"/>
    <w:rsid w:val="00E654CA"/>
    <w:rsid w:val="00E66B21"/>
    <w:rsid w:val="00E67C84"/>
    <w:rsid w:val="00E715FE"/>
    <w:rsid w:val="00E77218"/>
    <w:rsid w:val="00E8154A"/>
    <w:rsid w:val="00E84366"/>
    <w:rsid w:val="00E8614C"/>
    <w:rsid w:val="00E878E5"/>
    <w:rsid w:val="00E90954"/>
    <w:rsid w:val="00E92944"/>
    <w:rsid w:val="00E9500D"/>
    <w:rsid w:val="00EA0DEC"/>
    <w:rsid w:val="00EA0EC8"/>
    <w:rsid w:val="00EA3008"/>
    <w:rsid w:val="00EA6DF7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525C"/>
    <w:rsid w:val="00F22BCC"/>
    <w:rsid w:val="00F23B9A"/>
    <w:rsid w:val="00F25082"/>
    <w:rsid w:val="00F2606F"/>
    <w:rsid w:val="00F26E9B"/>
    <w:rsid w:val="00F31C96"/>
    <w:rsid w:val="00F404A4"/>
    <w:rsid w:val="00F44507"/>
    <w:rsid w:val="00F44EF0"/>
    <w:rsid w:val="00F454F0"/>
    <w:rsid w:val="00F4553D"/>
    <w:rsid w:val="00F47946"/>
    <w:rsid w:val="00F47CE2"/>
    <w:rsid w:val="00F53034"/>
    <w:rsid w:val="00F56E99"/>
    <w:rsid w:val="00F6272B"/>
    <w:rsid w:val="00F62BB2"/>
    <w:rsid w:val="00F632AB"/>
    <w:rsid w:val="00F63AF5"/>
    <w:rsid w:val="00F667CA"/>
    <w:rsid w:val="00F70662"/>
    <w:rsid w:val="00F772AC"/>
    <w:rsid w:val="00F80124"/>
    <w:rsid w:val="00F8057E"/>
    <w:rsid w:val="00F8248E"/>
    <w:rsid w:val="00F913ED"/>
    <w:rsid w:val="00FA139D"/>
    <w:rsid w:val="00FA194B"/>
    <w:rsid w:val="00FA3C20"/>
    <w:rsid w:val="00FA6355"/>
    <w:rsid w:val="00FA6C65"/>
    <w:rsid w:val="00FA74CE"/>
    <w:rsid w:val="00FB17CB"/>
    <w:rsid w:val="00FB2A73"/>
    <w:rsid w:val="00FB4A74"/>
    <w:rsid w:val="00FC032C"/>
    <w:rsid w:val="00FC3421"/>
    <w:rsid w:val="00FC42CC"/>
    <w:rsid w:val="00FD1980"/>
    <w:rsid w:val="00FD3A6F"/>
    <w:rsid w:val="00FD5FA7"/>
    <w:rsid w:val="00FD7DEC"/>
    <w:rsid w:val="00FE224B"/>
    <w:rsid w:val="00FE27C9"/>
    <w:rsid w:val="00FE3FC6"/>
    <w:rsid w:val="00FE7AC4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F40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qFormat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446471607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B7CCC-CFB6-42BB-AD88-649F9E148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489</TotalTime>
  <Pages>11</Pages>
  <Words>1789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37</cp:revision>
  <cp:lastPrinted>2025-03-03T05:01:00Z</cp:lastPrinted>
  <dcterms:created xsi:type="dcterms:W3CDTF">2024-12-05T07:49:00Z</dcterms:created>
  <dcterms:modified xsi:type="dcterms:W3CDTF">2025-03-10T04:56:00Z</dcterms:modified>
</cp:coreProperties>
</file>