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065FF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065FF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117B2" w:rsidRDefault="005117B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440B4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440B4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440B4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440B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D2C87" w:rsidRDefault="00065FF9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40586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4D2C87">
        <w:rPr>
          <w:rFonts w:ascii="Liberation Serif" w:hAnsi="Liberation Serif" w:cs="Liberation Serif"/>
          <w:sz w:val="28"/>
          <w:szCs w:val="28"/>
        </w:rPr>
        <w:t>от</w:t>
      </w:r>
      <w:r w:rsidR="002D0C6E" w:rsidRPr="004D2C87">
        <w:rPr>
          <w:rFonts w:ascii="Liberation Serif" w:hAnsi="Liberation Serif" w:cs="Liberation Serif"/>
          <w:sz w:val="28"/>
          <w:szCs w:val="28"/>
        </w:rPr>
        <w:t xml:space="preserve"> </w:t>
      </w:r>
      <w:r w:rsidR="00C70E52" w:rsidRPr="004D2C87">
        <w:rPr>
          <w:rFonts w:ascii="Liberation Serif" w:hAnsi="Liberation Serif" w:cs="Liberation Serif"/>
          <w:sz w:val="28"/>
          <w:szCs w:val="28"/>
        </w:rPr>
        <w:t>0</w:t>
      </w:r>
      <w:r w:rsidR="00567099" w:rsidRPr="004D2C87">
        <w:rPr>
          <w:rFonts w:ascii="Liberation Serif" w:hAnsi="Liberation Serif" w:cs="Liberation Serif"/>
          <w:sz w:val="28"/>
          <w:szCs w:val="28"/>
        </w:rPr>
        <w:t>6</w:t>
      </w:r>
      <w:r w:rsidR="00C70E52" w:rsidRPr="004D2C87">
        <w:rPr>
          <w:rFonts w:ascii="Liberation Serif" w:hAnsi="Liberation Serif" w:cs="Liberation Serif"/>
          <w:sz w:val="28"/>
          <w:szCs w:val="28"/>
        </w:rPr>
        <w:t>.03.2025</w:t>
      </w:r>
      <w:r w:rsidR="001B0C87" w:rsidRPr="004D2C87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4D2C87">
        <w:rPr>
          <w:rFonts w:ascii="Liberation Serif" w:hAnsi="Liberation Serif" w:cs="Liberation Serif"/>
          <w:sz w:val="28"/>
          <w:szCs w:val="28"/>
        </w:rPr>
        <w:t>№</w:t>
      </w:r>
      <w:r w:rsidR="00E25F33" w:rsidRPr="004D2C87">
        <w:rPr>
          <w:rFonts w:ascii="Liberation Serif" w:hAnsi="Liberation Serif" w:cs="Liberation Serif"/>
          <w:sz w:val="28"/>
          <w:szCs w:val="28"/>
        </w:rPr>
        <w:t xml:space="preserve"> </w:t>
      </w:r>
      <w:r w:rsidR="00C70E52" w:rsidRPr="004D2C87">
        <w:rPr>
          <w:rFonts w:ascii="Liberation Serif" w:hAnsi="Liberation Serif" w:cs="Liberation Serif"/>
          <w:sz w:val="28"/>
          <w:szCs w:val="28"/>
        </w:rPr>
        <w:t>183</w:t>
      </w:r>
    </w:p>
    <w:p w:rsidR="004F2311" w:rsidRDefault="004F2311" w:rsidP="00223C2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B0C87" w:rsidRDefault="001B0C87" w:rsidP="001B0C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34D0E">
        <w:rPr>
          <w:rFonts w:ascii="Liberation Serif" w:hAnsi="Liberation Serif"/>
          <w:b/>
          <w:bCs/>
          <w:sz w:val="28"/>
          <w:szCs w:val="28"/>
        </w:rPr>
        <w:t>О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823A84">
        <w:rPr>
          <w:rFonts w:ascii="Liberation Serif" w:hAnsi="Liberation Serif" w:cs="Liberation Serif"/>
          <w:b/>
          <w:sz w:val="28"/>
          <w:szCs w:val="28"/>
        </w:rPr>
        <w:t>временн</w:t>
      </w:r>
      <w:r w:rsidR="00EE2080">
        <w:rPr>
          <w:rFonts w:ascii="Liberation Serif" w:hAnsi="Liberation Serif" w:cs="Liberation Serif"/>
          <w:b/>
          <w:sz w:val="28"/>
          <w:szCs w:val="28"/>
        </w:rPr>
        <w:t>ых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E29AE">
        <w:rPr>
          <w:rFonts w:ascii="Liberation Serif" w:hAnsi="Liberation Serif" w:cs="Liberation Serif"/>
          <w:b/>
          <w:sz w:val="28"/>
          <w:szCs w:val="28"/>
        </w:rPr>
        <w:t>ограничени</w:t>
      </w:r>
      <w:r w:rsidR="00EE2080">
        <w:rPr>
          <w:rFonts w:ascii="Liberation Serif" w:hAnsi="Liberation Serif" w:cs="Liberation Serif"/>
          <w:b/>
          <w:sz w:val="28"/>
          <w:szCs w:val="28"/>
        </w:rPr>
        <w:t>ях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средств </w:t>
      </w:r>
    </w:p>
    <w:p w:rsidR="001B0C87" w:rsidRDefault="001B0C87" w:rsidP="001B0C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по автомобильным дорогам </w:t>
      </w:r>
      <w:r>
        <w:rPr>
          <w:rFonts w:ascii="Liberation Serif" w:hAnsi="Liberation Serif" w:cs="Liberation Serif"/>
          <w:b/>
          <w:sz w:val="28"/>
          <w:szCs w:val="28"/>
        </w:rPr>
        <w:t xml:space="preserve"> общего пользования местного значения </w:t>
      </w:r>
    </w:p>
    <w:p w:rsidR="001B0C87" w:rsidRPr="00B91D93" w:rsidRDefault="001B0C87" w:rsidP="001B0C87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823A84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городско</w:t>
      </w:r>
      <w:r>
        <w:rPr>
          <w:rFonts w:ascii="Liberation Serif" w:hAnsi="Liberation Serif" w:cs="Liberation Serif"/>
          <w:b/>
          <w:sz w:val="28"/>
          <w:szCs w:val="28"/>
        </w:rPr>
        <w:t>го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>
        <w:rPr>
          <w:rFonts w:ascii="Liberation Serif" w:hAnsi="Liberation Serif" w:cs="Liberation Serif"/>
          <w:b/>
          <w:sz w:val="28"/>
          <w:szCs w:val="28"/>
        </w:rPr>
        <w:t xml:space="preserve">а 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в 202</w:t>
      </w:r>
      <w:r>
        <w:rPr>
          <w:rFonts w:ascii="Liberation Serif" w:hAnsi="Liberation Serif" w:cs="Liberation Serif"/>
          <w:b/>
          <w:sz w:val="28"/>
          <w:szCs w:val="28"/>
        </w:rPr>
        <w:t>5</w:t>
      </w:r>
      <w:r w:rsidRPr="00823A84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>
        <w:rPr>
          <w:rFonts w:ascii="Liberation Serif" w:hAnsi="Liberation Serif" w:cs="Liberation Serif"/>
          <w:b/>
          <w:sz w:val="28"/>
          <w:szCs w:val="28"/>
        </w:rPr>
        <w:t>у</w:t>
      </w:r>
      <w:r w:rsidRPr="00B91D93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B0C87" w:rsidRPr="00B91D93" w:rsidRDefault="001B0C87" w:rsidP="001B0C87">
      <w:pPr>
        <w:pStyle w:val="a4"/>
        <w:ind w:firstLine="0"/>
        <w:rPr>
          <w:rFonts w:ascii="Liberation Serif" w:hAnsi="Liberation Serif" w:cs="Liberation Serif"/>
        </w:rPr>
      </w:pPr>
    </w:p>
    <w:p w:rsidR="001B0C87" w:rsidRPr="00B91D93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B0ED6">
        <w:rPr>
          <w:rFonts w:ascii="Liberation Serif" w:hAnsi="Liberation Serif"/>
          <w:spacing w:val="-6"/>
          <w:sz w:val="28"/>
          <w:szCs w:val="28"/>
        </w:rPr>
        <w:t xml:space="preserve">В </w:t>
      </w:r>
      <w:r w:rsidRPr="00CE29AE">
        <w:rPr>
          <w:rFonts w:ascii="Liberation Serif" w:hAnsi="Liberation Serif" w:cs="Liberation Serif"/>
          <w:sz w:val="28"/>
          <w:szCs w:val="28"/>
        </w:rPr>
        <w:t>соответствии со статьей 30 Федерального закона от 8 ноября 2007 года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15.03.2012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E29AE">
        <w:rPr>
          <w:rFonts w:ascii="Liberation Serif" w:hAnsi="Liberation Serif" w:cs="Liberation Serif"/>
          <w:sz w:val="28"/>
          <w:szCs w:val="28"/>
        </w:rPr>
        <w:t>№ 269-ПП «Об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</w:t>
      </w:r>
      <w:proofErr w:type="gramEnd"/>
      <w:r w:rsidRPr="00CE29AE">
        <w:rPr>
          <w:rFonts w:ascii="Liberation Serif" w:hAnsi="Liberation Serif" w:cs="Liberation Serif"/>
          <w:sz w:val="28"/>
          <w:szCs w:val="28"/>
        </w:rPr>
        <w:t xml:space="preserve"> Свердловской области»,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B160F7">
        <w:rPr>
          <w:rFonts w:ascii="Liberation Serif" w:hAnsi="Liberation Serif" w:cs="Liberation Serif"/>
          <w:sz w:val="28"/>
          <w:szCs w:val="28"/>
        </w:rPr>
        <w:t xml:space="preserve"> целях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обеспечения сохранности автомобильных дорог общего пользования </w:t>
      </w:r>
      <w:r w:rsidRPr="00CE29AE">
        <w:rPr>
          <w:rFonts w:ascii="Liberation Serif" w:hAnsi="Liberation Serif" w:cs="Liberation Serif"/>
          <w:sz w:val="28"/>
          <w:szCs w:val="28"/>
        </w:rPr>
        <w:t>местного значения Каменск-Уральского городского округа</w:t>
      </w:r>
      <w:proofErr w:type="gramEnd"/>
      <w:r w:rsidRPr="00CE29AE">
        <w:rPr>
          <w:rFonts w:ascii="Liberation Serif" w:hAnsi="Liberation Serif" w:cs="Liberation Serif"/>
          <w:sz w:val="28"/>
          <w:szCs w:val="28"/>
        </w:rPr>
        <w:t xml:space="preserve"> в 202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 году </w:t>
      </w:r>
      <w:r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1B0C87" w:rsidRPr="00B91D93" w:rsidRDefault="001B0C87" w:rsidP="001B0C87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>
        <w:rPr>
          <w:rFonts w:ascii="Liberation Serif" w:hAnsi="Liberation Serif" w:cs="Liberation Serif"/>
          <w:sz w:val="28"/>
          <w:szCs w:val="28"/>
        </w:rPr>
        <w:t xml:space="preserve">Ввести с 20 мая по 31 августа 2024 года при значениях дневной температуры воздуха свыше 32 град. C (по данным Гидрометцентра России) </w:t>
      </w:r>
      <w:r w:rsidRPr="00CE29AE">
        <w:rPr>
          <w:rFonts w:ascii="Liberation Serif" w:hAnsi="Liberation Serif" w:cs="Liberation Serif"/>
          <w:sz w:val="28"/>
          <w:szCs w:val="28"/>
        </w:rPr>
        <w:t>временн</w:t>
      </w:r>
      <w:r w:rsidR="005413AF">
        <w:rPr>
          <w:rFonts w:ascii="Liberation Serif" w:hAnsi="Liberation Serif" w:cs="Liberation Serif"/>
          <w:sz w:val="28"/>
          <w:szCs w:val="28"/>
        </w:rPr>
        <w:t>ые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 ограничени</w:t>
      </w:r>
      <w:r w:rsidR="005413AF">
        <w:rPr>
          <w:rFonts w:ascii="Liberation Serif" w:hAnsi="Liberation Serif" w:cs="Liberation Serif"/>
          <w:sz w:val="28"/>
          <w:szCs w:val="28"/>
        </w:rPr>
        <w:t>я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 движения </w:t>
      </w:r>
      <w:r>
        <w:rPr>
          <w:rFonts w:ascii="Liberation Serif" w:hAnsi="Liberation Serif" w:cs="Liberation Serif"/>
          <w:sz w:val="28"/>
          <w:szCs w:val="28"/>
        </w:rPr>
        <w:t xml:space="preserve">тяжеловесных транспортных средств по автомобильным дорогам общего пользования </w:t>
      </w:r>
      <w:r w:rsidRPr="00CE29AE">
        <w:rPr>
          <w:rFonts w:ascii="Liberation Serif" w:hAnsi="Liberation Serif" w:cs="Liberation Serif"/>
          <w:sz w:val="28"/>
          <w:szCs w:val="28"/>
        </w:rPr>
        <w:t>местного значения Каменск-Уральского городского округа</w:t>
      </w:r>
      <w:r w:rsidR="00070B6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</w:t>
      </w:r>
      <w:r w:rsidR="00070B6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асфальтобетонным покрытием</w:t>
      </w:r>
      <w:r w:rsidR="00070B6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(далее </w:t>
      </w:r>
      <w:r w:rsidR="003D6D70"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временн</w:t>
      </w:r>
      <w:r w:rsidR="004439E3">
        <w:rPr>
          <w:rFonts w:ascii="Liberation Serif" w:hAnsi="Liberation Serif" w:cs="Liberation Serif"/>
          <w:sz w:val="28"/>
          <w:szCs w:val="28"/>
        </w:rPr>
        <w:t>ые</w:t>
      </w:r>
      <w:r>
        <w:rPr>
          <w:rFonts w:ascii="Liberation Serif" w:hAnsi="Liberation Serif" w:cs="Liberation Serif"/>
          <w:sz w:val="28"/>
          <w:szCs w:val="28"/>
        </w:rPr>
        <w:t xml:space="preserve"> ограничени</w:t>
      </w:r>
      <w:r w:rsidR="004439E3">
        <w:rPr>
          <w:rFonts w:ascii="Liberation Serif" w:hAnsi="Liberation Serif" w:cs="Liberation Serif"/>
          <w:sz w:val="28"/>
          <w:szCs w:val="28"/>
        </w:rPr>
        <w:t>я</w:t>
      </w:r>
      <w:r>
        <w:rPr>
          <w:rFonts w:ascii="Liberation Serif" w:hAnsi="Liberation Serif" w:cs="Liberation Serif"/>
          <w:sz w:val="28"/>
          <w:szCs w:val="28"/>
        </w:rPr>
        <w:t xml:space="preserve"> движения).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Pr="0053180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период действия временн</w:t>
      </w:r>
      <w:r w:rsidR="005413AF">
        <w:rPr>
          <w:rFonts w:ascii="Liberation Serif" w:hAnsi="Liberation Serif" w:cs="Liberation Serif"/>
          <w:sz w:val="28"/>
          <w:szCs w:val="28"/>
        </w:rPr>
        <w:t>ых</w:t>
      </w:r>
      <w:r>
        <w:rPr>
          <w:rFonts w:ascii="Liberation Serif" w:hAnsi="Liberation Serif" w:cs="Liberation Serif"/>
          <w:sz w:val="28"/>
          <w:szCs w:val="28"/>
        </w:rPr>
        <w:t xml:space="preserve"> ограничени</w:t>
      </w:r>
      <w:r w:rsidR="005413AF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движения движение тяжеловесных транспортных средств, нагрузка на ось или группу осей (тележку) которых превышает установленные на территории Российской Федерации допустимые осевые нагрузки транспортных средств, по автомобильным дорогам </w:t>
      </w:r>
      <w:r w:rsidR="00EA1A5D">
        <w:rPr>
          <w:rFonts w:ascii="Liberation Serif" w:hAnsi="Liberation Serif" w:cs="Liberation Serif"/>
          <w:sz w:val="28"/>
          <w:szCs w:val="28"/>
        </w:rPr>
        <w:t xml:space="preserve">общего пользования </w:t>
      </w:r>
      <w:r w:rsidR="00EA1A5D" w:rsidRPr="00CE29AE">
        <w:rPr>
          <w:rFonts w:ascii="Liberation Serif" w:hAnsi="Liberation Serif" w:cs="Liberation Serif"/>
          <w:sz w:val="28"/>
          <w:szCs w:val="28"/>
        </w:rPr>
        <w:t>местного значения Каменск-Уральского городского округа</w:t>
      </w:r>
      <w:r w:rsidR="00EA1A5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 асфальтобетонным покрытием разрешается в период с 22.00 до 10.00.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Временные ограничения движения не распространяются: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на пассажирские перевозки автобусами, в том числе международные;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на перевозку грузов, необходимых для ликвидации последствий стихийных бедствий или иных чрезвычайных происшествий;</w:t>
      </w:r>
    </w:p>
    <w:p w:rsidR="001B0C8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на транспортировку дорожно-строительной и дорожно-эксплуатационной техники и материалов, применяемых при проведении аварийно-восстановительных и ремонтных работ.</w:t>
      </w:r>
    </w:p>
    <w:p w:rsidR="004B1347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4186B">
        <w:rPr>
          <w:rFonts w:ascii="Liberation Serif" w:hAnsi="Liberation Serif" w:cs="Liberation Serif"/>
          <w:sz w:val="28"/>
          <w:szCs w:val="28"/>
        </w:rPr>
        <w:lastRenderedPageBreak/>
        <w:t xml:space="preserve">4. Рекомендовать </w:t>
      </w:r>
      <w:r w:rsidR="004B1347" w:rsidRPr="004B1347">
        <w:rPr>
          <w:rFonts w:ascii="Liberation Serif" w:hAnsi="Liberation Serif" w:cs="Liberation Serif"/>
          <w:sz w:val="28"/>
          <w:szCs w:val="28"/>
        </w:rPr>
        <w:t>Отдел</w:t>
      </w:r>
      <w:r w:rsidR="004B1347">
        <w:rPr>
          <w:rFonts w:ascii="Liberation Serif" w:hAnsi="Liberation Serif" w:cs="Liberation Serif"/>
          <w:sz w:val="28"/>
          <w:szCs w:val="28"/>
        </w:rPr>
        <w:t>у</w:t>
      </w:r>
      <w:r w:rsidR="004B1347" w:rsidRPr="004B1347">
        <w:rPr>
          <w:rFonts w:ascii="Liberation Serif" w:hAnsi="Liberation Serif" w:cs="Liberation Serif"/>
          <w:sz w:val="28"/>
          <w:szCs w:val="28"/>
        </w:rPr>
        <w:t xml:space="preserve"> Госавтоинспекции межмуниципального отдела Министерства внутренних дел Российской Федерации </w:t>
      </w:r>
      <w:r w:rsidR="004B1347">
        <w:rPr>
          <w:rFonts w:ascii="Liberation Serif" w:hAnsi="Liberation Serif" w:cs="Liberation Serif"/>
          <w:sz w:val="28"/>
          <w:szCs w:val="28"/>
        </w:rPr>
        <w:t>«</w:t>
      </w:r>
      <w:r w:rsidR="004B1347" w:rsidRPr="004B1347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4B1347">
        <w:rPr>
          <w:rFonts w:ascii="Liberation Serif" w:hAnsi="Liberation Serif" w:cs="Liberation Serif"/>
          <w:sz w:val="28"/>
          <w:szCs w:val="28"/>
        </w:rPr>
        <w:t xml:space="preserve">» </w:t>
      </w:r>
      <w:r w:rsidR="004B1347" w:rsidRPr="004B1347">
        <w:rPr>
          <w:rFonts w:ascii="Liberation Serif" w:hAnsi="Liberation Serif" w:cs="Liberation Serif"/>
          <w:sz w:val="28"/>
          <w:szCs w:val="28"/>
        </w:rPr>
        <w:t>организовать</w:t>
      </w:r>
      <w:r w:rsidR="00DB5103">
        <w:rPr>
          <w:rFonts w:ascii="Liberation Serif" w:hAnsi="Liberation Serif" w:cs="Liberation Serif"/>
          <w:sz w:val="28"/>
          <w:szCs w:val="28"/>
        </w:rPr>
        <w:t xml:space="preserve"> </w:t>
      </w:r>
      <w:r w:rsidR="004B1347" w:rsidRPr="004B1347">
        <w:rPr>
          <w:rFonts w:ascii="Liberation Serif" w:hAnsi="Liberation Serif" w:cs="Liberation Serif"/>
          <w:sz w:val="28"/>
          <w:szCs w:val="28"/>
        </w:rPr>
        <w:t xml:space="preserve">работу подразделений по осуществлению </w:t>
      </w:r>
      <w:proofErr w:type="gramStart"/>
      <w:r w:rsidR="004B1347" w:rsidRPr="004B1347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="004B1347" w:rsidRPr="004B1347">
        <w:rPr>
          <w:rFonts w:ascii="Liberation Serif" w:hAnsi="Liberation Serif" w:cs="Liberation Serif"/>
          <w:sz w:val="28"/>
          <w:szCs w:val="28"/>
        </w:rPr>
        <w:t xml:space="preserve"> соблюдением ограничения движения </w:t>
      </w:r>
      <w:r w:rsidR="00FE3418">
        <w:rPr>
          <w:rFonts w:ascii="Liberation Serif" w:hAnsi="Liberation Serif" w:cs="Liberation Serif"/>
          <w:sz w:val="28"/>
          <w:szCs w:val="28"/>
        </w:rPr>
        <w:t xml:space="preserve">транспортных средств </w:t>
      </w:r>
      <w:r w:rsidR="004B1347" w:rsidRPr="004B1347">
        <w:rPr>
          <w:rFonts w:ascii="Liberation Serif" w:hAnsi="Liberation Serif" w:cs="Liberation Serif"/>
          <w:sz w:val="28"/>
          <w:szCs w:val="28"/>
        </w:rPr>
        <w:t xml:space="preserve">по автомобильным дорогам </w:t>
      </w:r>
      <w:r w:rsidR="00D933F0">
        <w:rPr>
          <w:rFonts w:ascii="Liberation Serif" w:hAnsi="Liberation Serif" w:cs="Liberation Serif"/>
          <w:sz w:val="28"/>
          <w:szCs w:val="28"/>
        </w:rPr>
        <w:t xml:space="preserve">общего пользования </w:t>
      </w:r>
      <w:r w:rsidR="00D933F0" w:rsidRPr="00CE29AE">
        <w:rPr>
          <w:rFonts w:ascii="Liberation Serif" w:hAnsi="Liberation Serif" w:cs="Liberation Serif"/>
          <w:sz w:val="28"/>
          <w:szCs w:val="28"/>
        </w:rPr>
        <w:t>местного значения Каменск-Уральского городского округа</w:t>
      </w:r>
      <w:r w:rsidR="00D933F0">
        <w:rPr>
          <w:rFonts w:ascii="Liberation Serif" w:hAnsi="Liberation Serif" w:cs="Liberation Serif"/>
          <w:sz w:val="28"/>
          <w:szCs w:val="28"/>
        </w:rPr>
        <w:t xml:space="preserve"> </w:t>
      </w:r>
      <w:r w:rsidR="004B1347">
        <w:rPr>
          <w:rFonts w:ascii="Liberation Serif" w:hAnsi="Liberation Serif" w:cs="Liberation Serif"/>
          <w:sz w:val="28"/>
          <w:szCs w:val="28"/>
        </w:rPr>
        <w:t>с асфальто</w:t>
      </w:r>
      <w:r w:rsidR="00DB5103">
        <w:rPr>
          <w:rFonts w:ascii="Liberation Serif" w:hAnsi="Liberation Serif" w:cs="Liberation Serif"/>
          <w:sz w:val="28"/>
          <w:szCs w:val="28"/>
        </w:rPr>
        <w:t>бетонным</w:t>
      </w:r>
      <w:r w:rsidR="004B1347">
        <w:rPr>
          <w:rFonts w:ascii="Liberation Serif" w:hAnsi="Liberation Serif" w:cs="Liberation Serif"/>
          <w:sz w:val="28"/>
          <w:szCs w:val="28"/>
        </w:rPr>
        <w:t xml:space="preserve"> покрытием</w:t>
      </w:r>
      <w:r w:rsidR="00F94672">
        <w:rPr>
          <w:rFonts w:ascii="Liberation Serif" w:hAnsi="Liberation Serif" w:cs="Liberation Serif"/>
          <w:sz w:val="28"/>
          <w:szCs w:val="28"/>
        </w:rPr>
        <w:t xml:space="preserve"> в период</w:t>
      </w:r>
      <w:r w:rsidR="00D933F0">
        <w:rPr>
          <w:rFonts w:ascii="Liberation Serif" w:hAnsi="Liberation Serif" w:cs="Liberation Serif"/>
          <w:sz w:val="28"/>
          <w:szCs w:val="28"/>
        </w:rPr>
        <w:t xml:space="preserve"> действия </w:t>
      </w:r>
      <w:r w:rsidR="00D933F0" w:rsidRPr="00CE29AE">
        <w:rPr>
          <w:rFonts w:ascii="Liberation Serif" w:hAnsi="Liberation Serif" w:cs="Liberation Serif"/>
          <w:sz w:val="28"/>
          <w:szCs w:val="28"/>
        </w:rPr>
        <w:t>временн</w:t>
      </w:r>
      <w:r w:rsidR="00BC56AA">
        <w:rPr>
          <w:rFonts w:ascii="Liberation Serif" w:hAnsi="Liberation Serif" w:cs="Liberation Serif"/>
          <w:sz w:val="28"/>
          <w:szCs w:val="28"/>
        </w:rPr>
        <w:t>ых</w:t>
      </w:r>
      <w:r w:rsidR="00D933F0" w:rsidRPr="00CE29AE">
        <w:rPr>
          <w:rFonts w:ascii="Liberation Serif" w:hAnsi="Liberation Serif" w:cs="Liberation Serif"/>
          <w:sz w:val="28"/>
          <w:szCs w:val="28"/>
        </w:rPr>
        <w:t xml:space="preserve"> ограничени</w:t>
      </w:r>
      <w:r w:rsidR="00BC56AA">
        <w:rPr>
          <w:rFonts w:ascii="Liberation Serif" w:hAnsi="Liberation Serif" w:cs="Liberation Serif"/>
          <w:sz w:val="28"/>
          <w:szCs w:val="28"/>
        </w:rPr>
        <w:t>й</w:t>
      </w:r>
      <w:r w:rsidR="00D933F0" w:rsidRPr="00CE29AE">
        <w:rPr>
          <w:rFonts w:ascii="Liberation Serif" w:hAnsi="Liberation Serif" w:cs="Liberation Serif"/>
          <w:sz w:val="28"/>
          <w:szCs w:val="28"/>
        </w:rPr>
        <w:t xml:space="preserve"> движения</w:t>
      </w:r>
      <w:r w:rsidR="004B1347">
        <w:rPr>
          <w:rFonts w:ascii="Liberation Serif" w:hAnsi="Liberation Serif" w:cs="Liberation Serif"/>
          <w:sz w:val="28"/>
          <w:szCs w:val="28"/>
        </w:rPr>
        <w:t>.</w:t>
      </w:r>
    </w:p>
    <w:p w:rsidR="001B0C87" w:rsidRPr="00CE29AE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Pr="004541EF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4541EF">
        <w:rPr>
          <w:rFonts w:ascii="Liberation Serif" w:hAnsi="Liberation Serif" w:cs="Liberation Serif"/>
          <w:sz w:val="28"/>
          <w:szCs w:val="28"/>
        </w:rPr>
        <w:t xml:space="preserve">публиковать </w:t>
      </w:r>
      <w:r w:rsidRPr="00CE29AE">
        <w:rPr>
          <w:rFonts w:ascii="Liberation Serif" w:hAnsi="Liberation Serif" w:cs="Liberation Serif"/>
          <w:sz w:val="28"/>
          <w:szCs w:val="28"/>
        </w:rPr>
        <w:t xml:space="preserve">настоящее постановление </w:t>
      </w:r>
      <w:r w:rsidRPr="004541EF">
        <w:rPr>
          <w:rFonts w:ascii="Liberation Serif" w:hAnsi="Liberation Serif" w:cs="Liberation Serif"/>
          <w:sz w:val="28"/>
          <w:szCs w:val="28"/>
        </w:rPr>
        <w:t xml:space="preserve">в газете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4541EF">
        <w:rPr>
          <w:rFonts w:ascii="Liberation Serif" w:hAnsi="Liberation Serif" w:cs="Liberation Serif"/>
          <w:sz w:val="28"/>
          <w:szCs w:val="28"/>
        </w:rPr>
        <w:t>Каменский рабочий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4541E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  р</w:t>
      </w:r>
      <w:r w:rsidRPr="00CE29AE">
        <w:rPr>
          <w:rFonts w:ascii="Liberation Serif" w:hAnsi="Liberation Serif" w:cs="Liberation Serif"/>
          <w:sz w:val="28"/>
          <w:szCs w:val="28"/>
        </w:rPr>
        <w:t>азместить на официальном сайте муниципального образования.</w:t>
      </w:r>
    </w:p>
    <w:p w:rsidR="001B0C87" w:rsidRPr="00DB0ED6" w:rsidRDefault="001B0C87" w:rsidP="001B0C8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6</w:t>
      </w:r>
      <w:r w:rsidRPr="004541EF">
        <w:rPr>
          <w:rFonts w:ascii="Liberation Serif" w:hAnsi="Liberation Serif" w:cs="Liberation Serif"/>
          <w:sz w:val="28"/>
          <w:szCs w:val="28"/>
        </w:rPr>
        <w:t>. Контроль</w:t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 исполнения настоящего постановления возложить на первого заместителя главы Администрации городского округа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pacing w:val="-6"/>
          <w:sz w:val="28"/>
          <w:szCs w:val="28"/>
        </w:rPr>
        <w:t>Горенкова</w:t>
      </w:r>
      <w:proofErr w:type="spellEnd"/>
      <w:r>
        <w:rPr>
          <w:rFonts w:ascii="Liberation Serif" w:hAnsi="Liberation Serif"/>
          <w:spacing w:val="-6"/>
          <w:sz w:val="28"/>
          <w:szCs w:val="28"/>
        </w:rPr>
        <w:t xml:space="preserve"> В</w:t>
      </w:r>
      <w:r w:rsidRPr="00DB0ED6">
        <w:rPr>
          <w:rFonts w:ascii="Liberation Serif" w:hAnsi="Liberation Serif"/>
          <w:spacing w:val="-6"/>
          <w:sz w:val="28"/>
          <w:szCs w:val="28"/>
        </w:rPr>
        <w:t>.В.</w:t>
      </w:r>
    </w:p>
    <w:p w:rsidR="001B0C87" w:rsidRPr="00B91D93" w:rsidRDefault="001B0C87" w:rsidP="001B0C8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B0C87" w:rsidRPr="00B91D93" w:rsidRDefault="001B0C87" w:rsidP="001B0C8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B0C87" w:rsidRPr="00B91D93" w:rsidRDefault="001B0C87" w:rsidP="001B0C87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A17C9" w:rsidRDefault="001A17C9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sectPr w:rsidR="001A17C9" w:rsidSect="00CB4B03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A32" w:rsidRDefault="00637A32" w:rsidP="00B94988">
      <w:r>
        <w:separator/>
      </w:r>
    </w:p>
  </w:endnote>
  <w:endnote w:type="continuationSeparator" w:id="1">
    <w:p w:rsidR="00637A32" w:rsidRDefault="00637A32" w:rsidP="00B94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A32" w:rsidRDefault="00637A32" w:rsidP="00B94988">
      <w:r>
        <w:separator/>
      </w:r>
    </w:p>
  </w:footnote>
  <w:footnote w:type="continuationSeparator" w:id="1">
    <w:p w:rsidR="00637A32" w:rsidRDefault="00637A32" w:rsidP="00B949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25589"/>
      <w:docPartObj>
        <w:docPartGallery w:val="Page Numbers (Top of Page)"/>
        <w:docPartUnique/>
      </w:docPartObj>
    </w:sdtPr>
    <w:sdtContent>
      <w:p w:rsidR="005117B2" w:rsidRDefault="00065FF9">
        <w:pPr>
          <w:pStyle w:val="a7"/>
          <w:jc w:val="center"/>
        </w:pPr>
        <w:fldSimple w:instr=" PAGE   \* MERGEFORMAT ">
          <w:r w:rsidR="004D2C87">
            <w:rPr>
              <w:noProof/>
            </w:rPr>
            <w:t>2</w:t>
          </w:r>
        </w:fldSimple>
      </w:p>
    </w:sdtContent>
  </w:sdt>
  <w:p w:rsidR="005117B2" w:rsidRDefault="005117B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2D03"/>
    <w:multiLevelType w:val="hybridMultilevel"/>
    <w:tmpl w:val="F7587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A66D5"/>
    <w:multiLevelType w:val="hybridMultilevel"/>
    <w:tmpl w:val="BCE8AA78"/>
    <w:lvl w:ilvl="0" w:tplc="B2C0E64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C1B54"/>
    <w:multiLevelType w:val="hybridMultilevel"/>
    <w:tmpl w:val="7F042738"/>
    <w:lvl w:ilvl="0" w:tplc="C2921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793161"/>
    <w:multiLevelType w:val="hybridMultilevel"/>
    <w:tmpl w:val="1F8A4C42"/>
    <w:lvl w:ilvl="0" w:tplc="1A2C70EA">
      <w:start w:val="1"/>
      <w:numFmt w:val="decimal"/>
      <w:lvlText w:val="%1)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825276"/>
    <w:multiLevelType w:val="hybridMultilevel"/>
    <w:tmpl w:val="9476DB26"/>
    <w:lvl w:ilvl="0" w:tplc="1ACA1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935FC3"/>
    <w:multiLevelType w:val="hybridMultilevel"/>
    <w:tmpl w:val="19D423A2"/>
    <w:lvl w:ilvl="0" w:tplc="F9B4FB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896D9B"/>
    <w:multiLevelType w:val="hybridMultilevel"/>
    <w:tmpl w:val="48E4B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16E0B"/>
    <w:multiLevelType w:val="hybridMultilevel"/>
    <w:tmpl w:val="C99C11CE"/>
    <w:lvl w:ilvl="0" w:tplc="B2C0E640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B6A5F85"/>
    <w:multiLevelType w:val="hybridMultilevel"/>
    <w:tmpl w:val="C35C219E"/>
    <w:lvl w:ilvl="0" w:tplc="4A32DF64">
      <w:start w:val="1"/>
      <w:numFmt w:val="decimal"/>
      <w:lvlText w:val="%1."/>
      <w:lvlJc w:val="left"/>
      <w:pPr>
        <w:ind w:left="86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5841"/>
  </w:hdrShapeDefaults>
  <w:footnotePr>
    <w:footnote w:id="0"/>
    <w:footnote w:id="1"/>
  </w:footnotePr>
  <w:endnotePr>
    <w:endnote w:id="0"/>
    <w:endnote w:id="1"/>
  </w:endnotePr>
  <w:compat/>
  <w:rsids>
    <w:rsidRoot w:val="00D2048A"/>
    <w:rsid w:val="00005B58"/>
    <w:rsid w:val="0000661B"/>
    <w:rsid w:val="00010608"/>
    <w:rsid w:val="000107A2"/>
    <w:rsid w:val="000129D2"/>
    <w:rsid w:val="000145A8"/>
    <w:rsid w:val="00014606"/>
    <w:rsid w:val="000149D8"/>
    <w:rsid w:val="00016B31"/>
    <w:rsid w:val="0001707F"/>
    <w:rsid w:val="000200F4"/>
    <w:rsid w:val="00020A39"/>
    <w:rsid w:val="00020DB6"/>
    <w:rsid w:val="00021F67"/>
    <w:rsid w:val="000230BF"/>
    <w:rsid w:val="0002383E"/>
    <w:rsid w:val="00024ECF"/>
    <w:rsid w:val="00025461"/>
    <w:rsid w:val="00026B5E"/>
    <w:rsid w:val="00030E7C"/>
    <w:rsid w:val="00030FC9"/>
    <w:rsid w:val="00032B91"/>
    <w:rsid w:val="00032FBE"/>
    <w:rsid w:val="0003369A"/>
    <w:rsid w:val="0003577C"/>
    <w:rsid w:val="00036674"/>
    <w:rsid w:val="000439D3"/>
    <w:rsid w:val="00044264"/>
    <w:rsid w:val="0004735B"/>
    <w:rsid w:val="00051BAB"/>
    <w:rsid w:val="00051C6A"/>
    <w:rsid w:val="000524D9"/>
    <w:rsid w:val="00054442"/>
    <w:rsid w:val="00054B7F"/>
    <w:rsid w:val="00054F0F"/>
    <w:rsid w:val="00060CEF"/>
    <w:rsid w:val="00060D1C"/>
    <w:rsid w:val="000655A2"/>
    <w:rsid w:val="00065D10"/>
    <w:rsid w:val="00065FF9"/>
    <w:rsid w:val="00070228"/>
    <w:rsid w:val="00070B60"/>
    <w:rsid w:val="0007108B"/>
    <w:rsid w:val="000755E1"/>
    <w:rsid w:val="00081ABD"/>
    <w:rsid w:val="00083F69"/>
    <w:rsid w:val="00084052"/>
    <w:rsid w:val="0008416D"/>
    <w:rsid w:val="0008784B"/>
    <w:rsid w:val="00096C9E"/>
    <w:rsid w:val="00097B6A"/>
    <w:rsid w:val="000A2028"/>
    <w:rsid w:val="000A6C36"/>
    <w:rsid w:val="000B01E7"/>
    <w:rsid w:val="000B06B9"/>
    <w:rsid w:val="000B4FFB"/>
    <w:rsid w:val="000B6E1D"/>
    <w:rsid w:val="000B7A00"/>
    <w:rsid w:val="000C01BF"/>
    <w:rsid w:val="000C0DF3"/>
    <w:rsid w:val="000C1915"/>
    <w:rsid w:val="000C1C73"/>
    <w:rsid w:val="000C20B9"/>
    <w:rsid w:val="000C2503"/>
    <w:rsid w:val="000C2E74"/>
    <w:rsid w:val="000C30D9"/>
    <w:rsid w:val="000C48C1"/>
    <w:rsid w:val="000C6F80"/>
    <w:rsid w:val="000C7042"/>
    <w:rsid w:val="000C79AB"/>
    <w:rsid w:val="000D104D"/>
    <w:rsid w:val="000D21A0"/>
    <w:rsid w:val="000D2ECF"/>
    <w:rsid w:val="000D3654"/>
    <w:rsid w:val="000D421C"/>
    <w:rsid w:val="000D71AA"/>
    <w:rsid w:val="000E117E"/>
    <w:rsid w:val="000E1FF7"/>
    <w:rsid w:val="000E5614"/>
    <w:rsid w:val="000F266D"/>
    <w:rsid w:val="000F430A"/>
    <w:rsid w:val="000F449F"/>
    <w:rsid w:val="000F4670"/>
    <w:rsid w:val="000F5EE0"/>
    <w:rsid w:val="001004D6"/>
    <w:rsid w:val="00101907"/>
    <w:rsid w:val="0010257D"/>
    <w:rsid w:val="00102CE2"/>
    <w:rsid w:val="00102F97"/>
    <w:rsid w:val="00103D9A"/>
    <w:rsid w:val="00107113"/>
    <w:rsid w:val="00107F65"/>
    <w:rsid w:val="001121BF"/>
    <w:rsid w:val="00114CAE"/>
    <w:rsid w:val="00114D72"/>
    <w:rsid w:val="0011563A"/>
    <w:rsid w:val="0012545D"/>
    <w:rsid w:val="00127797"/>
    <w:rsid w:val="00130A39"/>
    <w:rsid w:val="00130D9C"/>
    <w:rsid w:val="00133303"/>
    <w:rsid w:val="00133698"/>
    <w:rsid w:val="00134B68"/>
    <w:rsid w:val="00135139"/>
    <w:rsid w:val="00136FAD"/>
    <w:rsid w:val="0014022A"/>
    <w:rsid w:val="0014061D"/>
    <w:rsid w:val="0014379D"/>
    <w:rsid w:val="00144350"/>
    <w:rsid w:val="00146EC3"/>
    <w:rsid w:val="001471B4"/>
    <w:rsid w:val="001610AE"/>
    <w:rsid w:val="00161E3E"/>
    <w:rsid w:val="00161E79"/>
    <w:rsid w:val="00163B22"/>
    <w:rsid w:val="00166009"/>
    <w:rsid w:val="0017014F"/>
    <w:rsid w:val="0017120B"/>
    <w:rsid w:val="001737EB"/>
    <w:rsid w:val="001814D4"/>
    <w:rsid w:val="001858D0"/>
    <w:rsid w:val="00190783"/>
    <w:rsid w:val="00196BB0"/>
    <w:rsid w:val="001A17C9"/>
    <w:rsid w:val="001A34EE"/>
    <w:rsid w:val="001A7699"/>
    <w:rsid w:val="001B0C87"/>
    <w:rsid w:val="001B3DAF"/>
    <w:rsid w:val="001B463F"/>
    <w:rsid w:val="001B54DF"/>
    <w:rsid w:val="001B5FBB"/>
    <w:rsid w:val="001B74CF"/>
    <w:rsid w:val="001B79D7"/>
    <w:rsid w:val="001B7F23"/>
    <w:rsid w:val="001C47FF"/>
    <w:rsid w:val="001C5295"/>
    <w:rsid w:val="001C5FDA"/>
    <w:rsid w:val="001C7CCC"/>
    <w:rsid w:val="001D07C3"/>
    <w:rsid w:val="001D25FC"/>
    <w:rsid w:val="001D3C8A"/>
    <w:rsid w:val="001D5507"/>
    <w:rsid w:val="001D5F94"/>
    <w:rsid w:val="001E0520"/>
    <w:rsid w:val="001E0768"/>
    <w:rsid w:val="001E0A1D"/>
    <w:rsid w:val="001E3810"/>
    <w:rsid w:val="001E391A"/>
    <w:rsid w:val="001E3ECA"/>
    <w:rsid w:val="001E7933"/>
    <w:rsid w:val="001E7C16"/>
    <w:rsid w:val="001F10FB"/>
    <w:rsid w:val="001F2391"/>
    <w:rsid w:val="001F26EE"/>
    <w:rsid w:val="001F4036"/>
    <w:rsid w:val="001F50EC"/>
    <w:rsid w:val="001F58E7"/>
    <w:rsid w:val="00200DAF"/>
    <w:rsid w:val="00200F55"/>
    <w:rsid w:val="00203233"/>
    <w:rsid w:val="00206F30"/>
    <w:rsid w:val="00210AD4"/>
    <w:rsid w:val="00212654"/>
    <w:rsid w:val="00212908"/>
    <w:rsid w:val="00212FBD"/>
    <w:rsid w:val="00214010"/>
    <w:rsid w:val="00214013"/>
    <w:rsid w:val="00214620"/>
    <w:rsid w:val="002157E3"/>
    <w:rsid w:val="00221B4F"/>
    <w:rsid w:val="00221B93"/>
    <w:rsid w:val="002222BC"/>
    <w:rsid w:val="00223C2E"/>
    <w:rsid w:val="00231BCA"/>
    <w:rsid w:val="0023226A"/>
    <w:rsid w:val="00232EA6"/>
    <w:rsid w:val="00234596"/>
    <w:rsid w:val="00234FAD"/>
    <w:rsid w:val="0024057E"/>
    <w:rsid w:val="00244D02"/>
    <w:rsid w:val="002464FE"/>
    <w:rsid w:val="002472B5"/>
    <w:rsid w:val="00252296"/>
    <w:rsid w:val="00252C7D"/>
    <w:rsid w:val="00253253"/>
    <w:rsid w:val="00253857"/>
    <w:rsid w:val="00254048"/>
    <w:rsid w:val="002552BC"/>
    <w:rsid w:val="00255923"/>
    <w:rsid w:val="00256C59"/>
    <w:rsid w:val="0026126A"/>
    <w:rsid w:val="002613FA"/>
    <w:rsid w:val="00262D92"/>
    <w:rsid w:val="00262FEE"/>
    <w:rsid w:val="00266072"/>
    <w:rsid w:val="00266375"/>
    <w:rsid w:val="00267C06"/>
    <w:rsid w:val="00271A25"/>
    <w:rsid w:val="00271B56"/>
    <w:rsid w:val="002813ED"/>
    <w:rsid w:val="00283A96"/>
    <w:rsid w:val="002848D0"/>
    <w:rsid w:val="0028532B"/>
    <w:rsid w:val="002878D0"/>
    <w:rsid w:val="002927B1"/>
    <w:rsid w:val="0029359E"/>
    <w:rsid w:val="00295A2A"/>
    <w:rsid w:val="002A5600"/>
    <w:rsid w:val="002A5891"/>
    <w:rsid w:val="002A5C49"/>
    <w:rsid w:val="002A68E9"/>
    <w:rsid w:val="002A6C73"/>
    <w:rsid w:val="002B53B3"/>
    <w:rsid w:val="002B683E"/>
    <w:rsid w:val="002C4A0C"/>
    <w:rsid w:val="002C66FE"/>
    <w:rsid w:val="002C6DAC"/>
    <w:rsid w:val="002C70DD"/>
    <w:rsid w:val="002D0C6E"/>
    <w:rsid w:val="002D1BAF"/>
    <w:rsid w:val="002D280B"/>
    <w:rsid w:val="002D28AE"/>
    <w:rsid w:val="002D3569"/>
    <w:rsid w:val="002D4A06"/>
    <w:rsid w:val="002D6185"/>
    <w:rsid w:val="002D7E1A"/>
    <w:rsid w:val="002E08E2"/>
    <w:rsid w:val="002E26FC"/>
    <w:rsid w:val="002E6135"/>
    <w:rsid w:val="002E7288"/>
    <w:rsid w:val="002F1193"/>
    <w:rsid w:val="002F166E"/>
    <w:rsid w:val="002F25EF"/>
    <w:rsid w:val="002F5DD1"/>
    <w:rsid w:val="002F6836"/>
    <w:rsid w:val="002F6FF8"/>
    <w:rsid w:val="002F7E51"/>
    <w:rsid w:val="00301773"/>
    <w:rsid w:val="00301C03"/>
    <w:rsid w:val="0030276D"/>
    <w:rsid w:val="00302EE0"/>
    <w:rsid w:val="00303C6C"/>
    <w:rsid w:val="00303F51"/>
    <w:rsid w:val="0030522B"/>
    <w:rsid w:val="00305923"/>
    <w:rsid w:val="00307898"/>
    <w:rsid w:val="00311136"/>
    <w:rsid w:val="00311D2A"/>
    <w:rsid w:val="00312C85"/>
    <w:rsid w:val="003139CC"/>
    <w:rsid w:val="00313B10"/>
    <w:rsid w:val="00314849"/>
    <w:rsid w:val="00316513"/>
    <w:rsid w:val="003170AA"/>
    <w:rsid w:val="003210E7"/>
    <w:rsid w:val="00322CA3"/>
    <w:rsid w:val="003232B3"/>
    <w:rsid w:val="00324C46"/>
    <w:rsid w:val="0032610C"/>
    <w:rsid w:val="00340DDB"/>
    <w:rsid w:val="00341D9A"/>
    <w:rsid w:val="003430DD"/>
    <w:rsid w:val="0034344B"/>
    <w:rsid w:val="003446D6"/>
    <w:rsid w:val="0035105C"/>
    <w:rsid w:val="00352B7E"/>
    <w:rsid w:val="0035440C"/>
    <w:rsid w:val="00354655"/>
    <w:rsid w:val="0035557C"/>
    <w:rsid w:val="003556E0"/>
    <w:rsid w:val="003608D8"/>
    <w:rsid w:val="003609EC"/>
    <w:rsid w:val="00360AE3"/>
    <w:rsid w:val="00361045"/>
    <w:rsid w:val="00361C1D"/>
    <w:rsid w:val="00362AEF"/>
    <w:rsid w:val="00362B1A"/>
    <w:rsid w:val="00363D32"/>
    <w:rsid w:val="0036458A"/>
    <w:rsid w:val="00364D1F"/>
    <w:rsid w:val="003667AC"/>
    <w:rsid w:val="00366EDB"/>
    <w:rsid w:val="003705AB"/>
    <w:rsid w:val="003705B7"/>
    <w:rsid w:val="00371985"/>
    <w:rsid w:val="003723C9"/>
    <w:rsid w:val="00372541"/>
    <w:rsid w:val="00372E8C"/>
    <w:rsid w:val="00372E8F"/>
    <w:rsid w:val="00374C89"/>
    <w:rsid w:val="00376619"/>
    <w:rsid w:val="00377007"/>
    <w:rsid w:val="00383C44"/>
    <w:rsid w:val="003840D1"/>
    <w:rsid w:val="0038573F"/>
    <w:rsid w:val="00385A52"/>
    <w:rsid w:val="00396F3A"/>
    <w:rsid w:val="0039722C"/>
    <w:rsid w:val="00397DE1"/>
    <w:rsid w:val="003A0833"/>
    <w:rsid w:val="003A3C80"/>
    <w:rsid w:val="003A59BA"/>
    <w:rsid w:val="003A76E2"/>
    <w:rsid w:val="003A7FA1"/>
    <w:rsid w:val="003B1E4E"/>
    <w:rsid w:val="003B338A"/>
    <w:rsid w:val="003B54BC"/>
    <w:rsid w:val="003B5887"/>
    <w:rsid w:val="003B648A"/>
    <w:rsid w:val="003C187F"/>
    <w:rsid w:val="003C2973"/>
    <w:rsid w:val="003C30E5"/>
    <w:rsid w:val="003C507D"/>
    <w:rsid w:val="003C58D9"/>
    <w:rsid w:val="003C75AD"/>
    <w:rsid w:val="003D1F0C"/>
    <w:rsid w:val="003D3428"/>
    <w:rsid w:val="003D39F9"/>
    <w:rsid w:val="003D4545"/>
    <w:rsid w:val="003D6D70"/>
    <w:rsid w:val="003D6E52"/>
    <w:rsid w:val="003E4918"/>
    <w:rsid w:val="003E62B6"/>
    <w:rsid w:val="003F32A7"/>
    <w:rsid w:val="003F5411"/>
    <w:rsid w:val="003F55C5"/>
    <w:rsid w:val="003F6459"/>
    <w:rsid w:val="003F77D8"/>
    <w:rsid w:val="00402899"/>
    <w:rsid w:val="004063CD"/>
    <w:rsid w:val="00407A88"/>
    <w:rsid w:val="00410353"/>
    <w:rsid w:val="0041070E"/>
    <w:rsid w:val="00411E1E"/>
    <w:rsid w:val="004129B5"/>
    <w:rsid w:val="00412C64"/>
    <w:rsid w:val="00415217"/>
    <w:rsid w:val="0041770A"/>
    <w:rsid w:val="00417DEC"/>
    <w:rsid w:val="00420C9B"/>
    <w:rsid w:val="00423CFA"/>
    <w:rsid w:val="004249CA"/>
    <w:rsid w:val="00424DD1"/>
    <w:rsid w:val="00426DCC"/>
    <w:rsid w:val="00427736"/>
    <w:rsid w:val="0043713E"/>
    <w:rsid w:val="004432D3"/>
    <w:rsid w:val="004439E3"/>
    <w:rsid w:val="004440E2"/>
    <w:rsid w:val="004442D0"/>
    <w:rsid w:val="00444B06"/>
    <w:rsid w:val="00444DEA"/>
    <w:rsid w:val="00446D33"/>
    <w:rsid w:val="004529CF"/>
    <w:rsid w:val="00453465"/>
    <w:rsid w:val="004534EE"/>
    <w:rsid w:val="00454E28"/>
    <w:rsid w:val="00456983"/>
    <w:rsid w:val="004617F4"/>
    <w:rsid w:val="0046271D"/>
    <w:rsid w:val="00463937"/>
    <w:rsid w:val="00464D3B"/>
    <w:rsid w:val="004678E3"/>
    <w:rsid w:val="00470AC1"/>
    <w:rsid w:val="004723D9"/>
    <w:rsid w:val="00475893"/>
    <w:rsid w:val="00475E89"/>
    <w:rsid w:val="00480B5D"/>
    <w:rsid w:val="0048429C"/>
    <w:rsid w:val="00485526"/>
    <w:rsid w:val="00486202"/>
    <w:rsid w:val="00487363"/>
    <w:rsid w:val="00492577"/>
    <w:rsid w:val="00492C41"/>
    <w:rsid w:val="004934B3"/>
    <w:rsid w:val="00493701"/>
    <w:rsid w:val="00494E0E"/>
    <w:rsid w:val="00494F4A"/>
    <w:rsid w:val="00496F74"/>
    <w:rsid w:val="004975C9"/>
    <w:rsid w:val="00497C06"/>
    <w:rsid w:val="004A0A7E"/>
    <w:rsid w:val="004A2510"/>
    <w:rsid w:val="004A558B"/>
    <w:rsid w:val="004B1347"/>
    <w:rsid w:val="004B242D"/>
    <w:rsid w:val="004B2554"/>
    <w:rsid w:val="004B3820"/>
    <w:rsid w:val="004B79BA"/>
    <w:rsid w:val="004C3447"/>
    <w:rsid w:val="004C3D72"/>
    <w:rsid w:val="004C4B5B"/>
    <w:rsid w:val="004C4BE1"/>
    <w:rsid w:val="004C5078"/>
    <w:rsid w:val="004C611E"/>
    <w:rsid w:val="004C689C"/>
    <w:rsid w:val="004D086A"/>
    <w:rsid w:val="004D123C"/>
    <w:rsid w:val="004D18EE"/>
    <w:rsid w:val="004D2C87"/>
    <w:rsid w:val="004D35A9"/>
    <w:rsid w:val="004D6895"/>
    <w:rsid w:val="004D7A1B"/>
    <w:rsid w:val="004D7C20"/>
    <w:rsid w:val="004D7DB7"/>
    <w:rsid w:val="004E05AE"/>
    <w:rsid w:val="004E29F0"/>
    <w:rsid w:val="004E397A"/>
    <w:rsid w:val="004E5E15"/>
    <w:rsid w:val="004E6A00"/>
    <w:rsid w:val="004E7B97"/>
    <w:rsid w:val="004F0FAE"/>
    <w:rsid w:val="004F1BF0"/>
    <w:rsid w:val="004F2311"/>
    <w:rsid w:val="004F4246"/>
    <w:rsid w:val="004F4937"/>
    <w:rsid w:val="004F5DA6"/>
    <w:rsid w:val="004F718E"/>
    <w:rsid w:val="00505249"/>
    <w:rsid w:val="005117B2"/>
    <w:rsid w:val="00514953"/>
    <w:rsid w:val="0051591A"/>
    <w:rsid w:val="00515C75"/>
    <w:rsid w:val="0051608D"/>
    <w:rsid w:val="005166A8"/>
    <w:rsid w:val="00517B64"/>
    <w:rsid w:val="00517BED"/>
    <w:rsid w:val="00521126"/>
    <w:rsid w:val="00521992"/>
    <w:rsid w:val="00521B6A"/>
    <w:rsid w:val="00526C30"/>
    <w:rsid w:val="00527D35"/>
    <w:rsid w:val="005311C8"/>
    <w:rsid w:val="005313B7"/>
    <w:rsid w:val="00531EBB"/>
    <w:rsid w:val="00536788"/>
    <w:rsid w:val="00537F97"/>
    <w:rsid w:val="005413AF"/>
    <w:rsid w:val="005420B0"/>
    <w:rsid w:val="00543CDE"/>
    <w:rsid w:val="005467AC"/>
    <w:rsid w:val="00547243"/>
    <w:rsid w:val="00547B3A"/>
    <w:rsid w:val="005505C2"/>
    <w:rsid w:val="005517C6"/>
    <w:rsid w:val="00551C95"/>
    <w:rsid w:val="00553DC3"/>
    <w:rsid w:val="00555961"/>
    <w:rsid w:val="0056156C"/>
    <w:rsid w:val="00565411"/>
    <w:rsid w:val="005658D7"/>
    <w:rsid w:val="0056629E"/>
    <w:rsid w:val="00566ED4"/>
    <w:rsid w:val="00567099"/>
    <w:rsid w:val="005677A9"/>
    <w:rsid w:val="00570EE5"/>
    <w:rsid w:val="005726C5"/>
    <w:rsid w:val="005741B9"/>
    <w:rsid w:val="0058023C"/>
    <w:rsid w:val="00580841"/>
    <w:rsid w:val="00580E6E"/>
    <w:rsid w:val="0058233E"/>
    <w:rsid w:val="005840B2"/>
    <w:rsid w:val="005841D0"/>
    <w:rsid w:val="00586CAB"/>
    <w:rsid w:val="0058715D"/>
    <w:rsid w:val="00590008"/>
    <w:rsid w:val="005906D6"/>
    <w:rsid w:val="0059335A"/>
    <w:rsid w:val="0059372C"/>
    <w:rsid w:val="00597439"/>
    <w:rsid w:val="005A137D"/>
    <w:rsid w:val="005A3051"/>
    <w:rsid w:val="005A38D4"/>
    <w:rsid w:val="005A581A"/>
    <w:rsid w:val="005A58DD"/>
    <w:rsid w:val="005A5A2E"/>
    <w:rsid w:val="005A63E0"/>
    <w:rsid w:val="005A6998"/>
    <w:rsid w:val="005A76E5"/>
    <w:rsid w:val="005A7A53"/>
    <w:rsid w:val="005A7D1A"/>
    <w:rsid w:val="005B1AC5"/>
    <w:rsid w:val="005B2484"/>
    <w:rsid w:val="005B2777"/>
    <w:rsid w:val="005B28C7"/>
    <w:rsid w:val="005B28DD"/>
    <w:rsid w:val="005B3139"/>
    <w:rsid w:val="005B3A89"/>
    <w:rsid w:val="005B4CE7"/>
    <w:rsid w:val="005C0E75"/>
    <w:rsid w:val="005C2074"/>
    <w:rsid w:val="005C2504"/>
    <w:rsid w:val="005C343B"/>
    <w:rsid w:val="005C7A71"/>
    <w:rsid w:val="005D0070"/>
    <w:rsid w:val="005D10F7"/>
    <w:rsid w:val="005D2615"/>
    <w:rsid w:val="005D436D"/>
    <w:rsid w:val="005D6137"/>
    <w:rsid w:val="005D6C89"/>
    <w:rsid w:val="005D6F00"/>
    <w:rsid w:val="005D7593"/>
    <w:rsid w:val="005D7EB3"/>
    <w:rsid w:val="005E2127"/>
    <w:rsid w:val="005E2DD4"/>
    <w:rsid w:val="005E32C9"/>
    <w:rsid w:val="005F3819"/>
    <w:rsid w:val="005F39A3"/>
    <w:rsid w:val="005F3F11"/>
    <w:rsid w:val="005F5BB3"/>
    <w:rsid w:val="005F6777"/>
    <w:rsid w:val="005F761D"/>
    <w:rsid w:val="005F7C7D"/>
    <w:rsid w:val="006000A2"/>
    <w:rsid w:val="00600C95"/>
    <w:rsid w:val="00601AE6"/>
    <w:rsid w:val="0060265E"/>
    <w:rsid w:val="00602F67"/>
    <w:rsid w:val="00603A0C"/>
    <w:rsid w:val="00603E80"/>
    <w:rsid w:val="00607CC1"/>
    <w:rsid w:val="00610723"/>
    <w:rsid w:val="00611A38"/>
    <w:rsid w:val="00612769"/>
    <w:rsid w:val="00614D78"/>
    <w:rsid w:val="00615EF2"/>
    <w:rsid w:val="00617784"/>
    <w:rsid w:val="00617BC9"/>
    <w:rsid w:val="006210A7"/>
    <w:rsid w:val="00621EC1"/>
    <w:rsid w:val="00625B89"/>
    <w:rsid w:val="0062688F"/>
    <w:rsid w:val="006271C1"/>
    <w:rsid w:val="00627DC3"/>
    <w:rsid w:val="00631008"/>
    <w:rsid w:val="006365A6"/>
    <w:rsid w:val="00637A32"/>
    <w:rsid w:val="00640FBF"/>
    <w:rsid w:val="006426ED"/>
    <w:rsid w:val="006430F3"/>
    <w:rsid w:val="00646C5D"/>
    <w:rsid w:val="00650C92"/>
    <w:rsid w:val="00650F6D"/>
    <w:rsid w:val="0065164C"/>
    <w:rsid w:val="00654CB2"/>
    <w:rsid w:val="006555AA"/>
    <w:rsid w:val="00656D61"/>
    <w:rsid w:val="00660441"/>
    <w:rsid w:val="006614AB"/>
    <w:rsid w:val="0066500D"/>
    <w:rsid w:val="006734E6"/>
    <w:rsid w:val="00680F59"/>
    <w:rsid w:val="006812BD"/>
    <w:rsid w:val="00682B69"/>
    <w:rsid w:val="00682F98"/>
    <w:rsid w:val="006872C3"/>
    <w:rsid w:val="0068743C"/>
    <w:rsid w:val="00693B2A"/>
    <w:rsid w:val="006944EC"/>
    <w:rsid w:val="00694566"/>
    <w:rsid w:val="0069472E"/>
    <w:rsid w:val="006948BC"/>
    <w:rsid w:val="0069572E"/>
    <w:rsid w:val="006958AA"/>
    <w:rsid w:val="006967B2"/>
    <w:rsid w:val="006968F9"/>
    <w:rsid w:val="00696DAE"/>
    <w:rsid w:val="00696DB7"/>
    <w:rsid w:val="006A034D"/>
    <w:rsid w:val="006A0905"/>
    <w:rsid w:val="006A0FE6"/>
    <w:rsid w:val="006A183B"/>
    <w:rsid w:val="006A3B42"/>
    <w:rsid w:val="006A460D"/>
    <w:rsid w:val="006A4AEE"/>
    <w:rsid w:val="006A50AC"/>
    <w:rsid w:val="006A531F"/>
    <w:rsid w:val="006C2579"/>
    <w:rsid w:val="006C2FED"/>
    <w:rsid w:val="006C6C5E"/>
    <w:rsid w:val="006C6CB9"/>
    <w:rsid w:val="006C7641"/>
    <w:rsid w:val="006D288D"/>
    <w:rsid w:val="006D388A"/>
    <w:rsid w:val="006E041F"/>
    <w:rsid w:val="006E0A9A"/>
    <w:rsid w:val="006E2303"/>
    <w:rsid w:val="006E2BE1"/>
    <w:rsid w:val="006E4B58"/>
    <w:rsid w:val="006E5DC1"/>
    <w:rsid w:val="006E61FA"/>
    <w:rsid w:val="006F14D6"/>
    <w:rsid w:val="006F2BD0"/>
    <w:rsid w:val="006F4BCE"/>
    <w:rsid w:val="006F651D"/>
    <w:rsid w:val="00700F6D"/>
    <w:rsid w:val="00702165"/>
    <w:rsid w:val="00706A21"/>
    <w:rsid w:val="00711D90"/>
    <w:rsid w:val="00712012"/>
    <w:rsid w:val="007132FF"/>
    <w:rsid w:val="007136DB"/>
    <w:rsid w:val="00715BC2"/>
    <w:rsid w:val="00717B34"/>
    <w:rsid w:val="00717F94"/>
    <w:rsid w:val="00720985"/>
    <w:rsid w:val="007212C5"/>
    <w:rsid w:val="0072236F"/>
    <w:rsid w:val="007316B2"/>
    <w:rsid w:val="00731FBF"/>
    <w:rsid w:val="00732609"/>
    <w:rsid w:val="00734601"/>
    <w:rsid w:val="00734610"/>
    <w:rsid w:val="007374A7"/>
    <w:rsid w:val="007419EE"/>
    <w:rsid w:val="007440B4"/>
    <w:rsid w:val="00744B0C"/>
    <w:rsid w:val="00744F4F"/>
    <w:rsid w:val="00745A00"/>
    <w:rsid w:val="00746238"/>
    <w:rsid w:val="00750547"/>
    <w:rsid w:val="00752777"/>
    <w:rsid w:val="007537C2"/>
    <w:rsid w:val="00753E3E"/>
    <w:rsid w:val="00757501"/>
    <w:rsid w:val="00757DC4"/>
    <w:rsid w:val="0076019E"/>
    <w:rsid w:val="00761552"/>
    <w:rsid w:val="00762F4C"/>
    <w:rsid w:val="00764199"/>
    <w:rsid w:val="00766113"/>
    <w:rsid w:val="007713C5"/>
    <w:rsid w:val="00772018"/>
    <w:rsid w:val="00773144"/>
    <w:rsid w:val="00773F68"/>
    <w:rsid w:val="00776812"/>
    <w:rsid w:val="007814D6"/>
    <w:rsid w:val="007819B9"/>
    <w:rsid w:val="0078264B"/>
    <w:rsid w:val="00782B64"/>
    <w:rsid w:val="00791C5D"/>
    <w:rsid w:val="007920B8"/>
    <w:rsid w:val="00793ED9"/>
    <w:rsid w:val="00796866"/>
    <w:rsid w:val="007A0093"/>
    <w:rsid w:val="007A3D5D"/>
    <w:rsid w:val="007A500F"/>
    <w:rsid w:val="007A5C07"/>
    <w:rsid w:val="007A5C21"/>
    <w:rsid w:val="007A633C"/>
    <w:rsid w:val="007A6C7D"/>
    <w:rsid w:val="007A71F9"/>
    <w:rsid w:val="007B318E"/>
    <w:rsid w:val="007B51FA"/>
    <w:rsid w:val="007C022C"/>
    <w:rsid w:val="007C10E0"/>
    <w:rsid w:val="007C1D8A"/>
    <w:rsid w:val="007C1D91"/>
    <w:rsid w:val="007C3F5B"/>
    <w:rsid w:val="007C40B9"/>
    <w:rsid w:val="007C51C9"/>
    <w:rsid w:val="007D0D55"/>
    <w:rsid w:val="007D1985"/>
    <w:rsid w:val="007D2EBF"/>
    <w:rsid w:val="007D7F7C"/>
    <w:rsid w:val="007E1D50"/>
    <w:rsid w:val="007E3B54"/>
    <w:rsid w:val="007E526F"/>
    <w:rsid w:val="007E7CD5"/>
    <w:rsid w:val="007F53D6"/>
    <w:rsid w:val="007F54BC"/>
    <w:rsid w:val="007F5576"/>
    <w:rsid w:val="007F752A"/>
    <w:rsid w:val="00800C3F"/>
    <w:rsid w:val="0080387D"/>
    <w:rsid w:val="00807611"/>
    <w:rsid w:val="00814066"/>
    <w:rsid w:val="00815129"/>
    <w:rsid w:val="00816CA6"/>
    <w:rsid w:val="008174FA"/>
    <w:rsid w:val="008176E8"/>
    <w:rsid w:val="00820D18"/>
    <w:rsid w:val="008224EC"/>
    <w:rsid w:val="00822DCF"/>
    <w:rsid w:val="008239CE"/>
    <w:rsid w:val="008250B5"/>
    <w:rsid w:val="00831BE2"/>
    <w:rsid w:val="008333C4"/>
    <w:rsid w:val="00834154"/>
    <w:rsid w:val="00834C4F"/>
    <w:rsid w:val="0083511B"/>
    <w:rsid w:val="008352B3"/>
    <w:rsid w:val="00835731"/>
    <w:rsid w:val="008358C3"/>
    <w:rsid w:val="0083594B"/>
    <w:rsid w:val="00836FBC"/>
    <w:rsid w:val="008416F3"/>
    <w:rsid w:val="00844EE4"/>
    <w:rsid w:val="00850FB1"/>
    <w:rsid w:val="00854061"/>
    <w:rsid w:val="008556E0"/>
    <w:rsid w:val="00861599"/>
    <w:rsid w:val="00863F56"/>
    <w:rsid w:val="00867342"/>
    <w:rsid w:val="00870B16"/>
    <w:rsid w:val="00871148"/>
    <w:rsid w:val="00873820"/>
    <w:rsid w:val="00874E7B"/>
    <w:rsid w:val="008766FD"/>
    <w:rsid w:val="00877B72"/>
    <w:rsid w:val="0088153D"/>
    <w:rsid w:val="00882C1D"/>
    <w:rsid w:val="00883060"/>
    <w:rsid w:val="00883A9A"/>
    <w:rsid w:val="00884370"/>
    <w:rsid w:val="00886495"/>
    <w:rsid w:val="0089223D"/>
    <w:rsid w:val="00892425"/>
    <w:rsid w:val="00892E77"/>
    <w:rsid w:val="00896CBC"/>
    <w:rsid w:val="008975D3"/>
    <w:rsid w:val="008A0C98"/>
    <w:rsid w:val="008A1DA0"/>
    <w:rsid w:val="008A234E"/>
    <w:rsid w:val="008A23F6"/>
    <w:rsid w:val="008A2441"/>
    <w:rsid w:val="008A477A"/>
    <w:rsid w:val="008A4FD9"/>
    <w:rsid w:val="008A5B7C"/>
    <w:rsid w:val="008A5ECC"/>
    <w:rsid w:val="008B3E6B"/>
    <w:rsid w:val="008B41A9"/>
    <w:rsid w:val="008C0E41"/>
    <w:rsid w:val="008C1761"/>
    <w:rsid w:val="008C5E7F"/>
    <w:rsid w:val="008C7D9E"/>
    <w:rsid w:val="008D0A9D"/>
    <w:rsid w:val="008D293B"/>
    <w:rsid w:val="008D34B1"/>
    <w:rsid w:val="008D55F6"/>
    <w:rsid w:val="008D6A2E"/>
    <w:rsid w:val="008D7B74"/>
    <w:rsid w:val="008E07D0"/>
    <w:rsid w:val="008E2635"/>
    <w:rsid w:val="008E4C29"/>
    <w:rsid w:val="008E776D"/>
    <w:rsid w:val="008F1F04"/>
    <w:rsid w:val="008F3DBF"/>
    <w:rsid w:val="008F48BC"/>
    <w:rsid w:val="008F56B0"/>
    <w:rsid w:val="008F58D1"/>
    <w:rsid w:val="009000A4"/>
    <w:rsid w:val="00901613"/>
    <w:rsid w:val="00902074"/>
    <w:rsid w:val="009031DD"/>
    <w:rsid w:val="009034E0"/>
    <w:rsid w:val="0091015F"/>
    <w:rsid w:val="00910DD4"/>
    <w:rsid w:val="00910EA5"/>
    <w:rsid w:val="00911950"/>
    <w:rsid w:val="009151FF"/>
    <w:rsid w:val="00916B67"/>
    <w:rsid w:val="00920B83"/>
    <w:rsid w:val="00921C8A"/>
    <w:rsid w:val="00921F41"/>
    <w:rsid w:val="0092260F"/>
    <w:rsid w:val="009231F8"/>
    <w:rsid w:val="00923296"/>
    <w:rsid w:val="00924116"/>
    <w:rsid w:val="00930005"/>
    <w:rsid w:val="00930304"/>
    <w:rsid w:val="00933256"/>
    <w:rsid w:val="00936A61"/>
    <w:rsid w:val="009371BE"/>
    <w:rsid w:val="00937546"/>
    <w:rsid w:val="0094063D"/>
    <w:rsid w:val="0094157C"/>
    <w:rsid w:val="009417C5"/>
    <w:rsid w:val="00941A7D"/>
    <w:rsid w:val="0094393C"/>
    <w:rsid w:val="0094791A"/>
    <w:rsid w:val="00947BB3"/>
    <w:rsid w:val="009505FE"/>
    <w:rsid w:val="00950C96"/>
    <w:rsid w:val="009532F5"/>
    <w:rsid w:val="009548B5"/>
    <w:rsid w:val="0095554F"/>
    <w:rsid w:val="00956960"/>
    <w:rsid w:val="009577D7"/>
    <w:rsid w:val="00957BA7"/>
    <w:rsid w:val="00962924"/>
    <w:rsid w:val="00962F35"/>
    <w:rsid w:val="00964A08"/>
    <w:rsid w:val="00964D20"/>
    <w:rsid w:val="0096549B"/>
    <w:rsid w:val="00965E88"/>
    <w:rsid w:val="00966B1D"/>
    <w:rsid w:val="00966D15"/>
    <w:rsid w:val="00967479"/>
    <w:rsid w:val="0097270E"/>
    <w:rsid w:val="009731E0"/>
    <w:rsid w:val="00973FFA"/>
    <w:rsid w:val="00975170"/>
    <w:rsid w:val="00975A1C"/>
    <w:rsid w:val="009824D2"/>
    <w:rsid w:val="00983C32"/>
    <w:rsid w:val="00984518"/>
    <w:rsid w:val="0098591E"/>
    <w:rsid w:val="0099186D"/>
    <w:rsid w:val="00992241"/>
    <w:rsid w:val="0099484C"/>
    <w:rsid w:val="00995288"/>
    <w:rsid w:val="009967A2"/>
    <w:rsid w:val="00996FB4"/>
    <w:rsid w:val="009A2F48"/>
    <w:rsid w:val="009A376B"/>
    <w:rsid w:val="009A7609"/>
    <w:rsid w:val="009B034D"/>
    <w:rsid w:val="009B1657"/>
    <w:rsid w:val="009B261F"/>
    <w:rsid w:val="009B3F3D"/>
    <w:rsid w:val="009B4692"/>
    <w:rsid w:val="009B4ED6"/>
    <w:rsid w:val="009B52BF"/>
    <w:rsid w:val="009C39C1"/>
    <w:rsid w:val="009C595E"/>
    <w:rsid w:val="009C6BD5"/>
    <w:rsid w:val="009C77C9"/>
    <w:rsid w:val="009D2B3A"/>
    <w:rsid w:val="009D3386"/>
    <w:rsid w:val="009D3B8E"/>
    <w:rsid w:val="009D3EAA"/>
    <w:rsid w:val="009D44A8"/>
    <w:rsid w:val="009E067B"/>
    <w:rsid w:val="009E0E57"/>
    <w:rsid w:val="009E3216"/>
    <w:rsid w:val="009E783A"/>
    <w:rsid w:val="009F056F"/>
    <w:rsid w:val="009F2B07"/>
    <w:rsid w:val="009F3A70"/>
    <w:rsid w:val="009F4052"/>
    <w:rsid w:val="009F442B"/>
    <w:rsid w:val="009F5E1E"/>
    <w:rsid w:val="009F66F0"/>
    <w:rsid w:val="00A00E73"/>
    <w:rsid w:val="00A0134D"/>
    <w:rsid w:val="00A027D4"/>
    <w:rsid w:val="00A0394C"/>
    <w:rsid w:val="00A05DCA"/>
    <w:rsid w:val="00A06AA9"/>
    <w:rsid w:val="00A07895"/>
    <w:rsid w:val="00A1076A"/>
    <w:rsid w:val="00A12486"/>
    <w:rsid w:val="00A13B3F"/>
    <w:rsid w:val="00A1411F"/>
    <w:rsid w:val="00A1735B"/>
    <w:rsid w:val="00A17D9F"/>
    <w:rsid w:val="00A21C1D"/>
    <w:rsid w:val="00A24377"/>
    <w:rsid w:val="00A24732"/>
    <w:rsid w:val="00A25379"/>
    <w:rsid w:val="00A25996"/>
    <w:rsid w:val="00A26589"/>
    <w:rsid w:val="00A301B0"/>
    <w:rsid w:val="00A34B7A"/>
    <w:rsid w:val="00A371EC"/>
    <w:rsid w:val="00A376D2"/>
    <w:rsid w:val="00A4032F"/>
    <w:rsid w:val="00A404C4"/>
    <w:rsid w:val="00A40586"/>
    <w:rsid w:val="00A41981"/>
    <w:rsid w:val="00A41AE6"/>
    <w:rsid w:val="00A42CBA"/>
    <w:rsid w:val="00A43B8E"/>
    <w:rsid w:val="00A457E7"/>
    <w:rsid w:val="00A459AE"/>
    <w:rsid w:val="00A46A5F"/>
    <w:rsid w:val="00A46DDB"/>
    <w:rsid w:val="00A46EFA"/>
    <w:rsid w:val="00A51FC4"/>
    <w:rsid w:val="00A563CF"/>
    <w:rsid w:val="00A636DA"/>
    <w:rsid w:val="00A652C4"/>
    <w:rsid w:val="00A6548E"/>
    <w:rsid w:val="00A7097A"/>
    <w:rsid w:val="00A72343"/>
    <w:rsid w:val="00A72642"/>
    <w:rsid w:val="00A749BF"/>
    <w:rsid w:val="00A74F00"/>
    <w:rsid w:val="00A80B31"/>
    <w:rsid w:val="00A82550"/>
    <w:rsid w:val="00A83105"/>
    <w:rsid w:val="00A870CC"/>
    <w:rsid w:val="00A87432"/>
    <w:rsid w:val="00A90FF9"/>
    <w:rsid w:val="00A96776"/>
    <w:rsid w:val="00AA07E6"/>
    <w:rsid w:val="00AA0D34"/>
    <w:rsid w:val="00AA1743"/>
    <w:rsid w:val="00AA1C14"/>
    <w:rsid w:val="00AA2695"/>
    <w:rsid w:val="00AA29EF"/>
    <w:rsid w:val="00AA2CC0"/>
    <w:rsid w:val="00AA3F4D"/>
    <w:rsid w:val="00AA653B"/>
    <w:rsid w:val="00AA7A07"/>
    <w:rsid w:val="00AB20E6"/>
    <w:rsid w:val="00AB25FB"/>
    <w:rsid w:val="00AB30D7"/>
    <w:rsid w:val="00AB5166"/>
    <w:rsid w:val="00AB6AE2"/>
    <w:rsid w:val="00AB6C73"/>
    <w:rsid w:val="00AB7B4C"/>
    <w:rsid w:val="00AB7DA5"/>
    <w:rsid w:val="00AC23E5"/>
    <w:rsid w:val="00AC562F"/>
    <w:rsid w:val="00AC5D6C"/>
    <w:rsid w:val="00AC6037"/>
    <w:rsid w:val="00AC7987"/>
    <w:rsid w:val="00AD3966"/>
    <w:rsid w:val="00AD4C18"/>
    <w:rsid w:val="00AD4D81"/>
    <w:rsid w:val="00AD70A8"/>
    <w:rsid w:val="00AD7A4F"/>
    <w:rsid w:val="00AE0521"/>
    <w:rsid w:val="00AE09A3"/>
    <w:rsid w:val="00AE0C2B"/>
    <w:rsid w:val="00AE0D5A"/>
    <w:rsid w:val="00AE180F"/>
    <w:rsid w:val="00AE2DF9"/>
    <w:rsid w:val="00AE3084"/>
    <w:rsid w:val="00AE3FCC"/>
    <w:rsid w:val="00AE41D8"/>
    <w:rsid w:val="00AE51C7"/>
    <w:rsid w:val="00AE5EAC"/>
    <w:rsid w:val="00AE74D9"/>
    <w:rsid w:val="00AF31EF"/>
    <w:rsid w:val="00AF418F"/>
    <w:rsid w:val="00AF5010"/>
    <w:rsid w:val="00B01BDB"/>
    <w:rsid w:val="00B04610"/>
    <w:rsid w:val="00B06E94"/>
    <w:rsid w:val="00B10570"/>
    <w:rsid w:val="00B11CC2"/>
    <w:rsid w:val="00B1769C"/>
    <w:rsid w:val="00B22880"/>
    <w:rsid w:val="00B22BDE"/>
    <w:rsid w:val="00B2379B"/>
    <w:rsid w:val="00B24254"/>
    <w:rsid w:val="00B24F48"/>
    <w:rsid w:val="00B264D9"/>
    <w:rsid w:val="00B267FE"/>
    <w:rsid w:val="00B27EA9"/>
    <w:rsid w:val="00B30D85"/>
    <w:rsid w:val="00B32D38"/>
    <w:rsid w:val="00B332D2"/>
    <w:rsid w:val="00B33A7D"/>
    <w:rsid w:val="00B369DD"/>
    <w:rsid w:val="00B37BFF"/>
    <w:rsid w:val="00B41AA7"/>
    <w:rsid w:val="00B425D5"/>
    <w:rsid w:val="00B43109"/>
    <w:rsid w:val="00B44D75"/>
    <w:rsid w:val="00B50E6B"/>
    <w:rsid w:val="00B51F90"/>
    <w:rsid w:val="00B53C34"/>
    <w:rsid w:val="00B60FD5"/>
    <w:rsid w:val="00B63BE7"/>
    <w:rsid w:val="00B63D1D"/>
    <w:rsid w:val="00B65ECF"/>
    <w:rsid w:val="00B67EA0"/>
    <w:rsid w:val="00B67EA5"/>
    <w:rsid w:val="00B71AD3"/>
    <w:rsid w:val="00B72585"/>
    <w:rsid w:val="00B73181"/>
    <w:rsid w:val="00B742EC"/>
    <w:rsid w:val="00B74665"/>
    <w:rsid w:val="00B75CB9"/>
    <w:rsid w:val="00B769D1"/>
    <w:rsid w:val="00B76C2D"/>
    <w:rsid w:val="00B80B8E"/>
    <w:rsid w:val="00B80CE8"/>
    <w:rsid w:val="00B827B8"/>
    <w:rsid w:val="00B838B6"/>
    <w:rsid w:val="00B91D93"/>
    <w:rsid w:val="00B92270"/>
    <w:rsid w:val="00B927B6"/>
    <w:rsid w:val="00B94187"/>
    <w:rsid w:val="00B94988"/>
    <w:rsid w:val="00B94AAD"/>
    <w:rsid w:val="00B950D9"/>
    <w:rsid w:val="00B95DBC"/>
    <w:rsid w:val="00BA04C5"/>
    <w:rsid w:val="00BA377A"/>
    <w:rsid w:val="00BA3EF9"/>
    <w:rsid w:val="00BA7870"/>
    <w:rsid w:val="00BB0FCF"/>
    <w:rsid w:val="00BB1017"/>
    <w:rsid w:val="00BB3213"/>
    <w:rsid w:val="00BB4E14"/>
    <w:rsid w:val="00BB558A"/>
    <w:rsid w:val="00BC0FB9"/>
    <w:rsid w:val="00BC4828"/>
    <w:rsid w:val="00BC56AA"/>
    <w:rsid w:val="00BC6E59"/>
    <w:rsid w:val="00BC77AC"/>
    <w:rsid w:val="00BD3EF1"/>
    <w:rsid w:val="00BD520B"/>
    <w:rsid w:val="00BE0216"/>
    <w:rsid w:val="00BE135E"/>
    <w:rsid w:val="00BE22F8"/>
    <w:rsid w:val="00BE2303"/>
    <w:rsid w:val="00BE31A0"/>
    <w:rsid w:val="00BE3B9C"/>
    <w:rsid w:val="00BE47FB"/>
    <w:rsid w:val="00BE4BB7"/>
    <w:rsid w:val="00BE4CFB"/>
    <w:rsid w:val="00BE6439"/>
    <w:rsid w:val="00BE75C1"/>
    <w:rsid w:val="00BF1A0E"/>
    <w:rsid w:val="00BF2908"/>
    <w:rsid w:val="00BF6E52"/>
    <w:rsid w:val="00BF7BAF"/>
    <w:rsid w:val="00C01B04"/>
    <w:rsid w:val="00C03F38"/>
    <w:rsid w:val="00C041B8"/>
    <w:rsid w:val="00C06EF9"/>
    <w:rsid w:val="00C07CDD"/>
    <w:rsid w:val="00C1163E"/>
    <w:rsid w:val="00C14772"/>
    <w:rsid w:val="00C16927"/>
    <w:rsid w:val="00C170F1"/>
    <w:rsid w:val="00C17D87"/>
    <w:rsid w:val="00C20362"/>
    <w:rsid w:val="00C21FA8"/>
    <w:rsid w:val="00C22F3B"/>
    <w:rsid w:val="00C24046"/>
    <w:rsid w:val="00C27544"/>
    <w:rsid w:val="00C311BF"/>
    <w:rsid w:val="00C3160A"/>
    <w:rsid w:val="00C31ED1"/>
    <w:rsid w:val="00C36C10"/>
    <w:rsid w:val="00C40F97"/>
    <w:rsid w:val="00C41D68"/>
    <w:rsid w:val="00C4513D"/>
    <w:rsid w:val="00C46095"/>
    <w:rsid w:val="00C51154"/>
    <w:rsid w:val="00C51B46"/>
    <w:rsid w:val="00C55198"/>
    <w:rsid w:val="00C55EB2"/>
    <w:rsid w:val="00C56694"/>
    <w:rsid w:val="00C65CBC"/>
    <w:rsid w:val="00C70E52"/>
    <w:rsid w:val="00C75475"/>
    <w:rsid w:val="00C76ABE"/>
    <w:rsid w:val="00C81D46"/>
    <w:rsid w:val="00C820D5"/>
    <w:rsid w:val="00C8290F"/>
    <w:rsid w:val="00C837E7"/>
    <w:rsid w:val="00C85A19"/>
    <w:rsid w:val="00C85CC8"/>
    <w:rsid w:val="00C8663A"/>
    <w:rsid w:val="00C868BD"/>
    <w:rsid w:val="00C92862"/>
    <w:rsid w:val="00C92DD2"/>
    <w:rsid w:val="00C932C3"/>
    <w:rsid w:val="00C94B62"/>
    <w:rsid w:val="00CA0FA1"/>
    <w:rsid w:val="00CA14D7"/>
    <w:rsid w:val="00CA196D"/>
    <w:rsid w:val="00CA27C4"/>
    <w:rsid w:val="00CA4B82"/>
    <w:rsid w:val="00CA6EE5"/>
    <w:rsid w:val="00CB4B03"/>
    <w:rsid w:val="00CB6216"/>
    <w:rsid w:val="00CB6489"/>
    <w:rsid w:val="00CB6969"/>
    <w:rsid w:val="00CB6BCD"/>
    <w:rsid w:val="00CB7211"/>
    <w:rsid w:val="00CC4A37"/>
    <w:rsid w:val="00CD0A53"/>
    <w:rsid w:val="00CD11A6"/>
    <w:rsid w:val="00CD293F"/>
    <w:rsid w:val="00CD4435"/>
    <w:rsid w:val="00CD443D"/>
    <w:rsid w:val="00CD7F5D"/>
    <w:rsid w:val="00CE08D7"/>
    <w:rsid w:val="00CE29AE"/>
    <w:rsid w:val="00CE2F2E"/>
    <w:rsid w:val="00CE36B5"/>
    <w:rsid w:val="00CE4563"/>
    <w:rsid w:val="00CE4AFB"/>
    <w:rsid w:val="00CE4B21"/>
    <w:rsid w:val="00CE7345"/>
    <w:rsid w:val="00CF1926"/>
    <w:rsid w:val="00CF2E7E"/>
    <w:rsid w:val="00CF4392"/>
    <w:rsid w:val="00CF4B0D"/>
    <w:rsid w:val="00CF7166"/>
    <w:rsid w:val="00CF7251"/>
    <w:rsid w:val="00D00E2C"/>
    <w:rsid w:val="00D06D28"/>
    <w:rsid w:val="00D112F2"/>
    <w:rsid w:val="00D1366E"/>
    <w:rsid w:val="00D13A92"/>
    <w:rsid w:val="00D14C77"/>
    <w:rsid w:val="00D16A52"/>
    <w:rsid w:val="00D2048A"/>
    <w:rsid w:val="00D23A58"/>
    <w:rsid w:val="00D273B2"/>
    <w:rsid w:val="00D27D86"/>
    <w:rsid w:val="00D319DC"/>
    <w:rsid w:val="00D338C2"/>
    <w:rsid w:val="00D35367"/>
    <w:rsid w:val="00D41F8C"/>
    <w:rsid w:val="00D455D3"/>
    <w:rsid w:val="00D46873"/>
    <w:rsid w:val="00D46F67"/>
    <w:rsid w:val="00D475AB"/>
    <w:rsid w:val="00D512ED"/>
    <w:rsid w:val="00D517FD"/>
    <w:rsid w:val="00D521A3"/>
    <w:rsid w:val="00D52FD8"/>
    <w:rsid w:val="00D538D9"/>
    <w:rsid w:val="00D541F2"/>
    <w:rsid w:val="00D54683"/>
    <w:rsid w:val="00D557AE"/>
    <w:rsid w:val="00D5699A"/>
    <w:rsid w:val="00D56D51"/>
    <w:rsid w:val="00D619E1"/>
    <w:rsid w:val="00D62D3C"/>
    <w:rsid w:val="00D646B8"/>
    <w:rsid w:val="00D6528A"/>
    <w:rsid w:val="00D65E2B"/>
    <w:rsid w:val="00D665D4"/>
    <w:rsid w:val="00D67865"/>
    <w:rsid w:val="00D679FB"/>
    <w:rsid w:val="00D67B3C"/>
    <w:rsid w:val="00D71D1B"/>
    <w:rsid w:val="00D71FF5"/>
    <w:rsid w:val="00D72075"/>
    <w:rsid w:val="00D73B0B"/>
    <w:rsid w:val="00D74B7A"/>
    <w:rsid w:val="00D756DF"/>
    <w:rsid w:val="00D75E88"/>
    <w:rsid w:val="00D76B12"/>
    <w:rsid w:val="00D8082E"/>
    <w:rsid w:val="00D82219"/>
    <w:rsid w:val="00D82652"/>
    <w:rsid w:val="00D84814"/>
    <w:rsid w:val="00D8608B"/>
    <w:rsid w:val="00D9096C"/>
    <w:rsid w:val="00D90DE9"/>
    <w:rsid w:val="00D91C0E"/>
    <w:rsid w:val="00D921D5"/>
    <w:rsid w:val="00D92B28"/>
    <w:rsid w:val="00D933F0"/>
    <w:rsid w:val="00D93AA6"/>
    <w:rsid w:val="00D9454A"/>
    <w:rsid w:val="00D950AD"/>
    <w:rsid w:val="00DA31F5"/>
    <w:rsid w:val="00DA358A"/>
    <w:rsid w:val="00DA5163"/>
    <w:rsid w:val="00DA6F51"/>
    <w:rsid w:val="00DB5103"/>
    <w:rsid w:val="00DB63CC"/>
    <w:rsid w:val="00DC1A27"/>
    <w:rsid w:val="00DC6715"/>
    <w:rsid w:val="00DC7A46"/>
    <w:rsid w:val="00DD182F"/>
    <w:rsid w:val="00DD4F44"/>
    <w:rsid w:val="00DD5C0B"/>
    <w:rsid w:val="00DE2686"/>
    <w:rsid w:val="00DE30EC"/>
    <w:rsid w:val="00DE3839"/>
    <w:rsid w:val="00DE3D7F"/>
    <w:rsid w:val="00DE4BE7"/>
    <w:rsid w:val="00DE657D"/>
    <w:rsid w:val="00DF0A80"/>
    <w:rsid w:val="00DF1006"/>
    <w:rsid w:val="00DF27EE"/>
    <w:rsid w:val="00DF313E"/>
    <w:rsid w:val="00DF7632"/>
    <w:rsid w:val="00DF7CF1"/>
    <w:rsid w:val="00E0055B"/>
    <w:rsid w:val="00E007A1"/>
    <w:rsid w:val="00E05C09"/>
    <w:rsid w:val="00E06DBD"/>
    <w:rsid w:val="00E07240"/>
    <w:rsid w:val="00E10790"/>
    <w:rsid w:val="00E1164E"/>
    <w:rsid w:val="00E11772"/>
    <w:rsid w:val="00E14020"/>
    <w:rsid w:val="00E16967"/>
    <w:rsid w:val="00E202FB"/>
    <w:rsid w:val="00E22742"/>
    <w:rsid w:val="00E25368"/>
    <w:rsid w:val="00E25D72"/>
    <w:rsid w:val="00E25E7D"/>
    <w:rsid w:val="00E25F33"/>
    <w:rsid w:val="00E31792"/>
    <w:rsid w:val="00E40FB7"/>
    <w:rsid w:val="00E4108E"/>
    <w:rsid w:val="00E43916"/>
    <w:rsid w:val="00E43C6C"/>
    <w:rsid w:val="00E47BC9"/>
    <w:rsid w:val="00E52CDD"/>
    <w:rsid w:val="00E52D05"/>
    <w:rsid w:val="00E53568"/>
    <w:rsid w:val="00E54355"/>
    <w:rsid w:val="00E54532"/>
    <w:rsid w:val="00E545D7"/>
    <w:rsid w:val="00E558D1"/>
    <w:rsid w:val="00E5770E"/>
    <w:rsid w:val="00E57CEC"/>
    <w:rsid w:val="00E57FF2"/>
    <w:rsid w:val="00E6182D"/>
    <w:rsid w:val="00E61E17"/>
    <w:rsid w:val="00E6366D"/>
    <w:rsid w:val="00E63B37"/>
    <w:rsid w:val="00E66DAC"/>
    <w:rsid w:val="00E66E82"/>
    <w:rsid w:val="00E72256"/>
    <w:rsid w:val="00E75E99"/>
    <w:rsid w:val="00E811D0"/>
    <w:rsid w:val="00E85483"/>
    <w:rsid w:val="00E85D4E"/>
    <w:rsid w:val="00E877BF"/>
    <w:rsid w:val="00E902C8"/>
    <w:rsid w:val="00E92D12"/>
    <w:rsid w:val="00E932E3"/>
    <w:rsid w:val="00E93BE7"/>
    <w:rsid w:val="00E949A3"/>
    <w:rsid w:val="00EA14BC"/>
    <w:rsid w:val="00EA1503"/>
    <w:rsid w:val="00EA1A5D"/>
    <w:rsid w:val="00EA1A77"/>
    <w:rsid w:val="00EA1F99"/>
    <w:rsid w:val="00EA7A61"/>
    <w:rsid w:val="00EB0745"/>
    <w:rsid w:val="00EB375D"/>
    <w:rsid w:val="00EB37D4"/>
    <w:rsid w:val="00EB3CEE"/>
    <w:rsid w:val="00EB6942"/>
    <w:rsid w:val="00EB6B91"/>
    <w:rsid w:val="00EC14E2"/>
    <w:rsid w:val="00EC1B9C"/>
    <w:rsid w:val="00EC2F16"/>
    <w:rsid w:val="00EC3822"/>
    <w:rsid w:val="00EC5741"/>
    <w:rsid w:val="00EC6094"/>
    <w:rsid w:val="00EC6790"/>
    <w:rsid w:val="00ED2F48"/>
    <w:rsid w:val="00ED4709"/>
    <w:rsid w:val="00ED4DA5"/>
    <w:rsid w:val="00ED5176"/>
    <w:rsid w:val="00ED6F11"/>
    <w:rsid w:val="00EE2080"/>
    <w:rsid w:val="00EE27E0"/>
    <w:rsid w:val="00EE29E1"/>
    <w:rsid w:val="00EE4587"/>
    <w:rsid w:val="00EE7B47"/>
    <w:rsid w:val="00EF1CF4"/>
    <w:rsid w:val="00EF255A"/>
    <w:rsid w:val="00EF3115"/>
    <w:rsid w:val="00EF32F8"/>
    <w:rsid w:val="00EF3334"/>
    <w:rsid w:val="00EF4021"/>
    <w:rsid w:val="00EF4164"/>
    <w:rsid w:val="00EF4BB7"/>
    <w:rsid w:val="00EF4C1E"/>
    <w:rsid w:val="00EF50D5"/>
    <w:rsid w:val="00EF6FB5"/>
    <w:rsid w:val="00F00A87"/>
    <w:rsid w:val="00F04E6C"/>
    <w:rsid w:val="00F12124"/>
    <w:rsid w:val="00F129BF"/>
    <w:rsid w:val="00F13A2C"/>
    <w:rsid w:val="00F1589A"/>
    <w:rsid w:val="00F17003"/>
    <w:rsid w:val="00F20293"/>
    <w:rsid w:val="00F207E1"/>
    <w:rsid w:val="00F21F7F"/>
    <w:rsid w:val="00F26771"/>
    <w:rsid w:val="00F26F7B"/>
    <w:rsid w:val="00F31141"/>
    <w:rsid w:val="00F335C6"/>
    <w:rsid w:val="00F34D9A"/>
    <w:rsid w:val="00F35D67"/>
    <w:rsid w:val="00F360FD"/>
    <w:rsid w:val="00F362BF"/>
    <w:rsid w:val="00F37073"/>
    <w:rsid w:val="00F37C34"/>
    <w:rsid w:val="00F37D58"/>
    <w:rsid w:val="00F4132B"/>
    <w:rsid w:val="00F4186B"/>
    <w:rsid w:val="00F431D0"/>
    <w:rsid w:val="00F44157"/>
    <w:rsid w:val="00F447A9"/>
    <w:rsid w:val="00F470D6"/>
    <w:rsid w:val="00F52136"/>
    <w:rsid w:val="00F55629"/>
    <w:rsid w:val="00F55675"/>
    <w:rsid w:val="00F56E87"/>
    <w:rsid w:val="00F609F9"/>
    <w:rsid w:val="00F621EA"/>
    <w:rsid w:val="00F62E26"/>
    <w:rsid w:val="00F630D0"/>
    <w:rsid w:val="00F67398"/>
    <w:rsid w:val="00F720CE"/>
    <w:rsid w:val="00F72248"/>
    <w:rsid w:val="00F72F43"/>
    <w:rsid w:val="00F7308C"/>
    <w:rsid w:val="00F7311A"/>
    <w:rsid w:val="00F7455A"/>
    <w:rsid w:val="00F75C18"/>
    <w:rsid w:val="00F768AB"/>
    <w:rsid w:val="00F812A4"/>
    <w:rsid w:val="00F8168C"/>
    <w:rsid w:val="00F818CD"/>
    <w:rsid w:val="00F83DDD"/>
    <w:rsid w:val="00F84412"/>
    <w:rsid w:val="00F87B62"/>
    <w:rsid w:val="00F9302C"/>
    <w:rsid w:val="00F938E2"/>
    <w:rsid w:val="00F9446E"/>
    <w:rsid w:val="00F94672"/>
    <w:rsid w:val="00F946BD"/>
    <w:rsid w:val="00F9677A"/>
    <w:rsid w:val="00F968C8"/>
    <w:rsid w:val="00FA194B"/>
    <w:rsid w:val="00FA297E"/>
    <w:rsid w:val="00FA3875"/>
    <w:rsid w:val="00FA3A98"/>
    <w:rsid w:val="00FA3C20"/>
    <w:rsid w:val="00FA3FFB"/>
    <w:rsid w:val="00FA50F4"/>
    <w:rsid w:val="00FA5E11"/>
    <w:rsid w:val="00FA76E1"/>
    <w:rsid w:val="00FB0351"/>
    <w:rsid w:val="00FB42D2"/>
    <w:rsid w:val="00FB5177"/>
    <w:rsid w:val="00FC0402"/>
    <w:rsid w:val="00FC1941"/>
    <w:rsid w:val="00FC20EF"/>
    <w:rsid w:val="00FC5445"/>
    <w:rsid w:val="00FC5EE2"/>
    <w:rsid w:val="00FC6B56"/>
    <w:rsid w:val="00FC7074"/>
    <w:rsid w:val="00FD030D"/>
    <w:rsid w:val="00FD0895"/>
    <w:rsid w:val="00FD0AA4"/>
    <w:rsid w:val="00FD0B7C"/>
    <w:rsid w:val="00FD17F9"/>
    <w:rsid w:val="00FD2A78"/>
    <w:rsid w:val="00FD487D"/>
    <w:rsid w:val="00FD55EA"/>
    <w:rsid w:val="00FD73A5"/>
    <w:rsid w:val="00FD78CF"/>
    <w:rsid w:val="00FD7DEC"/>
    <w:rsid w:val="00FE1139"/>
    <w:rsid w:val="00FE16FB"/>
    <w:rsid w:val="00FE224B"/>
    <w:rsid w:val="00FE2C91"/>
    <w:rsid w:val="00FE3418"/>
    <w:rsid w:val="00FE572B"/>
    <w:rsid w:val="00FE7966"/>
    <w:rsid w:val="00FE7AC4"/>
    <w:rsid w:val="00FF28B4"/>
    <w:rsid w:val="00FF2AD1"/>
    <w:rsid w:val="00FF4FB6"/>
    <w:rsid w:val="00FF686C"/>
    <w:rsid w:val="00FF7924"/>
    <w:rsid w:val="00FF7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132B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34"/>
    <w:qFormat/>
    <w:rsid w:val="004E5E15"/>
    <w:pPr>
      <w:ind w:left="720"/>
      <w:contextualSpacing/>
    </w:pPr>
  </w:style>
  <w:style w:type="paragraph" w:styleId="ac">
    <w:name w:val="endnote text"/>
    <w:basedOn w:val="a"/>
    <w:link w:val="ad"/>
    <w:rsid w:val="007537C2"/>
  </w:style>
  <w:style w:type="character" w:customStyle="1" w:styleId="ad">
    <w:name w:val="Текст концевой сноски Знак"/>
    <w:basedOn w:val="a0"/>
    <w:link w:val="ac"/>
    <w:rsid w:val="007537C2"/>
  </w:style>
  <w:style w:type="character" w:styleId="ae">
    <w:name w:val="endnote reference"/>
    <w:basedOn w:val="a0"/>
    <w:rsid w:val="007537C2"/>
    <w:rPr>
      <w:vertAlign w:val="superscript"/>
    </w:rPr>
  </w:style>
  <w:style w:type="character" w:styleId="af">
    <w:name w:val="Hyperlink"/>
    <w:basedOn w:val="a0"/>
    <w:uiPriority w:val="99"/>
    <w:unhideWhenUsed/>
    <w:rsid w:val="001B463F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9D44A8"/>
    <w:rPr>
      <w:color w:val="800080"/>
      <w:u w:val="single"/>
    </w:rPr>
  </w:style>
  <w:style w:type="paragraph" w:customStyle="1" w:styleId="font0">
    <w:name w:val="font0"/>
    <w:basedOn w:val="a"/>
    <w:rsid w:val="009D44A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5">
    <w:name w:val="font5"/>
    <w:basedOn w:val="a"/>
    <w:rsid w:val="009D44A8"/>
    <w:pPr>
      <w:spacing w:before="100" w:beforeAutospacing="1" w:after="100" w:afterAutospacing="1"/>
    </w:pPr>
    <w:rPr>
      <w:rFonts w:ascii="Calibri" w:hAnsi="Calibri"/>
      <w:color w:val="FF0000"/>
      <w:sz w:val="22"/>
      <w:szCs w:val="22"/>
    </w:rPr>
  </w:style>
  <w:style w:type="paragraph" w:customStyle="1" w:styleId="xl65">
    <w:name w:val="xl65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9D44A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9D44A8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9D44A8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7">
    <w:name w:val="xl77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8">
    <w:name w:val="xl78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9">
    <w:name w:val="xl79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80">
    <w:name w:val="xl80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4">
    <w:name w:val="xl84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85">
    <w:name w:val="xl85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9D44A8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7">
    <w:name w:val="xl87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8">
    <w:name w:val="xl88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9D44A8"/>
    <w:pPr>
      <w:pBdr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styleId="af1">
    <w:name w:val="footnote text"/>
    <w:basedOn w:val="a"/>
    <w:link w:val="af2"/>
    <w:uiPriority w:val="99"/>
    <w:unhideWhenUsed/>
    <w:rsid w:val="009D44A8"/>
  </w:style>
  <w:style w:type="character" w:customStyle="1" w:styleId="af2">
    <w:name w:val="Текст сноски Знак"/>
    <w:basedOn w:val="a0"/>
    <w:link w:val="af1"/>
    <w:uiPriority w:val="99"/>
    <w:rsid w:val="009D44A8"/>
  </w:style>
  <w:style w:type="character" w:styleId="af3">
    <w:name w:val="footnote reference"/>
    <w:basedOn w:val="a0"/>
    <w:uiPriority w:val="99"/>
    <w:unhideWhenUsed/>
    <w:rsid w:val="009D44A8"/>
    <w:rPr>
      <w:vertAlign w:val="superscript"/>
    </w:rPr>
  </w:style>
  <w:style w:type="character" w:customStyle="1" w:styleId="organictextcontentspan">
    <w:name w:val="organictextcontentspan"/>
    <w:basedOn w:val="a0"/>
    <w:rsid w:val="004B13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752E0-1C9C-46F2-B502-0C5743EA5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2</Pages>
  <Words>335</Words>
  <Characters>2660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2025-03-04T10:39:00Z</cp:lastPrinted>
  <dcterms:created xsi:type="dcterms:W3CDTF">2025-03-07T07:02:00Z</dcterms:created>
  <dcterms:modified xsi:type="dcterms:W3CDTF">2025-03-10T04:46:00Z</dcterms:modified>
</cp:coreProperties>
</file>