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D65DF7" w:rsidRDefault="00FE66EA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D65DF7">
        <w:rPr>
          <w:b w:val="0"/>
          <w:bCs/>
          <w:iCs w:val="0"/>
        </w:rPr>
        <w:t xml:space="preserve">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FE66EA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90705">
        <w:rPr>
          <w:sz w:val="24"/>
        </w:rPr>
        <w:t xml:space="preserve">от </w:t>
      </w:r>
      <w:r w:rsidR="005455B3" w:rsidRPr="00990705">
        <w:rPr>
          <w:sz w:val="24"/>
        </w:rPr>
        <w:t xml:space="preserve"> </w:t>
      </w:r>
      <w:r w:rsidR="00B31EA8">
        <w:rPr>
          <w:sz w:val="24"/>
        </w:rPr>
        <w:t>20</w:t>
      </w:r>
      <w:r w:rsidR="00037AFA" w:rsidRPr="00990705">
        <w:rPr>
          <w:sz w:val="24"/>
        </w:rPr>
        <w:t>.</w:t>
      </w:r>
      <w:r w:rsidR="00B31EA8">
        <w:rPr>
          <w:sz w:val="24"/>
        </w:rPr>
        <w:t>01</w:t>
      </w:r>
      <w:r w:rsidR="00037AFA" w:rsidRPr="00990705">
        <w:rPr>
          <w:sz w:val="24"/>
        </w:rPr>
        <w:t>.202</w:t>
      </w:r>
      <w:r w:rsidR="00B31EA8">
        <w:rPr>
          <w:sz w:val="24"/>
        </w:rPr>
        <w:t>5</w:t>
      </w:r>
      <w:r w:rsidR="00133698" w:rsidRPr="00990705">
        <w:rPr>
          <w:sz w:val="24"/>
        </w:rPr>
        <w:t xml:space="preserve">  № </w:t>
      </w:r>
      <w:r w:rsidR="00B31EA8">
        <w:rPr>
          <w:sz w:val="24"/>
        </w:rPr>
        <w:t>35</w:t>
      </w:r>
      <w:r w:rsidR="009F05B7">
        <w:rPr>
          <w:sz w:val="24"/>
        </w:rPr>
        <w:t xml:space="preserve"> 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 xml:space="preserve">,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591041" w:rsidRDefault="00591041" w:rsidP="00591041">
      <w:pPr>
        <w:pStyle w:val="ConsPlusTitle"/>
        <w:ind w:firstLine="708"/>
        <w:jc w:val="both"/>
        <w:rPr>
          <w:b w:val="0"/>
        </w:rPr>
      </w:pPr>
      <w:r w:rsidRPr="00591041">
        <w:rPr>
          <w:b w:val="0"/>
        </w:rPr>
        <w:t>1.</w:t>
      </w:r>
      <w:r w:rsidR="00B673DF">
        <w:t xml:space="preserve"> </w:t>
      </w:r>
      <w:r w:rsidR="00B12B19">
        <w:rPr>
          <w:b w:val="0"/>
        </w:rPr>
        <w:t>Включить</w:t>
      </w:r>
      <w:r w:rsidR="00A21C9E">
        <w:rPr>
          <w:b w:val="0"/>
        </w:rPr>
        <w:t xml:space="preserve"> </w:t>
      </w:r>
      <w:r w:rsidR="00A23935">
        <w:rPr>
          <w:b w:val="0"/>
        </w:rPr>
        <w:t>в</w:t>
      </w:r>
      <w:r>
        <w:rPr>
          <w:b w:val="0"/>
        </w:rPr>
        <w:t xml:space="preserve">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B31EA8">
        <w:rPr>
          <w:b w:val="0"/>
        </w:rPr>
        <w:t>, нежилое помещение (помещения №№5-10), расположенное по адресу: Россия, Свердловская область, г.Каменск-Уральский, ул.Кунавина,9, кадастровый номер 66:45:</w:t>
      </w:r>
      <w:r w:rsidR="00C407F8">
        <w:rPr>
          <w:b w:val="0"/>
        </w:rPr>
        <w:t>0100241:1116, площадью – 89,1 кв.м.</w:t>
      </w:r>
      <w:r w:rsidR="00A23935">
        <w:rPr>
          <w:b w:val="0"/>
        </w:rPr>
        <w:t xml:space="preserve"> 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B12B19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B12B19">
        <w:rPr>
          <w:sz w:val="24"/>
          <w:szCs w:val="24"/>
        </w:rPr>
        <w:t>3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EB0BD2" w:rsidRDefault="00EB0BD2" w:rsidP="00EB0BD2">
      <w:pPr>
        <w:rPr>
          <w:sz w:val="24"/>
          <w:szCs w:val="24"/>
        </w:rPr>
      </w:pPr>
    </w:p>
    <w:p w:rsidR="005B28C9" w:rsidRDefault="005B28C9" w:rsidP="00EB0BD2">
      <w:pPr>
        <w:rPr>
          <w:sz w:val="24"/>
          <w:szCs w:val="24"/>
        </w:rPr>
      </w:pPr>
    </w:p>
    <w:p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:rsidR="00FE66EA" w:rsidRDefault="00FE66EA" w:rsidP="00874ACF">
      <w:pPr>
        <w:jc w:val="both"/>
        <w:rPr>
          <w:sz w:val="24"/>
          <w:szCs w:val="24"/>
        </w:rPr>
        <w:sectPr w:rsidR="00FE66EA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634F8A" w:rsidRPr="00DD34F4" w:rsidRDefault="00FE66EA" w:rsidP="00874ACF">
      <w:pPr>
        <w:jc w:val="both"/>
        <w:rPr>
          <w:sz w:val="24"/>
          <w:szCs w:val="24"/>
        </w:rPr>
      </w:pPr>
      <w:r w:rsidRPr="00FE66EA">
        <w:lastRenderedPageBreak/>
        <w:drawing>
          <wp:inline distT="0" distB="0" distL="0" distR="0">
            <wp:extent cx="14759305" cy="1294522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305" cy="1294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4F8A" w:rsidRPr="00DD34F4" w:rsidSect="00FE66EA">
      <w:pgSz w:w="23811" w:h="16838" w:orient="landscape" w:code="8"/>
      <w:pgMar w:top="851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37AFA"/>
    <w:rsid w:val="0004685F"/>
    <w:rsid w:val="000737F3"/>
    <w:rsid w:val="000B5F20"/>
    <w:rsid w:val="000C5ECC"/>
    <w:rsid w:val="00105C29"/>
    <w:rsid w:val="00133698"/>
    <w:rsid w:val="00137DCC"/>
    <w:rsid w:val="001433C9"/>
    <w:rsid w:val="0015683C"/>
    <w:rsid w:val="001A3080"/>
    <w:rsid w:val="001A59B4"/>
    <w:rsid w:val="001C29EB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1E0F"/>
    <w:rsid w:val="00374C89"/>
    <w:rsid w:val="00384E56"/>
    <w:rsid w:val="003F6459"/>
    <w:rsid w:val="00405EAA"/>
    <w:rsid w:val="00420BFE"/>
    <w:rsid w:val="00440EC4"/>
    <w:rsid w:val="004421F9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D70C1"/>
    <w:rsid w:val="007E64D2"/>
    <w:rsid w:val="007F3BAC"/>
    <w:rsid w:val="00803A39"/>
    <w:rsid w:val="0083594B"/>
    <w:rsid w:val="0083638F"/>
    <w:rsid w:val="00871148"/>
    <w:rsid w:val="00874ACF"/>
    <w:rsid w:val="00877572"/>
    <w:rsid w:val="00896CBC"/>
    <w:rsid w:val="008B1950"/>
    <w:rsid w:val="008C0E41"/>
    <w:rsid w:val="009221BC"/>
    <w:rsid w:val="00953E2D"/>
    <w:rsid w:val="00956960"/>
    <w:rsid w:val="00966241"/>
    <w:rsid w:val="00970469"/>
    <w:rsid w:val="00972197"/>
    <w:rsid w:val="00975A1C"/>
    <w:rsid w:val="00976676"/>
    <w:rsid w:val="00981B15"/>
    <w:rsid w:val="00983FF5"/>
    <w:rsid w:val="00990705"/>
    <w:rsid w:val="0099347A"/>
    <w:rsid w:val="009C50D4"/>
    <w:rsid w:val="009D2BAB"/>
    <w:rsid w:val="009E6487"/>
    <w:rsid w:val="009F05B7"/>
    <w:rsid w:val="00A1076A"/>
    <w:rsid w:val="00A21C9E"/>
    <w:rsid w:val="00A23935"/>
    <w:rsid w:val="00A26589"/>
    <w:rsid w:val="00A454E4"/>
    <w:rsid w:val="00A5078B"/>
    <w:rsid w:val="00A54C42"/>
    <w:rsid w:val="00A74A53"/>
    <w:rsid w:val="00A91644"/>
    <w:rsid w:val="00AA1B26"/>
    <w:rsid w:val="00AB4BCD"/>
    <w:rsid w:val="00AB5038"/>
    <w:rsid w:val="00AC341E"/>
    <w:rsid w:val="00B060BF"/>
    <w:rsid w:val="00B10EDE"/>
    <w:rsid w:val="00B12B19"/>
    <w:rsid w:val="00B31EA8"/>
    <w:rsid w:val="00B673DF"/>
    <w:rsid w:val="00B809B3"/>
    <w:rsid w:val="00B94A0A"/>
    <w:rsid w:val="00B95DBC"/>
    <w:rsid w:val="00BA7870"/>
    <w:rsid w:val="00BC77AC"/>
    <w:rsid w:val="00BE1D8E"/>
    <w:rsid w:val="00BF6E52"/>
    <w:rsid w:val="00C248E8"/>
    <w:rsid w:val="00C407F8"/>
    <w:rsid w:val="00C54A0C"/>
    <w:rsid w:val="00C55198"/>
    <w:rsid w:val="00C8290F"/>
    <w:rsid w:val="00CA14D7"/>
    <w:rsid w:val="00CE0960"/>
    <w:rsid w:val="00CF7251"/>
    <w:rsid w:val="00D26E57"/>
    <w:rsid w:val="00D46873"/>
    <w:rsid w:val="00D65DF7"/>
    <w:rsid w:val="00D746DC"/>
    <w:rsid w:val="00D82614"/>
    <w:rsid w:val="00D921D5"/>
    <w:rsid w:val="00DA3F7C"/>
    <w:rsid w:val="00DC3568"/>
    <w:rsid w:val="00DE4BE7"/>
    <w:rsid w:val="00E34724"/>
    <w:rsid w:val="00E90A84"/>
    <w:rsid w:val="00E91278"/>
    <w:rsid w:val="00E965CF"/>
    <w:rsid w:val="00EA281B"/>
    <w:rsid w:val="00EB0BD2"/>
    <w:rsid w:val="00EC5E06"/>
    <w:rsid w:val="00ED4DA5"/>
    <w:rsid w:val="00EE1368"/>
    <w:rsid w:val="00EE4587"/>
    <w:rsid w:val="00F129BF"/>
    <w:rsid w:val="00F130A9"/>
    <w:rsid w:val="00F30767"/>
    <w:rsid w:val="00F375A9"/>
    <w:rsid w:val="00F811F7"/>
    <w:rsid w:val="00F87134"/>
    <w:rsid w:val="00FA194B"/>
    <w:rsid w:val="00FA3C20"/>
    <w:rsid w:val="00FD7DEC"/>
    <w:rsid w:val="00FE224B"/>
    <w:rsid w:val="00FE66EA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66AAB347-B68C-407B-AE35-5DCD988D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D4F55-5AB6-4526-9A18-A01893505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27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2025-01-21T06:09:00Z</cp:lastPrinted>
  <dcterms:created xsi:type="dcterms:W3CDTF">2025-01-21T05:36:00Z</dcterms:created>
  <dcterms:modified xsi:type="dcterms:W3CDTF">2025-02-13T03:12:00Z</dcterms:modified>
</cp:coreProperties>
</file>