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6B8" w:rsidRPr="00B91D93" w:rsidRDefault="00BF78F9" w:rsidP="00C216B8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F78F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7052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216B8" w:rsidRDefault="00A010BA" w:rsidP="00C216B8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7355" cy="715645"/>
                        <wp:effectExtent l="0" t="0" r="0" b="8255"/>
                        <wp:docPr id="1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7355" cy="715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216B8" w:rsidRPr="00B91D93" w:rsidRDefault="00C216B8" w:rsidP="00C216B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8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4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4"/>
        </w:rPr>
      </w:pPr>
    </w:p>
    <w:p w:rsidR="00C216B8" w:rsidRPr="00B91D93" w:rsidRDefault="00C216B8" w:rsidP="00C216B8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216B8" w:rsidRPr="00B91D93" w:rsidRDefault="00C216B8" w:rsidP="00C216B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216B8" w:rsidRPr="00B91D93" w:rsidRDefault="00C216B8" w:rsidP="00C216B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216B8" w:rsidRPr="009861B6" w:rsidRDefault="00BF78F9" w:rsidP="00C216B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9861B6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8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91C7B" w:rsidRPr="009861B6">
        <w:rPr>
          <w:rFonts w:ascii="Liberation Serif" w:hAnsi="Liberation Serif" w:cs="Liberation Serif"/>
          <w:sz w:val="28"/>
          <w:szCs w:val="28"/>
        </w:rPr>
        <w:t xml:space="preserve">от </w:t>
      </w:r>
      <w:r w:rsidR="00E61792" w:rsidRPr="009861B6">
        <w:rPr>
          <w:rFonts w:ascii="Liberation Serif" w:hAnsi="Liberation Serif" w:cs="Liberation Serif"/>
          <w:sz w:val="28"/>
          <w:szCs w:val="28"/>
        </w:rPr>
        <w:t>28.03.2025</w:t>
      </w:r>
      <w:r w:rsidR="00391C7B" w:rsidRPr="009861B6">
        <w:rPr>
          <w:rFonts w:ascii="Liberation Serif" w:hAnsi="Liberation Serif" w:cs="Liberation Serif"/>
          <w:sz w:val="28"/>
          <w:szCs w:val="28"/>
        </w:rPr>
        <w:t xml:space="preserve"> </w:t>
      </w:r>
      <w:r w:rsidR="00C216B8" w:rsidRPr="009861B6">
        <w:rPr>
          <w:rFonts w:ascii="Liberation Serif" w:hAnsi="Liberation Serif" w:cs="Liberation Serif"/>
          <w:sz w:val="28"/>
          <w:szCs w:val="28"/>
        </w:rPr>
        <w:t>№</w:t>
      </w:r>
      <w:r w:rsidR="00E61792" w:rsidRPr="009861B6">
        <w:rPr>
          <w:rFonts w:ascii="Liberation Serif" w:hAnsi="Liberation Serif" w:cs="Liberation Serif"/>
          <w:sz w:val="28"/>
          <w:szCs w:val="28"/>
        </w:rPr>
        <w:t xml:space="preserve"> </w:t>
      </w:r>
      <w:r w:rsidR="00C216B8" w:rsidRPr="009861B6">
        <w:rPr>
          <w:rFonts w:ascii="Liberation Serif" w:hAnsi="Liberation Serif" w:cs="Liberation Serif"/>
          <w:sz w:val="28"/>
          <w:szCs w:val="28"/>
        </w:rPr>
        <w:t xml:space="preserve"> </w:t>
      </w:r>
      <w:r w:rsidR="00E61792" w:rsidRPr="009861B6">
        <w:rPr>
          <w:rFonts w:ascii="Liberation Serif" w:hAnsi="Liberation Serif" w:cs="Liberation Serif"/>
          <w:sz w:val="28"/>
          <w:szCs w:val="28"/>
        </w:rPr>
        <w:t>249</w:t>
      </w:r>
    </w:p>
    <w:p w:rsidR="00C216B8" w:rsidRPr="00B91D93" w:rsidRDefault="00C216B8" w:rsidP="00C216B8">
      <w:pPr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</w:p>
    <w:p w:rsidR="00C216B8" w:rsidRPr="00B91D93" w:rsidRDefault="00C216B8" w:rsidP="00C216B8">
      <w:pPr>
        <w:pStyle w:val="a4"/>
        <w:ind w:firstLine="0"/>
        <w:rPr>
          <w:rFonts w:ascii="Liberation Serif" w:hAnsi="Liberation Serif" w:cs="Liberation Serif"/>
        </w:rPr>
      </w:pPr>
    </w:p>
    <w:p w:rsidR="00C216B8" w:rsidRPr="00B91D93" w:rsidRDefault="00C216B8" w:rsidP="00C216B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связи с кадровыми изменениями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C216B8" w:rsidRPr="00B91D93" w:rsidRDefault="00C216B8" w:rsidP="00C216B8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F0F41" w:rsidRDefault="00C216B8" w:rsidP="007F0F4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</w:rPr>
        <w:t xml:space="preserve">Внести изменения в состав административной комиссии Красногорского района города Каменска-Уральского, утвержденный постановлением Администрации Каменск-Уральского городского округа </w:t>
      </w:r>
      <w:r w:rsidR="009861B6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от 25.12.2020 № 997 (в редакции постановлений Администрации Каменск-Уральского городского округа от 12.02.2</w:t>
      </w:r>
      <w:r w:rsidR="00DE0B24">
        <w:rPr>
          <w:rFonts w:ascii="Liberation Serif" w:hAnsi="Liberation Serif" w:cs="Liberation Serif"/>
          <w:sz w:val="28"/>
        </w:rPr>
        <w:t xml:space="preserve">021 № 106, от 04.06.2021 № 468, </w:t>
      </w:r>
      <w:r w:rsidR="009861B6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от 01.07.2022 №</w:t>
      </w:r>
      <w:r w:rsidR="009861B6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435, от 29.09.2022 №</w:t>
      </w:r>
      <w:r w:rsidR="00605235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651</w:t>
      </w:r>
      <w:r w:rsidR="00904A26">
        <w:rPr>
          <w:rFonts w:ascii="Liberation Serif" w:hAnsi="Liberation Serif" w:cs="Liberation Serif"/>
          <w:sz w:val="28"/>
        </w:rPr>
        <w:t>, от 14.04.2023 №</w:t>
      </w:r>
      <w:r w:rsidR="00605235">
        <w:rPr>
          <w:rFonts w:ascii="Liberation Serif" w:hAnsi="Liberation Serif" w:cs="Liberation Serif"/>
          <w:sz w:val="28"/>
        </w:rPr>
        <w:t xml:space="preserve"> </w:t>
      </w:r>
      <w:r w:rsidR="00904A26">
        <w:rPr>
          <w:rFonts w:ascii="Liberation Serif" w:hAnsi="Liberation Serif" w:cs="Liberation Serif"/>
          <w:sz w:val="28"/>
        </w:rPr>
        <w:t>233, от 08.06.2023</w:t>
      </w:r>
      <w:r w:rsidR="009861B6">
        <w:rPr>
          <w:rFonts w:ascii="Liberation Serif" w:hAnsi="Liberation Serif" w:cs="Liberation Serif"/>
          <w:sz w:val="28"/>
        </w:rPr>
        <w:br/>
      </w:r>
      <w:r w:rsidR="00904A26">
        <w:rPr>
          <w:rFonts w:ascii="Liberation Serif" w:hAnsi="Liberation Serif" w:cs="Liberation Serif"/>
          <w:sz w:val="28"/>
        </w:rPr>
        <w:t xml:space="preserve"> №</w:t>
      </w:r>
      <w:r w:rsidR="009861B6">
        <w:rPr>
          <w:rFonts w:ascii="Liberation Serif" w:hAnsi="Liberation Serif" w:cs="Liberation Serif"/>
          <w:sz w:val="28"/>
        </w:rPr>
        <w:t xml:space="preserve"> </w:t>
      </w:r>
      <w:r w:rsidR="00904A26">
        <w:rPr>
          <w:rFonts w:ascii="Liberation Serif" w:hAnsi="Liberation Serif" w:cs="Liberation Serif"/>
          <w:sz w:val="28"/>
        </w:rPr>
        <w:t>366, от 08.12.2023 №</w:t>
      </w:r>
      <w:r w:rsidR="00605235">
        <w:rPr>
          <w:rFonts w:ascii="Liberation Serif" w:hAnsi="Liberation Serif" w:cs="Liberation Serif"/>
          <w:sz w:val="28"/>
        </w:rPr>
        <w:t xml:space="preserve"> </w:t>
      </w:r>
      <w:r w:rsidR="00904A26">
        <w:rPr>
          <w:rFonts w:ascii="Liberation Serif" w:hAnsi="Liberation Serif" w:cs="Liberation Serif"/>
          <w:sz w:val="28"/>
        </w:rPr>
        <w:t>794</w:t>
      </w:r>
      <w:r w:rsidR="0042766C">
        <w:rPr>
          <w:rFonts w:ascii="Liberation Serif" w:hAnsi="Liberation Serif" w:cs="Liberation Serif"/>
          <w:sz w:val="28"/>
        </w:rPr>
        <w:t>, от 13.06.202</w:t>
      </w:r>
      <w:r w:rsidR="00AE41E8">
        <w:rPr>
          <w:rFonts w:ascii="Liberation Serif" w:hAnsi="Liberation Serif" w:cs="Liberation Serif"/>
          <w:sz w:val="28"/>
        </w:rPr>
        <w:t>4</w:t>
      </w:r>
      <w:r w:rsidR="0042766C">
        <w:rPr>
          <w:rFonts w:ascii="Liberation Serif" w:hAnsi="Liberation Serif" w:cs="Liberation Serif"/>
          <w:sz w:val="28"/>
        </w:rPr>
        <w:t xml:space="preserve"> № 399</w:t>
      </w:r>
      <w:r w:rsidR="00B22768">
        <w:rPr>
          <w:rFonts w:ascii="Liberation Serif" w:hAnsi="Liberation Serif" w:cs="Liberation Serif"/>
          <w:sz w:val="28"/>
        </w:rPr>
        <w:t>, от 14.08.2024 № 545</w:t>
      </w:r>
      <w:r>
        <w:rPr>
          <w:rFonts w:ascii="Liberation Serif" w:hAnsi="Liberation Serif" w:cs="Liberation Serif"/>
          <w:sz w:val="28"/>
        </w:rPr>
        <w:t xml:space="preserve">) </w:t>
      </w:r>
      <w:r w:rsidR="009861B6">
        <w:rPr>
          <w:rFonts w:ascii="Liberation Serif" w:hAnsi="Liberation Serif" w:cs="Liberation Serif"/>
          <w:sz w:val="28"/>
        </w:rPr>
        <w:br/>
      </w:r>
      <w:r>
        <w:rPr>
          <w:rFonts w:ascii="Liberation Serif" w:hAnsi="Liberation Serif" w:cs="Liberation Serif"/>
          <w:sz w:val="28"/>
        </w:rPr>
        <w:t>«О создании в Каменск-Уральском городском округе административных</w:t>
      </w:r>
      <w:proofErr w:type="gramEnd"/>
      <w:r>
        <w:rPr>
          <w:rFonts w:ascii="Liberation Serif" w:hAnsi="Liberation Serif" w:cs="Liberation Serif"/>
          <w:sz w:val="28"/>
        </w:rPr>
        <w:t xml:space="preserve"> комиссий»</w:t>
      </w:r>
      <w:r w:rsidR="00DE0B24">
        <w:rPr>
          <w:rFonts w:ascii="Liberation Serif" w:hAnsi="Liberation Serif" w:cs="Liberation Serif"/>
          <w:sz w:val="28"/>
        </w:rPr>
        <w:t xml:space="preserve">, заменив </w:t>
      </w:r>
      <w:r w:rsidR="007F0F41">
        <w:rPr>
          <w:rFonts w:ascii="Liberation Serif" w:hAnsi="Liberation Serif" w:cs="Liberation Serif"/>
          <w:sz w:val="28"/>
        </w:rPr>
        <w:t xml:space="preserve">слова </w:t>
      </w:r>
      <w:r w:rsidR="00DE0B24">
        <w:rPr>
          <w:rFonts w:ascii="Liberation Serif" w:hAnsi="Liberation Serif" w:cs="Liberation Serif"/>
          <w:sz w:val="28"/>
        </w:rPr>
        <w:t xml:space="preserve">«Севастьянова Н.Н. - </w:t>
      </w:r>
      <w:r w:rsidR="007F0F41">
        <w:rPr>
          <w:rFonts w:ascii="Liberation Serif" w:hAnsi="Liberation Serif" w:cs="Liberation Serif"/>
          <w:sz w:val="28"/>
        </w:rPr>
        <w:t xml:space="preserve">главный специалист Территориального органа Администрации Каменск-Уральского городского округа «Администрация Красногорского района», </w:t>
      </w:r>
      <w:r w:rsidR="00DE0B24">
        <w:rPr>
          <w:rFonts w:ascii="Liberation Serif" w:hAnsi="Liberation Serif" w:cs="Liberation Serif"/>
          <w:sz w:val="28"/>
        </w:rPr>
        <w:t xml:space="preserve">словами «Севастьянова Н.Н. - </w:t>
      </w:r>
      <w:r w:rsidR="007F0F41">
        <w:rPr>
          <w:rFonts w:ascii="Liberation Serif" w:hAnsi="Liberation Serif" w:cs="Liberation Serif"/>
          <w:sz w:val="28"/>
        </w:rPr>
        <w:t>главный специалист Отраслевого органа Администрации Каменск-Уральского городского округа по жилищному хозяйству</w:t>
      </w:r>
      <w:r w:rsidR="00DE0B24">
        <w:rPr>
          <w:rFonts w:ascii="Liberation Serif" w:hAnsi="Liberation Serif" w:cs="Liberation Serif"/>
          <w:sz w:val="28"/>
        </w:rPr>
        <w:t>»</w:t>
      </w:r>
      <w:r w:rsidR="007F0F41">
        <w:rPr>
          <w:rFonts w:ascii="Liberation Serif" w:hAnsi="Liberation Serif" w:cs="Liberation Serif"/>
          <w:sz w:val="28"/>
        </w:rPr>
        <w:t xml:space="preserve">. </w:t>
      </w:r>
    </w:p>
    <w:p w:rsidR="00C216B8" w:rsidRPr="00B91D93" w:rsidRDefault="00C216B8" w:rsidP="007F0F41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рабочий» и разместить на официальном </w:t>
      </w:r>
      <w:r w:rsidR="00A010BA">
        <w:rPr>
          <w:rFonts w:ascii="Liberation Serif" w:hAnsi="Liberation Serif" w:cs="Liberation Serif"/>
          <w:sz w:val="28"/>
        </w:rPr>
        <w:t>сайте муниципального образования.</w:t>
      </w:r>
    </w:p>
    <w:p w:rsidR="00C216B8" w:rsidRPr="00B91D93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A010BA">
        <w:rPr>
          <w:rFonts w:ascii="Liberation Serif" w:hAnsi="Liberation Serif" w:cs="Liberation Serif"/>
          <w:sz w:val="28"/>
        </w:rPr>
        <w:t xml:space="preserve"> Контроль исполнения настоящего постановления оставляю за собой. </w:t>
      </w:r>
    </w:p>
    <w:p w:rsidR="00C216B8" w:rsidRDefault="00C216B8" w:rsidP="00C216B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E499A" w:rsidRDefault="00CE499A" w:rsidP="00C216B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CE499A" w:rsidRPr="00B91D93" w:rsidRDefault="00CE499A" w:rsidP="00CE499A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       В.В.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C216B8" w:rsidRDefault="00C216B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F41" w:rsidRDefault="007F0F4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F41" w:rsidRDefault="007F0F4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F41" w:rsidRDefault="007F0F4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F41" w:rsidRDefault="007F0F4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F41" w:rsidRPr="00DE0B24" w:rsidRDefault="00BF78F9" w:rsidP="007F0F41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BF78F9">
        <w:rPr>
          <w:rFonts w:ascii="Liberation Serif" w:hAnsi="Liberation Serif" w:cs="Liberation Serif"/>
          <w:noProof/>
        </w:rPr>
        <w:pict>
          <v:shape id="_x0000_s1027" type="#_x0000_t202" style="position:absolute;margin-left:212.6pt;margin-top:10.4pt;width:48.05pt;height:63.95pt;z-index:25167360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CAFywIAAMM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" filled="f" stroked="f">
            <v:textbox style="mso-fit-shape-to-text:t">
              <w:txbxContent>
                <w:p w:rsidR="007F0F41" w:rsidRDefault="007F0F41" w:rsidP="007F0F41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7355" cy="715645"/>
                        <wp:effectExtent l="0" t="0" r="0" b="8255"/>
                        <wp:docPr id="5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7355" cy="715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F0F41" w:rsidRPr="00B91D93" w:rsidRDefault="007F0F41" w:rsidP="007F0F41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F0F41" w:rsidRPr="00B91D93" w:rsidRDefault="007F0F41" w:rsidP="007F0F41">
      <w:pPr>
        <w:jc w:val="center"/>
        <w:rPr>
          <w:rFonts w:ascii="Liberation Serif" w:hAnsi="Liberation Serif" w:cs="Liberation Serif"/>
          <w:b/>
          <w:sz w:val="28"/>
        </w:rPr>
      </w:pPr>
    </w:p>
    <w:p w:rsidR="007F0F41" w:rsidRPr="00B91D93" w:rsidRDefault="007F0F41" w:rsidP="007F0F41">
      <w:pPr>
        <w:jc w:val="center"/>
        <w:rPr>
          <w:rFonts w:ascii="Liberation Serif" w:hAnsi="Liberation Serif" w:cs="Liberation Serif"/>
          <w:b/>
          <w:sz w:val="24"/>
        </w:rPr>
      </w:pPr>
    </w:p>
    <w:p w:rsidR="00DE0B24" w:rsidRDefault="00DE0B24" w:rsidP="00DE0B24">
      <w:pPr>
        <w:rPr>
          <w:rFonts w:ascii="Liberation Serif" w:hAnsi="Liberation Serif" w:cs="Liberation Serif"/>
          <w:b/>
          <w:sz w:val="24"/>
        </w:rPr>
      </w:pPr>
    </w:p>
    <w:sectPr w:rsidR="00DE0B24" w:rsidSect="00CC2D68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attachedTemplate r:id="rId1"/>
  <w:stylePaneFormatFilter w:val="3F01"/>
  <w:defaultTabStop w:val="708"/>
  <w:characterSpacingControl w:val="doNotCompress"/>
  <w:compat/>
  <w:rsids>
    <w:rsidRoot w:val="00C216B8"/>
    <w:rsid w:val="00133698"/>
    <w:rsid w:val="001E1FD0"/>
    <w:rsid w:val="0023226A"/>
    <w:rsid w:val="002A5879"/>
    <w:rsid w:val="00301773"/>
    <w:rsid w:val="00311136"/>
    <w:rsid w:val="00352B7E"/>
    <w:rsid w:val="00374C89"/>
    <w:rsid w:val="00391C7B"/>
    <w:rsid w:val="003F6459"/>
    <w:rsid w:val="0042766C"/>
    <w:rsid w:val="004579DE"/>
    <w:rsid w:val="004B0D4D"/>
    <w:rsid w:val="004C3D72"/>
    <w:rsid w:val="004F4246"/>
    <w:rsid w:val="00536788"/>
    <w:rsid w:val="00605235"/>
    <w:rsid w:val="006B04F6"/>
    <w:rsid w:val="006B0CB3"/>
    <w:rsid w:val="006C6C5E"/>
    <w:rsid w:val="00702165"/>
    <w:rsid w:val="0071193A"/>
    <w:rsid w:val="00720985"/>
    <w:rsid w:val="007F0F41"/>
    <w:rsid w:val="00871148"/>
    <w:rsid w:val="00896CBC"/>
    <w:rsid w:val="008C0E41"/>
    <w:rsid w:val="00900351"/>
    <w:rsid w:val="00904A26"/>
    <w:rsid w:val="00956960"/>
    <w:rsid w:val="009712E9"/>
    <w:rsid w:val="00975A1C"/>
    <w:rsid w:val="009861B6"/>
    <w:rsid w:val="00A010BA"/>
    <w:rsid w:val="00A1076A"/>
    <w:rsid w:val="00A26589"/>
    <w:rsid w:val="00AE41E8"/>
    <w:rsid w:val="00B22768"/>
    <w:rsid w:val="00B95DBC"/>
    <w:rsid w:val="00BA7870"/>
    <w:rsid w:val="00BC77AC"/>
    <w:rsid w:val="00BF6E52"/>
    <w:rsid w:val="00BF78F9"/>
    <w:rsid w:val="00C216B8"/>
    <w:rsid w:val="00C55198"/>
    <w:rsid w:val="00C8290F"/>
    <w:rsid w:val="00CA14D7"/>
    <w:rsid w:val="00CC2D68"/>
    <w:rsid w:val="00CE499A"/>
    <w:rsid w:val="00CF7251"/>
    <w:rsid w:val="00D135BC"/>
    <w:rsid w:val="00D46873"/>
    <w:rsid w:val="00D921D5"/>
    <w:rsid w:val="00DE0B24"/>
    <w:rsid w:val="00DE4BE7"/>
    <w:rsid w:val="00E61792"/>
    <w:rsid w:val="00EE4587"/>
    <w:rsid w:val="00FA194B"/>
    <w:rsid w:val="00FA3C20"/>
    <w:rsid w:val="00FA4FF3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Users\admkr\Desktop\&#1055;&#1086;&#1076;&#1075;&#1086;&#1090;&#1086;&#1074;&#1082;&#1072;%20&#1087;&#1086;&#1089;&#1090;&#1072;&#1085;&#1086;&#1074;&#1083;&#1077;&#1085;&#1080;&#1103;\post_glava_kam_ur_gor_okr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471FF-5F99-451F-A59F-73D041F2E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post_glava_kam_ur_gor_okr_27072020_gost_gerasimov</Template>
  <TotalTime>68</TotalTime>
  <Pages>1</Pages>
  <Words>165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admkr</dc:creator>
  <cp:keywords/>
  <cp:lastModifiedBy>Пользователь Windows</cp:lastModifiedBy>
  <cp:revision>24</cp:revision>
  <cp:lastPrinted>2025-03-26T02:47:00Z</cp:lastPrinted>
  <dcterms:created xsi:type="dcterms:W3CDTF">2023-04-06T05:20:00Z</dcterms:created>
  <dcterms:modified xsi:type="dcterms:W3CDTF">2025-03-28T09:19:00Z</dcterms:modified>
</cp:coreProperties>
</file>