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E3" w:rsidRDefault="008972E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0F5938" w:rsidRPr="00B91D93" w:rsidRDefault="008F2D5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F2D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F5938" w:rsidRDefault="00CA1B4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009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0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F5938" w:rsidRPr="00B91D93" w:rsidRDefault="000F593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0F5938" w:rsidRPr="00B91D93" w:rsidRDefault="000F593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F5938" w:rsidRPr="00B91D93" w:rsidRDefault="000F5938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0F5938" w:rsidRPr="00B91D93" w:rsidRDefault="000F593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F5938" w:rsidRDefault="008F2D5B" w:rsidP="00A13348">
      <w:pPr>
        <w:spacing w:before="400"/>
        <w:rPr>
          <w:rFonts w:ascii="Liberation Serif" w:hAnsi="Liberation Serif" w:cs="Liberation Serif"/>
          <w:sz w:val="24"/>
        </w:rPr>
      </w:pPr>
      <w:r w:rsidRPr="008F2D5B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F5938" w:rsidRPr="00B91D93">
        <w:rPr>
          <w:rFonts w:ascii="Liberation Serif" w:hAnsi="Liberation Serif" w:cs="Liberation Serif"/>
          <w:sz w:val="24"/>
        </w:rPr>
        <w:t xml:space="preserve">от </w:t>
      </w:r>
      <w:r w:rsidR="00A842F7">
        <w:rPr>
          <w:rFonts w:ascii="Liberation Serif" w:hAnsi="Liberation Serif" w:cs="Liberation Serif"/>
          <w:sz w:val="24"/>
        </w:rPr>
        <w:t>18.04.2025</w:t>
      </w:r>
      <w:r w:rsidR="003D63A0">
        <w:rPr>
          <w:rFonts w:ascii="Liberation Serif" w:hAnsi="Liberation Serif" w:cs="Liberation Serif"/>
          <w:sz w:val="24"/>
        </w:rPr>
        <w:t xml:space="preserve">  </w:t>
      </w:r>
      <w:r w:rsidR="000F5938" w:rsidRPr="00B91D93">
        <w:rPr>
          <w:rFonts w:ascii="Liberation Serif" w:hAnsi="Liberation Serif" w:cs="Liberation Serif"/>
          <w:sz w:val="24"/>
        </w:rPr>
        <w:t xml:space="preserve">№ </w:t>
      </w:r>
      <w:r w:rsidR="00A842F7">
        <w:rPr>
          <w:rFonts w:ascii="Liberation Serif" w:hAnsi="Liberation Serif" w:cs="Liberation Serif"/>
          <w:sz w:val="24"/>
        </w:rPr>
        <w:t>298</w:t>
      </w:r>
    </w:p>
    <w:p w:rsidR="000F5938" w:rsidRPr="00A13348" w:rsidRDefault="000F5938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0F5938" w:rsidRDefault="000F5938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F5938" w:rsidRPr="0036389D" w:rsidRDefault="000F5938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</w:t>
      </w:r>
      <w:proofErr w:type="gramStart"/>
      <w:r w:rsidRPr="0036389D">
        <w:rPr>
          <w:rFonts w:ascii="Liberation Serif" w:hAnsi="Liberation Serif" w:cs="Liberation Serif"/>
          <w:sz w:val="28"/>
          <w:szCs w:val="28"/>
        </w:rPr>
        <w:t>самоуправления в Российской Федерации», от 21 декабря 1994 года № 69-ФЗ «О пожарной безопасности», Законом Свердловской области от 15</w:t>
      </w:r>
      <w:r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36389D">
        <w:rPr>
          <w:rFonts w:ascii="Liberation Serif" w:hAnsi="Liberation Serif" w:cs="Liberation Serif"/>
          <w:sz w:val="28"/>
          <w:szCs w:val="28"/>
        </w:rPr>
        <w:t>2005</w:t>
      </w:r>
      <w:r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>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62269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от </w:t>
      </w:r>
      <w:r w:rsidR="00BD100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28.03.2025</w:t>
      </w:r>
      <w:r w:rsidRPr="0062269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 </w:t>
      </w:r>
      <w:r w:rsidR="00BD100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sz w:val="28"/>
          <w:szCs w:val="28"/>
        </w:rPr>
        <w:t>в целях обеспечения пожарной</w:t>
      </w:r>
      <w:proofErr w:type="gramEnd"/>
      <w:r w:rsidRPr="0036389D">
        <w:rPr>
          <w:rFonts w:ascii="Liberation Serif" w:hAnsi="Liberation Serif" w:cs="Liberation Serif"/>
          <w:sz w:val="28"/>
          <w:szCs w:val="28"/>
        </w:rPr>
        <w:t xml:space="preserve">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0F5938" w:rsidRPr="0036389D" w:rsidRDefault="000F5938" w:rsidP="00F801F1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</w:t>
      </w:r>
      <w:r w:rsidRPr="00446B65">
        <w:rPr>
          <w:rFonts w:ascii="Liberation Serif" w:hAnsi="Liberation Serif" w:cs="Liberation Serif"/>
          <w:sz w:val="28"/>
          <w:szCs w:val="28"/>
        </w:rPr>
        <w:t xml:space="preserve">с </w:t>
      </w:r>
      <w:r w:rsidR="00446B65" w:rsidRPr="00446B65">
        <w:rPr>
          <w:rFonts w:ascii="Liberation Serif" w:hAnsi="Liberation Serif" w:cs="Liberation Serif"/>
          <w:color w:val="000000"/>
          <w:sz w:val="28"/>
          <w:szCs w:val="28"/>
        </w:rPr>
        <w:t>19</w:t>
      </w:r>
      <w:r w:rsidRPr="00446B65">
        <w:rPr>
          <w:rFonts w:ascii="Liberation Serif" w:hAnsi="Liberation Serif" w:cs="Liberation Serif"/>
          <w:sz w:val="28"/>
          <w:szCs w:val="28"/>
        </w:rPr>
        <w:t xml:space="preserve"> апреля 202</w:t>
      </w:r>
      <w:r w:rsidR="003D63A0" w:rsidRPr="00446B65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446B65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0119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Liberation Serif" w:hAnsi="Liberation Serif"/>
          <w:sz w:val="28"/>
        </w:rPr>
        <w:t>На период действия особого противопожарного режима установить дополнительные требования пожарной безопасности на территории Каменск-Уральского городского округа:</w:t>
      </w:r>
    </w:p>
    <w:p w:rsidR="000F5938" w:rsidRPr="004748B3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1) </w:t>
      </w:r>
      <w:r w:rsidR="00F808CC">
        <w:rPr>
          <w:rFonts w:ascii="Liberation Serif" w:hAnsi="Liberation Serif"/>
          <w:sz w:val="28"/>
        </w:rPr>
        <w:t xml:space="preserve">запретить проведение массовых мероприятий на территории городских лесов Каменск-Уральского городского округа, за исключением мероприятий, </w:t>
      </w:r>
      <w:r w:rsidR="00F808CC" w:rsidRPr="003E3B50">
        <w:rPr>
          <w:rFonts w:ascii="Liberation Serif" w:hAnsi="Liberation Serif"/>
          <w:sz w:val="28"/>
        </w:rPr>
        <w:t>утверждённых</w:t>
      </w:r>
      <w:r w:rsidR="00F808CC">
        <w:rPr>
          <w:rFonts w:ascii="Liberation Serif" w:hAnsi="Liberation Serif"/>
          <w:sz w:val="28"/>
        </w:rPr>
        <w:t xml:space="preserve"> распорядительными документами</w:t>
      </w:r>
      <w:r w:rsidR="00F808CC" w:rsidRPr="003E3B50">
        <w:rPr>
          <w:rFonts w:ascii="Liberation Serif" w:hAnsi="Liberation Serif"/>
          <w:sz w:val="28"/>
        </w:rPr>
        <w:t xml:space="preserve"> </w:t>
      </w:r>
      <w:r w:rsidR="00F808CC">
        <w:rPr>
          <w:rFonts w:ascii="Liberation Serif" w:hAnsi="Liberation Serif"/>
          <w:sz w:val="28"/>
        </w:rPr>
        <w:t>органов местного самоуправления</w:t>
      </w:r>
      <w:r w:rsidR="00F808CC" w:rsidRPr="003E3B50">
        <w:rPr>
          <w:rFonts w:ascii="Liberation Serif" w:hAnsi="Liberation Serif"/>
          <w:sz w:val="28"/>
        </w:rPr>
        <w:t xml:space="preserve"> Каменск-Уральского городского округа, </w:t>
      </w:r>
      <w:r w:rsidR="00F808CC" w:rsidRPr="002E744B">
        <w:rPr>
          <w:rFonts w:ascii="Liberation Serif" w:hAnsi="Liberation Serif"/>
          <w:sz w:val="28"/>
        </w:rPr>
        <w:t>при условии неукоснительного соблюдения положений постановления Правительства Р</w:t>
      </w:r>
      <w:r w:rsidR="00E44E88">
        <w:rPr>
          <w:rFonts w:ascii="Liberation Serif" w:hAnsi="Liberation Serif"/>
          <w:sz w:val="28"/>
        </w:rPr>
        <w:t xml:space="preserve">оссийской </w:t>
      </w:r>
      <w:r w:rsidR="00F808CC" w:rsidRPr="002E744B">
        <w:rPr>
          <w:rFonts w:ascii="Liberation Serif" w:hAnsi="Liberation Serif"/>
          <w:sz w:val="28"/>
        </w:rPr>
        <w:t>Ф</w:t>
      </w:r>
      <w:r w:rsidR="00E44E88">
        <w:rPr>
          <w:rFonts w:ascii="Liberation Serif" w:hAnsi="Liberation Serif"/>
          <w:sz w:val="28"/>
        </w:rPr>
        <w:t>едерации</w:t>
      </w:r>
      <w:r w:rsidR="00F808CC" w:rsidRPr="002E744B">
        <w:rPr>
          <w:rFonts w:ascii="Liberation Serif" w:hAnsi="Liberation Serif"/>
          <w:sz w:val="28"/>
        </w:rPr>
        <w:t xml:space="preserve"> от 16.09.2020 № 1479 «Об утверждении Правил противопожарного режима в Российской Федерации» и других требований, определяющих прави</w:t>
      </w:r>
      <w:r w:rsidR="00F808CC">
        <w:rPr>
          <w:rFonts w:ascii="Liberation Serif" w:hAnsi="Liberation Serif"/>
          <w:sz w:val="28"/>
        </w:rPr>
        <w:t>ла безопасной жизнедеятельности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0F5938" w:rsidRPr="00A7386A" w:rsidRDefault="000F5938" w:rsidP="00A7386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A7386A">
        <w:rPr>
          <w:rFonts w:ascii="Liberation Serif" w:hAnsi="Liberation Serif"/>
          <w:sz w:val="28"/>
          <w:szCs w:val="28"/>
        </w:rPr>
        <w:lastRenderedPageBreak/>
        <w:t>2) запретить разведение костров, в том числе для приготовления пищи в мангалах и иных приспособлениях для тепловой обработки пищи с</w:t>
      </w:r>
      <w:r>
        <w:rPr>
          <w:rFonts w:ascii="Liberation Serif" w:hAnsi="Liberation Serif"/>
          <w:sz w:val="28"/>
          <w:szCs w:val="28"/>
        </w:rPr>
        <w:t xml:space="preserve"> помощью открытого огня и тлеющего угля</w:t>
      </w:r>
      <w:r w:rsidR="007F154C">
        <w:rPr>
          <w:rFonts w:ascii="Liberation Serif" w:hAnsi="Liberation Serif"/>
          <w:sz w:val="28"/>
          <w:szCs w:val="28"/>
        </w:rPr>
        <w:t xml:space="preserve"> </w:t>
      </w:r>
      <w:r w:rsidR="007F154C">
        <w:rPr>
          <w:rFonts w:ascii="Liberation Serif" w:hAnsi="Liberation Serif"/>
          <w:color w:val="000000"/>
          <w:sz w:val="28"/>
          <w:szCs w:val="28"/>
        </w:rPr>
        <w:t>в</w:t>
      </w:r>
      <w:r w:rsidR="007F154C" w:rsidRPr="007F154C">
        <w:rPr>
          <w:rFonts w:ascii="Liberation Serif" w:hAnsi="Liberation Serif"/>
          <w:color w:val="000000"/>
          <w:sz w:val="28"/>
          <w:szCs w:val="28"/>
        </w:rPr>
        <w:t>не специально отведенных и оборудованных для этого мест</w:t>
      </w:r>
      <w:r w:rsidRPr="007F154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за исключением мангалов и иных приспособлений для тепловой обработки пищи </w:t>
      </w:r>
      <w:r w:rsidRPr="00A7386A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 xml:space="preserve"> помощью открытого огня и тлеющего угля, находящихся и эксплуатирующихся объектами общественного питания, во время проведения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 xml:space="preserve">мероприятий, утвержденных нормативными правовыми актами органов государственной власти Свердловской области, Администрации Каменск-Уральского городского округа, </w:t>
      </w:r>
      <w:r w:rsidRPr="00A7386A">
        <w:rPr>
          <w:rFonts w:ascii="Liberation Serif" w:hAnsi="Liberation Serif"/>
          <w:sz w:val="28"/>
          <w:szCs w:val="28"/>
        </w:rPr>
        <w:t>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 в том числе и в металлической емкости или емкости, выполненной из иных негорючих материалов,</w:t>
      </w:r>
      <w:r>
        <w:rPr>
          <w:rFonts w:ascii="Liberation Serif" w:hAnsi="Liberation Serif"/>
          <w:sz w:val="28"/>
          <w:szCs w:val="28"/>
        </w:rPr>
        <w:t xml:space="preserve"> на территориях объектов всех форм собственности,</w:t>
      </w:r>
      <w:r w:rsidRPr="00A7386A">
        <w:rPr>
          <w:rFonts w:ascii="Liberation Serif" w:hAnsi="Liberation Serif"/>
          <w:sz w:val="28"/>
          <w:szCs w:val="28"/>
        </w:rPr>
        <w:t xml:space="preserve"> в том числе на индивидуальных приусадебных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A7386A">
        <w:rPr>
          <w:rFonts w:ascii="Liberation Serif" w:hAnsi="Liberation Serif"/>
          <w:sz w:val="28"/>
          <w:szCs w:val="28"/>
        </w:rPr>
        <w:t>участках, в садоводческих и огороднических некоммерческих товариществах, 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>также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>стоянку и ночлег туристических групп вне специально отведенных мест</w:t>
      </w:r>
      <w:r>
        <w:rPr>
          <w:rFonts w:ascii="Liberation Serif" w:hAnsi="Liberation Serif"/>
          <w:sz w:val="28"/>
          <w:szCs w:val="28"/>
        </w:rPr>
        <w:t>;</w:t>
      </w:r>
      <w:proofErr w:type="gramEnd"/>
    </w:p>
    <w:p w:rsidR="00F808CC" w:rsidRDefault="000F5938" w:rsidP="00F808CC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3) </w:t>
      </w:r>
      <w:r w:rsidR="00F808CC" w:rsidRPr="0078711E">
        <w:rPr>
          <w:rFonts w:ascii="Liberation Serif" w:hAnsi="Liberation Serif" w:cs="Liberation Serif"/>
          <w:color w:val="000000"/>
          <w:sz w:val="28"/>
          <w:szCs w:val="28"/>
        </w:rPr>
        <w:t xml:space="preserve">запретить проведение пожароопасных работ </w:t>
      </w:r>
      <w:r w:rsidR="00F808CC" w:rsidRPr="0078711E">
        <w:rPr>
          <w:rFonts w:ascii="Liberation Serif" w:hAnsi="Liberation Serif"/>
          <w:sz w:val="28"/>
          <w:szCs w:val="28"/>
        </w:rPr>
        <w:t>на территориях всех форм собственности, в том числе организаций,</w:t>
      </w:r>
      <w:r w:rsidR="00F808CC" w:rsidRPr="0078711E"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 частных домовладений, садоводства и огородничества, в охранных зонах линий электропередач, электрических станций и подстанций, в границах полос отвода и охранных зонах железных дорог, путепроводов и продуктопроводов, а также в лесах, лесопарковых зонах, </w:t>
      </w:r>
      <w:r w:rsidR="00F808CC" w:rsidRPr="0078711E">
        <w:rPr>
          <w:rFonts w:ascii="Liberation Serif" w:hAnsi="Liberation Serif" w:cs="Liberation Serif"/>
          <w:sz w:val="28"/>
          <w:szCs w:val="28"/>
        </w:rPr>
        <w:t>землях промышленности, энергетики, транспорта, связи, землях иного назначения</w:t>
      </w:r>
      <w:r w:rsidR="00F808CC">
        <w:rPr>
          <w:rFonts w:ascii="Liberation Serif" w:hAnsi="Liberation Serif" w:cs="Liberation Serif"/>
          <w:sz w:val="28"/>
          <w:szCs w:val="28"/>
        </w:rPr>
        <w:t xml:space="preserve">, </w:t>
      </w:r>
      <w:r w:rsidR="00F808CC" w:rsidRPr="00B702AF">
        <w:rPr>
          <w:rFonts w:ascii="Liberation Serif" w:hAnsi="Liberation Serif" w:cs="Liberation Serif"/>
          <w:color w:val="000000"/>
          <w:sz w:val="28"/>
          <w:szCs w:val="28"/>
        </w:rPr>
        <w:t>за исключением работ, связанных</w:t>
      </w:r>
      <w:proofErr w:type="gramEnd"/>
      <w:r w:rsidR="00F808CC" w:rsidRPr="00B702A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="00F808CC" w:rsidRPr="00B702AF">
        <w:rPr>
          <w:rFonts w:ascii="Liberation Serif" w:hAnsi="Liberation Serif" w:cs="Liberation Serif"/>
          <w:color w:val="000000"/>
          <w:sz w:val="28"/>
          <w:szCs w:val="28"/>
        </w:rPr>
        <w:t>с содержанием городской инфраструктуры (системы инженерных, дорожно-транспортных и других коммуникаций),</w:t>
      </w:r>
      <w:r w:rsidR="00F808CC" w:rsidRPr="0059138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808CC">
        <w:rPr>
          <w:rFonts w:ascii="Liberation Serif" w:hAnsi="Liberation Serif" w:cs="Liberation Serif"/>
          <w:color w:val="000000"/>
          <w:sz w:val="28"/>
          <w:szCs w:val="28"/>
        </w:rPr>
        <w:t>работ по ремонту имущественного комплекса</w:t>
      </w:r>
      <w:r w:rsidR="00F808CC" w:rsidRPr="0027319A">
        <w:t xml:space="preserve"> </w:t>
      </w:r>
      <w:r w:rsidR="00F808CC" w:rsidRPr="0027319A">
        <w:rPr>
          <w:rFonts w:ascii="Liberation Serif" w:hAnsi="Liberation Serif" w:cs="Liberation Serif"/>
          <w:color w:val="000000"/>
          <w:sz w:val="28"/>
          <w:szCs w:val="28"/>
        </w:rPr>
        <w:t>всех форм собственности</w:t>
      </w:r>
      <w:r w:rsidR="00F808CC"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работ, связанных </w:t>
      </w:r>
      <w:r w:rsidR="00F808CC" w:rsidRPr="00591385">
        <w:rPr>
          <w:rFonts w:ascii="Liberation Serif" w:hAnsi="Liberation Serif" w:cs="Liberation Serif"/>
          <w:color w:val="000000"/>
          <w:sz w:val="28"/>
          <w:szCs w:val="28"/>
        </w:rPr>
        <w:t>с предупреждением и ликвидацией аварийных и других чрезвычайных ситуаций на землях общего пользования Каменск-Уральского городского округа</w:t>
      </w:r>
      <w:r w:rsidR="00F808CC">
        <w:rPr>
          <w:rFonts w:ascii="Liberation Serif" w:hAnsi="Liberation Serif" w:cs="Liberation Serif"/>
          <w:sz w:val="28"/>
          <w:szCs w:val="28"/>
        </w:rPr>
        <w:t>,</w:t>
      </w:r>
      <w:r w:rsidR="007F154C" w:rsidRPr="007F154C">
        <w:rPr>
          <w:rFonts w:ascii="Liberation Serif" w:hAnsi="Liberation Serif" w:cs="Liberation Serif"/>
          <w:sz w:val="28"/>
          <w:szCs w:val="28"/>
        </w:rPr>
        <w:t xml:space="preserve"> а также электрогазосварочных работ на объектах строительства, производства кровельных работ и газификации населенных пунктов, при условии уборки сухой травянистой растительности и горючих</w:t>
      </w:r>
      <w:proofErr w:type="gramEnd"/>
      <w:r w:rsidR="007F154C" w:rsidRPr="007F154C">
        <w:rPr>
          <w:rFonts w:ascii="Liberation Serif" w:hAnsi="Liberation Serif" w:cs="Liberation Serif"/>
          <w:sz w:val="28"/>
          <w:szCs w:val="28"/>
        </w:rPr>
        <w:t xml:space="preserve"> материалов, в радиусе 15 метров</w:t>
      </w:r>
      <w:r w:rsidR="007F154C">
        <w:rPr>
          <w:rFonts w:ascii="Liberation Serif" w:hAnsi="Liberation Serif" w:cs="Liberation Serif"/>
          <w:sz w:val="28"/>
          <w:szCs w:val="28"/>
        </w:rPr>
        <w:t xml:space="preserve"> и</w:t>
      </w:r>
      <w:r w:rsidR="00F808CC">
        <w:rPr>
          <w:rFonts w:ascii="Liberation Serif" w:hAnsi="Liberation Serif" w:cs="Liberation Serif"/>
          <w:sz w:val="28"/>
          <w:szCs w:val="28"/>
        </w:rPr>
        <w:t xml:space="preserve"> </w:t>
      </w:r>
      <w:r w:rsidR="00F808CC" w:rsidRPr="00D36978">
        <w:rPr>
          <w:rFonts w:ascii="Liberation Serif" w:hAnsi="Liberation Serif" w:cs="Liberation Serif"/>
          <w:sz w:val="28"/>
          <w:szCs w:val="28"/>
        </w:rPr>
        <w:t>неукоснительного соблюдения положений постановления Правительства Р</w:t>
      </w:r>
      <w:r w:rsidR="00132AD1">
        <w:rPr>
          <w:rFonts w:ascii="Liberation Serif" w:hAnsi="Liberation Serif" w:cs="Liberation Serif"/>
          <w:sz w:val="28"/>
          <w:szCs w:val="28"/>
        </w:rPr>
        <w:t>оссийской Федерации</w:t>
      </w:r>
      <w:r w:rsidR="00F808CC" w:rsidRPr="00D36978">
        <w:rPr>
          <w:rFonts w:ascii="Liberation Serif" w:hAnsi="Liberation Serif" w:cs="Liberation Serif"/>
          <w:sz w:val="28"/>
          <w:szCs w:val="28"/>
        </w:rPr>
        <w:t xml:space="preserve"> от 16.09.2020 № 1479 «Об утверждении Правил противопожарного режима в Российской Федерации» и других требований, определяющих прави</w:t>
      </w:r>
      <w:r w:rsidR="00F808CC">
        <w:rPr>
          <w:rFonts w:ascii="Liberation Serif" w:hAnsi="Liberation Serif" w:cs="Liberation Serif"/>
          <w:sz w:val="28"/>
          <w:szCs w:val="28"/>
        </w:rPr>
        <w:t>ла безопасной жизнедеятельности;</w:t>
      </w:r>
      <w:bookmarkStart w:id="0" w:name="_GoBack"/>
      <w:bookmarkEnd w:id="0"/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F808CC" w:rsidRPr="00531CE2">
        <w:rPr>
          <w:rFonts w:ascii="Liberation Serif" w:hAnsi="Liberation Serif" w:cs="Liberation Serif"/>
          <w:sz w:val="28"/>
          <w:szCs w:val="28"/>
        </w:rPr>
        <w:t>запретить применение пиротехнических изделий</w:t>
      </w:r>
      <w:r w:rsidR="00BD1007">
        <w:rPr>
          <w:rFonts w:ascii="Liberation Serif" w:hAnsi="Liberation Serif" w:cs="Liberation Serif"/>
          <w:sz w:val="28"/>
          <w:szCs w:val="28"/>
        </w:rPr>
        <w:t xml:space="preserve"> и</w:t>
      </w:r>
      <w:r w:rsidR="00F808CC" w:rsidRPr="00531CE2">
        <w:rPr>
          <w:rFonts w:ascii="Liberation Serif" w:hAnsi="Liberation Serif" w:cs="Liberation Serif"/>
          <w:sz w:val="28"/>
          <w:szCs w:val="28"/>
        </w:rPr>
        <w:t xml:space="preserve"> </w:t>
      </w:r>
      <w:r w:rsidR="00BD1007" w:rsidRPr="00BD1007">
        <w:rPr>
          <w:rFonts w:ascii="Liberation Serif" w:hAnsi="Liberation Serif" w:cs="Liberation Serif"/>
          <w:color w:val="000000"/>
          <w:sz w:val="28"/>
          <w:szCs w:val="28"/>
        </w:rPr>
        <w:t>запуск неуправляемых изделий из горючих материалов, принцип подъема на высоту которых, основан на нагревании воздуха внутри конструкции с помощью открытого огня</w:t>
      </w:r>
      <w:r w:rsidR="00BD1007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BD1007" w:rsidRPr="00531CE2">
        <w:rPr>
          <w:rFonts w:ascii="Liberation Serif" w:hAnsi="Liberation Serif" w:cs="Liberation Serif"/>
          <w:sz w:val="28"/>
          <w:szCs w:val="28"/>
        </w:rPr>
        <w:t xml:space="preserve"> </w:t>
      </w:r>
      <w:r w:rsidR="00F808CC" w:rsidRPr="00531CE2">
        <w:rPr>
          <w:rFonts w:ascii="Liberation Serif" w:hAnsi="Liberation Serif" w:cs="Liberation Serif"/>
          <w:sz w:val="28"/>
          <w:szCs w:val="28"/>
        </w:rPr>
        <w:t>на землях общего пользования, а также на территориях всех форм собственности, в том числе организаций, частных домовладений, садоводства или огородничества, расположенных на территориях Каменск-Уральского городского округа, за исключением мест, специально определенных для этих</w:t>
      </w:r>
      <w:proofErr w:type="gramEnd"/>
      <w:r w:rsidR="00F808CC" w:rsidRPr="00531CE2">
        <w:rPr>
          <w:rFonts w:ascii="Liberation Serif" w:hAnsi="Liberation Serif" w:cs="Liberation Serif"/>
          <w:sz w:val="28"/>
          <w:szCs w:val="28"/>
        </w:rPr>
        <w:t xml:space="preserve"> целей, во время проведения культурно-массовых мероприятий, утверждённых нормативными правовыми актами Администрации Каменск-Уральского городского округа, при выполнении </w:t>
      </w:r>
      <w:r w:rsidR="00F808CC" w:rsidRPr="00531CE2">
        <w:rPr>
          <w:rFonts w:ascii="Liberation Serif" w:hAnsi="Liberation Serif" w:cs="Liberation Serif"/>
          <w:sz w:val="28"/>
          <w:szCs w:val="28"/>
        </w:rPr>
        <w:lastRenderedPageBreak/>
        <w:t>установленных требований пожарной безопасности с учетом требований инструкции на применяемые пиротехнические изделия;</w:t>
      </w:r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5) запретить эксплуатацию печей, каминов и других отопительных приборов, работающих на твердом топливе (за исключением печей, находящихся в жилых помещениях, а также теплогенерирующих установок, предназначенных для теплоснабжения зданий или сооружений, в том числе для изготовления продукции) при скорости ветра, превышающей значение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>
        <w:rPr>
          <w:rFonts w:ascii="Liberation Serif" w:hAnsi="Liberation Serif" w:cs="Liberation Serif"/>
          <w:sz w:val="28"/>
          <w:szCs w:val="28"/>
        </w:rPr>
        <w:t xml:space="preserve"> в секунду, или поступившей информации о приближающихся неблагоприятных или  опасных  для  жизнедеятельности людей метеорологических последствиях, связанных с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сильными порывами ветра (за исключением дождливой погоды);</w:t>
      </w:r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запретить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оставление емкостей с легковоспламеняющимися и горючими жидкостями, горючими газами на территориях, </w:t>
      </w:r>
      <w:r>
        <w:rPr>
          <w:rFonts w:ascii="Liberation Serif" w:hAnsi="Liberation Serif" w:cs="Liberation Serif"/>
          <w:sz w:val="28"/>
          <w:szCs w:val="28"/>
        </w:rPr>
        <w:t xml:space="preserve">всех форм собственности,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7) </w:t>
      </w:r>
      <w:r>
        <w:rPr>
          <w:rFonts w:ascii="Liberation Serif" w:hAnsi="Liberation Serif"/>
          <w:sz w:val="28"/>
        </w:rPr>
        <w:t>правообладателям земельных участков (собственникам земельных участков, землепользователям, землевладельцам и арендаторам земельных участков), расположенных в границах Каменск-Уральского городского округа, и правообладателям территорий ведения гражданами садоводства или огородничества для собственных нужд произвести уборку мусора, сухой растительности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и горючих материалов в границах своих земельных участков, и на прилегающих к ним территориях на расстоянии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Liberation Serif" w:hAnsi="Liberation Serif" w:cs="Liberation Serif"/>
            <w:color w:val="000000"/>
            <w:sz w:val="28"/>
            <w:szCs w:val="28"/>
          </w:rPr>
          <w:t>5 метров</w:t>
        </w:r>
      </w:smartTag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 периметру (при наличии такой территории), а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территориях, прилегающих к лесу, -</w:t>
      </w:r>
      <w:r>
        <w:rPr>
          <w:rFonts w:ascii="Liberation Serif" w:hAnsi="Liberation Serif" w:cs="Liberation Serif"/>
          <w:sz w:val="28"/>
          <w:szCs w:val="28"/>
        </w:rPr>
        <w:t xml:space="preserve"> на расстоянии не менее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>
        <w:rPr>
          <w:rFonts w:ascii="Liberation Serif" w:hAnsi="Liberation Serif" w:cs="Liberation Serif"/>
          <w:sz w:val="28"/>
          <w:szCs w:val="28"/>
        </w:rPr>
        <w:t xml:space="preserve"> от леса в срок до </w:t>
      </w:r>
      <w:r w:rsidR="003D63A0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мая 202</w:t>
      </w:r>
      <w:r w:rsidR="003D63A0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C1301">
        <w:rPr>
          <w:rFonts w:ascii="Liberation Serif" w:hAnsi="Liberation Serif" w:cs="Liberation Serif"/>
          <w:sz w:val="28"/>
          <w:szCs w:val="28"/>
        </w:rPr>
        <w:t>, и не допускать складирования мусора, горючих материалов, остатков сухой растительности на указанных территориях в период действия особого противопожарного режима</w:t>
      </w:r>
      <w:r w:rsidR="00CF0088">
        <w:rPr>
          <w:rFonts w:ascii="Liberation Serif" w:hAnsi="Liberation Serif" w:cs="Liberation Serif"/>
          <w:sz w:val="28"/>
          <w:szCs w:val="28"/>
        </w:rPr>
        <w:t>;</w:t>
      </w:r>
    </w:p>
    <w:p w:rsidR="00CF0088" w:rsidRDefault="00CF008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 запретить размещение и хранение горючих материалов по периметру земельных участков всех форм собственности на прилегающих территориях на расстоянии менее 5 метров от границ земельного участка;</w:t>
      </w:r>
    </w:p>
    <w:p w:rsidR="00CF0088" w:rsidRDefault="00CF008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9) </w:t>
      </w:r>
      <w:r w:rsidR="0080520B">
        <w:rPr>
          <w:rFonts w:ascii="Liberation Serif" w:hAnsi="Liberation Serif" w:cs="Liberation Serif"/>
          <w:sz w:val="28"/>
          <w:szCs w:val="28"/>
        </w:rPr>
        <w:t>в случае размещения горючих материалов после 01 мая 2025 года по периметру земельных участков всех форм собственности на прилегающих территориях</w:t>
      </w:r>
      <w:r w:rsidR="00302E36">
        <w:rPr>
          <w:rFonts w:ascii="Liberation Serif" w:hAnsi="Liberation Serif" w:cs="Liberation Serif"/>
          <w:sz w:val="28"/>
          <w:szCs w:val="28"/>
        </w:rPr>
        <w:t>,</w:t>
      </w:r>
      <w:r w:rsidR="0080520B">
        <w:rPr>
          <w:rFonts w:ascii="Liberation Serif" w:hAnsi="Liberation Serif" w:cs="Liberation Serif"/>
          <w:sz w:val="28"/>
          <w:szCs w:val="28"/>
        </w:rPr>
        <w:t xml:space="preserve"> на расстоянии менее 5 метров от границ земельного участка, правообладатели земельных участков (собственники земельных участков, землепользователи, землевладельцы и арендаторы земельных участков) обязаны провести их уборку в течение 3 дней с момента размещения. </w:t>
      </w:r>
      <w:proofErr w:type="gramEnd"/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. 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>Территориальным органам Администрации Каменск-Уральского городского округа «Администрация Красногорского района»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color w:val="000000"/>
          <w:spacing w:val="-4"/>
          <w:sz w:val="28"/>
          <w:szCs w:val="28"/>
        </w:rPr>
        <w:t>Башарин</w:t>
      </w:r>
      <w:proofErr w:type="spellEnd"/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Д.В</w:t>
      </w:r>
      <w:r w:rsidR="008972E3">
        <w:rPr>
          <w:rFonts w:ascii="Liberation Serif" w:hAnsi="Liberation Serif"/>
          <w:color w:val="000000"/>
          <w:spacing w:val="-4"/>
          <w:sz w:val="28"/>
          <w:szCs w:val="28"/>
        </w:rPr>
        <w:t>.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>)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 xml:space="preserve"> и «Администрация </w:t>
      </w:r>
      <w:proofErr w:type="spellStart"/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>Синарского</w:t>
      </w:r>
      <w:proofErr w:type="spellEnd"/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 xml:space="preserve"> района»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(Шилов А.В</w:t>
      </w:r>
      <w:r w:rsidR="008972E3">
        <w:rPr>
          <w:rFonts w:ascii="Liberation Serif" w:hAnsi="Liberation Serif"/>
          <w:color w:val="000000"/>
          <w:spacing w:val="-4"/>
          <w:sz w:val="28"/>
          <w:szCs w:val="28"/>
        </w:rPr>
        <w:t>.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>), муниципальному казенному учреждению «Управление городского хозяйства» (</w:t>
      </w:r>
      <w:proofErr w:type="spellStart"/>
      <w:r>
        <w:rPr>
          <w:rFonts w:ascii="Liberation Serif" w:hAnsi="Liberation Serif"/>
          <w:color w:val="000000"/>
          <w:spacing w:val="-4"/>
          <w:sz w:val="28"/>
          <w:szCs w:val="28"/>
        </w:rPr>
        <w:t>Барбицкий</w:t>
      </w:r>
      <w:proofErr w:type="spellEnd"/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Я.Ю.)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36389D">
        <w:rPr>
          <w:rFonts w:ascii="Liberation Serif" w:hAnsi="Liberation Serif" w:cs="Liberation Serif"/>
          <w:sz w:val="28"/>
          <w:szCs w:val="28"/>
        </w:rPr>
        <w:t>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0F5938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5. </w:t>
      </w:r>
      <w:r>
        <w:rPr>
          <w:rFonts w:ascii="Liberation Serif" w:hAnsi="Liberation Serif"/>
          <w:sz w:val="28"/>
        </w:rPr>
        <w:t xml:space="preserve">Рекомендовать правообладателям обеспечить у каждого жилого строения на территориях частных домовладений, садоводства или </w:t>
      </w:r>
      <w:r>
        <w:rPr>
          <w:rFonts w:ascii="Liberation Serif" w:hAnsi="Liberation Serif"/>
          <w:sz w:val="28"/>
        </w:rPr>
        <w:lastRenderedPageBreak/>
        <w:t xml:space="preserve">огородничества, расположенных на территории Каменск-Уральского городского округа, наличие бочки с водой (объемом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0,2 куб. метра</w:t>
        </w:r>
      </w:smartTag>
      <w:r>
        <w:rPr>
          <w:rFonts w:ascii="Liberation Serif" w:hAnsi="Liberation Serif"/>
          <w:sz w:val="28"/>
        </w:rPr>
        <w:t xml:space="preserve">), ведра без повреждений (объемом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10 литров</w:t>
        </w:r>
      </w:smartTag>
      <w:r>
        <w:rPr>
          <w:rFonts w:ascii="Liberation Serif" w:hAnsi="Liberation Serif"/>
          <w:sz w:val="28"/>
        </w:rPr>
        <w:t xml:space="preserve">) или огнетушителя типа ОП (огнетушитель порошковый 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5 литров</w:t>
        </w:r>
      </w:smartTag>
      <w:r>
        <w:rPr>
          <w:rFonts w:ascii="Liberation Serif" w:hAnsi="Liberation Serif"/>
          <w:sz w:val="28"/>
        </w:rPr>
        <w:t>).</w:t>
      </w: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7.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 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 xml:space="preserve">городского округа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В.В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F5938" w:rsidRPr="0036389D" w:rsidRDefault="000F5938" w:rsidP="0067704A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3D63A0" w:rsidRPr="009650B0" w:rsidRDefault="003D63A0" w:rsidP="003D63A0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Г</w:t>
      </w:r>
      <w:r w:rsidRPr="009650B0">
        <w:rPr>
          <w:rFonts w:ascii="Liberation Serif" w:hAnsi="Liberation Serif"/>
          <w:sz w:val="28"/>
          <w:szCs w:val="28"/>
        </w:rPr>
        <w:t>лав</w:t>
      </w:r>
      <w:r w:rsidRPr="009650B0">
        <w:rPr>
          <w:rFonts w:ascii="Liberation Serif" w:hAnsi="Liberation Serif"/>
          <w:color w:val="000000"/>
          <w:sz w:val="28"/>
          <w:szCs w:val="28"/>
        </w:rPr>
        <w:t>а</w:t>
      </w:r>
    </w:p>
    <w:p w:rsidR="003D63A0" w:rsidRPr="009650B0" w:rsidRDefault="003D63A0" w:rsidP="003D63A0">
      <w:pPr>
        <w:pStyle w:val="ad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650B0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</w:t>
      </w:r>
      <w:r w:rsidRPr="009650B0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0F5938" w:rsidRPr="0036389D" w:rsidRDefault="000F5938" w:rsidP="0067704A">
      <w:pPr>
        <w:tabs>
          <w:tab w:val="left" w:pos="709"/>
        </w:tabs>
        <w:autoSpaceDE w:val="0"/>
        <w:autoSpaceDN w:val="0"/>
        <w:adjustRightInd w:val="0"/>
        <w:ind w:firstLine="60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Default="000F5938" w:rsidP="003D63A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Pr="00A7386A" w:rsidRDefault="000F5938" w:rsidP="00BE060B">
      <w:pPr>
        <w:pStyle w:val="ad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0F5938" w:rsidRPr="00A7386A" w:rsidRDefault="000F5938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0F5938" w:rsidRPr="00A7386A" w:rsidRDefault="000F5938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от</w:t>
      </w:r>
      <w:r w:rsidR="00A842F7">
        <w:rPr>
          <w:rFonts w:ascii="Liberation Serif" w:hAnsi="Liberation Serif" w:cs="Liberation Serif"/>
          <w:sz w:val="28"/>
          <w:szCs w:val="28"/>
        </w:rPr>
        <w:t xml:space="preserve"> 18.04.2025</w:t>
      </w:r>
      <w:r w:rsidR="003D63A0">
        <w:rPr>
          <w:rFonts w:ascii="Liberation Serif" w:hAnsi="Liberation Serif" w:cs="Liberation Serif"/>
          <w:sz w:val="28"/>
          <w:szCs w:val="28"/>
        </w:rPr>
        <w:t xml:space="preserve"> 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№ </w:t>
      </w:r>
      <w:r w:rsidR="00A842F7">
        <w:rPr>
          <w:rFonts w:ascii="Liberation Serif" w:hAnsi="Liberation Serif" w:cs="Liberation Serif"/>
          <w:sz w:val="28"/>
          <w:szCs w:val="28"/>
        </w:rPr>
        <w:t>298</w:t>
      </w:r>
    </w:p>
    <w:p w:rsidR="000F5938" w:rsidRPr="00A7386A" w:rsidRDefault="000F5938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0F5938" w:rsidRPr="00A7386A" w:rsidRDefault="000F5938" w:rsidP="00E05832">
      <w:pPr>
        <w:pStyle w:val="ad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0F5938" w:rsidRPr="00A7386A" w:rsidRDefault="000F5938" w:rsidP="00E05832">
      <w:pPr>
        <w:pStyle w:val="ad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ПЕРЕЧЕНЬ</w:t>
      </w:r>
    </w:p>
    <w:p w:rsidR="000F5938" w:rsidRPr="00A7386A" w:rsidRDefault="000F5938" w:rsidP="00E05832">
      <w:pPr>
        <w:pStyle w:val="ad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color w:val="000000"/>
          <w:sz w:val="28"/>
          <w:szCs w:val="28"/>
        </w:rPr>
        <w:t>Гайсин А.Г.):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деятельность по управлению многоквартирными домами, размещение информации о соблюдении мер пожарной безопасности на подъездах жилых домов;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A1D13">
        <w:rPr>
          <w:rFonts w:ascii="Liberation Serif" w:hAnsi="Liberation Serif" w:cs="Liberation Serif"/>
          <w:color w:val="000000"/>
          <w:sz w:val="28"/>
          <w:szCs w:val="28"/>
        </w:rPr>
        <w:t>совместно</w:t>
      </w:r>
      <w:r w:rsidRPr="000A1D13">
        <w:rPr>
          <w:rFonts w:ascii="Liberation Serif" w:hAnsi="Liberation Serif"/>
          <w:sz w:val="28"/>
          <w:szCs w:val="28"/>
        </w:rPr>
        <w:t xml:space="preserve"> с территориальным органом Администрации Каменск-Уральского городского округа «Администрация Красногорского района»</w:t>
      </w:r>
      <w:r>
        <w:rPr>
          <w:rFonts w:ascii="Liberation Serif" w:hAnsi="Liberation Serif"/>
          <w:sz w:val="28"/>
          <w:szCs w:val="28"/>
        </w:rPr>
        <w:t>,</w:t>
      </w:r>
      <w:r w:rsidRPr="000A1D13">
        <w:rPr>
          <w:rFonts w:ascii="Liberation Serif" w:hAnsi="Liberation Serif"/>
          <w:sz w:val="28"/>
          <w:szCs w:val="28"/>
        </w:rPr>
        <w:t xml:space="preserve">      территориальным органом Администрации Каменск-Уральского городского округа «А</w:t>
      </w:r>
      <w:r>
        <w:rPr>
          <w:rFonts w:ascii="Liberation Serif" w:hAnsi="Liberation Serif"/>
          <w:sz w:val="28"/>
          <w:szCs w:val="28"/>
        </w:rPr>
        <w:t xml:space="preserve">дминистрация </w:t>
      </w:r>
      <w:proofErr w:type="spellStart"/>
      <w:r>
        <w:rPr>
          <w:rFonts w:ascii="Liberation Serif" w:hAnsi="Liberation Serif"/>
          <w:sz w:val="28"/>
          <w:szCs w:val="28"/>
        </w:rPr>
        <w:t>Синарского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района»</w:t>
      </w:r>
      <w:r w:rsidRPr="000A1D13">
        <w:rPr>
          <w:rFonts w:ascii="Liberation Serif" w:hAnsi="Liberation Serif"/>
          <w:sz w:val="28"/>
          <w:szCs w:val="28"/>
        </w:rPr>
        <w:t>, сотрудниками Администрации Каменск-Уральского городского округа (уполномоченными составлять протоколы об административных правонарушениях в соответствии с ст. 11.1  Закона Свердловской области от 14 июня 2005 года № 52-ОЗ «Об административных правонарушениях Свердловской области»),</w:t>
      </w:r>
      <w:r w:rsidRPr="00A7050B">
        <w:rPr>
          <w:szCs w:val="28"/>
        </w:rPr>
        <w:t xml:space="preserve">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Pr="00A7386A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</w:t>
      </w:r>
      <w:proofErr w:type="gramEnd"/>
      <w:r w:rsidRPr="00A7386A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proofErr w:type="gramStart"/>
      <w:r w:rsidRPr="00A7386A">
        <w:rPr>
          <w:rFonts w:ascii="Liberation Serif" w:hAnsi="Liberation Serif" w:cs="Liberation Serif"/>
          <w:spacing w:val="-4"/>
          <w:sz w:val="28"/>
          <w:szCs w:val="28"/>
        </w:rPr>
        <w:t>службы Главного управления МЧС России по Свердловской области,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</w:t>
      </w:r>
      <w:r>
        <w:rPr>
          <w:rFonts w:ascii="Liberation Serif" w:hAnsi="Liberation Serif" w:cs="Liberation Serif"/>
          <w:color w:val="000000"/>
          <w:sz w:val="28"/>
          <w:szCs w:val="28"/>
        </w:rPr>
        <w:t>ности и профилактической работы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A7386A">
        <w:rPr>
          <w:rFonts w:ascii="Liberation Serif" w:hAnsi="Liberation Serif" w:cs="Liberation Serif"/>
          <w:spacing w:val="-3"/>
          <w:sz w:val="28"/>
          <w:szCs w:val="28"/>
        </w:rPr>
        <w:t xml:space="preserve">Территориальным отраслевым исполнительным органом государственной власти Свердловской области – Управление социальной политики Министерства </w:t>
      </w:r>
      <w:r w:rsidRPr="00A7386A">
        <w:rPr>
          <w:rFonts w:ascii="Liberation Serif" w:hAnsi="Liberation Serif" w:cs="Liberation Serif"/>
          <w:spacing w:val="-3"/>
          <w:sz w:val="28"/>
          <w:szCs w:val="28"/>
        </w:rPr>
        <w:lastRenderedPageBreak/>
        <w:t>социальной политики Свердловской области № 12 и другими заинтересованными учреждениями и организациями осуществлять</w:t>
      </w:r>
      <w:proofErr w:type="gramEnd"/>
      <w:r w:rsidRPr="00A7386A">
        <w:rPr>
          <w:rFonts w:ascii="Liberation Serif" w:hAnsi="Liberation Serif" w:cs="Liberation Serif"/>
          <w:spacing w:val="-3"/>
          <w:sz w:val="28"/>
          <w:szCs w:val="28"/>
        </w:rPr>
        <w:t xml:space="preserve"> профилактические рейды;</w:t>
      </w:r>
    </w:p>
    <w:p w:rsidR="00617A28" w:rsidRDefault="00617A2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5)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организовать силами Единой дежурно-диспетчерской службы Каменск-Уральского городского округа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прием </w:t>
      </w:r>
      <w:r>
        <w:rPr>
          <w:rFonts w:ascii="Liberation Serif" w:hAnsi="Liberation Serif" w:cs="Liberation Serif"/>
          <w:sz w:val="28"/>
          <w:szCs w:val="28"/>
        </w:rPr>
        <w:t xml:space="preserve">информации о приближающихся неблагоприятных или  опасных  для  жизнедеятельности людей метеорологических последствиях, связанных с сильными порывами ветра от </w:t>
      </w:r>
      <w:r w:rsidR="00766A09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итуационно-кризисного центра Свердловской области</w:t>
      </w:r>
      <w:r w:rsidR="00766A09">
        <w:rPr>
          <w:rFonts w:ascii="Liberation Serif" w:hAnsi="Liberation Serif" w:cs="Liberation Serif"/>
          <w:sz w:val="28"/>
          <w:szCs w:val="28"/>
        </w:rPr>
        <w:t xml:space="preserve"> Государственного казенного учреждения «Территориальный центр мониторинга и реагирования на чрезвычайные ситуации в Свердловской области»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2649D">
        <w:rPr>
          <w:rFonts w:ascii="Liberation Serif" w:hAnsi="Liberation Serif" w:cs="Liberation Serif"/>
          <w:sz w:val="28"/>
          <w:szCs w:val="28"/>
        </w:rPr>
        <w:t>или Центра управления кризисными ситуациями Главного управления МЧС России по Свердловской области с последующей рассылкой</w:t>
      </w:r>
      <w:proofErr w:type="gramEnd"/>
      <w:r w:rsidR="0022649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2649D">
        <w:rPr>
          <w:rFonts w:ascii="Liberation Serif" w:hAnsi="Liberation Serif" w:cs="Liberation Serif"/>
          <w:sz w:val="28"/>
          <w:szCs w:val="28"/>
        </w:rPr>
        <w:t>данной информации дежурно-диспетчерским службам экстренных оперативных служб объектов экономики, жилищно-коммунального хозяйства, организациям</w:t>
      </w:r>
      <w:r w:rsidR="005716B9">
        <w:rPr>
          <w:rFonts w:ascii="Liberation Serif" w:hAnsi="Liberation Serif" w:cs="Liberation Serif"/>
          <w:sz w:val="28"/>
          <w:szCs w:val="28"/>
        </w:rPr>
        <w:t>,</w:t>
      </w:r>
      <w:r w:rsidR="0022649D">
        <w:rPr>
          <w:rFonts w:ascii="Liberation Serif" w:hAnsi="Liberation Serif" w:cs="Liberation Serif"/>
          <w:sz w:val="28"/>
          <w:szCs w:val="28"/>
        </w:rPr>
        <w:t xml:space="preserve"> осуществляющим деятельность</w:t>
      </w:r>
      <w:r w:rsidR="005716B9">
        <w:rPr>
          <w:rFonts w:ascii="Liberation Serif" w:hAnsi="Liberation Serif" w:cs="Liberation Serif"/>
          <w:sz w:val="28"/>
          <w:szCs w:val="28"/>
        </w:rPr>
        <w:t xml:space="preserve"> по управлению многоквартирными жилыми домами, </w:t>
      </w:r>
      <w:r w:rsidR="0022649D">
        <w:rPr>
          <w:rFonts w:ascii="Liberation Serif" w:hAnsi="Liberation Serif" w:cs="Liberation Serif"/>
          <w:sz w:val="28"/>
          <w:szCs w:val="28"/>
        </w:rPr>
        <w:t>товариществам собственников жилья</w:t>
      </w:r>
      <w:r w:rsidR="005716B9">
        <w:rPr>
          <w:rFonts w:ascii="Liberation Serif" w:hAnsi="Liberation Serif" w:cs="Liberation Serif"/>
          <w:sz w:val="28"/>
          <w:szCs w:val="28"/>
        </w:rPr>
        <w:t xml:space="preserve">, органам местного самоуправления, а также размещением на официальном сайте Администрации Каменск-Уральского городского округа, официальной группе ЕДДС социальной сети </w:t>
      </w:r>
      <w:r w:rsidR="00264B52">
        <w:rPr>
          <w:rFonts w:ascii="Liberation Serif" w:hAnsi="Liberation Serif" w:cs="Liberation Serif"/>
          <w:sz w:val="28"/>
          <w:szCs w:val="28"/>
        </w:rPr>
        <w:t>«В контакте»</w:t>
      </w:r>
      <w:r w:rsidR="005716B9">
        <w:rPr>
          <w:rFonts w:ascii="Liberation Serif" w:hAnsi="Liberation Serif" w:cs="Liberation Serif"/>
          <w:sz w:val="28"/>
          <w:szCs w:val="28"/>
        </w:rPr>
        <w:t>, приложении МЧС Р</w:t>
      </w:r>
      <w:r w:rsidR="00632883">
        <w:rPr>
          <w:rFonts w:ascii="Liberation Serif" w:hAnsi="Liberation Serif" w:cs="Liberation Serif"/>
          <w:sz w:val="28"/>
          <w:szCs w:val="28"/>
        </w:rPr>
        <w:t>оссии</w:t>
      </w:r>
      <w:r w:rsidR="00264B52">
        <w:rPr>
          <w:rFonts w:ascii="Liberation Serif" w:hAnsi="Liberation Serif" w:cs="Liberation Serif"/>
          <w:sz w:val="28"/>
          <w:szCs w:val="28"/>
        </w:rPr>
        <w:t>,</w:t>
      </w:r>
      <w:r w:rsidR="005716B9">
        <w:rPr>
          <w:rFonts w:ascii="Liberation Serif" w:hAnsi="Liberation Serif" w:cs="Liberation Serif"/>
          <w:sz w:val="28"/>
          <w:szCs w:val="28"/>
        </w:rPr>
        <w:t xml:space="preserve"> сообщениями через городское радио и громкоговорители уличн</w:t>
      </w:r>
      <w:r w:rsidR="001C0AD0">
        <w:rPr>
          <w:rFonts w:ascii="Liberation Serif" w:hAnsi="Liberation Serif" w:cs="Liberation Serif"/>
          <w:sz w:val="28"/>
          <w:szCs w:val="28"/>
        </w:rPr>
        <w:t>ых пунктов</w:t>
      </w:r>
      <w:r w:rsidR="005716B9">
        <w:rPr>
          <w:rFonts w:ascii="Liberation Serif" w:hAnsi="Liberation Serif" w:cs="Liberation Serif"/>
          <w:sz w:val="28"/>
          <w:szCs w:val="28"/>
        </w:rPr>
        <w:t xml:space="preserve"> оповещения</w:t>
      </w:r>
      <w:r w:rsidR="002A08F6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0F5938" w:rsidRPr="00A7386A" w:rsidRDefault="00617A2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0F5938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0F5938"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оперативной обстановки с пожарами на территории Каменск-Уральского городского округа и на основе анализа определять наиболее неблагоприятные территории, на которых необходимо сосредоточить максимальные усилия по проведению профилактической работы.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2. </w:t>
      </w: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r w:rsidR="00EB3B30">
        <w:rPr>
          <w:rFonts w:ascii="Liberation Serif" w:hAnsi="Liberation Serif" w:cs="Liberation Serif"/>
          <w:color w:val="000000"/>
          <w:sz w:val="28"/>
          <w:szCs w:val="28"/>
        </w:rPr>
        <w:t>Кузнецова Н.А.)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  <w:proofErr w:type="gramEnd"/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 xml:space="preserve">3.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</w:t>
      </w:r>
      <w:proofErr w:type="spellStart"/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Синарского</w:t>
      </w:r>
      <w:proofErr w:type="spellEnd"/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районов: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proofErr w:type="gramStart"/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и провести встречи, собрания граждан населенных пунктов,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председателей и членов 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садоводческих товариществ по вопросам уборки сухой травы и сухостоя, своевременной очистке территорий в пределах противопожарных расстояний между зданиями, а также участков, прилегающих к жилым домам, дачным и иным постройкам от горючих отходов и мусора, ликвидацию несанкционированных свалок мусора на подведомственных территориях, а также укомплектования первичными средствами пожаротушения индивидуальных</w:t>
      </w:r>
      <w:proofErr w:type="gramEnd"/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жилых домов;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распространение памяток и листовок пожарной безопасности, проведение разъяснительной работы с населением по соблюдению правил пожарной безопасности, недопущению сжигания мусора и порядку 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lastRenderedPageBreak/>
        <w:t>действий в случае возникновения пожара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,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 привлечением председателей садоводческих товариществ;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работу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с населением 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по своевременному предупреждению и выявлению возникновения очагов пожаров на территории населенных пунктов и территорий, прилегающих к городским лесам;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4)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контроль по очистке территорий населенных пунктов от несанкционированных свалок мусора и отходов, соблюдению правил противопожарного режима;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5)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 xml:space="preserve">принять участие в организованных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выездных мероприятиях в целях контроля очистки от сухой травянистой растительности, </w:t>
      </w:r>
      <w:r w:rsidRPr="00A7386A">
        <w:rPr>
          <w:rFonts w:ascii="Liberation Serif" w:hAnsi="Liberation Serif" w:cs="Liberation Serif"/>
          <w:sz w:val="28"/>
          <w:szCs w:val="28"/>
        </w:rPr>
        <w:t>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территорий, прилегающей к лесу</w:t>
      </w:r>
      <w:proofErr w:type="gramEnd"/>
      <w:r w:rsidRPr="00A7386A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A7386A">
        <w:rPr>
          <w:rFonts w:ascii="Liberation Serif" w:hAnsi="Liberation Serif" w:cs="Liberation Serif"/>
          <w:sz w:val="28"/>
          <w:szCs w:val="28"/>
        </w:rPr>
        <w:t>отделения леса противопожарной минерализованной полосой шириной не менее 1,4 метра или иным противопожарным барьером, а также соблюдения лицами, владеющими, пользующимися и (или) распоряжающимися территорией, прилегающей к лесу, запрета на выжигание хвороста, лесной подстилки, сухой травы и других горючих материалов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</w:t>
      </w:r>
      <w:proofErr w:type="gramEnd"/>
      <w:r w:rsidRPr="00A7386A">
        <w:rPr>
          <w:rFonts w:ascii="Liberation Serif" w:hAnsi="Liberation Serif" w:cs="Liberation Serif"/>
          <w:sz w:val="28"/>
          <w:szCs w:val="28"/>
        </w:rPr>
        <w:t xml:space="preserve"> метра.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Барбицкий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Я.Ю.):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содержание подъездных дорог, улиц, проездов к жилым домам и общественным зданиям, к источникам противопожарного водоснабжения свободными и пригодными для проезда пожарных машин.</w:t>
      </w:r>
    </w:p>
    <w:p w:rsidR="000F5938" w:rsidRPr="00A7386A" w:rsidRDefault="000F5938" w:rsidP="00CB5DB5">
      <w:pPr>
        <w:pStyle w:val="ad"/>
        <w:spacing w:before="0" w:beforeAutospacing="0" w:after="0"/>
        <w:ind w:firstLine="700"/>
        <w:jc w:val="both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своевременное привлечение сил и сре</w:t>
      </w:r>
      <w:proofErr w:type="gramStart"/>
      <w:r w:rsidRPr="00A7386A">
        <w:rPr>
          <w:rFonts w:ascii="Liberation Serif" w:hAnsi="Liberation Serif" w:cs="Liberation Serif"/>
          <w:sz w:val="28"/>
          <w:szCs w:val="28"/>
        </w:rPr>
        <w:t>дств в с</w:t>
      </w:r>
      <w:proofErr w:type="gramEnd"/>
      <w:r w:rsidRPr="00A7386A">
        <w:rPr>
          <w:rFonts w:ascii="Liberation Serif" w:hAnsi="Liberation Serif" w:cs="Liberation Serif"/>
          <w:sz w:val="28"/>
          <w:szCs w:val="28"/>
        </w:rPr>
        <w:t>оответствии с Планом тушения лесных пожаров на территории городских лесов Каменск-Уральского городского округа на период пожароопасного сезона 202</w:t>
      </w:r>
      <w:r w:rsidR="003D63A0">
        <w:rPr>
          <w:rFonts w:ascii="Liberation Serif" w:hAnsi="Liberation Serif" w:cs="Liberation Serif"/>
          <w:sz w:val="28"/>
          <w:szCs w:val="28"/>
        </w:rPr>
        <w:t>5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года; </w:t>
      </w:r>
    </w:p>
    <w:p w:rsidR="000F5938" w:rsidRPr="00A7386A" w:rsidRDefault="000F5938" w:rsidP="00CB5DB5">
      <w:pPr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color w:val="000000"/>
          <w:sz w:val="28"/>
          <w:szCs w:val="28"/>
        </w:rPr>
        <w:t>установить информационные щиты о противопожарной безопасности на въездах-выездах в городские леса;</w:t>
      </w:r>
    </w:p>
    <w:p w:rsidR="000F5938" w:rsidRPr="00A7386A" w:rsidRDefault="000F5938" w:rsidP="008B781C">
      <w:pPr>
        <w:pStyle w:val="ad"/>
        <w:spacing w:before="0" w:beforeAutospacing="0" w:after="0"/>
        <w:ind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очистку полос отвода автомобильных дорог  Каменск-Уральского городского округа от горючих материалов, в том числе сухой травянистой растительности, хвороста, порубочных остатков, сухостойных деревьев и кустарников.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по Свердловской области (Давыдов И.Н.):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осуществить проверку наличия и состояния техники, привлекаемой для пожаротушения;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ежесуточные дополнительные дневные и ночные проверки несения службы; 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</w:t>
      </w: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ств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дл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я пожарной техники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</w:t>
      </w: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дств дл</w:t>
      </w:r>
      <w:proofErr w:type="gram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>я защиты населенных пунктов и объектов экономики от пожаров;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проведение работ по профилактике пожаров в частн</w:t>
      </w:r>
      <w:r>
        <w:rPr>
          <w:rFonts w:ascii="Liberation Serif" w:hAnsi="Liberation Serif" w:cs="Liberation Serif"/>
          <w:color w:val="000000"/>
          <w:sz w:val="28"/>
          <w:szCs w:val="28"/>
        </w:rPr>
        <w:t>ом жилом секторе;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6. Рекомендовать отделу надзорной деятельности и профилактической работы </w:t>
      </w: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г</w:t>
      </w:r>
      <w:proofErr w:type="gram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>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Аверинский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В.В.):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усилить контроль соблюдения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0F5938" w:rsidRPr="000D3C14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0D3C14">
        <w:rPr>
          <w:rFonts w:ascii="Liberation Serif" w:hAnsi="Liberation Serif" w:cs="Liberation Serif"/>
          <w:color w:val="000000"/>
          <w:sz w:val="28"/>
          <w:szCs w:val="28"/>
        </w:rPr>
        <w:t>7. МО МВД России «Каменск-Уральский» (</w:t>
      </w:r>
      <w:proofErr w:type="spellStart"/>
      <w:r w:rsidRPr="000D3C14">
        <w:rPr>
          <w:rFonts w:ascii="Liberation Serif" w:hAnsi="Liberation Serif" w:cs="Liberation Serif"/>
          <w:color w:val="000000"/>
          <w:sz w:val="28"/>
          <w:szCs w:val="28"/>
        </w:rPr>
        <w:t>Каркавин</w:t>
      </w:r>
      <w:proofErr w:type="spellEnd"/>
      <w:r w:rsidRPr="000D3C14">
        <w:rPr>
          <w:rFonts w:ascii="Liberation Serif" w:hAnsi="Liberation Serif" w:cs="Liberation Serif"/>
          <w:color w:val="000000"/>
          <w:sz w:val="28"/>
          <w:szCs w:val="28"/>
        </w:rPr>
        <w:t xml:space="preserve"> И.С.)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рекомендовать: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источникам противопожарного водоснабжения;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Муниципальное казенное учреждение «Управление городского хозяйства» о закрытии дорог и проездов для их ремонта или другим причинам, препятствующим проезду пожарных машин.</w:t>
      </w:r>
      <w:r w:rsidRPr="00A7386A">
        <w:rPr>
          <w:rFonts w:ascii="Liberation Serif" w:hAnsi="Liberation Serif"/>
          <w:sz w:val="28"/>
          <w:szCs w:val="28"/>
        </w:rPr>
        <w:t xml:space="preserve">   </w:t>
      </w:r>
    </w:p>
    <w:p w:rsidR="000F5938" w:rsidRPr="00A7386A" w:rsidRDefault="000F5938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A7386A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Горвнешблагоустройство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>» (</w:t>
      </w:r>
      <w:r w:rsidR="003D63A0">
        <w:rPr>
          <w:rFonts w:ascii="Liberation Serif" w:hAnsi="Liberation Serif" w:cs="Liberation Serif"/>
          <w:color w:val="000000"/>
          <w:sz w:val="28"/>
          <w:szCs w:val="28"/>
        </w:rPr>
        <w:t xml:space="preserve">Кравченко </w:t>
      </w:r>
      <w:r w:rsidR="00EB3B30">
        <w:rPr>
          <w:rFonts w:ascii="Liberation Serif" w:hAnsi="Liberation Serif" w:cs="Liberation Serif"/>
          <w:color w:val="000000"/>
          <w:sz w:val="28"/>
          <w:szCs w:val="28"/>
        </w:rPr>
        <w:t>В.А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.):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мусора площадок для разворота пожарной техники, пирсов, проездов к пожарным водоемам и гидрантам;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готовность поливомоечной техники к работе в условиях ликвидации пожаров.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установку звуковой сигнализации для оповещения людей в случае пожара;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предусмотреть использование для целей пожаротушения имеющейся водовозной, поливочной и землеройной техники;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определить порядок вызова пожарной охраны;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осуществить иные мероприятия, связанные с решением вопросов содействия пожарной охране при тушении пожаров.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Миннуллина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Л.М.), «Управление по физической культуре и спорту Каменск-Уральского городского округа» (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Гиматов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П.Г.), «Управление культуры Каменск-Уральского городского округа» (</w:t>
      </w:r>
      <w:r w:rsidR="00EB3B30">
        <w:rPr>
          <w:rFonts w:ascii="Liberation Serif" w:hAnsi="Liberation Serif" w:cs="Liberation Serif"/>
          <w:color w:val="000000"/>
          <w:sz w:val="28"/>
          <w:szCs w:val="28"/>
        </w:rPr>
        <w:t>Чистякова М.А.)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проверить состояние эвакуационных путей, наличие инструкций, планов эвакуации при пожаре в общественных зданиях.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</w:t>
      </w:r>
      <w:r w:rsidR="004B5E79">
        <w:rPr>
          <w:rFonts w:ascii="Liberation Serif" w:hAnsi="Liberation Serif"/>
          <w:sz w:val="28"/>
        </w:rPr>
        <w:t xml:space="preserve">дополнительных требованиях пожарной безопасности </w:t>
      </w:r>
      <w:r w:rsidR="004B5E79">
        <w:rPr>
          <w:rFonts w:ascii="Liberation Serif" w:hAnsi="Liberation Serif" w:cs="Liberation Serif"/>
          <w:color w:val="000000"/>
          <w:sz w:val="28"/>
          <w:szCs w:val="28"/>
        </w:rPr>
        <w:t>в период действия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B5E79"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особого противопожарного режима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на территории Каменск-Уральского городского округа;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запасы воды на садовых участках, первичных средств пожаротушения;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запретить устройство свалок горючих и древесных отходов на территории садоводческих и огороднических некоммерческих товариществ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и прилегающей территории.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</w:t>
      </w:r>
      <w:proofErr w:type="spell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>Теплокомплекс</w:t>
      </w:r>
      <w:proofErr w:type="spellEnd"/>
      <w:r w:rsidRPr="00A7386A">
        <w:rPr>
          <w:rFonts w:ascii="Liberation Serif" w:hAnsi="Liberation Serif" w:cs="Liberation Serif"/>
          <w:color w:val="000000"/>
          <w:sz w:val="28"/>
          <w:szCs w:val="28"/>
        </w:rPr>
        <w:t>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15. </w:t>
      </w:r>
      <w:proofErr w:type="gramStart"/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Рекомендовать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собственникам жилья частного жилого сектора,</w:t>
      </w:r>
      <w:r w:rsidR="00795E1D">
        <w:rPr>
          <w:rFonts w:ascii="Liberation Serif" w:hAnsi="Liberation Serif" w:cs="Liberation Serif"/>
          <w:color w:val="000000"/>
          <w:sz w:val="28"/>
          <w:szCs w:val="28"/>
        </w:rPr>
        <w:t xml:space="preserve"> иных лиц,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7386A">
        <w:rPr>
          <w:rFonts w:ascii="Liberation Serif" w:hAnsi="Liberation Serif" w:cs="Liberation Serif"/>
          <w:sz w:val="28"/>
          <w:szCs w:val="28"/>
        </w:rPr>
        <w:t>владеющих, пользующихся и (или) распоряжающихся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</w:t>
      </w:r>
      <w:proofErr w:type="gramEnd"/>
      <w:r w:rsidRPr="00A7386A">
        <w:rPr>
          <w:rFonts w:ascii="Liberation Serif" w:hAnsi="Liberation Serif" w:cs="Liberation Serif"/>
          <w:sz w:val="28"/>
          <w:szCs w:val="28"/>
        </w:rPr>
        <w:t xml:space="preserve"> на полосе шириной не менее 10 метров от леса либо отделить лес противопожарной минерализованной полосой шириной не менее 1,4 метра или иным противопожарным барьером.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16. Рекомендовать АО «Водоканал КУ»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Лейдерман</w:t>
      </w:r>
      <w:proofErr w:type="spellEnd"/>
      <w:r w:rsidRPr="00A7386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А.Ю</w:t>
      </w:r>
      <w:r w:rsidRPr="00A7386A">
        <w:rPr>
          <w:rFonts w:ascii="Liberation Serif" w:hAnsi="Liberation Serif" w:cs="Liberation Serif"/>
          <w:sz w:val="28"/>
          <w:szCs w:val="28"/>
        </w:rPr>
        <w:t>.), руководителям предприятий: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0F5938" w:rsidRPr="00A7386A" w:rsidRDefault="000F5938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</w:t>
      </w:r>
      <w:r w:rsidR="00795E1D">
        <w:rPr>
          <w:rFonts w:ascii="Liberation Serif" w:hAnsi="Liberation Serif" w:cs="Liberation Serif"/>
          <w:sz w:val="28"/>
          <w:szCs w:val="28"/>
        </w:rPr>
        <w:t xml:space="preserve"> установленными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требованиями и обеспечить свободный подъезд к ним.</w:t>
      </w:r>
    </w:p>
    <w:p w:rsidR="000F5938" w:rsidRPr="00EC2E0E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EC2E0E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E05832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0F5938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F03" w:rsidRDefault="00E92F03" w:rsidP="00941585">
      <w:r>
        <w:separator/>
      </w:r>
    </w:p>
  </w:endnote>
  <w:endnote w:type="continuationSeparator" w:id="0">
    <w:p w:rsidR="00E92F03" w:rsidRDefault="00E92F03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F03" w:rsidRDefault="00E92F03" w:rsidP="00941585">
      <w:r>
        <w:separator/>
      </w:r>
    </w:p>
  </w:footnote>
  <w:footnote w:type="continuationSeparator" w:id="0">
    <w:p w:rsidR="00E92F03" w:rsidRDefault="00E92F03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938" w:rsidRDefault="008F2D5B">
    <w:pPr>
      <w:pStyle w:val="a8"/>
      <w:jc w:val="center"/>
    </w:pPr>
    <w:fldSimple w:instr=" PAGE   \* MERGEFORMAT ">
      <w:r w:rsidR="00A842F7">
        <w:rPr>
          <w:noProof/>
        </w:rPr>
        <w:t>8</w:t>
      </w:r>
    </w:fldSimple>
  </w:p>
  <w:p w:rsidR="000F5938" w:rsidRDefault="000F593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210"/>
    <w:rsid w:val="00007989"/>
    <w:rsid w:val="00011913"/>
    <w:rsid w:val="000149AE"/>
    <w:rsid w:val="00017ECF"/>
    <w:rsid w:val="00027605"/>
    <w:rsid w:val="0003774F"/>
    <w:rsid w:val="00037F84"/>
    <w:rsid w:val="00041580"/>
    <w:rsid w:val="000428CF"/>
    <w:rsid w:val="00043154"/>
    <w:rsid w:val="000449F7"/>
    <w:rsid w:val="00046A70"/>
    <w:rsid w:val="000478B6"/>
    <w:rsid w:val="00052346"/>
    <w:rsid w:val="000616A5"/>
    <w:rsid w:val="0006298B"/>
    <w:rsid w:val="00070DE0"/>
    <w:rsid w:val="00082466"/>
    <w:rsid w:val="000A0261"/>
    <w:rsid w:val="000A0690"/>
    <w:rsid w:val="000A1D13"/>
    <w:rsid w:val="000A477B"/>
    <w:rsid w:val="000B6A7A"/>
    <w:rsid w:val="000C30F1"/>
    <w:rsid w:val="000D09F8"/>
    <w:rsid w:val="000D3C14"/>
    <w:rsid w:val="000D3C72"/>
    <w:rsid w:val="000D3DAE"/>
    <w:rsid w:val="000E39A3"/>
    <w:rsid w:val="000E405F"/>
    <w:rsid w:val="000E6858"/>
    <w:rsid w:val="000F16D4"/>
    <w:rsid w:val="000F2FD2"/>
    <w:rsid w:val="000F5938"/>
    <w:rsid w:val="000F736E"/>
    <w:rsid w:val="001030A0"/>
    <w:rsid w:val="00111E9C"/>
    <w:rsid w:val="0011662C"/>
    <w:rsid w:val="00130B24"/>
    <w:rsid w:val="00132AD1"/>
    <w:rsid w:val="00133698"/>
    <w:rsid w:val="001349AC"/>
    <w:rsid w:val="00135D9C"/>
    <w:rsid w:val="00137565"/>
    <w:rsid w:val="00142B79"/>
    <w:rsid w:val="00146D36"/>
    <w:rsid w:val="00165CAF"/>
    <w:rsid w:val="00171C39"/>
    <w:rsid w:val="001765FF"/>
    <w:rsid w:val="00184C62"/>
    <w:rsid w:val="00195099"/>
    <w:rsid w:val="00196019"/>
    <w:rsid w:val="00196878"/>
    <w:rsid w:val="00197429"/>
    <w:rsid w:val="001A2DF1"/>
    <w:rsid w:val="001A3455"/>
    <w:rsid w:val="001A3766"/>
    <w:rsid w:val="001B2644"/>
    <w:rsid w:val="001C0662"/>
    <w:rsid w:val="001C0AD0"/>
    <w:rsid w:val="001D7791"/>
    <w:rsid w:val="001E24E5"/>
    <w:rsid w:val="001E3DE5"/>
    <w:rsid w:val="002018A9"/>
    <w:rsid w:val="00201E75"/>
    <w:rsid w:val="002042D6"/>
    <w:rsid w:val="00210C49"/>
    <w:rsid w:val="002174B7"/>
    <w:rsid w:val="00222D77"/>
    <w:rsid w:val="002231F4"/>
    <w:rsid w:val="0022439B"/>
    <w:rsid w:val="00224886"/>
    <w:rsid w:val="0022649D"/>
    <w:rsid w:val="0023226A"/>
    <w:rsid w:val="002401D8"/>
    <w:rsid w:val="002463D3"/>
    <w:rsid w:val="002478C7"/>
    <w:rsid w:val="0025313F"/>
    <w:rsid w:val="00262FEE"/>
    <w:rsid w:val="00263CBD"/>
    <w:rsid w:val="00264B52"/>
    <w:rsid w:val="00266F06"/>
    <w:rsid w:val="002673F8"/>
    <w:rsid w:val="002857A3"/>
    <w:rsid w:val="00290591"/>
    <w:rsid w:val="002A08F6"/>
    <w:rsid w:val="002A2450"/>
    <w:rsid w:val="002A3B29"/>
    <w:rsid w:val="002A457A"/>
    <w:rsid w:val="002A642F"/>
    <w:rsid w:val="002C319C"/>
    <w:rsid w:val="002C5DBC"/>
    <w:rsid w:val="002E0939"/>
    <w:rsid w:val="002E3969"/>
    <w:rsid w:val="002E5CC0"/>
    <w:rsid w:val="002F3B75"/>
    <w:rsid w:val="00301773"/>
    <w:rsid w:val="00302E36"/>
    <w:rsid w:val="00306EF7"/>
    <w:rsid w:val="00311136"/>
    <w:rsid w:val="00311EB3"/>
    <w:rsid w:val="00321325"/>
    <w:rsid w:val="003260D4"/>
    <w:rsid w:val="00326FDA"/>
    <w:rsid w:val="00330F54"/>
    <w:rsid w:val="0033325E"/>
    <w:rsid w:val="003376C0"/>
    <w:rsid w:val="003464D4"/>
    <w:rsid w:val="00352B7E"/>
    <w:rsid w:val="00357DF5"/>
    <w:rsid w:val="0036389D"/>
    <w:rsid w:val="00364326"/>
    <w:rsid w:val="00364E20"/>
    <w:rsid w:val="00371BAA"/>
    <w:rsid w:val="00372C90"/>
    <w:rsid w:val="00374C89"/>
    <w:rsid w:val="00374D54"/>
    <w:rsid w:val="00380166"/>
    <w:rsid w:val="00392460"/>
    <w:rsid w:val="0039629E"/>
    <w:rsid w:val="0039635C"/>
    <w:rsid w:val="00397A33"/>
    <w:rsid w:val="003A0A1C"/>
    <w:rsid w:val="003A4B17"/>
    <w:rsid w:val="003B538C"/>
    <w:rsid w:val="003C36FE"/>
    <w:rsid w:val="003C61DC"/>
    <w:rsid w:val="003C75E1"/>
    <w:rsid w:val="003C75ED"/>
    <w:rsid w:val="003D0E01"/>
    <w:rsid w:val="003D63A0"/>
    <w:rsid w:val="003F6459"/>
    <w:rsid w:val="004013F9"/>
    <w:rsid w:val="00401D93"/>
    <w:rsid w:val="00402E1F"/>
    <w:rsid w:val="004054B4"/>
    <w:rsid w:val="00405D42"/>
    <w:rsid w:val="00413A0D"/>
    <w:rsid w:val="00417673"/>
    <w:rsid w:val="00420561"/>
    <w:rsid w:val="00420AA0"/>
    <w:rsid w:val="00421495"/>
    <w:rsid w:val="004256BE"/>
    <w:rsid w:val="00446B65"/>
    <w:rsid w:val="0045179C"/>
    <w:rsid w:val="00451C78"/>
    <w:rsid w:val="00451E60"/>
    <w:rsid w:val="00463F5F"/>
    <w:rsid w:val="00465739"/>
    <w:rsid w:val="004748B3"/>
    <w:rsid w:val="00487D59"/>
    <w:rsid w:val="004909AD"/>
    <w:rsid w:val="004A0636"/>
    <w:rsid w:val="004A07DD"/>
    <w:rsid w:val="004A2340"/>
    <w:rsid w:val="004A23A7"/>
    <w:rsid w:val="004A3E7F"/>
    <w:rsid w:val="004B53FA"/>
    <w:rsid w:val="004B5E79"/>
    <w:rsid w:val="004C3D72"/>
    <w:rsid w:val="004D1A9D"/>
    <w:rsid w:val="004E4EC0"/>
    <w:rsid w:val="004F1BF0"/>
    <w:rsid w:val="004F4246"/>
    <w:rsid w:val="00500D34"/>
    <w:rsid w:val="005023E5"/>
    <w:rsid w:val="00502F0B"/>
    <w:rsid w:val="00505615"/>
    <w:rsid w:val="00515ACC"/>
    <w:rsid w:val="005167F7"/>
    <w:rsid w:val="00520AC7"/>
    <w:rsid w:val="00532037"/>
    <w:rsid w:val="005345B4"/>
    <w:rsid w:val="00536788"/>
    <w:rsid w:val="005438E5"/>
    <w:rsid w:val="005518F5"/>
    <w:rsid w:val="00565918"/>
    <w:rsid w:val="00565F9D"/>
    <w:rsid w:val="005702F2"/>
    <w:rsid w:val="005716B9"/>
    <w:rsid w:val="0057365B"/>
    <w:rsid w:val="0058582B"/>
    <w:rsid w:val="005904BE"/>
    <w:rsid w:val="0059134D"/>
    <w:rsid w:val="00593682"/>
    <w:rsid w:val="00597A51"/>
    <w:rsid w:val="005B1B64"/>
    <w:rsid w:val="005C0550"/>
    <w:rsid w:val="005C079E"/>
    <w:rsid w:val="005C0E10"/>
    <w:rsid w:val="005C4173"/>
    <w:rsid w:val="005C642B"/>
    <w:rsid w:val="005D1CDD"/>
    <w:rsid w:val="005E4B0A"/>
    <w:rsid w:val="005F0751"/>
    <w:rsid w:val="005F2DBF"/>
    <w:rsid w:val="006000E5"/>
    <w:rsid w:val="006010DF"/>
    <w:rsid w:val="0060330A"/>
    <w:rsid w:val="0060593D"/>
    <w:rsid w:val="00617A28"/>
    <w:rsid w:val="006204F5"/>
    <w:rsid w:val="00622697"/>
    <w:rsid w:val="00625F1C"/>
    <w:rsid w:val="00627357"/>
    <w:rsid w:val="00632883"/>
    <w:rsid w:val="006347F5"/>
    <w:rsid w:val="0063492A"/>
    <w:rsid w:val="00636990"/>
    <w:rsid w:val="00640722"/>
    <w:rsid w:val="006417DB"/>
    <w:rsid w:val="00651C88"/>
    <w:rsid w:val="006601C2"/>
    <w:rsid w:val="0067704A"/>
    <w:rsid w:val="006775D7"/>
    <w:rsid w:val="00677A56"/>
    <w:rsid w:val="00681F43"/>
    <w:rsid w:val="00683585"/>
    <w:rsid w:val="006918BD"/>
    <w:rsid w:val="00693FFD"/>
    <w:rsid w:val="0069542E"/>
    <w:rsid w:val="006A0303"/>
    <w:rsid w:val="006A1451"/>
    <w:rsid w:val="006A67FA"/>
    <w:rsid w:val="006C6C5E"/>
    <w:rsid w:val="006D319E"/>
    <w:rsid w:val="006D601A"/>
    <w:rsid w:val="006E2BE1"/>
    <w:rsid w:val="006E2E01"/>
    <w:rsid w:val="006E4529"/>
    <w:rsid w:val="006E4BC6"/>
    <w:rsid w:val="006E543A"/>
    <w:rsid w:val="006F2A76"/>
    <w:rsid w:val="00702165"/>
    <w:rsid w:val="00712132"/>
    <w:rsid w:val="00720985"/>
    <w:rsid w:val="00724511"/>
    <w:rsid w:val="007457D0"/>
    <w:rsid w:val="0074639A"/>
    <w:rsid w:val="00754D36"/>
    <w:rsid w:val="00766A09"/>
    <w:rsid w:val="0077154C"/>
    <w:rsid w:val="00772D9C"/>
    <w:rsid w:val="00775821"/>
    <w:rsid w:val="007764BC"/>
    <w:rsid w:val="00795E1D"/>
    <w:rsid w:val="007A2F23"/>
    <w:rsid w:val="007B293B"/>
    <w:rsid w:val="007B4BF6"/>
    <w:rsid w:val="007B590F"/>
    <w:rsid w:val="007B6ED4"/>
    <w:rsid w:val="007C26AD"/>
    <w:rsid w:val="007C4BD2"/>
    <w:rsid w:val="007D41A9"/>
    <w:rsid w:val="007D4A1A"/>
    <w:rsid w:val="007D6F23"/>
    <w:rsid w:val="007E06DB"/>
    <w:rsid w:val="007E562F"/>
    <w:rsid w:val="007F07BD"/>
    <w:rsid w:val="007F154C"/>
    <w:rsid w:val="00803E5E"/>
    <w:rsid w:val="00804045"/>
    <w:rsid w:val="0080481E"/>
    <w:rsid w:val="0080520B"/>
    <w:rsid w:val="00817358"/>
    <w:rsid w:val="00823169"/>
    <w:rsid w:val="008232EF"/>
    <w:rsid w:val="0083274B"/>
    <w:rsid w:val="0083594B"/>
    <w:rsid w:val="008514FA"/>
    <w:rsid w:val="008556E0"/>
    <w:rsid w:val="008632C7"/>
    <w:rsid w:val="008667AB"/>
    <w:rsid w:val="00871148"/>
    <w:rsid w:val="00871520"/>
    <w:rsid w:val="008756A0"/>
    <w:rsid w:val="00875FE7"/>
    <w:rsid w:val="00876F69"/>
    <w:rsid w:val="00884C94"/>
    <w:rsid w:val="00887E5A"/>
    <w:rsid w:val="008950DE"/>
    <w:rsid w:val="00896CBC"/>
    <w:rsid w:val="008972E3"/>
    <w:rsid w:val="008974F1"/>
    <w:rsid w:val="008A603C"/>
    <w:rsid w:val="008B09BB"/>
    <w:rsid w:val="008B58C6"/>
    <w:rsid w:val="008B781C"/>
    <w:rsid w:val="008C0E41"/>
    <w:rsid w:val="008C1301"/>
    <w:rsid w:val="008D315E"/>
    <w:rsid w:val="008E1BD5"/>
    <w:rsid w:val="008E2172"/>
    <w:rsid w:val="008F12C2"/>
    <w:rsid w:val="008F1BD2"/>
    <w:rsid w:val="008F2D5B"/>
    <w:rsid w:val="0090367A"/>
    <w:rsid w:val="009058EC"/>
    <w:rsid w:val="009130DA"/>
    <w:rsid w:val="00923060"/>
    <w:rsid w:val="00930B81"/>
    <w:rsid w:val="00941585"/>
    <w:rsid w:val="00951913"/>
    <w:rsid w:val="00952942"/>
    <w:rsid w:val="009556BF"/>
    <w:rsid w:val="00955D0E"/>
    <w:rsid w:val="00956960"/>
    <w:rsid w:val="0096563D"/>
    <w:rsid w:val="00971C54"/>
    <w:rsid w:val="00975A1C"/>
    <w:rsid w:val="00982B8C"/>
    <w:rsid w:val="00990A10"/>
    <w:rsid w:val="0099452D"/>
    <w:rsid w:val="009A4237"/>
    <w:rsid w:val="009A5961"/>
    <w:rsid w:val="009A5D31"/>
    <w:rsid w:val="009B7F21"/>
    <w:rsid w:val="009C172C"/>
    <w:rsid w:val="009C4B9B"/>
    <w:rsid w:val="009D02A1"/>
    <w:rsid w:val="009D315E"/>
    <w:rsid w:val="009D344E"/>
    <w:rsid w:val="009F191D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5726F"/>
    <w:rsid w:val="00A61E56"/>
    <w:rsid w:val="00A7050B"/>
    <w:rsid w:val="00A7386A"/>
    <w:rsid w:val="00A75488"/>
    <w:rsid w:val="00A75ACA"/>
    <w:rsid w:val="00A81456"/>
    <w:rsid w:val="00A842F7"/>
    <w:rsid w:val="00AA4B0D"/>
    <w:rsid w:val="00AA4B59"/>
    <w:rsid w:val="00AA7621"/>
    <w:rsid w:val="00AB3499"/>
    <w:rsid w:val="00AC20B2"/>
    <w:rsid w:val="00AC3D9B"/>
    <w:rsid w:val="00AD1663"/>
    <w:rsid w:val="00AD3854"/>
    <w:rsid w:val="00AE2F14"/>
    <w:rsid w:val="00AE669C"/>
    <w:rsid w:val="00AF0DA7"/>
    <w:rsid w:val="00B010FE"/>
    <w:rsid w:val="00B01F3B"/>
    <w:rsid w:val="00B037A3"/>
    <w:rsid w:val="00B2513D"/>
    <w:rsid w:val="00B328DF"/>
    <w:rsid w:val="00B34907"/>
    <w:rsid w:val="00B55CE2"/>
    <w:rsid w:val="00B65CD7"/>
    <w:rsid w:val="00B675E3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1007"/>
    <w:rsid w:val="00BD60F1"/>
    <w:rsid w:val="00BD65DB"/>
    <w:rsid w:val="00BD683D"/>
    <w:rsid w:val="00BE060B"/>
    <w:rsid w:val="00BE6210"/>
    <w:rsid w:val="00BF30C1"/>
    <w:rsid w:val="00BF6E52"/>
    <w:rsid w:val="00C05B7D"/>
    <w:rsid w:val="00C14A6D"/>
    <w:rsid w:val="00C1511E"/>
    <w:rsid w:val="00C27E42"/>
    <w:rsid w:val="00C36882"/>
    <w:rsid w:val="00C41DD8"/>
    <w:rsid w:val="00C51635"/>
    <w:rsid w:val="00C51A53"/>
    <w:rsid w:val="00C55198"/>
    <w:rsid w:val="00C6133A"/>
    <w:rsid w:val="00C8290F"/>
    <w:rsid w:val="00C83DB8"/>
    <w:rsid w:val="00C9034E"/>
    <w:rsid w:val="00C929E4"/>
    <w:rsid w:val="00C94060"/>
    <w:rsid w:val="00CA14D7"/>
    <w:rsid w:val="00CA1B46"/>
    <w:rsid w:val="00CA2157"/>
    <w:rsid w:val="00CA2F23"/>
    <w:rsid w:val="00CA3B43"/>
    <w:rsid w:val="00CB4F4F"/>
    <w:rsid w:val="00CB5DB5"/>
    <w:rsid w:val="00CB6656"/>
    <w:rsid w:val="00CB7295"/>
    <w:rsid w:val="00CE2B80"/>
    <w:rsid w:val="00CE42B3"/>
    <w:rsid w:val="00CE7033"/>
    <w:rsid w:val="00CF0088"/>
    <w:rsid w:val="00CF7251"/>
    <w:rsid w:val="00D0557C"/>
    <w:rsid w:val="00D05F10"/>
    <w:rsid w:val="00D06BCE"/>
    <w:rsid w:val="00D15E10"/>
    <w:rsid w:val="00D17254"/>
    <w:rsid w:val="00D20CB6"/>
    <w:rsid w:val="00D24527"/>
    <w:rsid w:val="00D31F0D"/>
    <w:rsid w:val="00D37940"/>
    <w:rsid w:val="00D433C5"/>
    <w:rsid w:val="00D45FFC"/>
    <w:rsid w:val="00D46873"/>
    <w:rsid w:val="00D537A4"/>
    <w:rsid w:val="00D54F8E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A0D8F"/>
    <w:rsid w:val="00DA4B1D"/>
    <w:rsid w:val="00DA5C68"/>
    <w:rsid w:val="00DA5FA1"/>
    <w:rsid w:val="00DB3D39"/>
    <w:rsid w:val="00DD011D"/>
    <w:rsid w:val="00DE1482"/>
    <w:rsid w:val="00DE4BE7"/>
    <w:rsid w:val="00DF1085"/>
    <w:rsid w:val="00DF1A4F"/>
    <w:rsid w:val="00DF2A2C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44E88"/>
    <w:rsid w:val="00E632D3"/>
    <w:rsid w:val="00E70D0B"/>
    <w:rsid w:val="00E713E2"/>
    <w:rsid w:val="00E72771"/>
    <w:rsid w:val="00E73BD7"/>
    <w:rsid w:val="00E85B3C"/>
    <w:rsid w:val="00E92F03"/>
    <w:rsid w:val="00E979B2"/>
    <w:rsid w:val="00EA184E"/>
    <w:rsid w:val="00EA2155"/>
    <w:rsid w:val="00EA5C51"/>
    <w:rsid w:val="00EA6E69"/>
    <w:rsid w:val="00EB3B30"/>
    <w:rsid w:val="00EC283D"/>
    <w:rsid w:val="00EC2E0E"/>
    <w:rsid w:val="00EC73A8"/>
    <w:rsid w:val="00EC7E52"/>
    <w:rsid w:val="00ED3ADD"/>
    <w:rsid w:val="00ED4DA5"/>
    <w:rsid w:val="00ED7231"/>
    <w:rsid w:val="00EE2ADD"/>
    <w:rsid w:val="00EE4587"/>
    <w:rsid w:val="00EF56C8"/>
    <w:rsid w:val="00EF7BB2"/>
    <w:rsid w:val="00F06659"/>
    <w:rsid w:val="00F10C2C"/>
    <w:rsid w:val="00F129BF"/>
    <w:rsid w:val="00F224CC"/>
    <w:rsid w:val="00F327DD"/>
    <w:rsid w:val="00F3288A"/>
    <w:rsid w:val="00F3702B"/>
    <w:rsid w:val="00F43AEB"/>
    <w:rsid w:val="00F44A8F"/>
    <w:rsid w:val="00F46F6E"/>
    <w:rsid w:val="00F50A7B"/>
    <w:rsid w:val="00F62606"/>
    <w:rsid w:val="00F63D7F"/>
    <w:rsid w:val="00F65412"/>
    <w:rsid w:val="00F801F1"/>
    <w:rsid w:val="00F808CC"/>
    <w:rsid w:val="00F92EFB"/>
    <w:rsid w:val="00F9329C"/>
    <w:rsid w:val="00F95135"/>
    <w:rsid w:val="00FA194B"/>
    <w:rsid w:val="00FA1E99"/>
    <w:rsid w:val="00FA3C20"/>
    <w:rsid w:val="00FA4ECE"/>
    <w:rsid w:val="00FC6915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13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1</Pages>
  <Words>3479</Words>
  <Characters>19835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Fireman</cp:lastModifiedBy>
  <cp:revision>4</cp:revision>
  <cp:lastPrinted>2025-04-18T05:54:00Z</cp:lastPrinted>
  <dcterms:created xsi:type="dcterms:W3CDTF">2025-04-18T06:13:00Z</dcterms:created>
  <dcterms:modified xsi:type="dcterms:W3CDTF">2025-04-21T03:28:00Z</dcterms:modified>
</cp:coreProperties>
</file>