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2A" w:rsidRPr="007F245F" w:rsidRDefault="00606F56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606F5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margin-left:212.6pt;margin-top:10.4pt;width:47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" filled="f" stroked="f">
            <v:textbox style="mso-fit-shape-to-text:t">
              <w:txbxContent>
                <w:p w:rsidR="007F002A" w:rsidRDefault="00BC23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F002A" w:rsidRPr="00B91D93" w:rsidRDefault="007F002A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F002A" w:rsidRPr="00B91D93" w:rsidRDefault="007F002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F002A" w:rsidRPr="00B91D93" w:rsidRDefault="007F002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F002A" w:rsidRPr="00B72856" w:rsidRDefault="00606F56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606F56">
        <w:rPr>
          <w:noProof/>
          <w:sz w:val="28"/>
          <w:szCs w:val="28"/>
        </w:rPr>
        <w:pict>
          <v:line id="Прямая соединительная линия 1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7F002A" w:rsidRPr="00B72856">
        <w:rPr>
          <w:rFonts w:ascii="Liberation Serif" w:hAnsi="Liberation Serif" w:cs="Liberation Serif"/>
          <w:sz w:val="28"/>
          <w:szCs w:val="28"/>
        </w:rPr>
        <w:t>от</w:t>
      </w:r>
      <w:r w:rsidR="00C144A9">
        <w:rPr>
          <w:rFonts w:ascii="Liberation Serif" w:hAnsi="Liberation Serif" w:cs="Liberation Serif"/>
          <w:sz w:val="28"/>
          <w:szCs w:val="28"/>
        </w:rPr>
        <w:t xml:space="preserve"> </w:t>
      </w:r>
      <w:r w:rsidR="00145E74">
        <w:rPr>
          <w:rFonts w:ascii="Liberation Serif" w:hAnsi="Liberation Serif" w:cs="Liberation Serif"/>
          <w:sz w:val="28"/>
          <w:szCs w:val="28"/>
        </w:rPr>
        <w:t>06.05.2025</w:t>
      </w:r>
      <w:r w:rsidR="007F002A" w:rsidRPr="00B72856">
        <w:rPr>
          <w:rFonts w:ascii="Liberation Serif" w:hAnsi="Liberation Serif" w:cs="Liberation Serif"/>
          <w:sz w:val="28"/>
          <w:szCs w:val="28"/>
        </w:rPr>
        <w:t xml:space="preserve"> №</w:t>
      </w:r>
      <w:r w:rsidR="00145E74">
        <w:rPr>
          <w:rFonts w:ascii="Liberation Serif" w:hAnsi="Liberation Serif" w:cs="Liberation Serif"/>
          <w:sz w:val="28"/>
          <w:szCs w:val="28"/>
        </w:rPr>
        <w:t xml:space="preserve"> 333</w:t>
      </w:r>
    </w:p>
    <w:p w:rsidR="007F002A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601990" w:rsidRPr="00B91D93" w:rsidRDefault="00601990" w:rsidP="00133698">
      <w:pPr>
        <w:rPr>
          <w:rFonts w:ascii="Liberation Serif" w:hAnsi="Liberation Serif" w:cs="Liberation Serif"/>
          <w:sz w:val="28"/>
          <w:szCs w:val="28"/>
        </w:rPr>
      </w:pPr>
    </w:p>
    <w:p w:rsidR="00E11111" w:rsidRDefault="007F002A" w:rsidP="00E11111">
      <w:pPr>
        <w:jc w:val="center"/>
        <w:rPr>
          <w:rFonts w:ascii="Liberation Serif" w:hAnsi="Liberation Serif"/>
          <w:b/>
          <w:sz w:val="28"/>
          <w:szCs w:val="28"/>
        </w:rPr>
      </w:pPr>
      <w:r w:rsidRPr="008B655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внесении изменений в </w:t>
      </w:r>
      <w:r w:rsidR="00E11111">
        <w:rPr>
          <w:rFonts w:ascii="Liberation Serif" w:hAnsi="Liberation Serif" w:cs="Liberation Serif"/>
          <w:b/>
          <w:bCs/>
          <w:iCs/>
          <w:sz w:val="28"/>
          <w:szCs w:val="28"/>
        </w:rPr>
        <w:t>постановление Администрации Каменск-Уральского городского округа от 06.07.2021 № 565</w:t>
      </w:r>
      <w:r w:rsidR="00E11111" w:rsidRPr="00B23036">
        <w:rPr>
          <w:rFonts w:ascii="Liberation Serif" w:hAnsi="Liberation Serif" w:cs="Liberation Serif"/>
          <w:b/>
          <w:bCs/>
          <w:iCs/>
          <w:sz w:val="28"/>
          <w:szCs w:val="28"/>
        </w:rPr>
        <w:t>«</w:t>
      </w:r>
      <w:r w:rsidR="00E11111" w:rsidRPr="00B23036">
        <w:rPr>
          <w:rFonts w:ascii="Liberation Serif" w:hAnsi="Liberation Serif"/>
          <w:b/>
          <w:sz w:val="28"/>
          <w:szCs w:val="28"/>
        </w:rPr>
        <w:t>Об организаци</w:t>
      </w:r>
      <w:r w:rsidR="00E11111">
        <w:rPr>
          <w:rFonts w:ascii="Liberation Serif" w:hAnsi="Liberation Serif"/>
          <w:b/>
          <w:sz w:val="28"/>
          <w:szCs w:val="28"/>
        </w:rPr>
        <w:t>и и выполнении мероприятий</w:t>
      </w:r>
      <w:r w:rsidR="009A0D5D">
        <w:rPr>
          <w:rFonts w:ascii="Liberation Serif" w:hAnsi="Liberation Serif"/>
          <w:b/>
          <w:sz w:val="28"/>
          <w:szCs w:val="28"/>
        </w:rPr>
        <w:t xml:space="preserve"> </w:t>
      </w:r>
      <w:r w:rsidR="00E11111">
        <w:rPr>
          <w:rFonts w:ascii="Liberation Serif" w:hAnsi="Liberation Serif"/>
          <w:b/>
          <w:sz w:val="28"/>
          <w:szCs w:val="28"/>
        </w:rPr>
        <w:t>по построению, внедрению и эксплуатации на территории Каменск-Уральского городского округа аппаратно-программного комплекса «Безопасный город»</w:t>
      </w:r>
    </w:p>
    <w:p w:rsidR="00BB75C3" w:rsidRPr="0088744C" w:rsidRDefault="00BB75C3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4A79DA" w:rsidRDefault="00EB5A1C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</w:t>
      </w:r>
      <w:r w:rsidR="007F002A" w:rsidRPr="004A79DA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F002A" w:rsidRPr="004A79DA" w:rsidRDefault="007F002A" w:rsidP="00656E8F">
      <w:pPr>
        <w:rPr>
          <w:rFonts w:ascii="Liberation Serif" w:hAnsi="Liberation Serif"/>
          <w:b/>
          <w:sz w:val="28"/>
        </w:rPr>
      </w:pPr>
      <w:r w:rsidRPr="004A79DA">
        <w:rPr>
          <w:rFonts w:ascii="Liberation Serif" w:hAnsi="Liberation Serif"/>
          <w:b/>
          <w:sz w:val="28"/>
        </w:rPr>
        <w:t>ПОСТАНОВЛЯЕТ:</w:t>
      </w:r>
    </w:p>
    <w:p w:rsidR="007F002A" w:rsidRDefault="007F002A" w:rsidP="009B1B95">
      <w:pPr>
        <w:shd w:val="clear" w:color="auto" w:fill="FFFFFF"/>
        <w:tabs>
          <w:tab w:val="left" w:pos="0"/>
        </w:tabs>
        <w:ind w:right="1" w:firstLine="567"/>
        <w:jc w:val="both"/>
        <w:rPr>
          <w:rFonts w:ascii="Liberation Serif" w:hAnsi="Liberation Serif"/>
          <w:sz w:val="28"/>
          <w:szCs w:val="28"/>
        </w:rPr>
      </w:pPr>
      <w:r w:rsidRPr="004A79D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4A79DA">
        <w:rPr>
          <w:rFonts w:ascii="Liberation Serif" w:hAnsi="Liberation Serif"/>
          <w:sz w:val="28"/>
          <w:szCs w:val="28"/>
        </w:rPr>
        <w:t xml:space="preserve">Внести изменения в состав </w:t>
      </w:r>
      <w:r w:rsidR="00E11111" w:rsidRPr="00B81B85">
        <w:rPr>
          <w:rFonts w:ascii="Liberation Serif" w:hAnsi="Liberation Serif"/>
          <w:sz w:val="28"/>
          <w:szCs w:val="28"/>
        </w:rPr>
        <w:t>Межведомственной рабочей группы</w:t>
      </w:r>
      <w:r w:rsidR="009A0D5D">
        <w:rPr>
          <w:rFonts w:ascii="Liberation Serif" w:hAnsi="Liberation Serif"/>
          <w:sz w:val="28"/>
          <w:szCs w:val="28"/>
        </w:rPr>
        <w:t xml:space="preserve"> </w:t>
      </w:r>
      <w:r w:rsidR="00E11111" w:rsidRPr="00B81B85">
        <w:rPr>
          <w:rFonts w:ascii="Liberation Serif" w:hAnsi="Liberation Serif"/>
          <w:sz w:val="28"/>
          <w:szCs w:val="28"/>
        </w:rPr>
        <w:t xml:space="preserve">по построению, внедрению и эксплуатации </w:t>
      </w:r>
      <w:r w:rsidR="00E11111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E11111" w:rsidRPr="00B81B85">
        <w:rPr>
          <w:rFonts w:ascii="Liberation Serif" w:hAnsi="Liberation Serif"/>
          <w:sz w:val="28"/>
          <w:szCs w:val="28"/>
        </w:rPr>
        <w:t>аппаратно-программного комплекса «Безопасный город</w:t>
      </w:r>
      <w:r w:rsidR="00E11111">
        <w:rPr>
          <w:rFonts w:ascii="Liberation Serif" w:hAnsi="Liberation Serif"/>
          <w:sz w:val="28"/>
          <w:szCs w:val="28"/>
        </w:rPr>
        <w:t xml:space="preserve">» (далее - Рабочая группа), утвержденный </w:t>
      </w:r>
      <w:r w:rsidR="00172034">
        <w:rPr>
          <w:rFonts w:ascii="Liberation Serif" w:hAnsi="Liberation Serif"/>
          <w:sz w:val="28"/>
          <w:szCs w:val="28"/>
        </w:rPr>
        <w:t xml:space="preserve">пунктом 1 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>постановлени</w:t>
      </w:r>
      <w:r w:rsidR="00172034">
        <w:rPr>
          <w:rFonts w:ascii="Liberation Serif" w:hAnsi="Liberation Serif" w:cs="Liberation Serif"/>
          <w:bCs/>
          <w:iCs/>
          <w:sz w:val="28"/>
          <w:szCs w:val="28"/>
        </w:rPr>
        <w:t>я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 xml:space="preserve"> Администрации Каменск-Уральского городского округа от 06.07.2021 </w:t>
      </w:r>
      <w:r w:rsidR="00E11111">
        <w:rPr>
          <w:rFonts w:ascii="Liberation Serif" w:hAnsi="Liberation Serif" w:cs="Liberation Serif"/>
          <w:bCs/>
          <w:iCs/>
          <w:sz w:val="28"/>
          <w:szCs w:val="28"/>
        </w:rPr>
        <w:t>№ 565</w:t>
      </w:r>
      <w:r w:rsidR="009A0D5D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B23036">
        <w:rPr>
          <w:rFonts w:ascii="Liberation Serif" w:hAnsi="Liberation Serif" w:cs="Liberation Serif"/>
          <w:bCs/>
          <w:iCs/>
          <w:sz w:val="28"/>
          <w:szCs w:val="28"/>
        </w:rPr>
        <w:t>(в редакции постановлени</w:t>
      </w:r>
      <w:r w:rsidR="00397CEC">
        <w:rPr>
          <w:rFonts w:ascii="Liberation Serif" w:hAnsi="Liberation Serif" w:cs="Liberation Serif"/>
          <w:bCs/>
          <w:iCs/>
          <w:sz w:val="28"/>
          <w:szCs w:val="28"/>
        </w:rPr>
        <w:t>й</w:t>
      </w:r>
      <w:r w:rsidR="00B23036">
        <w:rPr>
          <w:rFonts w:ascii="Liberation Serif" w:hAnsi="Liberation Serif" w:cs="Liberation Serif"/>
          <w:bCs/>
          <w:iCs/>
          <w:sz w:val="28"/>
          <w:szCs w:val="28"/>
        </w:rPr>
        <w:t xml:space="preserve"> Администрации Каменск-Уральского городского округа </w:t>
      </w:r>
      <w:r w:rsidR="00397CEC">
        <w:rPr>
          <w:rFonts w:ascii="Liberation Serif" w:hAnsi="Liberation Serif" w:cs="Liberation Serif"/>
          <w:bCs/>
          <w:iCs/>
          <w:sz w:val="28"/>
          <w:szCs w:val="28"/>
        </w:rPr>
        <w:t>от 28.12.2023 № 870, от 24.01.2025 № 53</w:t>
      </w:r>
      <w:r w:rsidR="00B23036">
        <w:rPr>
          <w:rFonts w:ascii="Liberation Serif" w:hAnsi="Liberation Serif" w:cs="Liberation Serif"/>
          <w:bCs/>
          <w:iCs/>
          <w:sz w:val="28"/>
          <w:szCs w:val="28"/>
        </w:rPr>
        <w:t>)</w:t>
      </w:r>
      <w:r w:rsidR="00C144A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E11111" w:rsidRPr="00E11111">
        <w:rPr>
          <w:rFonts w:ascii="Liberation Serif" w:hAnsi="Liberation Serif"/>
          <w:sz w:val="28"/>
          <w:szCs w:val="28"/>
        </w:rPr>
        <w:t>Об организации и выполнении мероприятий по построению, внедрению и эксплуатации на территории</w:t>
      </w:r>
      <w:proofErr w:type="gramEnd"/>
      <w:r w:rsidR="00E11111" w:rsidRPr="00E11111">
        <w:rPr>
          <w:rFonts w:ascii="Liberation Serif" w:hAnsi="Liberation Serif"/>
          <w:sz w:val="28"/>
          <w:szCs w:val="28"/>
        </w:rPr>
        <w:t xml:space="preserve"> Каменск-Уральского городского округа аппаратно-программного комплекса «Безопасный город»</w:t>
      </w:r>
      <w:r w:rsidRPr="004A79DA">
        <w:rPr>
          <w:rFonts w:ascii="Liberation Serif" w:hAnsi="Liberation Serif"/>
          <w:sz w:val="28"/>
          <w:szCs w:val="28"/>
        </w:rPr>
        <w:t>, изложив его в новой редакции</w:t>
      </w:r>
      <w:r w:rsidR="00172034">
        <w:rPr>
          <w:rFonts w:ascii="Liberation Serif" w:hAnsi="Liberation Serif"/>
          <w:sz w:val="28"/>
          <w:szCs w:val="28"/>
        </w:rPr>
        <w:t>:</w:t>
      </w:r>
    </w:p>
    <w:tbl>
      <w:tblPr>
        <w:tblW w:w="9889" w:type="dxa"/>
        <w:tblLook w:val="00A0"/>
      </w:tblPr>
      <w:tblGrid>
        <w:gridCol w:w="3510"/>
        <w:gridCol w:w="6379"/>
      </w:tblGrid>
      <w:tr w:rsidR="00172034" w:rsidRPr="0088744C" w:rsidTr="00D26368">
        <w:trPr>
          <w:trHeight w:val="824"/>
        </w:trPr>
        <w:tc>
          <w:tcPr>
            <w:tcW w:w="3510" w:type="dxa"/>
          </w:tcPr>
          <w:p w:rsidR="0065113E" w:rsidRDefault="00B01AC4" w:rsidP="00D26368">
            <w:pPr>
              <w:rPr>
                <w:rFonts w:ascii="Liberation Serif" w:hAnsi="Liberation Serif"/>
                <w:sz w:val="28"/>
                <w:szCs w:val="28"/>
              </w:rPr>
            </w:pPr>
            <w:r w:rsidRPr="00D1248B">
              <w:rPr>
                <w:rFonts w:ascii="Liberation Serif" w:hAnsi="Liberation Serif"/>
                <w:sz w:val="28"/>
                <w:szCs w:val="28"/>
              </w:rPr>
              <w:t>«</w:t>
            </w:r>
            <w:r w:rsidR="0065113E">
              <w:rPr>
                <w:rFonts w:ascii="Liberation Serif" w:hAnsi="Liberation Serif"/>
                <w:sz w:val="28"/>
                <w:szCs w:val="28"/>
              </w:rPr>
              <w:t>Герасимов Алексей Алексеевич</w:t>
            </w:r>
          </w:p>
          <w:p w:rsidR="0065113E" w:rsidRDefault="0065113E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72034" w:rsidRPr="00452455" w:rsidRDefault="00891EAE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27DD2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379" w:type="dxa"/>
          </w:tcPr>
          <w:p w:rsidR="00172034" w:rsidRDefault="00B27DD2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65113E">
              <w:rPr>
                <w:rFonts w:ascii="Liberation Serif" w:hAnsi="Liberation Serif"/>
                <w:sz w:val="28"/>
                <w:szCs w:val="28"/>
              </w:rPr>
              <w:t xml:space="preserve">лава Каменск-Уральского 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городского округа, председатель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 Рабочей группы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  <w:p w:rsidR="00B27DD2" w:rsidRPr="00B27DD2" w:rsidRDefault="00B27DD2" w:rsidP="00B27DD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27DD2" w:rsidRPr="00B27DD2" w:rsidRDefault="00B27DD2" w:rsidP="00B27DD2">
            <w:pPr>
              <w:tabs>
                <w:tab w:val="left" w:pos="168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руководитель аппарата Администрации городского округа,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</w:t>
            </w:r>
            <w:r w:rsidR="009A0D5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председателя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1133"/>
        </w:trPr>
        <w:tc>
          <w:tcPr>
            <w:tcW w:w="3510" w:type="dxa"/>
          </w:tcPr>
          <w:p w:rsidR="00920FAF" w:rsidRDefault="00920FAF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72034" w:rsidRPr="00452455" w:rsidRDefault="00920FAF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Козырчиков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6379" w:type="dxa"/>
          </w:tcPr>
          <w:p w:rsidR="00920FAF" w:rsidRDefault="00920FAF" w:rsidP="00B01AC4">
            <w:pPr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:rsidR="00172034" w:rsidRPr="00452455" w:rsidRDefault="00920FAF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начальник единой дежурно-диспетчерской службы Каменск-Уральского городского округа</w:t>
            </w:r>
            <w:r w:rsidR="00397CEC">
              <w:rPr>
                <w:rFonts w:ascii="Liberation Serif" w:hAnsi="Liberation Serif"/>
                <w:sz w:val="28"/>
                <w:szCs w:val="28"/>
                <w:lang w:eastAsia="ar-SA"/>
              </w:rPr>
              <w:t>,</w:t>
            </w:r>
            <w:r w:rsidR="00C144A9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</w:t>
            </w:r>
            <w:r w:rsidR="00B27DD2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секретарь </w:t>
            </w:r>
            <w:r w:rsidR="00B27DD2">
              <w:rPr>
                <w:rFonts w:ascii="Liberation Serif" w:hAnsi="Liberation Serif"/>
                <w:sz w:val="28"/>
                <w:szCs w:val="28"/>
              </w:rPr>
              <w:t>Рабочей группы</w:t>
            </w:r>
            <w:r w:rsidR="00397CEC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EA5A53">
        <w:trPr>
          <w:trHeight w:val="80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172034" w:rsidRPr="007B191C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172034" w:rsidRPr="0088744C" w:rsidTr="00D26368">
        <w:trPr>
          <w:trHeight w:val="377"/>
        </w:trPr>
        <w:tc>
          <w:tcPr>
            <w:tcW w:w="3510" w:type="dxa"/>
            <w:vAlign w:val="center"/>
          </w:tcPr>
          <w:p w:rsidR="00172034" w:rsidRPr="00452455" w:rsidRDefault="00172034" w:rsidP="00B01AC4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Ч</w:t>
            </w:r>
            <w:r w:rsidR="00B01AC4">
              <w:rPr>
                <w:rFonts w:ascii="Liberation Serif" w:hAnsi="Liberation Serif"/>
                <w:sz w:val="28"/>
                <w:szCs w:val="28"/>
              </w:rPr>
              <w:t xml:space="preserve">лены </w:t>
            </w:r>
            <w:r w:rsidR="00B01AC4" w:rsidRPr="00D1248B">
              <w:rPr>
                <w:rFonts w:ascii="Liberation Serif" w:hAnsi="Liberation Serif"/>
                <w:sz w:val="28"/>
                <w:szCs w:val="28"/>
              </w:rPr>
              <w:t>Рабочей группы: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BB75C3">
        <w:trPr>
          <w:trHeight w:val="675"/>
        </w:trPr>
        <w:tc>
          <w:tcPr>
            <w:tcW w:w="3510" w:type="dxa"/>
          </w:tcPr>
          <w:p w:rsidR="00172034" w:rsidRPr="00452455" w:rsidRDefault="00B27DD2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6379" w:type="dxa"/>
          </w:tcPr>
          <w:p w:rsidR="00BB75C3" w:rsidRPr="00B27DD2" w:rsidRDefault="00DC10E6" w:rsidP="00BB75C3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н</w:t>
            </w:r>
            <w:r w:rsidR="00B27DD2" w:rsidRPr="00B27DD2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ачальник</w:t>
            </w: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      </w:t>
            </w:r>
            <w:r w:rsidR="00B27DD2" w:rsidRPr="00B27DD2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Каменск-Уральского</w:t>
            </w: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      </w:t>
            </w:r>
            <w:r w:rsidR="00EE6674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ОВО – филиала ФГКУ «УВО ВНГ России по Свердловской области»</w:t>
            </w:r>
            <w:r w:rsidR="00397CEC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172034" w:rsidRPr="0088744C" w:rsidTr="00B87E02">
        <w:trPr>
          <w:trHeight w:val="287"/>
        </w:trPr>
        <w:tc>
          <w:tcPr>
            <w:tcW w:w="3510" w:type="dxa"/>
          </w:tcPr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172034" w:rsidRPr="00172034" w:rsidRDefault="00172034" w:rsidP="00D26368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EA5A53">
        <w:trPr>
          <w:trHeight w:val="1629"/>
        </w:trPr>
        <w:tc>
          <w:tcPr>
            <w:tcW w:w="3510" w:type="dxa"/>
          </w:tcPr>
          <w:p w:rsidR="00891EAE" w:rsidRPr="00452455" w:rsidRDefault="00891EAE" w:rsidP="00891EA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72034" w:rsidRDefault="00891EAE" w:rsidP="00891EA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  <w:p w:rsidR="00891EAE" w:rsidRDefault="00891EAE" w:rsidP="00891EA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91EAE" w:rsidRPr="00891EAE" w:rsidRDefault="00891EAE" w:rsidP="00891EA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Гайсин 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379" w:type="dxa"/>
          </w:tcPr>
          <w:p w:rsidR="00172034" w:rsidRDefault="00B27DD2" w:rsidP="00B01AC4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первый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</w:t>
            </w:r>
            <w:r w:rsidR="00397CEC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91EAE" w:rsidRDefault="00891EAE" w:rsidP="00B01AC4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91EAE" w:rsidRDefault="00B87E02" w:rsidP="00B01AC4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B191C">
              <w:rPr>
                <w:rFonts w:ascii="Liberation Serif" w:hAnsi="Liberation Serif"/>
                <w:sz w:val="28"/>
                <w:szCs w:val="28"/>
                <w:lang w:eastAsia="ar-SA"/>
              </w:rPr>
              <w:t>начальник МКУ «Управление по делам ГОЧС г. Каменска-Уральского»</w:t>
            </w:r>
            <w:r w:rsidR="00397CEC">
              <w:rPr>
                <w:rFonts w:ascii="Liberation Serif" w:hAnsi="Liberation Serif"/>
                <w:sz w:val="28"/>
                <w:szCs w:val="28"/>
                <w:lang w:eastAsia="ar-SA"/>
              </w:rPr>
              <w:t>;</w:t>
            </w:r>
          </w:p>
          <w:p w:rsidR="00891EAE" w:rsidRPr="00172034" w:rsidRDefault="00891EAE" w:rsidP="00B01AC4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EA5A53">
        <w:trPr>
          <w:trHeight w:val="693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Сергеевич</w:t>
            </w:r>
          </w:p>
        </w:tc>
        <w:tc>
          <w:tcPr>
            <w:tcW w:w="6379" w:type="dxa"/>
          </w:tcPr>
          <w:p w:rsidR="00172034" w:rsidRPr="00452455" w:rsidRDefault="009A0D5D" w:rsidP="00E915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МО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 МВД России «Каменск-Уральский» 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172034" w:rsidRPr="0088744C" w:rsidTr="00B87E02">
        <w:trPr>
          <w:trHeight w:val="80"/>
        </w:trPr>
        <w:tc>
          <w:tcPr>
            <w:tcW w:w="3510" w:type="dxa"/>
          </w:tcPr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3A55" w:rsidRPr="0088744C" w:rsidTr="00D26368">
        <w:trPr>
          <w:trHeight w:val="958"/>
        </w:trPr>
        <w:tc>
          <w:tcPr>
            <w:tcW w:w="3510" w:type="dxa"/>
          </w:tcPr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</w:p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Владимирович</w:t>
            </w:r>
          </w:p>
        </w:tc>
        <w:tc>
          <w:tcPr>
            <w:tcW w:w="6379" w:type="dxa"/>
          </w:tcPr>
          <w:p w:rsidR="00D03A55" w:rsidRPr="00452455" w:rsidRDefault="00D03A55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взаимодействию с административными органами Администрации 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B87E02">
        <w:trPr>
          <w:trHeight w:val="224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1427D6" w:rsidRPr="008312C8" w:rsidRDefault="001427D6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D26368"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Храмов </w:t>
            </w: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6379" w:type="dxa"/>
          </w:tcPr>
          <w:p w:rsidR="00172034" w:rsidRPr="008312C8" w:rsidRDefault="00172034" w:rsidP="00107E15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 w:rsidRPr="00C5150F">
              <w:rPr>
                <w:rFonts w:ascii="Liberation Serif" w:hAnsi="Liberation Serif"/>
                <w:sz w:val="28"/>
                <w:szCs w:val="28"/>
              </w:rPr>
              <w:t>начальник отдела информационных технологий, связи и защиты информации Администрации Каменск-Уральского городского округа</w:t>
            </w:r>
            <w:r w:rsidR="003B7153">
              <w:rPr>
                <w:rFonts w:ascii="Liberation Serif" w:hAnsi="Liberation Serif"/>
                <w:sz w:val="28"/>
                <w:szCs w:val="28"/>
              </w:rPr>
              <w:t>»</w:t>
            </w:r>
            <w:r w:rsidR="00397CE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B23036" w:rsidRPr="004A79DA" w:rsidRDefault="00B23036" w:rsidP="009B1B95">
      <w:pPr>
        <w:shd w:val="clear" w:color="auto" w:fill="FFFFFF"/>
        <w:tabs>
          <w:tab w:val="left" w:pos="0"/>
        </w:tabs>
        <w:ind w:right="1"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889" w:type="dxa"/>
        <w:tblLook w:val="00A0"/>
      </w:tblPr>
      <w:tblGrid>
        <w:gridCol w:w="3510"/>
        <w:gridCol w:w="6379"/>
      </w:tblGrid>
      <w:tr w:rsidR="00B23036" w:rsidRPr="008312C8" w:rsidTr="00EA5A53">
        <w:trPr>
          <w:trHeight w:val="80"/>
        </w:trPr>
        <w:tc>
          <w:tcPr>
            <w:tcW w:w="3510" w:type="dxa"/>
          </w:tcPr>
          <w:p w:rsidR="00B23036" w:rsidRDefault="00B23036" w:rsidP="00E0113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B23036" w:rsidRPr="008312C8" w:rsidRDefault="00B23036" w:rsidP="00E01132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</w:p>
        </w:tc>
      </w:tr>
    </w:tbl>
    <w:p w:rsidR="007F002A" w:rsidRPr="004A79DA" w:rsidRDefault="00D03A55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F002A" w:rsidRPr="004A79DA" w:rsidRDefault="00D03A55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</w:t>
      </w:r>
      <w:r w:rsidR="00B87E02">
        <w:rPr>
          <w:rFonts w:ascii="Liberation Serif" w:hAnsi="Liberation Serif"/>
          <w:sz w:val="28"/>
          <w:szCs w:val="28"/>
        </w:rPr>
        <w:t>н</w:t>
      </w:r>
      <w:r w:rsidR="007F002A" w:rsidRPr="004A79DA">
        <w:rPr>
          <w:rFonts w:ascii="Liberation Serif" w:hAnsi="Liberation Serif"/>
          <w:sz w:val="28"/>
          <w:szCs w:val="28"/>
        </w:rPr>
        <w:t xml:space="preserve">а </w:t>
      </w:r>
      <w:r w:rsidR="00B87E02">
        <w:rPr>
          <w:rFonts w:ascii="Liberation Serif" w:hAnsi="Liberation Serif"/>
          <w:sz w:val="28"/>
          <w:szCs w:val="28"/>
        </w:rPr>
        <w:t xml:space="preserve">руководителя аппарата Администрации городского округа </w:t>
      </w:r>
      <w:proofErr w:type="spellStart"/>
      <w:r w:rsidR="00B87E02">
        <w:rPr>
          <w:rFonts w:ascii="Liberation Serif" w:hAnsi="Liberation Serif"/>
          <w:sz w:val="28"/>
          <w:szCs w:val="28"/>
        </w:rPr>
        <w:t>Ялунина</w:t>
      </w:r>
      <w:proofErr w:type="spellEnd"/>
      <w:r w:rsidR="00B87E02">
        <w:rPr>
          <w:rFonts w:ascii="Liberation Serif" w:hAnsi="Liberation Serif"/>
          <w:sz w:val="28"/>
          <w:szCs w:val="28"/>
        </w:rPr>
        <w:t xml:space="preserve"> А</w:t>
      </w:r>
      <w:r w:rsidR="00397CEC">
        <w:rPr>
          <w:rFonts w:ascii="Liberation Serif" w:hAnsi="Liberation Serif"/>
          <w:sz w:val="28"/>
          <w:szCs w:val="28"/>
        </w:rPr>
        <w:t>.</w:t>
      </w:r>
      <w:r w:rsidR="00B87E02">
        <w:rPr>
          <w:rFonts w:ascii="Liberation Serif" w:hAnsi="Liberation Serif"/>
          <w:sz w:val="28"/>
          <w:szCs w:val="28"/>
        </w:rPr>
        <w:t xml:space="preserve"> В</w:t>
      </w:r>
      <w:r w:rsidR="00397CEC">
        <w:rPr>
          <w:rFonts w:ascii="Liberation Serif" w:hAnsi="Liberation Serif"/>
          <w:sz w:val="28"/>
          <w:szCs w:val="28"/>
        </w:rPr>
        <w:t>.</w:t>
      </w:r>
    </w:p>
    <w:p w:rsidR="007F002A" w:rsidRPr="0088744C" w:rsidRDefault="007F002A" w:rsidP="009B1B95">
      <w:pPr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F002A" w:rsidRPr="0088744C" w:rsidRDefault="007F002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11111" w:rsidRDefault="00E11111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A0D5D">
        <w:rPr>
          <w:rFonts w:ascii="Liberation Serif" w:hAnsi="Liberation Serif" w:cs="Liberation Serif"/>
          <w:sz w:val="28"/>
          <w:szCs w:val="28"/>
        </w:rPr>
        <w:t xml:space="preserve"> </w:t>
      </w:r>
      <w:r w:rsidRPr="0088744C">
        <w:rPr>
          <w:rFonts w:ascii="Liberation Serif" w:hAnsi="Liberation Serif" w:cs="Liberation Serif"/>
          <w:sz w:val="28"/>
          <w:szCs w:val="28"/>
        </w:rPr>
        <w:t>городского</w:t>
      </w:r>
      <w:r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9A0D5D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11111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F002A" w:rsidSect="00BB75C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89E" w:rsidRDefault="0000489E" w:rsidP="00484AD3">
      <w:r>
        <w:separator/>
      </w:r>
    </w:p>
  </w:endnote>
  <w:endnote w:type="continuationSeparator" w:id="1">
    <w:p w:rsidR="0000489E" w:rsidRDefault="0000489E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89E" w:rsidRDefault="0000489E" w:rsidP="00484AD3">
      <w:r>
        <w:separator/>
      </w:r>
    </w:p>
  </w:footnote>
  <w:footnote w:type="continuationSeparator" w:id="1">
    <w:p w:rsidR="0000489E" w:rsidRDefault="0000489E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02A" w:rsidRDefault="00606F56">
    <w:pPr>
      <w:pStyle w:val="aa"/>
      <w:jc w:val="center"/>
    </w:pPr>
    <w:r>
      <w:fldChar w:fldCharType="begin"/>
    </w:r>
    <w:r w:rsidR="007234B6">
      <w:instrText>PAGE   \* MERGEFORMAT</w:instrText>
    </w:r>
    <w:r>
      <w:fldChar w:fldCharType="separate"/>
    </w:r>
    <w:r w:rsidR="0002794A">
      <w:rPr>
        <w:noProof/>
      </w:rPr>
      <w:t>2</w:t>
    </w:r>
    <w:r>
      <w:rPr>
        <w:noProof/>
      </w:rPr>
      <w:fldChar w:fldCharType="end"/>
    </w:r>
  </w:p>
  <w:p w:rsidR="007F002A" w:rsidRDefault="007F00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0489E"/>
    <w:rsid w:val="00010186"/>
    <w:rsid w:val="00010608"/>
    <w:rsid w:val="000162CB"/>
    <w:rsid w:val="00016AF3"/>
    <w:rsid w:val="000237A9"/>
    <w:rsid w:val="0002794A"/>
    <w:rsid w:val="000367EA"/>
    <w:rsid w:val="00037B32"/>
    <w:rsid w:val="00055BF5"/>
    <w:rsid w:val="000640E2"/>
    <w:rsid w:val="000B65A1"/>
    <w:rsid w:val="001026E0"/>
    <w:rsid w:val="00107E15"/>
    <w:rsid w:val="0012041C"/>
    <w:rsid w:val="001224F4"/>
    <w:rsid w:val="0013110F"/>
    <w:rsid w:val="00133698"/>
    <w:rsid w:val="00136F22"/>
    <w:rsid w:val="001427D6"/>
    <w:rsid w:val="00145E74"/>
    <w:rsid w:val="00153464"/>
    <w:rsid w:val="00154C08"/>
    <w:rsid w:val="00172034"/>
    <w:rsid w:val="001A735A"/>
    <w:rsid w:val="001B0FF6"/>
    <w:rsid w:val="001D1353"/>
    <w:rsid w:val="001D44F3"/>
    <w:rsid w:val="001D6D62"/>
    <w:rsid w:val="00217DC0"/>
    <w:rsid w:val="002226C8"/>
    <w:rsid w:val="0023226A"/>
    <w:rsid w:val="00246796"/>
    <w:rsid w:val="00260DB8"/>
    <w:rsid w:val="00262FEE"/>
    <w:rsid w:val="00264EDF"/>
    <w:rsid w:val="00291CCA"/>
    <w:rsid w:val="002A79FD"/>
    <w:rsid w:val="002B192E"/>
    <w:rsid w:val="002C1F78"/>
    <w:rsid w:val="002C723B"/>
    <w:rsid w:val="00301773"/>
    <w:rsid w:val="00311136"/>
    <w:rsid w:val="0032666F"/>
    <w:rsid w:val="003349AB"/>
    <w:rsid w:val="003477A7"/>
    <w:rsid w:val="00352B7E"/>
    <w:rsid w:val="00357F96"/>
    <w:rsid w:val="003713A2"/>
    <w:rsid w:val="00374C89"/>
    <w:rsid w:val="00382E5F"/>
    <w:rsid w:val="00397CEC"/>
    <w:rsid w:val="003A08AA"/>
    <w:rsid w:val="003A1FA0"/>
    <w:rsid w:val="003A3670"/>
    <w:rsid w:val="003B3E92"/>
    <w:rsid w:val="003B616D"/>
    <w:rsid w:val="003B7153"/>
    <w:rsid w:val="003E60C6"/>
    <w:rsid w:val="003F6459"/>
    <w:rsid w:val="00402C51"/>
    <w:rsid w:val="004118B2"/>
    <w:rsid w:val="00452455"/>
    <w:rsid w:val="00453366"/>
    <w:rsid w:val="0047765F"/>
    <w:rsid w:val="00481F00"/>
    <w:rsid w:val="004828DE"/>
    <w:rsid w:val="00484AD3"/>
    <w:rsid w:val="004A167B"/>
    <w:rsid w:val="004A513C"/>
    <w:rsid w:val="004A5A30"/>
    <w:rsid w:val="004A79DA"/>
    <w:rsid w:val="004B0D1F"/>
    <w:rsid w:val="004C3C53"/>
    <w:rsid w:val="004C3D72"/>
    <w:rsid w:val="004C4571"/>
    <w:rsid w:val="004E5BB3"/>
    <w:rsid w:val="004F1BF0"/>
    <w:rsid w:val="004F264F"/>
    <w:rsid w:val="004F4246"/>
    <w:rsid w:val="0052384C"/>
    <w:rsid w:val="00526097"/>
    <w:rsid w:val="005316F6"/>
    <w:rsid w:val="00536788"/>
    <w:rsid w:val="005675C9"/>
    <w:rsid w:val="0057272F"/>
    <w:rsid w:val="0057410F"/>
    <w:rsid w:val="00576EF9"/>
    <w:rsid w:val="0059734C"/>
    <w:rsid w:val="005977A9"/>
    <w:rsid w:val="00597A83"/>
    <w:rsid w:val="005B418F"/>
    <w:rsid w:val="005C0E01"/>
    <w:rsid w:val="005D0FBE"/>
    <w:rsid w:val="005E2B09"/>
    <w:rsid w:val="005E6EBE"/>
    <w:rsid w:val="00601990"/>
    <w:rsid w:val="00602DA2"/>
    <w:rsid w:val="00606F56"/>
    <w:rsid w:val="0062070B"/>
    <w:rsid w:val="00626234"/>
    <w:rsid w:val="006305D2"/>
    <w:rsid w:val="00634AEA"/>
    <w:rsid w:val="0065113E"/>
    <w:rsid w:val="00654DB5"/>
    <w:rsid w:val="00656E8F"/>
    <w:rsid w:val="00664E85"/>
    <w:rsid w:val="00666763"/>
    <w:rsid w:val="00675D13"/>
    <w:rsid w:val="00680557"/>
    <w:rsid w:val="00684562"/>
    <w:rsid w:val="006B1331"/>
    <w:rsid w:val="006C3CA6"/>
    <w:rsid w:val="006C50BC"/>
    <w:rsid w:val="006C6C5E"/>
    <w:rsid w:val="006E2BE1"/>
    <w:rsid w:val="006E37BD"/>
    <w:rsid w:val="006F0402"/>
    <w:rsid w:val="00702165"/>
    <w:rsid w:val="00706BCB"/>
    <w:rsid w:val="00720985"/>
    <w:rsid w:val="007234B6"/>
    <w:rsid w:val="0072521D"/>
    <w:rsid w:val="00735414"/>
    <w:rsid w:val="00752E7B"/>
    <w:rsid w:val="00761552"/>
    <w:rsid w:val="007626A4"/>
    <w:rsid w:val="00762B5E"/>
    <w:rsid w:val="0077618F"/>
    <w:rsid w:val="007A168C"/>
    <w:rsid w:val="007B191C"/>
    <w:rsid w:val="007C4DE8"/>
    <w:rsid w:val="007C6CCD"/>
    <w:rsid w:val="007C7E8F"/>
    <w:rsid w:val="007D3CC7"/>
    <w:rsid w:val="007D4D6D"/>
    <w:rsid w:val="007D6B63"/>
    <w:rsid w:val="007F002A"/>
    <w:rsid w:val="007F245F"/>
    <w:rsid w:val="00805B82"/>
    <w:rsid w:val="00816B16"/>
    <w:rsid w:val="008222AB"/>
    <w:rsid w:val="008312C8"/>
    <w:rsid w:val="0083594B"/>
    <w:rsid w:val="008459CC"/>
    <w:rsid w:val="008556E0"/>
    <w:rsid w:val="00856B5E"/>
    <w:rsid w:val="0086033B"/>
    <w:rsid w:val="00871148"/>
    <w:rsid w:val="00877E33"/>
    <w:rsid w:val="008817E3"/>
    <w:rsid w:val="0088744C"/>
    <w:rsid w:val="00891EAE"/>
    <w:rsid w:val="00892128"/>
    <w:rsid w:val="00895009"/>
    <w:rsid w:val="00896CBC"/>
    <w:rsid w:val="008A4BE5"/>
    <w:rsid w:val="008A58A0"/>
    <w:rsid w:val="008B3E65"/>
    <w:rsid w:val="008B50A7"/>
    <w:rsid w:val="008B6557"/>
    <w:rsid w:val="008C0E41"/>
    <w:rsid w:val="008C50DD"/>
    <w:rsid w:val="008E0CC0"/>
    <w:rsid w:val="008E5B75"/>
    <w:rsid w:val="008F220C"/>
    <w:rsid w:val="0090746F"/>
    <w:rsid w:val="00911C98"/>
    <w:rsid w:val="00920FAF"/>
    <w:rsid w:val="0093080E"/>
    <w:rsid w:val="00932529"/>
    <w:rsid w:val="009414D8"/>
    <w:rsid w:val="00941D3B"/>
    <w:rsid w:val="00945D6E"/>
    <w:rsid w:val="00956960"/>
    <w:rsid w:val="00975A1C"/>
    <w:rsid w:val="00997644"/>
    <w:rsid w:val="009A07DF"/>
    <w:rsid w:val="009A0D5D"/>
    <w:rsid w:val="009B1B95"/>
    <w:rsid w:val="009D235C"/>
    <w:rsid w:val="009D2867"/>
    <w:rsid w:val="009D49C4"/>
    <w:rsid w:val="009D65CF"/>
    <w:rsid w:val="009E04CA"/>
    <w:rsid w:val="009E3FB7"/>
    <w:rsid w:val="009E4BF9"/>
    <w:rsid w:val="00A01E1F"/>
    <w:rsid w:val="00A1076A"/>
    <w:rsid w:val="00A12B24"/>
    <w:rsid w:val="00A26589"/>
    <w:rsid w:val="00A34DA1"/>
    <w:rsid w:val="00A4097B"/>
    <w:rsid w:val="00A414F6"/>
    <w:rsid w:val="00A61B3B"/>
    <w:rsid w:val="00A761BF"/>
    <w:rsid w:val="00A870F6"/>
    <w:rsid w:val="00AA567C"/>
    <w:rsid w:val="00AB144B"/>
    <w:rsid w:val="00AB637D"/>
    <w:rsid w:val="00AD7FD3"/>
    <w:rsid w:val="00AF0C20"/>
    <w:rsid w:val="00AF0D18"/>
    <w:rsid w:val="00B007B6"/>
    <w:rsid w:val="00B01AC4"/>
    <w:rsid w:val="00B13900"/>
    <w:rsid w:val="00B20654"/>
    <w:rsid w:val="00B23036"/>
    <w:rsid w:val="00B27DD2"/>
    <w:rsid w:val="00B33CAE"/>
    <w:rsid w:val="00B43743"/>
    <w:rsid w:val="00B72856"/>
    <w:rsid w:val="00B87E02"/>
    <w:rsid w:val="00B91D93"/>
    <w:rsid w:val="00B95DBC"/>
    <w:rsid w:val="00BA7870"/>
    <w:rsid w:val="00BB75C3"/>
    <w:rsid w:val="00BC2347"/>
    <w:rsid w:val="00BC77AC"/>
    <w:rsid w:val="00BC7A42"/>
    <w:rsid w:val="00BE6FFE"/>
    <w:rsid w:val="00BF6E52"/>
    <w:rsid w:val="00C144A9"/>
    <w:rsid w:val="00C55198"/>
    <w:rsid w:val="00C632C0"/>
    <w:rsid w:val="00C8290F"/>
    <w:rsid w:val="00C855EA"/>
    <w:rsid w:val="00C940AC"/>
    <w:rsid w:val="00CA14D7"/>
    <w:rsid w:val="00CC74E9"/>
    <w:rsid w:val="00CD11A6"/>
    <w:rsid w:val="00CE76EC"/>
    <w:rsid w:val="00CF7251"/>
    <w:rsid w:val="00D03A55"/>
    <w:rsid w:val="00D11033"/>
    <w:rsid w:val="00D1248B"/>
    <w:rsid w:val="00D17932"/>
    <w:rsid w:val="00D46873"/>
    <w:rsid w:val="00D56DE2"/>
    <w:rsid w:val="00D72954"/>
    <w:rsid w:val="00D73298"/>
    <w:rsid w:val="00D80A2B"/>
    <w:rsid w:val="00D9144F"/>
    <w:rsid w:val="00D921D5"/>
    <w:rsid w:val="00DA67C9"/>
    <w:rsid w:val="00DB1710"/>
    <w:rsid w:val="00DC10E6"/>
    <w:rsid w:val="00DC34E3"/>
    <w:rsid w:val="00DC447A"/>
    <w:rsid w:val="00DE4BE7"/>
    <w:rsid w:val="00DF5B6D"/>
    <w:rsid w:val="00E11111"/>
    <w:rsid w:val="00E14EDF"/>
    <w:rsid w:val="00E26C9D"/>
    <w:rsid w:val="00E30E69"/>
    <w:rsid w:val="00E32560"/>
    <w:rsid w:val="00E40AFD"/>
    <w:rsid w:val="00E47780"/>
    <w:rsid w:val="00E50637"/>
    <w:rsid w:val="00E51A4D"/>
    <w:rsid w:val="00E54B0E"/>
    <w:rsid w:val="00E82B35"/>
    <w:rsid w:val="00E83879"/>
    <w:rsid w:val="00E9156D"/>
    <w:rsid w:val="00EA1643"/>
    <w:rsid w:val="00EA5A53"/>
    <w:rsid w:val="00EB206F"/>
    <w:rsid w:val="00EB5A1C"/>
    <w:rsid w:val="00EC7DCC"/>
    <w:rsid w:val="00ED4DA5"/>
    <w:rsid w:val="00ED548C"/>
    <w:rsid w:val="00ED79CE"/>
    <w:rsid w:val="00EE00FA"/>
    <w:rsid w:val="00EE2860"/>
    <w:rsid w:val="00EE4587"/>
    <w:rsid w:val="00EE522E"/>
    <w:rsid w:val="00EE6674"/>
    <w:rsid w:val="00EF6B9E"/>
    <w:rsid w:val="00F129BF"/>
    <w:rsid w:val="00F34DAB"/>
    <w:rsid w:val="00F4622D"/>
    <w:rsid w:val="00F60363"/>
    <w:rsid w:val="00F910FA"/>
    <w:rsid w:val="00FA194B"/>
    <w:rsid w:val="00FA3C20"/>
    <w:rsid w:val="00FA4944"/>
    <w:rsid w:val="00FA6A15"/>
    <w:rsid w:val="00FD7DEC"/>
    <w:rsid w:val="00FE05E7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75D13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22">
    <w:name w:val="Body Text 2"/>
    <w:basedOn w:val="a"/>
    <w:link w:val="23"/>
    <w:uiPriority w:val="99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7626A4"/>
    <w:rPr>
      <w:rFonts w:cs="Times New Roman"/>
    </w:rPr>
  </w:style>
  <w:style w:type="paragraph" w:styleId="a8">
    <w:name w:val="List Paragraph"/>
    <w:basedOn w:val="a"/>
    <w:uiPriority w:val="99"/>
    <w:qFormat/>
    <w:rsid w:val="00680557"/>
    <w:pPr>
      <w:ind w:left="720"/>
      <w:contextualSpacing/>
    </w:pPr>
  </w:style>
  <w:style w:type="character" w:styleId="a9">
    <w:name w:val="line number"/>
    <w:basedOn w:val="a0"/>
    <w:uiPriority w:val="99"/>
    <w:rsid w:val="003A1FA0"/>
    <w:rPr>
      <w:rFonts w:cs="Times New Roman"/>
    </w:rPr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84AD3"/>
    <w:rPr>
      <w:rFonts w:cs="Times New Roman"/>
    </w:rPr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84AD3"/>
    <w:rPr>
      <w:rFonts w:cs="Times New Roman"/>
    </w:rPr>
  </w:style>
  <w:style w:type="character" w:styleId="ae">
    <w:name w:val="Hyperlink"/>
    <w:basedOn w:val="a0"/>
    <w:uiPriority w:val="99"/>
    <w:rsid w:val="00E26C9D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нак21"/>
    <w:basedOn w:val="a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4">
    <w:name w:val="Body Text Indent 2"/>
    <w:basedOn w:val="a"/>
    <w:link w:val="25"/>
    <w:uiPriority w:val="99"/>
    <w:rsid w:val="009074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0746F"/>
    <w:rPr>
      <w:rFonts w:cs="Times New Roman"/>
    </w:rPr>
  </w:style>
  <w:style w:type="paragraph" w:styleId="af0">
    <w:name w:val="Body Text"/>
    <w:basedOn w:val="a"/>
    <w:link w:val="af1"/>
    <w:uiPriority w:val="99"/>
    <w:rsid w:val="0090746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90746F"/>
    <w:rPr>
      <w:rFonts w:cs="Times New Roman"/>
    </w:rPr>
  </w:style>
  <w:style w:type="character" w:styleId="af2">
    <w:name w:val="page number"/>
    <w:basedOn w:val="a0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a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a0"/>
    <w:uiPriority w:val="99"/>
    <w:rsid w:val="0090746F"/>
    <w:rPr>
      <w:rFonts w:cs="Times New Roman"/>
    </w:rPr>
  </w:style>
  <w:style w:type="paragraph" w:customStyle="1" w:styleId="211">
    <w:name w:val="Основной текст 21"/>
    <w:basedOn w:val="a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0746F"/>
    <w:rPr>
      <w:rFonts w:ascii="Courier New" w:hAnsi="Courier New" w:cs="Courier New"/>
    </w:rPr>
  </w:style>
  <w:style w:type="paragraph" w:styleId="af3">
    <w:name w:val="Normal (Web)"/>
    <w:basedOn w:val="a"/>
    <w:uiPriority w:val="99"/>
    <w:rsid w:val="007D6B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5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0FF69-AD1F-4BE4-8B9B-976D7CADD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</TotalTime>
  <Pages>2</Pages>
  <Words>271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8</cp:revision>
  <cp:lastPrinted>2023-12-26T11:11:00Z</cp:lastPrinted>
  <dcterms:created xsi:type="dcterms:W3CDTF">2025-04-29T12:28:00Z</dcterms:created>
  <dcterms:modified xsi:type="dcterms:W3CDTF">2025-05-12T05:45:00Z</dcterms:modified>
</cp:coreProperties>
</file>