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DD3968" w:rsidP="00133698">
      <w:pPr>
        <w:pStyle w:val="1"/>
        <w:ind w:left="5387"/>
        <w:jc w:val="right"/>
        <w:rPr>
          <w:bCs/>
          <w:iCs w:val="0"/>
        </w:rPr>
      </w:pPr>
      <w:r w:rsidRPr="00DD396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CD256C" w:rsidRDefault="00CD256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DD3968" w:rsidP="00133698">
      <w:pPr>
        <w:spacing w:before="400"/>
        <w:rPr>
          <w:rFonts w:ascii="Liberation Serif" w:hAnsi="Liberation Serif"/>
          <w:sz w:val="24"/>
        </w:rPr>
      </w:pPr>
      <w:r w:rsidRPr="00DD3968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>от</w:t>
      </w:r>
      <w:r w:rsidR="00102829">
        <w:rPr>
          <w:rFonts w:ascii="Liberation Serif" w:hAnsi="Liberation Serif"/>
          <w:sz w:val="24"/>
        </w:rPr>
        <w:t xml:space="preserve"> </w:t>
      </w:r>
      <w:r w:rsidR="004E067F">
        <w:rPr>
          <w:rFonts w:ascii="Liberation Serif" w:hAnsi="Liberation Serif"/>
          <w:sz w:val="24"/>
        </w:rPr>
        <w:t>03.06.2025</w:t>
      </w:r>
      <w:r w:rsidR="007A080E">
        <w:rPr>
          <w:rFonts w:ascii="Liberation Serif" w:hAnsi="Liberation Serif"/>
          <w:sz w:val="24"/>
        </w:rPr>
        <w:t xml:space="preserve"> </w:t>
      </w:r>
      <w:r w:rsidR="004E067F">
        <w:rPr>
          <w:rFonts w:ascii="Liberation Serif" w:hAnsi="Liberation Serif"/>
          <w:sz w:val="24"/>
        </w:rPr>
        <w:t xml:space="preserve"> </w:t>
      </w:r>
      <w:r w:rsidR="00133698" w:rsidRPr="00BA61F3">
        <w:rPr>
          <w:rFonts w:ascii="Liberation Serif" w:hAnsi="Liberation Serif"/>
          <w:sz w:val="24"/>
        </w:rPr>
        <w:t xml:space="preserve">№ </w:t>
      </w:r>
      <w:r w:rsidR="004E067F">
        <w:rPr>
          <w:rFonts w:ascii="Liberation Serif" w:hAnsi="Liberation Serif"/>
          <w:sz w:val="24"/>
        </w:rPr>
        <w:t>441</w:t>
      </w:r>
      <w:r w:rsidR="009A51E7">
        <w:rPr>
          <w:rFonts w:ascii="Liberation Serif" w:hAnsi="Liberation Serif"/>
          <w:sz w:val="24"/>
        </w:rPr>
        <w:t xml:space="preserve"> </w:t>
      </w:r>
    </w:p>
    <w:p w:rsidR="008536E5" w:rsidRDefault="008536E5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A54E7" w:rsidRPr="00697702" w:rsidRDefault="007A080E" w:rsidP="00657CE6">
      <w:pPr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  <w:r w:rsidRPr="00697702">
        <w:rPr>
          <w:rFonts w:ascii="Liberation Serif" w:hAnsi="Liberation Serif"/>
          <w:b/>
          <w:color w:val="000000" w:themeColor="text1"/>
          <w:sz w:val="24"/>
          <w:szCs w:val="24"/>
        </w:rPr>
        <w:t>О внесении изменений в</w:t>
      </w:r>
      <w:r w:rsidR="00372A42" w:rsidRPr="00697702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</w:t>
      </w:r>
      <w:r w:rsidR="00657CE6" w:rsidRPr="00697702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Поряд</w:t>
      </w:r>
      <w:r w:rsidRPr="00697702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ок</w:t>
      </w:r>
      <w:r w:rsidR="00657CE6" w:rsidRPr="00697702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 xml:space="preserve"> </w:t>
      </w:r>
      <w:r w:rsidR="000A54E7" w:rsidRPr="00697702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предоставления </w:t>
      </w:r>
      <w:r w:rsidR="000A54E7" w:rsidRPr="00697702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социальной выплаты семьям, имеющим детей, обучающихся в государственных общеобразовательных учреждениях, осуществляющих деятельность на территории Каменск-Уральского городского</w:t>
      </w:r>
      <w:r w:rsidR="000A54E7" w:rsidRPr="00697702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округа, проживающих</w:t>
      </w:r>
      <w:r w:rsidR="00697702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</w:t>
      </w:r>
      <w:r w:rsidR="000A54E7" w:rsidRPr="00697702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в отдаленных территориях Каменск-Уральского городского округа, </w:t>
      </w:r>
    </w:p>
    <w:p w:rsidR="00133698" w:rsidRPr="00697702" w:rsidRDefault="000A54E7" w:rsidP="00657CE6">
      <w:pPr>
        <w:jc w:val="center"/>
        <w:rPr>
          <w:rFonts w:ascii="Liberation Serif" w:hAnsi="Liberation Serif" w:cs="Liberation Serif"/>
          <w:b/>
          <w:color w:val="FF0000"/>
          <w:sz w:val="24"/>
          <w:szCs w:val="24"/>
        </w:rPr>
      </w:pPr>
      <w:r w:rsidRPr="00697702">
        <w:rPr>
          <w:rFonts w:ascii="Liberation Serif" w:hAnsi="Liberation Serif" w:cs="Liberation Serif"/>
          <w:b/>
          <w:color w:val="000000"/>
          <w:sz w:val="24"/>
          <w:szCs w:val="24"/>
        </w:rPr>
        <w:t>в которых отсутствует государственное общеобразовательное учреждение</w:t>
      </w:r>
    </w:p>
    <w:p w:rsidR="009A51E7" w:rsidRPr="00697702" w:rsidRDefault="009A51E7" w:rsidP="00BA61F3">
      <w:pPr>
        <w:jc w:val="center"/>
        <w:rPr>
          <w:rFonts w:ascii="Liberation Serif" w:hAnsi="Liberation Serif"/>
          <w:b/>
          <w:color w:val="FF0000"/>
          <w:sz w:val="24"/>
          <w:szCs w:val="24"/>
        </w:rPr>
      </w:pPr>
    </w:p>
    <w:p w:rsidR="007A080E" w:rsidRPr="00697702" w:rsidRDefault="007A080E" w:rsidP="00657C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 w:val="24"/>
          <w:szCs w:val="24"/>
        </w:rPr>
      </w:pPr>
    </w:p>
    <w:p w:rsidR="00BF6E52" w:rsidRPr="00697702" w:rsidRDefault="007A080E" w:rsidP="00657C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697702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 xml:space="preserve">В соответствии </w:t>
      </w:r>
      <w:r w:rsidR="001B434D" w:rsidRPr="00697702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>с</w:t>
      </w:r>
      <w:r w:rsidR="004F36BB" w:rsidRPr="00697702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 </w:t>
      </w:r>
      <w:r w:rsidR="00BA61F3" w:rsidRPr="00697702">
        <w:rPr>
          <w:rFonts w:ascii="Liberation Serif" w:hAnsi="Liberation Serif"/>
          <w:color w:val="000000" w:themeColor="text1"/>
          <w:sz w:val="24"/>
          <w:szCs w:val="24"/>
        </w:rPr>
        <w:t>Администрация</w:t>
      </w:r>
      <w:r w:rsidR="004F36BB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BA61F3" w:rsidRPr="00697702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133698" w:rsidRPr="00697702" w:rsidRDefault="00C57301" w:rsidP="00657CE6">
      <w:pPr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697702">
        <w:rPr>
          <w:rFonts w:ascii="Liberation Serif" w:hAnsi="Liberation Serif"/>
          <w:b/>
          <w:color w:val="000000" w:themeColor="text1"/>
          <w:sz w:val="24"/>
          <w:szCs w:val="24"/>
        </w:rPr>
        <w:t>ПОСТАНОВЛЯЕТ</w:t>
      </w:r>
      <w:r w:rsidR="00133698" w:rsidRPr="00697702">
        <w:rPr>
          <w:rFonts w:ascii="Liberation Serif" w:hAnsi="Liberation Serif"/>
          <w:b/>
          <w:color w:val="000000" w:themeColor="text1"/>
          <w:sz w:val="24"/>
          <w:szCs w:val="24"/>
        </w:rPr>
        <w:t>:</w:t>
      </w:r>
    </w:p>
    <w:p w:rsidR="001E4F20" w:rsidRPr="00697702" w:rsidRDefault="00133698" w:rsidP="000779E7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1. </w:t>
      </w:r>
      <w:r w:rsidR="007A080E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Внести изменения в </w:t>
      </w:r>
      <w:r w:rsidR="009A51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Порядок </w:t>
      </w:r>
      <w:r w:rsidR="000A54E7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предоставления </w:t>
      </w:r>
      <w:r w:rsidR="000A54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социальной выплаты семьям, имеющим детей, обучающихся в государственных общеобразовательных учреждениях, осуществляющих деятельность на территории Каменск-Уральского городского округа, проживающих в отдаленных территориях Каменск-Уральского городского округа, в которых отсутствует государственное общеобразовательное учреждение</w:t>
      </w:r>
      <w:r w:rsidR="007A080E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, утвержденный постановлением Администрации Каменск-Уральского городского округа от 10.0</w:t>
      </w:r>
      <w:r w:rsidR="000A54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4</w:t>
      </w:r>
      <w:r w:rsidR="007A080E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.202</w:t>
      </w:r>
      <w:r w:rsidR="000A54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="007A080E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</w:t>
      </w:r>
      <w:r w:rsidR="007A080E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№ </w:t>
      </w:r>
      <w:r w:rsidR="000A54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279</w:t>
      </w:r>
      <w:r w:rsidR="00B74F19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«Об утверждении Порядка </w:t>
      </w:r>
      <w:r w:rsidR="000A54E7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предоставления </w:t>
      </w:r>
      <w:r w:rsidR="000A54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социальной выплаты семьям, имеющим детей, обучающихся в государственных общеобразовательных учреждениях, осуществляющих деятельность на территории Каменск-Уральского городского округа, проживающих в отдаленных территориях Каменск-Уральского городского округа, в которых отсутствует государственное общеобразовательное учреждение»</w:t>
      </w:r>
      <w:r w:rsidR="006C3610">
        <w:rPr>
          <w:rFonts w:ascii="Liberation Serif" w:hAnsi="Liberation Serif" w:cs="Liberation Serif"/>
          <w:color w:val="000000" w:themeColor="text1"/>
          <w:sz w:val="24"/>
          <w:szCs w:val="24"/>
        </w:rPr>
        <w:t>,</w:t>
      </w:r>
      <w:r w:rsidR="000A54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изложив </w:t>
      </w:r>
      <w:r w:rsidR="001E4F20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подпункт </w:t>
      </w:r>
      <w:r w:rsidR="00E476DA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4</w:t>
      </w:r>
      <w:r w:rsidR="001E4F20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пункта 2.</w:t>
      </w:r>
      <w:r w:rsidR="00E476DA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4</w:t>
      </w:r>
      <w:r w:rsidR="001E4F20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в </w:t>
      </w:r>
      <w:r w:rsidR="00E43398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следующей</w:t>
      </w:r>
      <w:r w:rsidR="001E4F20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редакции: </w:t>
      </w:r>
    </w:p>
    <w:p w:rsidR="00E476DA" w:rsidRPr="00697702" w:rsidRDefault="00E476DA" w:rsidP="00E476DA">
      <w:pPr>
        <w:shd w:val="clear" w:color="auto" w:fill="FFFFFF"/>
        <w:ind w:firstLine="54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«4) документ, содержащий сведения о регистрации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обучающегося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 месту жительства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или по месту пребывания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на </w:t>
      </w:r>
      <w:r w:rsidR="00F76BD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отдаленной 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>территори</w:t>
      </w:r>
      <w:r w:rsidR="00F76BD1">
        <w:rPr>
          <w:rFonts w:ascii="Liberation Serif" w:hAnsi="Liberation Serif" w:cs="Liberation Serif"/>
          <w:color w:val="000000" w:themeColor="text1"/>
          <w:sz w:val="24"/>
          <w:szCs w:val="24"/>
        </w:rPr>
        <w:t>и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Каменск-Уральского городского округа 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(справка управляющей </w:t>
      </w:r>
      <w:r w:rsidR="00EF5D2A">
        <w:rPr>
          <w:rFonts w:ascii="Liberation Serif" w:hAnsi="Liberation Serif" w:cs="Liberation Serif"/>
          <w:color w:val="000000" w:themeColor="text1"/>
          <w:sz w:val="24"/>
          <w:szCs w:val="24"/>
        </w:rPr>
        <w:t>организации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</w:t>
      </w:r>
      <w:r w:rsidR="00697702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адресная справка отдела по вопросам миграции МО МВД России «Каменск-Уральский» ГУ МВД России по Свердловской области, </w:t>
      </w:r>
      <w:r w:rsidR="000779E7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свидетельство о регистрации по месту пребывания,</w:t>
      </w:r>
      <w:r w:rsidR="000779E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копия паспорта обучающегося, достигшего возраста</w:t>
      </w:r>
      <w:r w:rsidR="00F76BD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14 лет, свидетельство о регистрации по месту жительства обучающегося, не достигшего</w:t>
      </w:r>
      <w:r w:rsidR="00F76BD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14-летнего возраста)</w:t>
      </w:r>
      <w:r w:rsidR="00C22676">
        <w:rPr>
          <w:rFonts w:ascii="Liberation Serif" w:hAnsi="Liberation Serif" w:cs="Liberation Serif"/>
          <w:color w:val="000000" w:themeColor="text1"/>
          <w:sz w:val="24"/>
          <w:szCs w:val="24"/>
        </w:rPr>
        <w:t>;</w:t>
      </w:r>
      <w:r w:rsidR="00697702" w:rsidRPr="00697702">
        <w:rPr>
          <w:rFonts w:ascii="Liberation Serif" w:hAnsi="Liberation Serif" w:cs="Liberation Serif"/>
          <w:color w:val="000000" w:themeColor="text1"/>
          <w:sz w:val="24"/>
          <w:szCs w:val="24"/>
        </w:rPr>
        <w:t>».</w:t>
      </w:r>
    </w:p>
    <w:p w:rsidR="000779E7" w:rsidRDefault="001E4F20" w:rsidP="004F36BB">
      <w:pPr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697702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="00BA61F3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. </w:t>
      </w:r>
      <w:r w:rsidR="000779E7">
        <w:rPr>
          <w:rFonts w:ascii="Liberation Serif" w:hAnsi="Liberation Serif"/>
          <w:color w:val="000000" w:themeColor="text1"/>
          <w:sz w:val="24"/>
          <w:szCs w:val="24"/>
        </w:rPr>
        <w:t xml:space="preserve">Настоящее постановление распространяется на правоотношения, возникшие с </w:t>
      </w:r>
      <w:r w:rsidR="00F76BD1">
        <w:rPr>
          <w:rFonts w:ascii="Liberation Serif" w:hAnsi="Liberation Serif"/>
          <w:color w:val="000000" w:themeColor="text1"/>
          <w:sz w:val="24"/>
          <w:szCs w:val="24"/>
        </w:rPr>
        <w:t xml:space="preserve">           </w:t>
      </w:r>
      <w:r w:rsidR="000779E7">
        <w:rPr>
          <w:rFonts w:ascii="Liberation Serif" w:hAnsi="Liberation Serif"/>
          <w:color w:val="000000" w:themeColor="text1"/>
          <w:sz w:val="24"/>
          <w:szCs w:val="24"/>
        </w:rPr>
        <w:t>1 января 2025 года.</w:t>
      </w:r>
    </w:p>
    <w:p w:rsidR="00BA61F3" w:rsidRPr="00697702" w:rsidRDefault="000779E7" w:rsidP="004F36BB">
      <w:pPr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3. </w:t>
      </w:r>
      <w:r w:rsidR="00BA61F3" w:rsidRPr="00697702">
        <w:rPr>
          <w:rFonts w:ascii="Liberation Serif" w:hAnsi="Liberation Serif"/>
          <w:color w:val="000000" w:themeColor="text1"/>
          <w:sz w:val="24"/>
          <w:szCs w:val="24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697702" w:rsidRDefault="000779E7" w:rsidP="004F36BB">
      <w:pPr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="00BA61F3" w:rsidRPr="00697702">
        <w:rPr>
          <w:rFonts w:ascii="Liberation Serif" w:hAnsi="Liberation Serif"/>
          <w:color w:val="000000" w:themeColor="text1"/>
          <w:sz w:val="24"/>
          <w:szCs w:val="24"/>
        </w:rPr>
        <w:t>. Контроль исполнени</w:t>
      </w:r>
      <w:r w:rsidR="00DB293D" w:rsidRPr="00697702">
        <w:rPr>
          <w:rFonts w:ascii="Liberation Serif" w:hAnsi="Liberation Serif"/>
          <w:color w:val="000000" w:themeColor="text1"/>
          <w:sz w:val="24"/>
          <w:szCs w:val="24"/>
        </w:rPr>
        <w:t>я</w:t>
      </w:r>
      <w:r w:rsidR="00BA61F3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настоящего постановления </w:t>
      </w:r>
      <w:r w:rsidR="005E365D" w:rsidRPr="00697702">
        <w:rPr>
          <w:rFonts w:ascii="Liberation Serif" w:hAnsi="Liberation Serif"/>
          <w:color w:val="000000" w:themeColor="text1"/>
          <w:sz w:val="24"/>
          <w:szCs w:val="24"/>
        </w:rPr>
        <w:t>возложить на заместителя главы Администрации городского округа</w:t>
      </w:r>
      <w:r w:rsidR="00E5191C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9A51E7" w:rsidRPr="00697702">
        <w:rPr>
          <w:rFonts w:ascii="Liberation Serif" w:hAnsi="Liberation Serif"/>
          <w:color w:val="000000" w:themeColor="text1"/>
          <w:sz w:val="24"/>
          <w:szCs w:val="24"/>
        </w:rPr>
        <w:t>Нестерова</w:t>
      </w:r>
      <w:r w:rsidR="00F76BD1">
        <w:rPr>
          <w:rFonts w:ascii="Liberation Serif" w:hAnsi="Liberation Serif"/>
          <w:color w:val="000000" w:themeColor="text1"/>
          <w:sz w:val="24"/>
          <w:szCs w:val="24"/>
        </w:rPr>
        <w:t xml:space="preserve"> Д.Н.</w:t>
      </w:r>
    </w:p>
    <w:p w:rsidR="00133698" w:rsidRPr="00697702" w:rsidRDefault="00133698" w:rsidP="00133698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133698" w:rsidRPr="00697702" w:rsidRDefault="00133698" w:rsidP="00133698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D921D5" w:rsidRPr="00697702" w:rsidRDefault="009A51E7" w:rsidP="006A2263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697702">
        <w:rPr>
          <w:rFonts w:ascii="Liberation Serif" w:hAnsi="Liberation Serif"/>
          <w:color w:val="000000" w:themeColor="text1"/>
          <w:sz w:val="24"/>
          <w:szCs w:val="24"/>
        </w:rPr>
        <w:t>Г</w:t>
      </w:r>
      <w:r w:rsidR="00133698" w:rsidRPr="00697702">
        <w:rPr>
          <w:rFonts w:ascii="Liberation Serif" w:hAnsi="Liberation Serif"/>
          <w:color w:val="000000" w:themeColor="text1"/>
          <w:sz w:val="24"/>
          <w:szCs w:val="24"/>
        </w:rPr>
        <w:t>лав</w:t>
      </w:r>
      <w:r w:rsidRPr="00697702"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="00133698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D7DEC" w:rsidRPr="00697702">
        <w:rPr>
          <w:rFonts w:ascii="Liberation Serif" w:hAnsi="Liberation Serif"/>
          <w:color w:val="000000" w:themeColor="text1"/>
          <w:sz w:val="24"/>
          <w:szCs w:val="24"/>
        </w:rPr>
        <w:br/>
      </w:r>
      <w:r w:rsidR="00720985" w:rsidRPr="00697702">
        <w:rPr>
          <w:rFonts w:ascii="Liberation Serif" w:hAnsi="Liberation Serif"/>
          <w:color w:val="000000" w:themeColor="text1"/>
          <w:sz w:val="24"/>
          <w:szCs w:val="24"/>
        </w:rPr>
        <w:t>Каменск-Уральского</w:t>
      </w:r>
      <w:r w:rsidR="00FD7DEC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20985" w:rsidRPr="00697702">
        <w:rPr>
          <w:rFonts w:ascii="Liberation Serif" w:hAnsi="Liberation Serif"/>
          <w:color w:val="000000" w:themeColor="text1"/>
          <w:sz w:val="24"/>
          <w:szCs w:val="24"/>
        </w:rPr>
        <w:t>городского округа</w:t>
      </w:r>
      <w:r w:rsidR="006977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</w:t>
      </w:r>
      <w:r w:rsidR="00FD7DEC" w:rsidRPr="00697702">
        <w:rPr>
          <w:rFonts w:ascii="Liberation Serif" w:hAnsi="Liberation Serif"/>
          <w:color w:val="000000" w:themeColor="text1"/>
          <w:sz w:val="24"/>
          <w:szCs w:val="24"/>
        </w:rPr>
        <w:tab/>
      </w:r>
      <w:r w:rsidR="005E365D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        </w:t>
      </w:r>
      <w:r w:rsidR="00FD7DEC" w:rsidRPr="00697702">
        <w:rPr>
          <w:rFonts w:ascii="Liberation Serif" w:hAnsi="Liberation Serif"/>
          <w:color w:val="000000" w:themeColor="text1"/>
          <w:sz w:val="24"/>
          <w:szCs w:val="24"/>
        </w:rPr>
        <w:tab/>
      </w:r>
      <w:r w:rsidR="006A2263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            </w:t>
      </w:r>
      <w:r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6A2263" w:rsidRPr="00697702">
        <w:rPr>
          <w:rFonts w:ascii="Liberation Serif" w:hAnsi="Liberation Serif"/>
          <w:color w:val="000000" w:themeColor="text1"/>
          <w:sz w:val="24"/>
          <w:szCs w:val="24"/>
        </w:rPr>
        <w:t xml:space="preserve">     </w:t>
      </w:r>
      <w:r w:rsidR="00697702">
        <w:rPr>
          <w:rFonts w:ascii="Liberation Serif" w:hAnsi="Liberation Serif"/>
          <w:color w:val="000000" w:themeColor="text1"/>
          <w:sz w:val="24"/>
          <w:szCs w:val="24"/>
        </w:rPr>
        <w:t xml:space="preserve">     </w:t>
      </w:r>
      <w:r w:rsidRPr="00697702">
        <w:rPr>
          <w:rFonts w:ascii="Liberation Serif" w:hAnsi="Liberation Serif"/>
          <w:color w:val="000000" w:themeColor="text1"/>
          <w:sz w:val="24"/>
          <w:szCs w:val="24"/>
        </w:rPr>
        <w:t>А.А. Герасимов</w:t>
      </w:r>
    </w:p>
    <w:sectPr w:rsidR="00D921D5" w:rsidRPr="00697702" w:rsidSect="000B443D">
      <w:headerReference w:type="default" r:id="rId8"/>
      <w:pgSz w:w="11906" w:h="16838"/>
      <w:pgMar w:top="426" w:right="567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2CA" w:rsidRDefault="003E52CA" w:rsidP="00352CE2">
      <w:r>
        <w:separator/>
      </w:r>
    </w:p>
  </w:endnote>
  <w:endnote w:type="continuationSeparator" w:id="1">
    <w:p w:rsidR="003E52CA" w:rsidRDefault="003E52CA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2CA" w:rsidRDefault="003E52CA" w:rsidP="00352CE2">
      <w:r>
        <w:separator/>
      </w:r>
    </w:p>
  </w:footnote>
  <w:footnote w:type="continuationSeparator" w:id="1">
    <w:p w:rsidR="003E52CA" w:rsidRDefault="003E52CA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CD256C" w:rsidRDefault="00DD3968">
        <w:pPr>
          <w:pStyle w:val="a7"/>
          <w:jc w:val="center"/>
        </w:pPr>
        <w:fldSimple w:instr="PAGE   \* MERGEFORMAT">
          <w:r w:rsidR="00697702">
            <w:rPr>
              <w:noProof/>
            </w:rPr>
            <w:t>2</w:t>
          </w:r>
        </w:fldSimple>
      </w:p>
    </w:sdtContent>
  </w:sdt>
  <w:p w:rsidR="00CD256C" w:rsidRDefault="00CD256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hdrShapeDefaults>
    <o:shapedefaults v:ext="edit" spidmax="117762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779E7"/>
    <w:rsid w:val="000A4296"/>
    <w:rsid w:val="000A54E7"/>
    <w:rsid w:val="000B443D"/>
    <w:rsid w:val="000C1437"/>
    <w:rsid w:val="000C1A63"/>
    <w:rsid w:val="000C29A8"/>
    <w:rsid w:val="000C2FA0"/>
    <w:rsid w:val="000C38D4"/>
    <w:rsid w:val="000D3A70"/>
    <w:rsid w:val="000D6E04"/>
    <w:rsid w:val="000E1FAD"/>
    <w:rsid w:val="000E7C49"/>
    <w:rsid w:val="00102829"/>
    <w:rsid w:val="0010303C"/>
    <w:rsid w:val="0011165B"/>
    <w:rsid w:val="00113158"/>
    <w:rsid w:val="0011773C"/>
    <w:rsid w:val="00120775"/>
    <w:rsid w:val="00121CCA"/>
    <w:rsid w:val="00133698"/>
    <w:rsid w:val="00137A9F"/>
    <w:rsid w:val="0014145B"/>
    <w:rsid w:val="00141EFC"/>
    <w:rsid w:val="001455DC"/>
    <w:rsid w:val="0014614B"/>
    <w:rsid w:val="001518CC"/>
    <w:rsid w:val="00167E1E"/>
    <w:rsid w:val="00175644"/>
    <w:rsid w:val="001773C5"/>
    <w:rsid w:val="001B434D"/>
    <w:rsid w:val="001C0264"/>
    <w:rsid w:val="001C7847"/>
    <w:rsid w:val="001D2C39"/>
    <w:rsid w:val="001E4F20"/>
    <w:rsid w:val="002000C8"/>
    <w:rsid w:val="002313CA"/>
    <w:rsid w:val="0023226A"/>
    <w:rsid w:val="00233EE9"/>
    <w:rsid w:val="00245CE2"/>
    <w:rsid w:val="0025274D"/>
    <w:rsid w:val="002550C8"/>
    <w:rsid w:val="0027400D"/>
    <w:rsid w:val="00296437"/>
    <w:rsid w:val="002A75FE"/>
    <w:rsid w:val="002B1A2F"/>
    <w:rsid w:val="002B1DFB"/>
    <w:rsid w:val="002C72B1"/>
    <w:rsid w:val="002D3FC0"/>
    <w:rsid w:val="00301773"/>
    <w:rsid w:val="003055E9"/>
    <w:rsid w:val="00307D3E"/>
    <w:rsid w:val="00311136"/>
    <w:rsid w:val="00314D36"/>
    <w:rsid w:val="00334F18"/>
    <w:rsid w:val="00352B7E"/>
    <w:rsid w:val="00352CE2"/>
    <w:rsid w:val="00372865"/>
    <w:rsid w:val="00372A42"/>
    <w:rsid w:val="00374C89"/>
    <w:rsid w:val="00375C37"/>
    <w:rsid w:val="0038491E"/>
    <w:rsid w:val="003854C3"/>
    <w:rsid w:val="003863FD"/>
    <w:rsid w:val="00396386"/>
    <w:rsid w:val="003A60AF"/>
    <w:rsid w:val="003D1856"/>
    <w:rsid w:val="003D2812"/>
    <w:rsid w:val="003E52CA"/>
    <w:rsid w:val="003F6459"/>
    <w:rsid w:val="003F7CE6"/>
    <w:rsid w:val="00423650"/>
    <w:rsid w:val="0042695A"/>
    <w:rsid w:val="00427CA3"/>
    <w:rsid w:val="00447183"/>
    <w:rsid w:val="00457388"/>
    <w:rsid w:val="00463E70"/>
    <w:rsid w:val="00465732"/>
    <w:rsid w:val="00472B5D"/>
    <w:rsid w:val="00475152"/>
    <w:rsid w:val="00480337"/>
    <w:rsid w:val="004A7F75"/>
    <w:rsid w:val="004B0D4D"/>
    <w:rsid w:val="004B39C5"/>
    <w:rsid w:val="004C3D72"/>
    <w:rsid w:val="004C6E9D"/>
    <w:rsid w:val="004E067F"/>
    <w:rsid w:val="004F36BB"/>
    <w:rsid w:val="004F4246"/>
    <w:rsid w:val="004F7E60"/>
    <w:rsid w:val="00500B34"/>
    <w:rsid w:val="0051304C"/>
    <w:rsid w:val="00514FC3"/>
    <w:rsid w:val="005224D6"/>
    <w:rsid w:val="00523DCA"/>
    <w:rsid w:val="005267FB"/>
    <w:rsid w:val="00535879"/>
    <w:rsid w:val="00536788"/>
    <w:rsid w:val="0054289A"/>
    <w:rsid w:val="00551433"/>
    <w:rsid w:val="00555C40"/>
    <w:rsid w:val="00574E7C"/>
    <w:rsid w:val="00580F0F"/>
    <w:rsid w:val="005817C4"/>
    <w:rsid w:val="00593BB6"/>
    <w:rsid w:val="005B3CA0"/>
    <w:rsid w:val="005C7E80"/>
    <w:rsid w:val="005E0B2D"/>
    <w:rsid w:val="005E365D"/>
    <w:rsid w:val="005E7583"/>
    <w:rsid w:val="00610E13"/>
    <w:rsid w:val="0061438C"/>
    <w:rsid w:val="0062368D"/>
    <w:rsid w:val="006417FC"/>
    <w:rsid w:val="0064348E"/>
    <w:rsid w:val="00656B98"/>
    <w:rsid w:val="00657CE6"/>
    <w:rsid w:val="006642C6"/>
    <w:rsid w:val="00672BE8"/>
    <w:rsid w:val="0068518F"/>
    <w:rsid w:val="0068645A"/>
    <w:rsid w:val="006962B3"/>
    <w:rsid w:val="00697702"/>
    <w:rsid w:val="006A0F5C"/>
    <w:rsid w:val="006A2263"/>
    <w:rsid w:val="006A6C90"/>
    <w:rsid w:val="006B69A3"/>
    <w:rsid w:val="006C3610"/>
    <w:rsid w:val="006C6C5E"/>
    <w:rsid w:val="006D286B"/>
    <w:rsid w:val="006F678F"/>
    <w:rsid w:val="00702165"/>
    <w:rsid w:val="0071314F"/>
    <w:rsid w:val="0071570B"/>
    <w:rsid w:val="00720760"/>
    <w:rsid w:val="00720985"/>
    <w:rsid w:val="007473C5"/>
    <w:rsid w:val="007609D5"/>
    <w:rsid w:val="00771FA8"/>
    <w:rsid w:val="00780F8A"/>
    <w:rsid w:val="007A0698"/>
    <w:rsid w:val="007A080E"/>
    <w:rsid w:val="007B309E"/>
    <w:rsid w:val="007B5E6A"/>
    <w:rsid w:val="007C3109"/>
    <w:rsid w:val="007F3C9F"/>
    <w:rsid w:val="008023CF"/>
    <w:rsid w:val="00804010"/>
    <w:rsid w:val="00811922"/>
    <w:rsid w:val="00820CD1"/>
    <w:rsid w:val="00821C03"/>
    <w:rsid w:val="00851EDF"/>
    <w:rsid w:val="008536E5"/>
    <w:rsid w:val="008601AF"/>
    <w:rsid w:val="00871148"/>
    <w:rsid w:val="0087228D"/>
    <w:rsid w:val="00883A5F"/>
    <w:rsid w:val="00891108"/>
    <w:rsid w:val="00896CBC"/>
    <w:rsid w:val="008A48A1"/>
    <w:rsid w:val="008C0B04"/>
    <w:rsid w:val="008C0E41"/>
    <w:rsid w:val="008D2766"/>
    <w:rsid w:val="008E4D54"/>
    <w:rsid w:val="008F7BDD"/>
    <w:rsid w:val="00900351"/>
    <w:rsid w:val="0090723F"/>
    <w:rsid w:val="00911DBA"/>
    <w:rsid w:val="009168D7"/>
    <w:rsid w:val="009330BA"/>
    <w:rsid w:val="0093665F"/>
    <w:rsid w:val="00956960"/>
    <w:rsid w:val="009654F7"/>
    <w:rsid w:val="00967C4F"/>
    <w:rsid w:val="00974A27"/>
    <w:rsid w:val="00975A1C"/>
    <w:rsid w:val="00991568"/>
    <w:rsid w:val="00991B98"/>
    <w:rsid w:val="0099628A"/>
    <w:rsid w:val="009A51E7"/>
    <w:rsid w:val="009B1F81"/>
    <w:rsid w:val="009B719B"/>
    <w:rsid w:val="009C6FA8"/>
    <w:rsid w:val="009C7D17"/>
    <w:rsid w:val="009F7118"/>
    <w:rsid w:val="00A05C90"/>
    <w:rsid w:val="00A1076A"/>
    <w:rsid w:val="00A167B1"/>
    <w:rsid w:val="00A26589"/>
    <w:rsid w:val="00A343AE"/>
    <w:rsid w:val="00A54378"/>
    <w:rsid w:val="00A60D83"/>
    <w:rsid w:val="00A60ECB"/>
    <w:rsid w:val="00A67D51"/>
    <w:rsid w:val="00A86A20"/>
    <w:rsid w:val="00AA1965"/>
    <w:rsid w:val="00AA4BA9"/>
    <w:rsid w:val="00AB0B5D"/>
    <w:rsid w:val="00AB7AC6"/>
    <w:rsid w:val="00AC3458"/>
    <w:rsid w:val="00AC5B8C"/>
    <w:rsid w:val="00AD081A"/>
    <w:rsid w:val="00AD31C2"/>
    <w:rsid w:val="00AD67C8"/>
    <w:rsid w:val="00AE0ED3"/>
    <w:rsid w:val="00B01C37"/>
    <w:rsid w:val="00B06DCC"/>
    <w:rsid w:val="00B14F00"/>
    <w:rsid w:val="00B310C8"/>
    <w:rsid w:val="00B31BF5"/>
    <w:rsid w:val="00B55A37"/>
    <w:rsid w:val="00B57BB0"/>
    <w:rsid w:val="00B74F19"/>
    <w:rsid w:val="00B8634F"/>
    <w:rsid w:val="00B95DBC"/>
    <w:rsid w:val="00B97F5B"/>
    <w:rsid w:val="00BA61F3"/>
    <w:rsid w:val="00BA7870"/>
    <w:rsid w:val="00BB6DB9"/>
    <w:rsid w:val="00BC35BA"/>
    <w:rsid w:val="00BC77AC"/>
    <w:rsid w:val="00BE3DFD"/>
    <w:rsid w:val="00BF6E52"/>
    <w:rsid w:val="00C02391"/>
    <w:rsid w:val="00C03BD9"/>
    <w:rsid w:val="00C04D93"/>
    <w:rsid w:val="00C20938"/>
    <w:rsid w:val="00C2175A"/>
    <w:rsid w:val="00C22676"/>
    <w:rsid w:val="00C55198"/>
    <w:rsid w:val="00C57301"/>
    <w:rsid w:val="00C8290F"/>
    <w:rsid w:val="00C87679"/>
    <w:rsid w:val="00CA14D7"/>
    <w:rsid w:val="00CA1744"/>
    <w:rsid w:val="00CA2A0A"/>
    <w:rsid w:val="00CB5CF4"/>
    <w:rsid w:val="00CB6C12"/>
    <w:rsid w:val="00CC0B7F"/>
    <w:rsid w:val="00CC2D68"/>
    <w:rsid w:val="00CD256C"/>
    <w:rsid w:val="00CE1CE1"/>
    <w:rsid w:val="00CF126D"/>
    <w:rsid w:val="00CF13FE"/>
    <w:rsid w:val="00CF7251"/>
    <w:rsid w:val="00D002EB"/>
    <w:rsid w:val="00D00B43"/>
    <w:rsid w:val="00D13861"/>
    <w:rsid w:val="00D324C6"/>
    <w:rsid w:val="00D349DE"/>
    <w:rsid w:val="00D3541A"/>
    <w:rsid w:val="00D44757"/>
    <w:rsid w:val="00D46873"/>
    <w:rsid w:val="00D65373"/>
    <w:rsid w:val="00D76328"/>
    <w:rsid w:val="00D80F1A"/>
    <w:rsid w:val="00D83AEF"/>
    <w:rsid w:val="00D86A56"/>
    <w:rsid w:val="00D873F3"/>
    <w:rsid w:val="00D921D5"/>
    <w:rsid w:val="00DA502F"/>
    <w:rsid w:val="00DB109B"/>
    <w:rsid w:val="00DB293D"/>
    <w:rsid w:val="00DC5861"/>
    <w:rsid w:val="00DD3968"/>
    <w:rsid w:val="00DE4BE7"/>
    <w:rsid w:val="00DF5B7F"/>
    <w:rsid w:val="00E04206"/>
    <w:rsid w:val="00E07EFF"/>
    <w:rsid w:val="00E1139B"/>
    <w:rsid w:val="00E12373"/>
    <w:rsid w:val="00E17D2D"/>
    <w:rsid w:val="00E359AC"/>
    <w:rsid w:val="00E43398"/>
    <w:rsid w:val="00E469DE"/>
    <w:rsid w:val="00E476DA"/>
    <w:rsid w:val="00E516E3"/>
    <w:rsid w:val="00E5191C"/>
    <w:rsid w:val="00E529EE"/>
    <w:rsid w:val="00E846DE"/>
    <w:rsid w:val="00E877F2"/>
    <w:rsid w:val="00EA3917"/>
    <w:rsid w:val="00EB552A"/>
    <w:rsid w:val="00EB6BC8"/>
    <w:rsid w:val="00EC33EA"/>
    <w:rsid w:val="00EC7A85"/>
    <w:rsid w:val="00ED05D9"/>
    <w:rsid w:val="00ED20D6"/>
    <w:rsid w:val="00ED436A"/>
    <w:rsid w:val="00EE27A7"/>
    <w:rsid w:val="00EE4587"/>
    <w:rsid w:val="00EE7050"/>
    <w:rsid w:val="00EF5D2A"/>
    <w:rsid w:val="00F10C39"/>
    <w:rsid w:val="00F17275"/>
    <w:rsid w:val="00F172BD"/>
    <w:rsid w:val="00F238DF"/>
    <w:rsid w:val="00F404A1"/>
    <w:rsid w:val="00F47A38"/>
    <w:rsid w:val="00F50E4D"/>
    <w:rsid w:val="00F52E49"/>
    <w:rsid w:val="00F6046B"/>
    <w:rsid w:val="00F67C58"/>
    <w:rsid w:val="00F76BD1"/>
    <w:rsid w:val="00F7776D"/>
    <w:rsid w:val="00F83178"/>
    <w:rsid w:val="00F90B67"/>
    <w:rsid w:val="00FA194B"/>
    <w:rsid w:val="00FA3C20"/>
    <w:rsid w:val="00FC21FD"/>
    <w:rsid w:val="00FD4F0A"/>
    <w:rsid w:val="00FD7DEC"/>
    <w:rsid w:val="00FE224B"/>
    <w:rsid w:val="00FE705C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FCDE0-4996-49E3-AA9B-572EFD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82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Lena</cp:lastModifiedBy>
  <cp:revision>33</cp:revision>
  <cp:lastPrinted>2025-05-27T11:14:00Z</cp:lastPrinted>
  <dcterms:created xsi:type="dcterms:W3CDTF">2024-09-10T10:15:00Z</dcterms:created>
  <dcterms:modified xsi:type="dcterms:W3CDTF">2025-06-03T11:07:00Z</dcterms:modified>
</cp:coreProperties>
</file>